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19B" w:rsidRDefault="0004219B" w:rsidP="0004219B">
      <w:r>
        <w:rPr>
          <w:noProof/>
          <w:lang w:val="en-NZ" w:eastAsia="en-NZ"/>
        </w:rPr>
        <w:drawing>
          <wp:anchor distT="0" distB="0" distL="114300" distR="114300" simplePos="0" relativeHeight="251904000" behindDoc="1" locked="0" layoutInCell="1" allowOverlap="1" wp14:anchorId="5513475E" wp14:editId="5FA5C1CE">
            <wp:simplePos x="0" y="0"/>
            <wp:positionH relativeFrom="column">
              <wp:posOffset>4796790</wp:posOffset>
            </wp:positionH>
            <wp:positionV relativeFrom="paragraph">
              <wp:posOffset>-326390</wp:posOffset>
            </wp:positionV>
            <wp:extent cx="2152015" cy="723900"/>
            <wp:effectExtent l="0" t="0" r="635" b="0"/>
            <wp:wrapTight wrapText="bothSides">
              <wp:wrapPolygon edited="0">
                <wp:start x="0" y="0"/>
                <wp:lineTo x="0" y="21032"/>
                <wp:lineTo x="21415" y="21032"/>
                <wp:lineTo x="21415" y="0"/>
                <wp:lineTo x="0" y="0"/>
              </wp:wrapPolygon>
            </wp:wrapTight>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PRC colour.jpg"/>
                    <pic:cNvPicPr/>
                  </pic:nvPicPr>
                  <pic:blipFill>
                    <a:blip r:embed="rId9">
                      <a:extLst>
                        <a:ext uri="{28A0092B-C50C-407E-A947-70E740481C1C}">
                          <a14:useLocalDpi xmlns:a14="http://schemas.microsoft.com/office/drawing/2010/main" val="0"/>
                        </a:ext>
                      </a:extLst>
                    </a:blip>
                    <a:stretch>
                      <a:fillRect/>
                    </a:stretch>
                  </pic:blipFill>
                  <pic:spPr>
                    <a:xfrm>
                      <a:off x="0" y="0"/>
                      <a:ext cx="2152015" cy="723900"/>
                    </a:xfrm>
                    <a:prstGeom prst="rect">
                      <a:avLst/>
                    </a:prstGeom>
                  </pic:spPr>
                </pic:pic>
              </a:graphicData>
            </a:graphic>
            <wp14:sizeRelH relativeFrom="page">
              <wp14:pctWidth>0</wp14:pctWidth>
            </wp14:sizeRelH>
            <wp14:sizeRelV relativeFrom="page">
              <wp14:pctHeight>0</wp14:pctHeight>
            </wp14:sizeRelV>
          </wp:anchor>
        </w:drawing>
      </w:r>
    </w:p>
    <w:p w:rsidR="00407E39" w:rsidRDefault="00407E39" w:rsidP="0004219B"/>
    <w:p w:rsidR="00407E39" w:rsidRDefault="00407E39" w:rsidP="0004219B"/>
    <w:p w:rsidR="00407E39" w:rsidRDefault="00407E39" w:rsidP="0004219B">
      <w:r>
        <w:rPr>
          <w:noProof/>
          <w:lang w:val="en-NZ" w:eastAsia="en-NZ"/>
        </w:rPr>
        <mc:AlternateContent>
          <mc:Choice Requires="wps">
            <w:drawing>
              <wp:anchor distT="0" distB="0" distL="114300" distR="114300" simplePos="0" relativeHeight="251914751" behindDoc="0" locked="0" layoutInCell="1" allowOverlap="1" wp14:anchorId="7508E1CF" wp14:editId="70CBCA91">
                <wp:simplePos x="0" y="0"/>
                <wp:positionH relativeFrom="column">
                  <wp:posOffset>131617</wp:posOffset>
                </wp:positionH>
                <wp:positionV relativeFrom="paragraph">
                  <wp:posOffset>166947</wp:posOffset>
                </wp:positionV>
                <wp:extent cx="6871855" cy="340995"/>
                <wp:effectExtent l="38100" t="38100" r="43815" b="78105"/>
                <wp:wrapNone/>
                <wp:docPr id="1391" name="Rectangle 1391"/>
                <wp:cNvGraphicFramePr/>
                <a:graphic xmlns:a="http://schemas.openxmlformats.org/drawingml/2006/main">
                  <a:graphicData uri="http://schemas.microsoft.com/office/word/2010/wordprocessingShape">
                    <wps:wsp>
                      <wps:cNvSpPr/>
                      <wps:spPr>
                        <a:xfrm>
                          <a:off x="0" y="0"/>
                          <a:ext cx="6871855" cy="340995"/>
                        </a:xfrm>
                        <a:prstGeom prst="rect">
                          <a:avLst/>
                        </a:prstGeom>
                        <a:gradFill flip="none" rotWithShape="1">
                          <a:gsLst>
                            <a:gs pos="0">
                              <a:schemeClr val="bg1">
                                <a:lumMod val="50000"/>
                                <a:alpha val="60000"/>
                              </a:schemeClr>
                            </a:gs>
                            <a:gs pos="35000">
                              <a:schemeClr val="bg1">
                                <a:lumMod val="75000"/>
                                <a:alpha val="18000"/>
                              </a:schemeClr>
                            </a:gs>
                            <a:gs pos="100000">
                              <a:schemeClr val="bg1">
                                <a:alpha val="0"/>
                              </a:schemeClr>
                            </a:gs>
                          </a:gsLst>
                          <a:lin ang="16200000" scaled="1"/>
                          <a:tileRect/>
                        </a:gradFill>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1" o:spid="_x0000_s1026" style="position:absolute;margin-left:10.35pt;margin-top:13.15pt;width:541.1pt;height:26.85pt;z-index:25191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" fillcolor="#7f7f7f [1612]" stroked="f">
                <v:fill opacity="0" color2="white [3212]" o:opacity2="39321f" rotate="t" angle="180" colors="0 #7f7f7f;22938f #bfbfbf;1 white" focus="100%" type="gradient"/>
                <v:shadow on="t" color="black" opacity="24903f" origin=",.5" offset="0,.55556mm"/>
              </v:rect>
            </w:pict>
          </mc:Fallback>
        </mc:AlternateContent>
      </w:r>
    </w:p>
    <w:p w:rsidR="00407E39" w:rsidRDefault="00407E39" w:rsidP="0004219B"/>
    <w:p w:rsidR="0004219B" w:rsidRDefault="0004219B" w:rsidP="0004219B"/>
    <w:p w:rsidR="0004219B" w:rsidRDefault="00407E39" w:rsidP="0004219B">
      <w:r w:rsidRPr="00801CAB">
        <w:rPr>
          <w:rFonts w:cs="Arial"/>
          <w:noProof/>
          <w:lang w:val="en-NZ" w:eastAsia="en-NZ"/>
        </w:rPr>
        <w:drawing>
          <wp:anchor distT="0" distB="0" distL="114300" distR="114300" simplePos="0" relativeHeight="251907072" behindDoc="1" locked="0" layoutInCell="1" allowOverlap="1" wp14:anchorId="38A39277" wp14:editId="7636A7FC">
            <wp:simplePos x="0" y="0"/>
            <wp:positionH relativeFrom="column">
              <wp:posOffset>3815080</wp:posOffset>
            </wp:positionH>
            <wp:positionV relativeFrom="paragraph">
              <wp:posOffset>267970</wp:posOffset>
            </wp:positionV>
            <wp:extent cx="3292475" cy="2420620"/>
            <wp:effectExtent l="0" t="0" r="3175" b="0"/>
            <wp:wrapTight wrapText="bothSides">
              <wp:wrapPolygon edited="0">
                <wp:start x="0" y="0"/>
                <wp:lineTo x="0" y="21419"/>
                <wp:lineTo x="21496" y="21419"/>
                <wp:lineTo x="21496" y="0"/>
                <wp:lineTo x="0" y="0"/>
              </wp:wrapPolygon>
            </wp:wrapTight>
            <wp:docPr id="1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1421" t="17302" r="10660" b="14839"/>
                    <a:stretch/>
                  </pic:blipFill>
                  <pic:spPr bwMode="auto">
                    <a:xfrm>
                      <a:off x="0" y="0"/>
                      <a:ext cx="3292475" cy="242062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8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6"/>
      </w:tblGrid>
      <w:tr w:rsidR="00407E39" w:rsidTr="00407E39">
        <w:trPr>
          <w:trHeight w:val="4258"/>
        </w:trPr>
        <w:tc>
          <w:tcPr>
            <w:tcW w:w="11376" w:type="dxa"/>
          </w:tcPr>
          <w:p w:rsidR="00407E39" w:rsidRDefault="00407E39" w:rsidP="00407E39">
            <w:r>
              <w:rPr>
                <w:rFonts w:cs="Arial"/>
                <w:noProof/>
                <w:lang w:val="en-NZ" w:eastAsia="en-NZ"/>
              </w:rPr>
              <mc:AlternateContent>
                <mc:Choice Requires="wps">
                  <w:drawing>
                    <wp:anchor distT="0" distB="0" distL="114300" distR="114300" simplePos="0" relativeHeight="251917823" behindDoc="0" locked="0" layoutInCell="1" allowOverlap="1" wp14:anchorId="29D756B3" wp14:editId="4525D6EF">
                      <wp:simplePos x="0" y="0"/>
                      <wp:positionH relativeFrom="column">
                        <wp:posOffset>151765</wp:posOffset>
                      </wp:positionH>
                      <wp:positionV relativeFrom="paragraph">
                        <wp:posOffset>24765</wp:posOffset>
                      </wp:positionV>
                      <wp:extent cx="3454400" cy="8680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868045"/>
                              </a:xfrm>
                              <a:prstGeom prst="rect">
                                <a:avLst/>
                              </a:prstGeom>
                              <a:noFill/>
                              <a:ln w="9525">
                                <a:noFill/>
                                <a:miter lim="800000"/>
                                <a:headEnd/>
                                <a:tailEnd/>
                              </a:ln>
                            </wps:spPr>
                            <wps:txbx>
                              <w:txbxContent>
                                <w:p w:rsidR="00407E39" w:rsidRDefault="00407E39" w:rsidP="00407E39">
                                  <w:pPr>
                                    <w:rPr>
                                      <w:rFonts w:asciiTheme="minorHAnsi" w:hAnsiTheme="minorHAnsi" w:cs="Arial"/>
                                      <w:b/>
                                      <w:color w:val="FFFFFF" w:themeColor="background1"/>
                                      <w:sz w:val="44"/>
                                    </w:rPr>
                                  </w:pPr>
                                  <w:r w:rsidRPr="00E533AF">
                                    <w:rPr>
                                      <w:rFonts w:asciiTheme="minorHAnsi" w:hAnsiTheme="minorHAnsi" w:cs="Arial"/>
                                      <w:b/>
                                      <w:color w:val="FFFFFF" w:themeColor="background1"/>
                                      <w:sz w:val="44"/>
                                    </w:rPr>
                                    <w:t>Treaty of Waitangi Toolkit</w:t>
                                  </w:r>
                                </w:p>
                                <w:p w:rsidR="00407E39" w:rsidRPr="005C5666" w:rsidRDefault="00407E39" w:rsidP="00407E39">
                                  <w:pPr>
                                    <w:jc w:val="left"/>
                                    <w:rPr>
                                      <w:rFonts w:asciiTheme="minorHAnsi" w:eastAsiaTheme="minorHAnsi" w:hAnsiTheme="minorHAnsi" w:cstheme="minorBidi"/>
                                      <w:b/>
                                      <w:color w:val="FFFFFF" w:themeColor="background1"/>
                                      <w:sz w:val="16"/>
                                      <w:szCs w:val="16"/>
                                      <w:lang w:val="en-NZ"/>
                                    </w:rPr>
                                  </w:pPr>
                                </w:p>
                                <w:p w:rsidR="00407E39" w:rsidRPr="00E533AF" w:rsidRDefault="0071597C" w:rsidP="00407E39">
                                  <w:pPr>
                                    <w:jc w:val="left"/>
                                    <w:rPr>
                                      <w:rFonts w:asciiTheme="minorHAnsi" w:eastAsiaTheme="minorHAnsi" w:hAnsiTheme="minorHAnsi" w:cstheme="minorBidi"/>
                                      <w:b/>
                                      <w:color w:val="FFFFFF" w:themeColor="background1"/>
                                      <w:szCs w:val="22"/>
                                      <w:lang w:val="en-NZ"/>
                                    </w:rPr>
                                  </w:pPr>
                                  <w:r>
                                    <w:rPr>
                                      <w:rFonts w:asciiTheme="minorHAnsi" w:eastAsiaTheme="minorHAnsi" w:hAnsiTheme="minorHAnsi" w:cstheme="minorBidi"/>
                                      <w:b/>
                                      <w:color w:val="FFFFFF" w:themeColor="background1"/>
                                      <w:szCs w:val="22"/>
                                      <w:lang w:val="en-NZ"/>
                                    </w:rPr>
                                    <w:t>May</w:t>
                                  </w:r>
                                  <w:r w:rsidR="00180710">
                                    <w:rPr>
                                      <w:rFonts w:asciiTheme="minorHAnsi" w:eastAsiaTheme="minorHAnsi" w:hAnsiTheme="minorHAnsi" w:cstheme="minorBidi"/>
                                      <w:b/>
                                      <w:color w:val="FFFFFF" w:themeColor="background1"/>
                                      <w:szCs w:val="22"/>
                                      <w:lang w:val="en-NZ"/>
                                    </w:rPr>
                                    <w:t xml:space="preserve"> </w:t>
                                  </w:r>
                                  <w:r w:rsidR="00407E39" w:rsidRPr="00E533AF">
                                    <w:rPr>
                                      <w:rFonts w:asciiTheme="minorHAnsi" w:eastAsiaTheme="minorHAnsi" w:hAnsiTheme="minorHAnsi" w:cstheme="minorBidi"/>
                                      <w:b/>
                                      <w:color w:val="FFFFFF" w:themeColor="background1"/>
                                      <w:szCs w:val="22"/>
                                      <w:lang w:val="en-NZ"/>
                                    </w:rPr>
                                    <w:t>201</w:t>
                                  </w:r>
                                  <w:r>
                                    <w:rPr>
                                      <w:rFonts w:asciiTheme="minorHAnsi" w:eastAsiaTheme="minorHAnsi" w:hAnsiTheme="minorHAnsi" w:cstheme="minorBidi"/>
                                      <w:b/>
                                      <w:color w:val="FFFFFF" w:themeColor="background1"/>
                                      <w:szCs w:val="22"/>
                                      <w:lang w:val="en-NZ"/>
                                    </w:rPr>
                                    <w:t>5</w:t>
                                  </w:r>
                                </w:p>
                                <w:p w:rsidR="00407E39" w:rsidRPr="00E533AF" w:rsidRDefault="00407E39" w:rsidP="00407E39">
                                  <w:pPr>
                                    <w:rPr>
                                      <w:color w:val="FFFFFF" w:themeColor="background1"/>
                                    </w:rPr>
                                  </w:pP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5pt;margin-top:1.95pt;width:272pt;height:68.35pt;z-index:251917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M1CwIAAPQ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" filled="f" stroked="f">
                      <v:textbox>
                        <w:txbxContent>
                          <w:p w:rsidR="00407E39" w:rsidRDefault="00407E39" w:rsidP="00407E39">
                            <w:pPr>
                              <w:rPr>
                                <w:rFonts w:asciiTheme="minorHAnsi" w:hAnsiTheme="minorHAnsi" w:cs="Arial"/>
                                <w:b/>
                                <w:color w:val="FFFFFF" w:themeColor="background1"/>
                                <w:sz w:val="44"/>
                              </w:rPr>
                            </w:pPr>
                            <w:r w:rsidRPr="00E533AF">
                              <w:rPr>
                                <w:rFonts w:asciiTheme="minorHAnsi" w:hAnsiTheme="minorHAnsi" w:cs="Arial"/>
                                <w:b/>
                                <w:color w:val="FFFFFF" w:themeColor="background1"/>
                                <w:sz w:val="44"/>
                              </w:rPr>
                              <w:t>Treaty of Waitangi Toolkit</w:t>
                            </w:r>
                          </w:p>
                          <w:p w:rsidR="00407E39" w:rsidRPr="005C5666" w:rsidRDefault="00407E39" w:rsidP="00407E39">
                            <w:pPr>
                              <w:jc w:val="left"/>
                              <w:rPr>
                                <w:rFonts w:asciiTheme="minorHAnsi" w:eastAsiaTheme="minorHAnsi" w:hAnsiTheme="minorHAnsi" w:cstheme="minorBidi"/>
                                <w:b/>
                                <w:color w:val="FFFFFF" w:themeColor="background1"/>
                                <w:sz w:val="16"/>
                                <w:szCs w:val="16"/>
                                <w:lang w:val="en-NZ"/>
                              </w:rPr>
                            </w:pPr>
                          </w:p>
                          <w:p w:rsidR="00407E39" w:rsidRPr="00E533AF" w:rsidRDefault="0071597C" w:rsidP="00407E39">
                            <w:pPr>
                              <w:jc w:val="left"/>
                              <w:rPr>
                                <w:rFonts w:asciiTheme="minorHAnsi" w:eastAsiaTheme="minorHAnsi" w:hAnsiTheme="minorHAnsi" w:cstheme="minorBidi"/>
                                <w:b/>
                                <w:color w:val="FFFFFF" w:themeColor="background1"/>
                                <w:szCs w:val="22"/>
                                <w:lang w:val="en-NZ"/>
                              </w:rPr>
                            </w:pPr>
                            <w:r>
                              <w:rPr>
                                <w:rFonts w:asciiTheme="minorHAnsi" w:eastAsiaTheme="minorHAnsi" w:hAnsiTheme="minorHAnsi" w:cstheme="minorBidi"/>
                                <w:b/>
                                <w:color w:val="FFFFFF" w:themeColor="background1"/>
                                <w:szCs w:val="22"/>
                                <w:lang w:val="en-NZ"/>
                              </w:rPr>
                              <w:t>May</w:t>
                            </w:r>
                            <w:r w:rsidR="00180710">
                              <w:rPr>
                                <w:rFonts w:asciiTheme="minorHAnsi" w:eastAsiaTheme="minorHAnsi" w:hAnsiTheme="minorHAnsi" w:cstheme="minorBidi"/>
                                <w:b/>
                                <w:color w:val="FFFFFF" w:themeColor="background1"/>
                                <w:szCs w:val="22"/>
                                <w:lang w:val="en-NZ"/>
                              </w:rPr>
                              <w:t xml:space="preserve"> </w:t>
                            </w:r>
                            <w:r w:rsidR="00407E39" w:rsidRPr="00E533AF">
                              <w:rPr>
                                <w:rFonts w:asciiTheme="minorHAnsi" w:eastAsiaTheme="minorHAnsi" w:hAnsiTheme="minorHAnsi" w:cstheme="minorBidi"/>
                                <w:b/>
                                <w:color w:val="FFFFFF" w:themeColor="background1"/>
                                <w:szCs w:val="22"/>
                                <w:lang w:val="en-NZ"/>
                              </w:rPr>
                              <w:t>201</w:t>
                            </w:r>
                            <w:r>
                              <w:rPr>
                                <w:rFonts w:asciiTheme="minorHAnsi" w:eastAsiaTheme="minorHAnsi" w:hAnsiTheme="minorHAnsi" w:cstheme="minorBidi"/>
                                <w:b/>
                                <w:color w:val="FFFFFF" w:themeColor="background1"/>
                                <w:szCs w:val="22"/>
                                <w:lang w:val="en-NZ"/>
                              </w:rPr>
                              <w:t>5</w:t>
                            </w:r>
                          </w:p>
                          <w:p w:rsidR="00407E39" w:rsidRPr="00E533AF" w:rsidRDefault="00407E39" w:rsidP="00407E39">
                            <w:pPr>
                              <w:rPr>
                                <w:color w:val="FFFFFF" w:themeColor="background1"/>
                              </w:rPr>
                            </w:pPr>
                          </w:p>
                        </w:txbxContent>
                      </v:textbox>
                    </v:shape>
                  </w:pict>
                </mc:Fallback>
              </mc:AlternateContent>
            </w:r>
            <w:r>
              <w:rPr>
                <w:rFonts w:cs="Arial"/>
                <w:noProof/>
                <w:lang w:val="en-NZ" w:eastAsia="en-NZ"/>
              </w:rPr>
              <w:drawing>
                <wp:anchor distT="0" distB="0" distL="114300" distR="114300" simplePos="0" relativeHeight="251916799" behindDoc="0" locked="0" layoutInCell="1" allowOverlap="1" wp14:anchorId="57B37AB8" wp14:editId="1B77D444">
                  <wp:simplePos x="0" y="0"/>
                  <wp:positionH relativeFrom="column">
                    <wp:posOffset>152285</wp:posOffset>
                  </wp:positionH>
                  <wp:positionV relativeFrom="paragraph">
                    <wp:posOffset>31981</wp:posOffset>
                  </wp:positionV>
                  <wp:extent cx="6878782" cy="2348346"/>
                  <wp:effectExtent l="0" t="0" r="0" b="0"/>
                  <wp:wrapNone/>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Picture 139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78782" cy="2348346"/>
                          </a:xfrm>
                          <a:prstGeom prst="rect">
                            <a:avLst/>
                          </a:prstGeom>
                        </pic:spPr>
                      </pic:pic>
                    </a:graphicData>
                  </a:graphic>
                </wp:anchor>
              </w:drawing>
            </w:r>
          </w:p>
        </w:tc>
      </w:tr>
    </w:tbl>
    <w:p w:rsidR="0004219B" w:rsidRDefault="00407E39" w:rsidP="0004219B">
      <w:bookmarkStart w:id="0" w:name="_GoBack"/>
      <w:r>
        <w:rPr>
          <w:noProof/>
          <w:lang w:val="en-NZ" w:eastAsia="en-NZ"/>
        </w:rPr>
        <w:drawing>
          <wp:anchor distT="0" distB="0" distL="114300" distR="114300" simplePos="0" relativeHeight="251918847" behindDoc="0" locked="0" layoutInCell="1" allowOverlap="1" wp14:anchorId="5F16EC00" wp14:editId="0D6897CA">
            <wp:simplePos x="0" y="0"/>
            <wp:positionH relativeFrom="column">
              <wp:posOffset>3817620</wp:posOffset>
            </wp:positionH>
            <wp:positionV relativeFrom="paragraph">
              <wp:posOffset>2715895</wp:posOffset>
            </wp:positionV>
            <wp:extent cx="3282950" cy="2187575"/>
            <wp:effectExtent l="0" t="0" r="0" b="3175"/>
            <wp:wrapSquare wrapText="bothSides"/>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ti Maori photo.jpg"/>
                    <pic:cNvPicPr/>
                  </pic:nvPicPr>
                  <pic:blipFill rotWithShape="1">
                    <a:blip r:embed="rId12">
                      <a:extLst>
                        <a:ext uri="{28A0092B-C50C-407E-A947-70E740481C1C}">
                          <a14:useLocalDpi xmlns:a14="http://schemas.microsoft.com/office/drawing/2010/main" val="0"/>
                        </a:ext>
                      </a:extLst>
                    </a:blip>
                    <a:srcRect r="6643" b="16977"/>
                    <a:stretch/>
                  </pic:blipFill>
                  <pic:spPr bwMode="auto">
                    <a:xfrm>
                      <a:off x="0" y="0"/>
                      <a:ext cx="3282950" cy="2187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88E">
        <w:rPr>
          <w:rFonts w:cs="Arial"/>
          <w:noProof/>
          <w:lang w:val="en-NZ" w:eastAsia="en-NZ"/>
        </w:rPr>
        <w:drawing>
          <wp:anchor distT="0" distB="0" distL="114300" distR="114300" simplePos="0" relativeHeight="251906048" behindDoc="1" locked="0" layoutInCell="1" allowOverlap="1" wp14:anchorId="4B51445B" wp14:editId="07B841FC">
            <wp:simplePos x="0" y="0"/>
            <wp:positionH relativeFrom="column">
              <wp:posOffset>27305</wp:posOffset>
            </wp:positionH>
            <wp:positionV relativeFrom="paragraph">
              <wp:posOffset>89535</wp:posOffset>
            </wp:positionV>
            <wp:extent cx="3630295" cy="4843780"/>
            <wp:effectExtent l="0" t="0" r="8255" b="0"/>
            <wp:wrapThrough wrapText="bothSides">
              <wp:wrapPolygon edited="0">
                <wp:start x="0" y="0"/>
                <wp:lineTo x="0" y="21492"/>
                <wp:lineTo x="21536" y="21492"/>
                <wp:lineTo x="21536" y="0"/>
                <wp:lineTo x="0" y="0"/>
              </wp:wrapPolygon>
            </wp:wrapThrough>
            <wp:docPr id="1401" name="Picture 2" descr="C:\Users\kataraina.ENVBOP\objective-8008-Kataraina\Objects\Photo - Signing of Relationship Protocol -16 April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kataraina.ENVBOP\objective-8008-Kataraina\Objects\Photo - Signing of Relationship Protocol -16 April 20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684" r="18973"/>
                    <a:stretch/>
                  </pic:blipFill>
                  <pic:spPr bwMode="auto">
                    <a:xfrm>
                      <a:off x="0" y="0"/>
                      <a:ext cx="3630295" cy="4843780"/>
                    </a:xfrm>
                    <a:prstGeom prst="rect">
                      <a:avLst/>
                    </a:prstGeom>
                    <a:noFill/>
                    <a:extLst/>
                  </pic:spPr>
                </pic:pic>
              </a:graphicData>
            </a:graphic>
            <wp14:sizeRelH relativeFrom="page">
              <wp14:pctWidth>0</wp14:pctWidth>
            </wp14:sizeRelH>
            <wp14:sizeRelV relativeFrom="page">
              <wp14:pctHeight>0</wp14:pctHeight>
            </wp14:sizeRelV>
          </wp:anchor>
        </w:drawing>
      </w:r>
    </w:p>
    <w:p w:rsidR="0004219B" w:rsidRPr="001823D8" w:rsidRDefault="0004219B" w:rsidP="0004219B">
      <w:pPr>
        <w:sectPr w:rsidR="0004219B" w:rsidRPr="001823D8" w:rsidSect="0056050C">
          <w:pgSz w:w="11906" w:h="16838"/>
          <w:pgMar w:top="1440" w:right="386" w:bottom="1440" w:left="360" w:header="708" w:footer="708" w:gutter="0"/>
          <w:cols w:space="708"/>
          <w:titlePg/>
          <w:docGrid w:linePitch="360"/>
        </w:sectPr>
      </w:pPr>
    </w:p>
    <w:p w:rsidR="00563F7E" w:rsidRPr="00CB5C9B" w:rsidRDefault="00B01F07" w:rsidP="00563F7E">
      <w:pPr>
        <w:pStyle w:val="Head1Misc"/>
        <w:rPr>
          <w:color w:val="1F497D" w:themeColor="text2"/>
        </w:rPr>
      </w:pPr>
      <w:bookmarkStart w:id="1" w:name="_Toc401317050"/>
      <w:bookmarkEnd w:id="0"/>
      <w:r w:rsidRPr="00CB5C9B">
        <w:rPr>
          <w:color w:val="1F497D" w:themeColor="text2"/>
        </w:rPr>
        <w:lastRenderedPageBreak/>
        <w:t>He Mihi</w:t>
      </w:r>
      <w:bookmarkEnd w:id="1"/>
      <w:r w:rsidRPr="00CB5C9B">
        <w:rPr>
          <w:color w:val="1F497D" w:themeColor="text2"/>
        </w:rPr>
        <w:t xml:space="preserve"> </w:t>
      </w:r>
    </w:p>
    <w:p w:rsidR="00B028FB" w:rsidRPr="004753EB" w:rsidRDefault="00B028FB" w:rsidP="00C2591E">
      <w:pPr>
        <w:pStyle w:val="TextNormal"/>
        <w:jc w:val="center"/>
      </w:pPr>
      <w:r w:rsidRPr="004753EB">
        <w:t>Ki ngā maunga whakahī o te rohe</w:t>
      </w:r>
    </w:p>
    <w:p w:rsidR="00B028FB" w:rsidRPr="004753EB" w:rsidRDefault="00B028FB" w:rsidP="00C2591E">
      <w:pPr>
        <w:pStyle w:val="TextNormal"/>
        <w:jc w:val="center"/>
      </w:pPr>
      <w:r w:rsidRPr="004753EB">
        <w:t>Ngā tūtohu whenua, ngā tokatū moana</w:t>
      </w:r>
    </w:p>
    <w:p w:rsidR="00B028FB" w:rsidRPr="004753EB" w:rsidRDefault="00B028FB" w:rsidP="00C2591E">
      <w:pPr>
        <w:pStyle w:val="TextNormal"/>
        <w:jc w:val="center"/>
      </w:pPr>
      <w:r w:rsidRPr="004753EB">
        <w:t>Tae atu ki ngā tōtara haemata</w:t>
      </w:r>
    </w:p>
    <w:p w:rsidR="00B028FB" w:rsidRPr="004753EB" w:rsidRDefault="00B028FB" w:rsidP="00C2591E">
      <w:pPr>
        <w:pStyle w:val="TextNormal"/>
        <w:jc w:val="center"/>
      </w:pPr>
      <w:r w:rsidRPr="004753EB">
        <w:t>Ngā manu tioritiori huri noa</w:t>
      </w:r>
    </w:p>
    <w:p w:rsidR="00B028FB" w:rsidRPr="004753EB" w:rsidRDefault="00B028FB" w:rsidP="00C2591E">
      <w:pPr>
        <w:pStyle w:val="TextNormal"/>
        <w:jc w:val="center"/>
      </w:pPr>
      <w:r w:rsidRPr="004753EB">
        <w:t>Tēnā koutou katoa.</w:t>
      </w:r>
    </w:p>
    <w:p w:rsidR="00B028FB" w:rsidRPr="004753EB" w:rsidRDefault="00B028FB" w:rsidP="00C2591E">
      <w:pPr>
        <w:pStyle w:val="TextNormal"/>
      </w:pPr>
      <w:r w:rsidRPr="004753EB">
        <w:t xml:space="preserve">Tēnā koutou ngā ringa mahi o te </w:t>
      </w:r>
      <w:r w:rsidR="00404B48">
        <w:t xml:space="preserve">Toi Moana </w:t>
      </w:r>
      <w:r w:rsidRPr="004753EB">
        <w:t>e whakatutuki nei i ngā whāinga me ngā tūmanako mō te rohe whānui. He mahi nui tā koutou ki te rapu i te māramatanga o ngā kaupapa mahi, kātahi ka waihanga mahere mahi tōtika hei whakatinana i ngā kaupapa ki te taumata tiketike. Nō reira ko tēnei kaupapa ako he hāpai i ngā kaimahi katoa kia ekehia ngā taumata tiketike.</w:t>
      </w:r>
    </w:p>
    <w:p w:rsidR="00B028FB" w:rsidRPr="004753EB" w:rsidRDefault="00B028FB" w:rsidP="00C2591E">
      <w:pPr>
        <w:pStyle w:val="TextNormal"/>
      </w:pPr>
      <w:r w:rsidRPr="004753EB">
        <w:t>Ko te Tiriti o Waitangi te tuhinga taketake, tūāpapa hoki o tēnei motu e paihere ana i te whanaungatanga o te iwi Māori me te Karauna, i whai mana ai te noho a ngā iwi katoa ki Aotearoa. Ko tōna tikanga kia noho tahi ēnei iwi i runga i te tika me te pono tētahi ki tētahi, ahakoa ngā piki me ngā heke.</w:t>
      </w:r>
    </w:p>
    <w:p w:rsidR="00B028FB" w:rsidRPr="004753EB" w:rsidRDefault="00B028FB" w:rsidP="00C2591E">
      <w:pPr>
        <w:pStyle w:val="TextNormal"/>
      </w:pPr>
      <w:r w:rsidRPr="004753EB">
        <w:t xml:space="preserve">Whai muri tonu i te hainatanga o te Tiriti ka wāhia te whakaritenga e te Karauna, ā, ka raupatuhia ngā whenua, ka tāmia te iwi Māori e te ringa ū me ngā ture a te Kāwanatanga. Nā tēnei ka whānau mai ko Te Rōpū Whakamana i te Tiriti o Waitangi, i raro anō i tāna ake ture hei whakarite, whakatau hoki i ngā nawe me ngā take raupatu a ngā iwi. He maha ngā iwi i roto i tō tātau rohe kua waitohu whakaaetanga ki te whakarite i ā rātau take raupatu, ā, he maha anō kei te whai tonu i tēnei huarahi. </w:t>
      </w:r>
    </w:p>
    <w:p w:rsidR="00B028FB" w:rsidRPr="004753EB" w:rsidRDefault="00B028FB" w:rsidP="00C2591E">
      <w:pPr>
        <w:pStyle w:val="TextNormal"/>
      </w:pPr>
      <w:r w:rsidRPr="004753EB">
        <w:t>Kei roto i ēnei whakataunga Tiriti ko ngā āhuatanga hei kōkiri whakamua i ngā iwi. T</w:t>
      </w:r>
      <w:r w:rsidR="00C33D21">
        <w:t>ae atu hoki ki ngā whakaritenga-</w:t>
      </w:r>
      <w:r w:rsidRPr="004753EB">
        <w:t xml:space="preserve">ā-ture e tohu ana i te hono o ngā iwi ki ngā tūtohu whenua, tokatu moana. Ka mutu e herea ana te </w:t>
      </w:r>
      <w:r w:rsidR="00404B48">
        <w:t xml:space="preserve">Toi Moana </w:t>
      </w:r>
      <w:r w:rsidRPr="004753EB">
        <w:t>ki t</w:t>
      </w:r>
      <w:r w:rsidR="007D6117">
        <w:t>e whakamana i ēnei whakaritenga-</w:t>
      </w:r>
      <w:r w:rsidRPr="004753EB">
        <w:t xml:space="preserve">ā-ture, mātāpono Tiriti hoki ki roto i ā tātau mahi katoa, nō reira me mārama mōhio ngā kaimahi ki te whānuitanga o ēnei kaupapa e tika ai ngā āhuatanga katoa o ēnei mahi. Ko te hua ka puta i te ū ki ēnei mātāpono Tiriti ko te mahi ngātahi, ko te whanaungatanga me te whakatipu kaupapa pai rawa mō tō tātau rohe whānui. E ai ki te kōrero mā pango, mā whero ka oti ai te mahi. </w:t>
      </w:r>
    </w:p>
    <w:p w:rsidR="00B028FB" w:rsidRPr="004753EB" w:rsidRDefault="00B028FB" w:rsidP="00C2591E">
      <w:pPr>
        <w:pStyle w:val="TextNormal"/>
      </w:pPr>
      <w:r w:rsidRPr="004753EB">
        <w:t xml:space="preserve">Nō reira kua whakahiatohia mai ēnei kōrero hei whakaū i te mōhiotanga me te māramatanga ki roto ki tēnā ki tēnā o koutou kia ū ai te hōhonutanga o ngā mahi katoa mō te anga whakamua o te rohe whānui. </w:t>
      </w:r>
    </w:p>
    <w:p w:rsidR="004753EB" w:rsidRPr="004753EB" w:rsidRDefault="004753EB" w:rsidP="00C2591E">
      <w:pPr>
        <w:pStyle w:val="TextNormal"/>
        <w:rPr>
          <w:i/>
        </w:rPr>
      </w:pPr>
      <w:r w:rsidRPr="004753EB">
        <w:rPr>
          <w:i/>
        </w:rPr>
        <w:t xml:space="preserve">Mā te mōhio ka mātau, mā te mātau ka mārama. </w:t>
      </w:r>
    </w:p>
    <w:p w:rsidR="00C2591E" w:rsidRDefault="00C2591E">
      <w:pPr>
        <w:jc w:val="left"/>
        <w:rPr>
          <w:sz w:val="22"/>
          <w:lang w:val="en-NZ"/>
        </w:rPr>
      </w:pPr>
      <w:r>
        <w:br w:type="page"/>
      </w:r>
    </w:p>
    <w:p w:rsidR="004753EB" w:rsidRPr="00404B48" w:rsidRDefault="004753EB" w:rsidP="00C2591E">
      <w:pPr>
        <w:pStyle w:val="TextNormal"/>
        <w:jc w:val="center"/>
      </w:pPr>
      <w:r w:rsidRPr="00404B48">
        <w:lastRenderedPageBreak/>
        <w:t>Acknowledge the noble mountains of our region</w:t>
      </w:r>
    </w:p>
    <w:p w:rsidR="004753EB" w:rsidRPr="00404B48" w:rsidRDefault="004753EB" w:rsidP="00C2591E">
      <w:pPr>
        <w:pStyle w:val="TextNormal"/>
        <w:jc w:val="center"/>
      </w:pPr>
      <w:r w:rsidRPr="00404B48">
        <w:t>The significant landmarks, and marine features</w:t>
      </w:r>
    </w:p>
    <w:p w:rsidR="004753EB" w:rsidRPr="00404B48" w:rsidRDefault="004753EB" w:rsidP="00C2591E">
      <w:pPr>
        <w:pStyle w:val="TextNormal"/>
        <w:jc w:val="center"/>
      </w:pPr>
      <w:r w:rsidRPr="00404B48">
        <w:t>And also the strong tōtara</w:t>
      </w:r>
    </w:p>
    <w:p w:rsidR="004753EB" w:rsidRPr="00404B48" w:rsidRDefault="004753EB" w:rsidP="00C2591E">
      <w:pPr>
        <w:pStyle w:val="TextNormal"/>
        <w:jc w:val="center"/>
      </w:pPr>
      <w:r w:rsidRPr="00404B48">
        <w:t>And melodic sounding birds throughout the region</w:t>
      </w:r>
      <w:r w:rsidR="00404B48">
        <w:t xml:space="preserve"> </w:t>
      </w:r>
      <w:r w:rsidRPr="00404B48">
        <w:t>(also signifies the leadership and brave</w:t>
      </w:r>
      <w:r w:rsidR="00C2591E">
        <w:t xml:space="preserve"> </w:t>
      </w:r>
      <w:r w:rsidRPr="00404B48">
        <w:t>guardians throughout the region and reference to natural resources)</w:t>
      </w:r>
    </w:p>
    <w:p w:rsidR="004753EB" w:rsidRPr="00404B48" w:rsidRDefault="004753EB" w:rsidP="00C2591E">
      <w:pPr>
        <w:pStyle w:val="TextNormal"/>
      </w:pPr>
      <w:r w:rsidRPr="00404B48">
        <w:t>Greetings to you all.</w:t>
      </w:r>
    </w:p>
    <w:p w:rsidR="007D6117" w:rsidRDefault="004753EB" w:rsidP="00C2591E">
      <w:pPr>
        <w:pStyle w:val="TextNormal"/>
      </w:pPr>
      <w:r w:rsidRPr="00404B48">
        <w:t>Let us firstly acknowledge you the staff of the Regional Council for your work in achieving the objectives and aspirations for the whole region. Your work is important in developing and advancing robust work plans to bring to life these objectives to the highest standard. The purpose of this learning opportunity is to promote and enhance staff to reach these required high standards.</w:t>
      </w:r>
      <w:r w:rsidR="007D6117">
        <w:t xml:space="preserve"> </w:t>
      </w:r>
    </w:p>
    <w:p w:rsidR="004753EB" w:rsidRPr="00404B48" w:rsidRDefault="004753EB" w:rsidP="00C2591E">
      <w:pPr>
        <w:pStyle w:val="TextNormal"/>
      </w:pPr>
      <w:r w:rsidRPr="00404B48">
        <w:t xml:space="preserve">The Treaty of Waitangi is the founding document and foundation of this country that binds the relationship between the Māori tribes and the Crown </w:t>
      </w:r>
      <w:r w:rsidR="00627C12">
        <w:t xml:space="preserve">and </w:t>
      </w:r>
      <w:r w:rsidRPr="00404B48">
        <w:t>that provided the opportunity for all people to live in New Zealand. Its purpose was for these distinct peoples to live alongside each other with integrity and respect.</w:t>
      </w:r>
    </w:p>
    <w:p w:rsidR="004753EB" w:rsidRPr="00404B48" w:rsidRDefault="004753EB" w:rsidP="00C2591E">
      <w:pPr>
        <w:pStyle w:val="TextNormal"/>
      </w:pPr>
      <w:r w:rsidRPr="00404B48">
        <w:t>Immediately after the signing of the Treaty</w:t>
      </w:r>
      <w:r w:rsidR="00627C12">
        <w:t xml:space="preserve">, </w:t>
      </w:r>
      <w:r w:rsidRPr="00404B48">
        <w:t xml:space="preserve">the Crown dishonoured this agreement through land confiscations, and an oppressive regime of Government force and legislation. The Treaty of Waitangi Tribunal was established to address these past wrongs and historical grievances. This has seen many iwi in our region sign settlement agreements addressing these issues, and many more are still on this journey. </w:t>
      </w:r>
    </w:p>
    <w:p w:rsidR="004753EB" w:rsidRPr="00404B48" w:rsidRDefault="004753EB" w:rsidP="00C2591E">
      <w:pPr>
        <w:pStyle w:val="TextNormal"/>
      </w:pPr>
      <w:r w:rsidRPr="00404B48">
        <w:t xml:space="preserve">These Treaty settlements provide the means to advance and progress iwi forward. </w:t>
      </w:r>
      <w:r w:rsidR="005F3636">
        <w:t xml:space="preserve">Settlements also include </w:t>
      </w:r>
      <w:r w:rsidRPr="00404B48">
        <w:t>statutory acknowledgements that acknowledge the special relationship of iwi to their traditional land and marine areas. Furthermore</w:t>
      </w:r>
      <w:r w:rsidR="005F3636">
        <w:t xml:space="preserve">, </w:t>
      </w:r>
      <w:r w:rsidRPr="00404B48">
        <w:t xml:space="preserve">Council </w:t>
      </w:r>
      <w:r w:rsidR="005F3636">
        <w:t xml:space="preserve">is </w:t>
      </w:r>
      <w:r w:rsidRPr="00404B48">
        <w:t>legally obligated to acknowledge these statutory acknowledgements and Treaty principles within all our work. This means staff must have a comprehensive understanding of these issues to bring about the best work results. The benefit of the commitment to the Treaty principles is a collaborative working relationship with iwi and developing positive initiatives for the wider region. With the commitment of all</w:t>
      </w:r>
      <w:r w:rsidR="00046C1B">
        <w:t xml:space="preserve"> </w:t>
      </w:r>
      <w:r w:rsidRPr="00404B48">
        <w:t>we can achieve the objectives.</w:t>
      </w:r>
    </w:p>
    <w:p w:rsidR="004753EB" w:rsidRPr="004753EB" w:rsidRDefault="004753EB" w:rsidP="00C2591E">
      <w:pPr>
        <w:pStyle w:val="TextNormal"/>
      </w:pPr>
      <w:r w:rsidRPr="004753EB">
        <w:t>This resource has been developed to provide a foundation of knowledge and understanding all staff must acquire in order to provide the required depth in all our work that enhances our region.</w:t>
      </w:r>
    </w:p>
    <w:p w:rsidR="004753EB" w:rsidRPr="007D6117" w:rsidRDefault="004753EB" w:rsidP="00C2591E">
      <w:pPr>
        <w:pStyle w:val="TextNormal"/>
        <w:rPr>
          <w:i/>
        </w:rPr>
      </w:pPr>
      <w:r w:rsidRPr="007D6117">
        <w:rPr>
          <w:i/>
        </w:rPr>
        <w:t>From knowledge comes understanding, from understanding comes enlightenment.</w:t>
      </w:r>
    </w:p>
    <w:p w:rsidR="00DE388C" w:rsidRDefault="00DE388C" w:rsidP="00DE388C">
      <w:pPr>
        <w:pStyle w:val="Head1Misc"/>
      </w:pPr>
      <w:bookmarkStart w:id="2" w:name="_Toc401317051"/>
      <w:r>
        <w:t>Acknowledgement</w:t>
      </w:r>
      <w:bookmarkEnd w:id="2"/>
    </w:p>
    <w:p w:rsidR="00563F7E" w:rsidRPr="005F3636" w:rsidRDefault="00563F7E" w:rsidP="00563F7E">
      <w:pPr>
        <w:pStyle w:val="TextNormal"/>
      </w:pPr>
      <w:r w:rsidRPr="00563F7E">
        <w:t xml:space="preserve">We would like to acknowledge the original document by Waaka Vercoe in 2004 entitled Environment Bay of Plenty Treaty of Waitangi Toolbox – Te Tiriti o Waitangi me Te Taiao o Te Moana a Toi Te Huatahi (The Treaty of Waitangi and Environment Bay of Plenty) He Whakautu (A Response).  This revised toolkit will complement Treaty of Waitangi training for staff and will be </w:t>
      </w:r>
      <w:r w:rsidRPr="005F3636">
        <w:t xml:space="preserve">reviewed </w:t>
      </w:r>
      <w:r w:rsidR="0036756C" w:rsidRPr="005F3636">
        <w:t>regularly</w:t>
      </w:r>
      <w:r w:rsidRPr="005F3636">
        <w:t>.</w:t>
      </w:r>
    </w:p>
    <w:p w:rsidR="00563F7E" w:rsidRDefault="00563F7E" w:rsidP="00563F7E">
      <w:pPr>
        <w:pStyle w:val="TextNormal"/>
      </w:pPr>
    </w:p>
    <w:p w:rsidR="00563F7E" w:rsidRPr="00563F7E" w:rsidRDefault="00563F7E" w:rsidP="00563F7E">
      <w:pPr>
        <w:pStyle w:val="TextNormal"/>
        <w:sectPr w:rsidR="00563F7E" w:rsidRPr="00563F7E" w:rsidSect="0056050C">
          <w:headerReference w:type="even" r:id="rId14"/>
          <w:headerReference w:type="default" r:id="rId15"/>
          <w:footerReference w:type="even" r:id="rId16"/>
          <w:footerReference w:type="default" r:id="rId17"/>
          <w:headerReference w:type="first" r:id="rId18"/>
          <w:footerReference w:type="first" r:id="rId19"/>
          <w:endnotePr>
            <w:numFmt w:val="decimal"/>
          </w:endnotePr>
          <w:type w:val="oddPage"/>
          <w:pgSz w:w="11905" w:h="16837" w:code="9"/>
          <w:pgMar w:top="1134" w:right="1134" w:bottom="1134" w:left="1134" w:header="720" w:footer="907" w:gutter="567"/>
          <w:paperSrc w:first="7" w:other="7"/>
          <w:pgNumType w:fmt="lowerRoman" w:start="1" w:chapStyle="1"/>
          <w:cols w:space="720"/>
          <w:noEndnote/>
          <w:docGrid w:linePitch="326"/>
        </w:sectPr>
      </w:pPr>
    </w:p>
    <w:p w:rsidR="00F47648" w:rsidRDefault="00F47648">
      <w:pPr>
        <w:pStyle w:val="Head3Contents"/>
      </w:pPr>
      <w:r>
        <w:lastRenderedPageBreak/>
        <w:t>Contents</w:t>
      </w:r>
    </w:p>
    <w:p w:rsidR="007636FE" w:rsidRPr="007636FE" w:rsidRDefault="00174301" w:rsidP="007636FE">
      <w:pPr>
        <w:pStyle w:val="TOC1"/>
        <w:rPr>
          <w:rFonts w:asciiTheme="minorHAnsi" w:eastAsiaTheme="minorEastAsia" w:hAnsiTheme="minorHAnsi" w:cstheme="minorBidi"/>
          <w:color w:val="005182"/>
          <w:sz w:val="22"/>
          <w:szCs w:val="22"/>
          <w:lang w:val="en-NZ" w:eastAsia="en-NZ"/>
        </w:rPr>
      </w:pPr>
      <w:r w:rsidRPr="007636FE">
        <w:rPr>
          <w:color w:val="005182"/>
        </w:rPr>
        <w:fldChar w:fldCharType="begin"/>
      </w:r>
      <w:r w:rsidRPr="007636FE">
        <w:rPr>
          <w:color w:val="005182"/>
        </w:rPr>
        <w:instrText xml:space="preserve"> TOC </w:instrText>
      </w:r>
      <w:r w:rsidR="0020243B" w:rsidRPr="007636FE">
        <w:rPr>
          <w:color w:val="005182"/>
        </w:rPr>
        <w:instrText>\</w:instrText>
      </w:r>
      <w:r w:rsidRPr="007636FE">
        <w:rPr>
          <w:color w:val="005182"/>
        </w:rPr>
        <w:instrText xml:space="preserve">z \t "Head 1 Misc,1,Head 2 Exec,1,Head 4 Chapter,1,Head 5 Appendix,1,Rep Level 1,2" </w:instrText>
      </w:r>
      <w:r w:rsidRPr="007636FE">
        <w:rPr>
          <w:color w:val="005182"/>
        </w:rPr>
        <w:fldChar w:fldCharType="separate"/>
      </w:r>
      <w:r w:rsidR="007636FE" w:rsidRPr="007636FE">
        <w:rPr>
          <w:color w:val="005182"/>
        </w:rPr>
        <w:t>He Mihi</w:t>
      </w:r>
      <w:r w:rsidR="007636FE" w:rsidRPr="007636FE">
        <w:rPr>
          <w:webHidden/>
          <w:color w:val="005182"/>
        </w:rPr>
        <w:tab/>
      </w:r>
      <w:r w:rsidR="007636FE" w:rsidRPr="007636FE">
        <w:rPr>
          <w:webHidden/>
          <w:color w:val="005182"/>
        </w:rPr>
        <w:tab/>
      </w:r>
      <w:r w:rsidR="007636FE" w:rsidRPr="007636FE">
        <w:rPr>
          <w:b w:val="0"/>
          <w:webHidden/>
          <w:color w:val="005182"/>
          <w:sz w:val="24"/>
        </w:rPr>
        <w:fldChar w:fldCharType="begin"/>
      </w:r>
      <w:r w:rsidR="007636FE" w:rsidRPr="007636FE">
        <w:rPr>
          <w:b w:val="0"/>
          <w:webHidden/>
          <w:color w:val="005182"/>
          <w:sz w:val="24"/>
        </w:rPr>
        <w:instrText xml:space="preserve"> PAGEREF _Toc401317050 \h </w:instrText>
      </w:r>
      <w:r w:rsidR="007636FE" w:rsidRPr="007636FE">
        <w:rPr>
          <w:b w:val="0"/>
          <w:webHidden/>
          <w:color w:val="005182"/>
          <w:sz w:val="24"/>
        </w:rPr>
      </w:r>
      <w:r w:rsidR="007636FE" w:rsidRPr="007636FE">
        <w:rPr>
          <w:b w:val="0"/>
          <w:webHidden/>
          <w:color w:val="005182"/>
          <w:sz w:val="24"/>
        </w:rPr>
        <w:fldChar w:fldCharType="separate"/>
      </w:r>
      <w:r w:rsidR="0071597C">
        <w:rPr>
          <w:b w:val="0"/>
          <w:webHidden/>
          <w:color w:val="005182"/>
          <w:sz w:val="24"/>
        </w:rPr>
        <w:t>i</w:t>
      </w:r>
      <w:r w:rsidR="007636FE" w:rsidRPr="007636FE">
        <w:rPr>
          <w:b w:val="0"/>
          <w:webHidden/>
          <w:color w:val="005182"/>
          <w:sz w:val="24"/>
        </w:rPr>
        <w:fldChar w:fldCharType="end"/>
      </w:r>
    </w:p>
    <w:p w:rsidR="007636FE" w:rsidRPr="007636FE" w:rsidRDefault="007636FE" w:rsidP="007636FE">
      <w:pPr>
        <w:pStyle w:val="TOC1"/>
        <w:rPr>
          <w:color w:val="005182"/>
        </w:rPr>
      </w:pPr>
      <w:r w:rsidRPr="007636FE">
        <w:rPr>
          <w:color w:val="005182"/>
        </w:rPr>
        <w:t>Acknowledgement</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_Toc401317051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ii</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1</w:t>
      </w:r>
      <w:r w:rsidRPr="007636FE">
        <w:rPr>
          <w:rFonts w:asciiTheme="minorHAnsi" w:eastAsiaTheme="minorEastAsia" w:hAnsiTheme="minorHAnsi" w:cstheme="minorBidi"/>
          <w:color w:val="005182"/>
          <w:sz w:val="22"/>
          <w:szCs w:val="22"/>
          <w:lang w:val="en-NZ" w:eastAsia="en-NZ"/>
        </w:rPr>
        <w:tab/>
      </w:r>
      <w:r w:rsidRPr="007636FE">
        <w:rPr>
          <w:color w:val="005182"/>
        </w:rPr>
        <w:t>Executive summary</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_Toc401317052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4</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2</w:t>
      </w:r>
      <w:r w:rsidRPr="007636FE">
        <w:rPr>
          <w:rFonts w:asciiTheme="minorHAnsi" w:eastAsiaTheme="minorEastAsia" w:hAnsiTheme="minorHAnsi" w:cstheme="minorBidi"/>
          <w:color w:val="005182"/>
          <w:sz w:val="22"/>
          <w:szCs w:val="22"/>
          <w:lang w:val="en-NZ" w:eastAsia="en-NZ"/>
        </w:rPr>
        <w:tab/>
      </w:r>
      <w:r w:rsidRPr="007636FE">
        <w:rPr>
          <w:color w:val="005182"/>
        </w:rPr>
        <w:t>Introduction</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_Toc401317053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5</w:t>
      </w:r>
      <w:r w:rsidRPr="007636FE">
        <w:rPr>
          <w:b w:val="0"/>
          <w:webHidden/>
          <w:color w:val="005182"/>
          <w:sz w:val="24"/>
        </w:rPr>
        <w:fldChar w:fldCharType="end"/>
      </w:r>
    </w:p>
    <w:p w:rsidR="007636FE" w:rsidRPr="007636FE" w:rsidRDefault="007636FE" w:rsidP="007636FE">
      <w:pPr>
        <w:pStyle w:val="TOC1"/>
        <w:rPr>
          <w:color w:val="005182"/>
        </w:rPr>
      </w:pPr>
      <w:r w:rsidRPr="007636FE">
        <w:rPr>
          <w:color w:val="005182"/>
        </w:rPr>
        <w:t>3</w:t>
      </w:r>
      <w:r w:rsidRPr="007636FE">
        <w:rPr>
          <w:rFonts w:asciiTheme="minorHAnsi" w:eastAsiaTheme="minorEastAsia" w:hAnsiTheme="minorHAnsi" w:cstheme="minorBidi"/>
          <w:color w:val="005182"/>
          <w:sz w:val="22"/>
          <w:szCs w:val="22"/>
          <w:lang w:val="en-NZ" w:eastAsia="en-NZ"/>
        </w:rPr>
        <w:tab/>
      </w:r>
      <w:r w:rsidRPr="007636FE">
        <w:rPr>
          <w:color w:val="005182"/>
        </w:rPr>
        <w:t>Historical context</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_Toc401317054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7</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4</w:t>
      </w:r>
      <w:r w:rsidRPr="007636FE">
        <w:rPr>
          <w:rFonts w:asciiTheme="minorHAnsi" w:eastAsiaTheme="minorEastAsia" w:hAnsiTheme="minorHAnsi" w:cstheme="minorBidi"/>
          <w:color w:val="005182"/>
          <w:sz w:val="22"/>
          <w:szCs w:val="22"/>
          <w:lang w:val="en-NZ" w:eastAsia="en-NZ"/>
        </w:rPr>
        <w:tab/>
      </w:r>
      <w:r w:rsidRPr="007636FE">
        <w:rPr>
          <w:color w:val="005182"/>
        </w:rPr>
        <w:t>The Treaty today</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_Toc401317055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14</w:t>
      </w:r>
      <w:r w:rsidRPr="007636FE">
        <w:rPr>
          <w:b w:val="0"/>
          <w:webHidden/>
          <w:color w:val="005182"/>
          <w:sz w:val="24"/>
        </w:rPr>
        <w:fldChar w:fldCharType="end"/>
      </w:r>
    </w:p>
    <w:p w:rsidR="007636FE" w:rsidRPr="007636FE" w:rsidRDefault="007636FE" w:rsidP="007636FE">
      <w:pPr>
        <w:pStyle w:val="TOC1"/>
        <w:rPr>
          <w:color w:val="005182"/>
        </w:rPr>
      </w:pPr>
      <w:r w:rsidRPr="007636FE">
        <w:rPr>
          <w:color w:val="005182"/>
        </w:rPr>
        <w:t>5</w:t>
      </w:r>
      <w:r w:rsidRPr="007636FE">
        <w:rPr>
          <w:rFonts w:asciiTheme="minorHAnsi" w:eastAsiaTheme="minorEastAsia" w:hAnsiTheme="minorHAnsi" w:cstheme="minorBidi"/>
          <w:color w:val="005182"/>
          <w:sz w:val="22"/>
          <w:szCs w:val="22"/>
          <w:lang w:val="en-NZ" w:eastAsia="en-NZ"/>
        </w:rPr>
        <w:tab/>
      </w:r>
      <w:r w:rsidRPr="007636FE">
        <w:rPr>
          <w:color w:val="005182"/>
        </w:rPr>
        <w:t>Treaty settlements</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_Toc401317056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20</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6</w:t>
      </w:r>
      <w:r w:rsidRPr="007636FE">
        <w:rPr>
          <w:rFonts w:asciiTheme="minorHAnsi" w:eastAsiaTheme="minorEastAsia" w:hAnsiTheme="minorHAnsi" w:cstheme="minorBidi"/>
          <w:color w:val="005182"/>
          <w:sz w:val="22"/>
          <w:szCs w:val="22"/>
          <w:lang w:val="en-NZ" w:eastAsia="en-NZ"/>
        </w:rPr>
        <w:tab/>
      </w:r>
      <w:r w:rsidRPr="007636FE">
        <w:rPr>
          <w:color w:val="005182"/>
        </w:rPr>
        <w:t>Applying the Treaty in our work</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_Toc401317057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24</w:t>
      </w:r>
      <w:r w:rsidRPr="007636FE">
        <w:rPr>
          <w:b w:val="0"/>
          <w:webHidden/>
          <w:color w:val="005182"/>
          <w:sz w:val="24"/>
        </w:rPr>
        <w:fldChar w:fldCharType="end"/>
      </w:r>
    </w:p>
    <w:p w:rsidR="007636FE" w:rsidRPr="007636FE" w:rsidRDefault="007636FE" w:rsidP="007636FE">
      <w:pPr>
        <w:pStyle w:val="TOC1"/>
        <w:rPr>
          <w:color w:val="005182"/>
        </w:rPr>
      </w:pPr>
      <w:r w:rsidRPr="007636FE">
        <w:rPr>
          <w:color w:val="005182"/>
        </w:rPr>
        <w:t>7</w:t>
      </w:r>
      <w:r w:rsidRPr="007636FE">
        <w:rPr>
          <w:rFonts w:asciiTheme="minorHAnsi" w:eastAsiaTheme="minorEastAsia" w:hAnsiTheme="minorHAnsi" w:cstheme="minorBidi"/>
          <w:color w:val="005182"/>
          <w:sz w:val="22"/>
          <w:szCs w:val="22"/>
          <w:lang w:val="en-NZ" w:eastAsia="en-NZ"/>
        </w:rPr>
        <w:tab/>
      </w:r>
      <w:r w:rsidRPr="007636FE">
        <w:rPr>
          <w:color w:val="005182"/>
        </w:rPr>
        <w:t>Ngā kupu - Glossary</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_Toc401317058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27</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8</w:t>
      </w:r>
      <w:r w:rsidRPr="007636FE">
        <w:rPr>
          <w:rFonts w:asciiTheme="minorHAnsi" w:eastAsiaTheme="minorEastAsia" w:hAnsiTheme="minorHAnsi" w:cstheme="minorBidi"/>
          <w:color w:val="005182"/>
          <w:sz w:val="22"/>
          <w:szCs w:val="22"/>
          <w:lang w:val="en-NZ" w:eastAsia="en-NZ"/>
        </w:rPr>
        <w:tab/>
      </w:r>
      <w:r w:rsidRPr="007636FE">
        <w:rPr>
          <w:color w:val="005182"/>
        </w:rPr>
        <w:t>Reference list</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_Toc401317059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28</w:t>
      </w:r>
      <w:r w:rsidRPr="007636FE">
        <w:rPr>
          <w:b w:val="0"/>
          <w:webHidden/>
          <w:color w:val="005182"/>
          <w:sz w:val="24"/>
        </w:rPr>
        <w:fldChar w:fldCharType="end"/>
      </w:r>
    </w:p>
    <w:p w:rsidR="007636FE" w:rsidRPr="007636FE" w:rsidRDefault="007636FE" w:rsidP="007636FE">
      <w:pPr>
        <w:pStyle w:val="TOC1"/>
        <w:rPr>
          <w:color w:val="005182"/>
        </w:rPr>
      </w:pPr>
      <w:r w:rsidRPr="007636FE">
        <w:rPr>
          <w:color w:val="005182"/>
        </w:rPr>
        <w:t>Appendix 1 – Toolkit Summary</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_Toc401317060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29</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Appendix 2 – Māori Engagement Charter</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_Toc401317061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31</w:t>
      </w:r>
      <w:r w:rsidRPr="007636FE">
        <w:rPr>
          <w:b w:val="0"/>
          <w:webHidden/>
          <w:color w:val="005182"/>
          <w:sz w:val="24"/>
        </w:rPr>
        <w:fldChar w:fldCharType="end"/>
      </w:r>
    </w:p>
    <w:p w:rsidR="007636FE" w:rsidRPr="007636FE" w:rsidRDefault="007636FE" w:rsidP="007636FE">
      <w:pPr>
        <w:pStyle w:val="TOC1"/>
        <w:rPr>
          <w:rFonts w:asciiTheme="minorHAnsi" w:eastAsiaTheme="minorEastAsia" w:hAnsiTheme="minorHAnsi" w:cstheme="minorBidi"/>
          <w:color w:val="005182"/>
          <w:sz w:val="22"/>
          <w:szCs w:val="22"/>
          <w:lang w:val="en-NZ" w:eastAsia="en-NZ"/>
        </w:rPr>
      </w:pPr>
      <w:r w:rsidRPr="007636FE">
        <w:rPr>
          <w:color w:val="005182"/>
        </w:rPr>
        <w:t xml:space="preserve">Appendix 3 </w:t>
      </w:r>
      <w:r w:rsidR="00046C1B" w:rsidRPr="007636FE">
        <w:rPr>
          <w:color w:val="005182"/>
        </w:rPr>
        <w:t>–</w:t>
      </w:r>
      <w:r w:rsidRPr="007636FE">
        <w:rPr>
          <w:color w:val="005182"/>
        </w:rPr>
        <w:t xml:space="preserve"> Iwi within the Bay of Plenty</w:t>
      </w:r>
      <w:r w:rsidRPr="007636FE">
        <w:rPr>
          <w:webHidden/>
          <w:color w:val="005182"/>
        </w:rPr>
        <w:tab/>
      </w:r>
      <w:r w:rsidRPr="007636FE">
        <w:rPr>
          <w:b w:val="0"/>
          <w:webHidden/>
          <w:color w:val="005182"/>
          <w:sz w:val="24"/>
        </w:rPr>
        <w:fldChar w:fldCharType="begin"/>
      </w:r>
      <w:r w:rsidRPr="007636FE">
        <w:rPr>
          <w:b w:val="0"/>
          <w:webHidden/>
          <w:color w:val="005182"/>
          <w:sz w:val="24"/>
        </w:rPr>
        <w:instrText xml:space="preserve"> PAGEREF _Toc401317062 \h </w:instrText>
      </w:r>
      <w:r w:rsidRPr="007636FE">
        <w:rPr>
          <w:b w:val="0"/>
          <w:webHidden/>
          <w:color w:val="005182"/>
          <w:sz w:val="24"/>
        </w:rPr>
      </w:r>
      <w:r w:rsidRPr="007636FE">
        <w:rPr>
          <w:b w:val="0"/>
          <w:webHidden/>
          <w:color w:val="005182"/>
          <w:sz w:val="24"/>
        </w:rPr>
        <w:fldChar w:fldCharType="separate"/>
      </w:r>
      <w:r w:rsidR="0071597C">
        <w:rPr>
          <w:b w:val="0"/>
          <w:webHidden/>
          <w:color w:val="005182"/>
          <w:sz w:val="24"/>
        </w:rPr>
        <w:t>34</w:t>
      </w:r>
      <w:r w:rsidRPr="007636FE">
        <w:rPr>
          <w:b w:val="0"/>
          <w:webHidden/>
          <w:color w:val="005182"/>
          <w:sz w:val="24"/>
        </w:rPr>
        <w:fldChar w:fldCharType="end"/>
      </w:r>
    </w:p>
    <w:p w:rsidR="00F47648" w:rsidRDefault="00174301" w:rsidP="007636FE">
      <w:pPr>
        <w:tabs>
          <w:tab w:val="left" w:pos="567"/>
        </w:tabs>
      </w:pPr>
      <w:r w:rsidRPr="007636FE">
        <w:rPr>
          <w:noProof/>
          <w:color w:val="005182"/>
        </w:rPr>
        <w:fldChar w:fldCharType="end"/>
      </w:r>
    </w:p>
    <w:p w:rsidR="00F47648" w:rsidRDefault="00F47648">
      <w:pPr>
        <w:sectPr w:rsidR="00F47648" w:rsidSect="00F64D1E">
          <w:footerReference w:type="default" r:id="rId20"/>
          <w:endnotePr>
            <w:numFmt w:val="decimal"/>
          </w:endnotePr>
          <w:type w:val="oddPage"/>
          <w:pgSz w:w="11905" w:h="16837" w:code="9"/>
          <w:pgMar w:top="1134" w:right="1134" w:bottom="1134" w:left="1134" w:header="720" w:footer="907" w:gutter="567"/>
          <w:paperSrc w:first="7" w:other="7"/>
          <w:pgNumType w:fmt="lowerRoman"/>
          <w:cols w:space="720"/>
          <w:noEndnote/>
        </w:sectPr>
      </w:pPr>
    </w:p>
    <w:p w:rsidR="00F47648" w:rsidRDefault="008622A4" w:rsidP="008622A4">
      <w:pPr>
        <w:pStyle w:val="Head4Chapter"/>
        <w:numPr>
          <w:ilvl w:val="0"/>
          <w:numId w:val="0"/>
        </w:numPr>
        <w:tabs>
          <w:tab w:val="left" w:pos="851"/>
        </w:tabs>
      </w:pPr>
      <w:bookmarkStart w:id="3" w:name="_Toc401317052"/>
      <w:r>
        <w:lastRenderedPageBreak/>
        <w:t>1</w:t>
      </w:r>
      <w:r>
        <w:tab/>
        <w:t>Executive summary</w:t>
      </w:r>
      <w:bookmarkEnd w:id="3"/>
    </w:p>
    <w:p w:rsidR="007A6CB0" w:rsidRDefault="007A6CB0" w:rsidP="005A6561">
      <w:pPr>
        <w:pStyle w:val="TextNormal"/>
        <w:rPr>
          <w:b/>
          <w:color w:val="005182"/>
        </w:rPr>
        <w:sectPr w:rsidR="007A6CB0" w:rsidSect="00F64D1E">
          <w:headerReference w:type="first" r:id="rId21"/>
          <w:footerReference w:type="first" r:id="rId22"/>
          <w:endnotePr>
            <w:numFmt w:val="decimal"/>
          </w:endnotePr>
          <w:pgSz w:w="11905" w:h="16837" w:code="9"/>
          <w:pgMar w:top="1134" w:right="1134" w:bottom="1134" w:left="1134" w:header="720" w:footer="907" w:gutter="567"/>
          <w:paperSrc w:first="7" w:other="7"/>
          <w:cols w:space="720"/>
          <w:noEndnote/>
          <w:titlePg/>
        </w:sectPr>
      </w:pPr>
    </w:p>
    <w:p w:rsidR="007F764C" w:rsidRDefault="005A6561" w:rsidP="005A6561">
      <w:pPr>
        <w:pStyle w:val="TextNormal"/>
        <w:rPr>
          <w:b/>
          <w:color w:val="005182"/>
        </w:rPr>
      </w:pPr>
      <w:r w:rsidRPr="005A6561">
        <w:rPr>
          <w:b/>
          <w:color w:val="005182"/>
        </w:rPr>
        <w:lastRenderedPageBreak/>
        <w:t xml:space="preserve">The Treaty of Waitangi </w:t>
      </w:r>
      <w:r w:rsidR="002A1424" w:rsidRPr="005A6561">
        <w:rPr>
          <w:b/>
          <w:color w:val="005182"/>
        </w:rPr>
        <w:t xml:space="preserve">Toolkit </w:t>
      </w:r>
      <w:r w:rsidRPr="005A6561">
        <w:rPr>
          <w:b/>
          <w:color w:val="005182"/>
        </w:rPr>
        <w:t>has been developed to increase the awareness of Council staff in relation to the Treaty of Waitangi (the Treaty). Moving beyond just understanding the historical context, the aim of this toolkit is to ensure that staff appreciate what the Treaty means to their work at Council.</w:t>
      </w:r>
    </w:p>
    <w:p w:rsidR="00307256" w:rsidRDefault="005A6561" w:rsidP="005A6561">
      <w:pPr>
        <w:pStyle w:val="TextNormal"/>
      </w:pPr>
      <w:r>
        <w:t>The</w:t>
      </w:r>
      <w:r>
        <w:rPr>
          <w:spacing w:val="-5"/>
        </w:rPr>
        <w:t xml:space="preserve"> </w:t>
      </w:r>
      <w:r>
        <w:t>Treaty</w:t>
      </w:r>
      <w:r>
        <w:rPr>
          <w:spacing w:val="-6"/>
        </w:rPr>
        <w:t xml:space="preserve"> </w:t>
      </w:r>
      <w:r>
        <w:t>is</w:t>
      </w:r>
      <w:r>
        <w:rPr>
          <w:spacing w:val="-5"/>
        </w:rPr>
        <w:t xml:space="preserve"> </w:t>
      </w:r>
      <w:r>
        <w:t>more</w:t>
      </w:r>
      <w:r>
        <w:rPr>
          <w:spacing w:val="-5"/>
        </w:rPr>
        <w:t xml:space="preserve"> </w:t>
      </w:r>
      <w:r>
        <w:t>than</w:t>
      </w:r>
      <w:r>
        <w:rPr>
          <w:spacing w:val="-5"/>
        </w:rPr>
        <w:t xml:space="preserve"> </w:t>
      </w:r>
      <w:r>
        <w:t>just</w:t>
      </w:r>
      <w:r>
        <w:rPr>
          <w:spacing w:val="-6"/>
        </w:rPr>
        <w:t xml:space="preserve"> </w:t>
      </w:r>
      <w:r>
        <w:t>a</w:t>
      </w:r>
      <w:r>
        <w:rPr>
          <w:spacing w:val="-6"/>
        </w:rPr>
        <w:t xml:space="preserve"> </w:t>
      </w:r>
      <w:r>
        <w:t>document</w:t>
      </w:r>
      <w:r>
        <w:rPr>
          <w:w w:val="99"/>
        </w:rPr>
        <w:t xml:space="preserve"> </w:t>
      </w:r>
      <w:r>
        <w:t>that</w:t>
      </w:r>
      <w:r>
        <w:rPr>
          <w:spacing w:val="-3"/>
        </w:rPr>
        <w:t xml:space="preserve"> </w:t>
      </w:r>
      <w:r>
        <w:t>was</w:t>
      </w:r>
      <w:r>
        <w:rPr>
          <w:spacing w:val="-4"/>
        </w:rPr>
        <w:t xml:space="preserve"> </w:t>
      </w:r>
      <w:r>
        <w:t>signed</w:t>
      </w:r>
      <w:r>
        <w:rPr>
          <w:spacing w:val="-3"/>
        </w:rPr>
        <w:t xml:space="preserve"> </w:t>
      </w:r>
      <w:r>
        <w:t>on</w:t>
      </w:r>
      <w:r>
        <w:rPr>
          <w:spacing w:val="-3"/>
        </w:rPr>
        <w:t xml:space="preserve"> </w:t>
      </w:r>
      <w:r>
        <w:t>6</w:t>
      </w:r>
      <w:r>
        <w:rPr>
          <w:spacing w:val="-3"/>
        </w:rPr>
        <w:t xml:space="preserve"> </w:t>
      </w:r>
      <w:r>
        <w:t>February</w:t>
      </w:r>
      <w:r>
        <w:rPr>
          <w:spacing w:val="-3"/>
        </w:rPr>
        <w:t xml:space="preserve"> </w:t>
      </w:r>
      <w:r>
        <w:t>1840.</w:t>
      </w:r>
      <w:r>
        <w:rPr>
          <w:spacing w:val="-4"/>
        </w:rPr>
        <w:t xml:space="preserve"> </w:t>
      </w:r>
      <w:r>
        <w:t>It is</w:t>
      </w:r>
      <w:r>
        <w:rPr>
          <w:spacing w:val="-6"/>
        </w:rPr>
        <w:t xml:space="preserve"> </w:t>
      </w:r>
      <w:r>
        <w:t>a</w:t>
      </w:r>
      <w:r>
        <w:rPr>
          <w:spacing w:val="-6"/>
        </w:rPr>
        <w:t xml:space="preserve"> </w:t>
      </w:r>
      <w:r>
        <w:t>symbol</w:t>
      </w:r>
      <w:r>
        <w:rPr>
          <w:spacing w:val="-6"/>
        </w:rPr>
        <w:t xml:space="preserve"> </w:t>
      </w:r>
      <w:r>
        <w:t>of</w:t>
      </w:r>
      <w:r>
        <w:rPr>
          <w:spacing w:val="-5"/>
        </w:rPr>
        <w:t xml:space="preserve"> </w:t>
      </w:r>
      <w:r>
        <w:t>the</w:t>
      </w:r>
      <w:r>
        <w:rPr>
          <w:spacing w:val="-5"/>
        </w:rPr>
        <w:t xml:space="preserve"> </w:t>
      </w:r>
      <w:r>
        <w:t>enduring</w:t>
      </w:r>
      <w:r>
        <w:rPr>
          <w:spacing w:val="-5"/>
        </w:rPr>
        <w:t xml:space="preserve"> </w:t>
      </w:r>
      <w:r>
        <w:t>partnership</w:t>
      </w:r>
      <w:r>
        <w:rPr>
          <w:w w:val="99"/>
        </w:rPr>
        <w:t xml:space="preserve"> </w:t>
      </w:r>
      <w:r>
        <w:t>between Māori and the Crown. The Regional Council, as an agent of the Crown, has many obligations to fulfil</w:t>
      </w:r>
      <w:r>
        <w:rPr>
          <w:spacing w:val="-2"/>
        </w:rPr>
        <w:t xml:space="preserve"> </w:t>
      </w:r>
      <w:r>
        <w:t>in</w:t>
      </w:r>
      <w:r>
        <w:rPr>
          <w:spacing w:val="-1"/>
        </w:rPr>
        <w:t xml:space="preserve"> </w:t>
      </w:r>
      <w:r>
        <w:t>relation</w:t>
      </w:r>
      <w:r>
        <w:rPr>
          <w:spacing w:val="-1"/>
        </w:rPr>
        <w:t xml:space="preserve"> </w:t>
      </w:r>
      <w:r>
        <w:t>to</w:t>
      </w:r>
      <w:r>
        <w:rPr>
          <w:spacing w:val="-2"/>
        </w:rPr>
        <w:t xml:space="preserve"> </w:t>
      </w:r>
      <w:r>
        <w:t>the</w:t>
      </w:r>
      <w:r>
        <w:rPr>
          <w:spacing w:val="-1"/>
        </w:rPr>
        <w:t xml:space="preserve"> </w:t>
      </w:r>
      <w:r>
        <w:t>Treaty.</w:t>
      </w:r>
      <w:r>
        <w:rPr>
          <w:spacing w:val="-1"/>
        </w:rPr>
        <w:t xml:space="preserve"> </w:t>
      </w:r>
      <w:r>
        <w:t>Our</w:t>
      </w:r>
      <w:r>
        <w:rPr>
          <w:spacing w:val="-1"/>
        </w:rPr>
        <w:t xml:space="preserve"> </w:t>
      </w:r>
      <w:r>
        <w:t>role under</w:t>
      </w:r>
      <w:r>
        <w:rPr>
          <w:spacing w:val="-8"/>
        </w:rPr>
        <w:t xml:space="preserve"> </w:t>
      </w:r>
      <w:r>
        <w:t>the</w:t>
      </w:r>
      <w:r>
        <w:rPr>
          <w:spacing w:val="-7"/>
        </w:rPr>
        <w:t xml:space="preserve"> </w:t>
      </w:r>
      <w:r>
        <w:t>Treaty</w:t>
      </w:r>
      <w:r>
        <w:rPr>
          <w:spacing w:val="-7"/>
        </w:rPr>
        <w:t xml:space="preserve"> </w:t>
      </w:r>
      <w:r>
        <w:t>is</w:t>
      </w:r>
      <w:r>
        <w:rPr>
          <w:spacing w:val="-8"/>
        </w:rPr>
        <w:t xml:space="preserve"> </w:t>
      </w:r>
      <w:r>
        <w:t>becoming</w:t>
      </w:r>
      <w:r>
        <w:rPr>
          <w:spacing w:val="-7"/>
        </w:rPr>
        <w:t xml:space="preserve"> </w:t>
      </w:r>
      <w:r>
        <w:t>even</w:t>
      </w:r>
      <w:r>
        <w:rPr>
          <w:w w:val="99"/>
        </w:rPr>
        <w:t xml:space="preserve"> </w:t>
      </w:r>
      <w:r>
        <w:t>more relevant as Bay of Plenty hapū and</w:t>
      </w:r>
      <w:r>
        <w:rPr>
          <w:spacing w:val="-4"/>
        </w:rPr>
        <w:t xml:space="preserve"> </w:t>
      </w:r>
      <w:r>
        <w:t>iwi</w:t>
      </w:r>
      <w:r>
        <w:rPr>
          <w:spacing w:val="-5"/>
        </w:rPr>
        <w:t xml:space="preserve"> </w:t>
      </w:r>
      <w:r>
        <w:t>go</w:t>
      </w:r>
      <w:r>
        <w:rPr>
          <w:spacing w:val="-4"/>
        </w:rPr>
        <w:t xml:space="preserve"> </w:t>
      </w:r>
      <w:r>
        <w:t>through</w:t>
      </w:r>
      <w:r>
        <w:rPr>
          <w:spacing w:val="-4"/>
        </w:rPr>
        <w:t xml:space="preserve"> </w:t>
      </w:r>
      <w:r>
        <w:t>the</w:t>
      </w:r>
      <w:r>
        <w:rPr>
          <w:spacing w:val="-4"/>
        </w:rPr>
        <w:t xml:space="preserve"> </w:t>
      </w:r>
      <w:r>
        <w:t>Treaty</w:t>
      </w:r>
      <w:r>
        <w:rPr>
          <w:spacing w:val="-4"/>
        </w:rPr>
        <w:t xml:space="preserve"> </w:t>
      </w:r>
      <w:r w:rsidR="002F3D54">
        <w:t>claims and settlement process. I</w:t>
      </w:r>
      <w:r>
        <w:t>t is essential</w:t>
      </w:r>
      <w:r>
        <w:rPr>
          <w:spacing w:val="-6"/>
        </w:rPr>
        <w:t xml:space="preserve"> </w:t>
      </w:r>
      <w:r>
        <w:t>for</w:t>
      </w:r>
      <w:r>
        <w:rPr>
          <w:spacing w:val="-6"/>
        </w:rPr>
        <w:t xml:space="preserve"> </w:t>
      </w:r>
      <w:r>
        <w:t>staff</w:t>
      </w:r>
      <w:r>
        <w:rPr>
          <w:spacing w:val="-5"/>
        </w:rPr>
        <w:t xml:space="preserve"> </w:t>
      </w:r>
      <w:r>
        <w:t>to</w:t>
      </w:r>
      <w:r>
        <w:rPr>
          <w:spacing w:val="-6"/>
        </w:rPr>
        <w:t xml:space="preserve"> </w:t>
      </w:r>
      <w:r>
        <w:t>understand</w:t>
      </w:r>
      <w:r>
        <w:rPr>
          <w:spacing w:val="-5"/>
        </w:rPr>
        <w:t xml:space="preserve"> </w:t>
      </w:r>
      <w:r w:rsidR="002F3D54">
        <w:rPr>
          <w:spacing w:val="-5"/>
        </w:rPr>
        <w:t xml:space="preserve">how </w:t>
      </w:r>
      <w:r>
        <w:t>these</w:t>
      </w:r>
      <w:r>
        <w:rPr>
          <w:w w:val="99"/>
        </w:rPr>
        <w:t xml:space="preserve"> </w:t>
      </w:r>
      <w:r>
        <w:t>obligations</w:t>
      </w:r>
      <w:r w:rsidR="002F3D54">
        <w:t xml:space="preserve"> relate </w:t>
      </w:r>
      <w:r>
        <w:t>to</w:t>
      </w:r>
      <w:r>
        <w:rPr>
          <w:spacing w:val="-7"/>
        </w:rPr>
        <w:t xml:space="preserve"> </w:t>
      </w:r>
      <w:r>
        <w:t>their</w:t>
      </w:r>
      <w:r>
        <w:rPr>
          <w:spacing w:val="-7"/>
        </w:rPr>
        <w:t xml:space="preserve"> </w:t>
      </w:r>
      <w:r>
        <w:t>work.</w:t>
      </w:r>
    </w:p>
    <w:p w:rsidR="005A6561" w:rsidRDefault="005A6561" w:rsidP="005A6561">
      <w:pPr>
        <w:pStyle w:val="TextNormal"/>
      </w:pPr>
      <w:r w:rsidRPr="005A6561">
        <w:lastRenderedPageBreak/>
        <w:t xml:space="preserve">The Treaty of Waitangi </w:t>
      </w:r>
      <w:r w:rsidR="002A1424" w:rsidRPr="005A6561">
        <w:t xml:space="preserve">Toolkit </w:t>
      </w:r>
      <w:r w:rsidRPr="005A6561">
        <w:t>provides an overview of:</w:t>
      </w:r>
    </w:p>
    <w:p w:rsidR="005A6561" w:rsidRPr="002A1424" w:rsidRDefault="002F3D54" w:rsidP="002A1424">
      <w:pPr>
        <w:pStyle w:val="TextNormal"/>
        <w:numPr>
          <w:ilvl w:val="0"/>
          <w:numId w:val="36"/>
        </w:numPr>
        <w:spacing w:after="120"/>
      </w:pPr>
      <w:r>
        <w:t>t</w:t>
      </w:r>
      <w:r w:rsidR="005A6561" w:rsidRPr="002A1424">
        <w:t xml:space="preserve">he historical context, that is, the events leading up to, and following, the signing of </w:t>
      </w:r>
      <w:r>
        <w:t>the Treaty</w:t>
      </w:r>
    </w:p>
    <w:p w:rsidR="005A6561" w:rsidRPr="002A1424" w:rsidRDefault="002F3D54" w:rsidP="002A1424">
      <w:pPr>
        <w:pStyle w:val="TextNormal"/>
        <w:numPr>
          <w:ilvl w:val="0"/>
          <w:numId w:val="36"/>
        </w:numPr>
        <w:spacing w:after="120"/>
      </w:pPr>
      <w:r>
        <w:t>k</w:t>
      </w:r>
      <w:r w:rsidR="005A6561" w:rsidRPr="002A1424">
        <w:t>ey pieces of legisl</w:t>
      </w:r>
      <w:r>
        <w:t>ation that reference the Treaty</w:t>
      </w:r>
    </w:p>
    <w:p w:rsidR="005A6561" w:rsidRPr="002A1424" w:rsidRDefault="002F3D54" w:rsidP="002A1424">
      <w:pPr>
        <w:pStyle w:val="TextNormal"/>
        <w:numPr>
          <w:ilvl w:val="0"/>
          <w:numId w:val="36"/>
        </w:numPr>
        <w:spacing w:after="120"/>
      </w:pPr>
      <w:r>
        <w:t>t</w:t>
      </w:r>
      <w:r w:rsidR="005A6561" w:rsidRPr="002A1424">
        <w:t xml:space="preserve">he </w:t>
      </w:r>
      <w:r>
        <w:t>p</w:t>
      </w:r>
      <w:r w:rsidR="005A6561" w:rsidRPr="002A1424">
        <w:t xml:space="preserve">rinciples of </w:t>
      </w:r>
      <w:r>
        <w:t>the Treaty</w:t>
      </w:r>
    </w:p>
    <w:p w:rsidR="005A6561" w:rsidRPr="002A1424" w:rsidRDefault="005A6561" w:rsidP="002A1424">
      <w:pPr>
        <w:pStyle w:val="TextNormal"/>
        <w:numPr>
          <w:ilvl w:val="0"/>
          <w:numId w:val="36"/>
        </w:numPr>
      </w:pPr>
      <w:r w:rsidRPr="002A1424">
        <w:t xml:space="preserve">Treaty </w:t>
      </w:r>
      <w:r w:rsidR="002A1424" w:rsidRPr="002A1424">
        <w:t xml:space="preserve">settlements </w:t>
      </w:r>
      <w:r w:rsidRPr="002A1424">
        <w:t xml:space="preserve">within the </w:t>
      </w:r>
      <w:r w:rsidRPr="002A1424">
        <w:br/>
        <w:t>Bay of Plenty region.</w:t>
      </w:r>
    </w:p>
    <w:p w:rsidR="005A6561" w:rsidRDefault="005A6561" w:rsidP="005A6561">
      <w:pPr>
        <w:pStyle w:val="TextNormal"/>
        <w:rPr>
          <w:rFonts w:cs="Century Gothic"/>
          <w:color w:val="231F20"/>
        </w:rPr>
      </w:pPr>
      <w:r>
        <w:rPr>
          <w:rFonts w:cs="Century Gothic"/>
          <w:color w:val="231F20"/>
        </w:rPr>
        <w:t>The</w:t>
      </w:r>
      <w:r>
        <w:rPr>
          <w:rFonts w:cs="Century Gothic"/>
          <w:color w:val="231F20"/>
          <w:spacing w:val="-4"/>
        </w:rPr>
        <w:t xml:space="preserve"> </w:t>
      </w:r>
      <w:r>
        <w:rPr>
          <w:rFonts w:cs="Century Gothic"/>
          <w:color w:val="231F20"/>
        </w:rPr>
        <w:t>Treaty</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Waitangi</w:t>
      </w:r>
      <w:r>
        <w:rPr>
          <w:rFonts w:cs="Century Gothic"/>
          <w:color w:val="231F20"/>
          <w:spacing w:val="-4"/>
        </w:rPr>
        <w:t xml:space="preserve"> </w:t>
      </w:r>
      <w:r w:rsidR="002A1424">
        <w:rPr>
          <w:rFonts w:cs="Century Gothic"/>
          <w:color w:val="231F20"/>
        </w:rPr>
        <w:t>Toolkit</w:t>
      </w:r>
      <w:r w:rsidR="002A1424">
        <w:rPr>
          <w:rFonts w:cs="Century Gothic"/>
          <w:color w:val="231F20"/>
          <w:spacing w:val="-3"/>
        </w:rPr>
        <w:t xml:space="preserve"> </w:t>
      </w:r>
      <w:r>
        <w:rPr>
          <w:rFonts w:cs="Century Gothic"/>
          <w:color w:val="231F20"/>
        </w:rPr>
        <w:t>will</w:t>
      </w:r>
      <w:r>
        <w:rPr>
          <w:rFonts w:cs="Century Gothic"/>
          <w:color w:val="231F20"/>
          <w:spacing w:val="-4"/>
        </w:rPr>
        <w:t xml:space="preserve"> </w:t>
      </w:r>
      <w:r>
        <w:rPr>
          <w:rFonts w:cs="Century Gothic"/>
          <w:color w:val="231F20"/>
        </w:rPr>
        <w:t>be implemented</w:t>
      </w:r>
      <w:r>
        <w:rPr>
          <w:rFonts w:cs="Century Gothic"/>
          <w:color w:val="231F20"/>
          <w:spacing w:val="-6"/>
        </w:rPr>
        <w:t xml:space="preserve"> </w:t>
      </w:r>
      <w:r>
        <w:rPr>
          <w:rFonts w:cs="Century Gothic"/>
          <w:color w:val="231F20"/>
        </w:rPr>
        <w:t>with</w:t>
      </w:r>
      <w:r>
        <w:rPr>
          <w:rFonts w:cs="Century Gothic"/>
          <w:color w:val="231F20"/>
          <w:spacing w:val="-5"/>
        </w:rPr>
        <w:t xml:space="preserve"> </w:t>
      </w:r>
      <w:r>
        <w:rPr>
          <w:rFonts w:cs="Century Gothic"/>
          <w:color w:val="231F20"/>
        </w:rPr>
        <w:t>a</w:t>
      </w:r>
      <w:r>
        <w:rPr>
          <w:rFonts w:cs="Century Gothic"/>
          <w:color w:val="231F20"/>
          <w:spacing w:val="-6"/>
        </w:rPr>
        <w:t xml:space="preserve"> </w:t>
      </w:r>
      <w:r>
        <w:rPr>
          <w:rFonts w:cs="Century Gothic"/>
          <w:color w:val="231F20"/>
        </w:rPr>
        <w:t>staff</w:t>
      </w:r>
      <w:r>
        <w:rPr>
          <w:rFonts w:cs="Century Gothic"/>
          <w:color w:val="231F20"/>
          <w:spacing w:val="-6"/>
        </w:rPr>
        <w:t xml:space="preserve"> </w:t>
      </w:r>
      <w:r>
        <w:rPr>
          <w:rFonts w:cs="Century Gothic"/>
          <w:color w:val="231F20"/>
        </w:rPr>
        <w:t>training</w:t>
      </w:r>
      <w:r>
        <w:rPr>
          <w:rFonts w:cs="Century Gothic"/>
          <w:color w:val="231F20"/>
          <w:spacing w:val="-5"/>
        </w:rPr>
        <w:t xml:space="preserve"> </w:t>
      </w:r>
      <w:r>
        <w:rPr>
          <w:rFonts w:cs="Century Gothic"/>
          <w:color w:val="231F20"/>
        </w:rPr>
        <w:t>session. The</w:t>
      </w:r>
      <w:r>
        <w:rPr>
          <w:rFonts w:cs="Century Gothic"/>
          <w:color w:val="231F20"/>
          <w:spacing w:val="-4"/>
        </w:rPr>
        <w:t xml:space="preserve"> </w:t>
      </w:r>
      <w:r>
        <w:rPr>
          <w:rFonts w:cs="Century Gothic"/>
          <w:color w:val="231F20"/>
        </w:rPr>
        <w:t>toolkit</w:t>
      </w:r>
      <w:r>
        <w:rPr>
          <w:rFonts w:cs="Century Gothic"/>
          <w:color w:val="231F20"/>
          <w:spacing w:val="-4"/>
        </w:rPr>
        <w:t xml:space="preserve"> </w:t>
      </w:r>
      <w:r>
        <w:rPr>
          <w:rFonts w:cs="Century Gothic"/>
          <w:color w:val="231F20"/>
        </w:rPr>
        <w:t>will</w:t>
      </w:r>
      <w:r>
        <w:rPr>
          <w:rFonts w:cs="Century Gothic"/>
          <w:color w:val="231F20"/>
          <w:spacing w:val="-5"/>
        </w:rPr>
        <w:t xml:space="preserve"> </w:t>
      </w:r>
      <w:r w:rsidRPr="002F3D54">
        <w:rPr>
          <w:rFonts w:cs="Century Gothic"/>
        </w:rPr>
        <w:t>be</w:t>
      </w:r>
      <w:r w:rsidRPr="002F3D54">
        <w:rPr>
          <w:rFonts w:cs="Century Gothic"/>
          <w:spacing w:val="-3"/>
        </w:rPr>
        <w:t xml:space="preserve"> </w:t>
      </w:r>
      <w:r w:rsidR="005F5F86" w:rsidRPr="002F3D54">
        <w:rPr>
          <w:rFonts w:cs="Century Gothic"/>
          <w:spacing w:val="-3"/>
        </w:rPr>
        <w:t xml:space="preserve">updated regularly </w:t>
      </w:r>
      <w:r w:rsidRPr="002F3D54">
        <w:rPr>
          <w:rFonts w:cs="Century Gothic"/>
        </w:rPr>
        <w:t>to</w:t>
      </w:r>
      <w:r w:rsidRPr="002F3D54">
        <w:rPr>
          <w:rFonts w:cs="Century Gothic"/>
          <w:w w:val="99"/>
        </w:rPr>
        <w:t xml:space="preserve"> </w:t>
      </w:r>
      <w:r w:rsidRPr="002F3D54">
        <w:rPr>
          <w:rFonts w:cs="Century Gothic"/>
        </w:rPr>
        <w:t>ensure</w:t>
      </w:r>
      <w:r w:rsidRPr="002F3D54">
        <w:rPr>
          <w:rFonts w:cs="Century Gothic"/>
          <w:w w:val="99"/>
        </w:rPr>
        <w:t xml:space="preserve"> </w:t>
      </w:r>
      <w:r w:rsidRPr="002F3D54">
        <w:rPr>
          <w:rFonts w:cs="Century Gothic"/>
        </w:rPr>
        <w:t>that</w:t>
      </w:r>
      <w:r w:rsidRPr="002F3D54">
        <w:rPr>
          <w:rFonts w:cs="Century Gothic"/>
          <w:spacing w:val="-4"/>
        </w:rPr>
        <w:t xml:space="preserve"> </w:t>
      </w:r>
      <w:r w:rsidRPr="002F3D54">
        <w:rPr>
          <w:rFonts w:cs="Century Gothic"/>
        </w:rPr>
        <w:t>the</w:t>
      </w:r>
      <w:r w:rsidRPr="002F3D54">
        <w:rPr>
          <w:rFonts w:cs="Century Gothic"/>
          <w:spacing w:val="-4"/>
        </w:rPr>
        <w:t xml:space="preserve"> </w:t>
      </w:r>
      <w:r w:rsidR="00DE388C" w:rsidRPr="002F3D54">
        <w:rPr>
          <w:rFonts w:cs="Century Gothic"/>
          <w:spacing w:val="-4"/>
        </w:rPr>
        <w:t xml:space="preserve">information is </w:t>
      </w:r>
      <w:r w:rsidR="002F3D54" w:rsidRPr="002F3D54">
        <w:rPr>
          <w:rFonts w:cs="Century Gothic"/>
          <w:spacing w:val="-4"/>
        </w:rPr>
        <w:t xml:space="preserve">current </w:t>
      </w:r>
      <w:r w:rsidRPr="002F3D54">
        <w:rPr>
          <w:rFonts w:cs="Century Gothic"/>
        </w:rPr>
        <w:t xml:space="preserve">and </w:t>
      </w:r>
      <w:r>
        <w:rPr>
          <w:rFonts w:cs="Century Gothic"/>
          <w:color w:val="231F20"/>
        </w:rPr>
        <w:t>relevant.</w:t>
      </w:r>
    </w:p>
    <w:p w:rsidR="00307256" w:rsidRDefault="005A6561" w:rsidP="00307256">
      <w:pPr>
        <w:pStyle w:val="TextNormal"/>
        <w:rPr>
          <w:rFonts w:cs="Century Gothic"/>
          <w:color w:val="231F20"/>
        </w:rPr>
      </w:pPr>
      <w:r>
        <w:rPr>
          <w:rFonts w:cs="Century Gothic"/>
          <w:color w:val="231F20"/>
        </w:rPr>
        <w:t>We</w:t>
      </w:r>
      <w:r>
        <w:rPr>
          <w:rFonts w:cs="Century Gothic"/>
          <w:color w:val="231F20"/>
          <w:spacing w:val="-3"/>
        </w:rPr>
        <w:t xml:space="preserve"> </w:t>
      </w:r>
      <w:r>
        <w:rPr>
          <w:rFonts w:cs="Century Gothic"/>
          <w:color w:val="231F20"/>
        </w:rPr>
        <w:t>trust</w:t>
      </w:r>
      <w:r>
        <w:rPr>
          <w:rFonts w:cs="Century Gothic"/>
          <w:color w:val="231F20"/>
          <w:spacing w:val="-2"/>
        </w:rPr>
        <w:t xml:space="preserve"> </w:t>
      </w:r>
      <w:r>
        <w:rPr>
          <w:rFonts w:cs="Century Gothic"/>
          <w:color w:val="231F20"/>
        </w:rPr>
        <w:t>that</w:t>
      </w:r>
      <w:r>
        <w:rPr>
          <w:rFonts w:cs="Century Gothic"/>
          <w:color w:val="231F20"/>
          <w:spacing w:val="-2"/>
        </w:rPr>
        <w:t xml:space="preserve"> </w:t>
      </w:r>
      <w:r>
        <w:rPr>
          <w:rFonts w:cs="Century Gothic"/>
          <w:color w:val="231F20"/>
        </w:rPr>
        <w:t>this</w:t>
      </w:r>
      <w:r>
        <w:rPr>
          <w:rFonts w:cs="Century Gothic"/>
          <w:color w:val="231F20"/>
          <w:spacing w:val="-4"/>
        </w:rPr>
        <w:t xml:space="preserve"> </w:t>
      </w:r>
      <w:r w:rsidR="00A90BCB">
        <w:rPr>
          <w:rFonts w:cs="Century Gothic"/>
          <w:color w:val="231F20"/>
          <w:spacing w:val="-4"/>
        </w:rPr>
        <w:t>T</w:t>
      </w:r>
      <w:r>
        <w:rPr>
          <w:rFonts w:cs="Century Gothic"/>
          <w:color w:val="231F20"/>
        </w:rPr>
        <w:t>oolkit</w:t>
      </w:r>
      <w:r>
        <w:rPr>
          <w:rFonts w:cs="Century Gothic"/>
          <w:color w:val="231F20"/>
          <w:spacing w:val="-2"/>
        </w:rPr>
        <w:t xml:space="preserve"> </w:t>
      </w:r>
      <w:r>
        <w:rPr>
          <w:rFonts w:cs="Century Gothic"/>
          <w:color w:val="231F20"/>
        </w:rPr>
        <w:t>will</w:t>
      </w:r>
      <w:r>
        <w:rPr>
          <w:rFonts w:cs="Century Gothic"/>
          <w:color w:val="231F20"/>
          <w:spacing w:val="-3"/>
        </w:rPr>
        <w:t xml:space="preserve"> </w:t>
      </w:r>
      <w:r>
        <w:rPr>
          <w:rFonts w:cs="Century Gothic"/>
          <w:color w:val="231F20"/>
        </w:rPr>
        <w:t>be</w:t>
      </w:r>
      <w:r>
        <w:rPr>
          <w:rFonts w:cs="Century Gothic"/>
          <w:color w:val="231F20"/>
          <w:spacing w:val="-3"/>
        </w:rPr>
        <w:t xml:space="preserve"> </w:t>
      </w:r>
      <w:r>
        <w:rPr>
          <w:rFonts w:cs="Century Gothic"/>
          <w:color w:val="231F20"/>
        </w:rPr>
        <w:t>a</w:t>
      </w:r>
      <w:r>
        <w:rPr>
          <w:rFonts w:cs="Century Gothic"/>
          <w:color w:val="231F20"/>
          <w:spacing w:val="-3"/>
        </w:rPr>
        <w:t xml:space="preserve"> </w:t>
      </w:r>
      <w:r>
        <w:rPr>
          <w:rFonts w:cs="Century Gothic"/>
          <w:color w:val="231F20"/>
        </w:rPr>
        <w:t>useful resource</w:t>
      </w:r>
      <w:r>
        <w:rPr>
          <w:rFonts w:cs="Century Gothic"/>
          <w:color w:val="231F20"/>
          <w:spacing w:val="-9"/>
        </w:rPr>
        <w:t xml:space="preserve"> </w:t>
      </w:r>
      <w:r>
        <w:rPr>
          <w:rFonts w:cs="Century Gothic"/>
          <w:color w:val="231F20"/>
        </w:rPr>
        <w:t>for</w:t>
      </w:r>
      <w:r>
        <w:rPr>
          <w:rFonts w:cs="Century Gothic"/>
          <w:color w:val="231F20"/>
          <w:spacing w:val="-9"/>
        </w:rPr>
        <w:t xml:space="preserve"> </w:t>
      </w:r>
      <w:r>
        <w:rPr>
          <w:rFonts w:cs="Century Gothic"/>
          <w:color w:val="231F20"/>
        </w:rPr>
        <w:t>staff.</w:t>
      </w:r>
    </w:p>
    <w:p w:rsidR="007A6CB0" w:rsidRDefault="007A6CB0" w:rsidP="00307256">
      <w:pPr>
        <w:pStyle w:val="TextNormal"/>
        <w:rPr>
          <w:rFonts w:cs="Century Gothic"/>
          <w:color w:val="231F20"/>
        </w:rPr>
        <w:sectPr w:rsidR="007A6CB0" w:rsidSect="007A6CB0">
          <w:endnotePr>
            <w:numFmt w:val="decimal"/>
          </w:endnotePr>
          <w:type w:val="continuous"/>
          <w:pgSz w:w="11905" w:h="16837" w:code="9"/>
          <w:pgMar w:top="1134" w:right="1134" w:bottom="1134" w:left="1134" w:header="720" w:footer="907" w:gutter="567"/>
          <w:paperSrc w:first="7" w:other="7"/>
          <w:cols w:num="2" w:space="720"/>
          <w:noEndnote/>
          <w:titlePg/>
        </w:sectPr>
      </w:pPr>
    </w:p>
    <w:p w:rsidR="007A6CB0" w:rsidRDefault="007A6CB0" w:rsidP="00307256">
      <w:pPr>
        <w:pStyle w:val="TextNormal"/>
        <w:rPr>
          <w:rFonts w:cs="Century Gothic"/>
          <w:color w:val="231F20"/>
        </w:rPr>
      </w:pPr>
    </w:p>
    <w:p w:rsidR="007A6CB0" w:rsidRDefault="007A6CB0" w:rsidP="00307256">
      <w:pPr>
        <w:pStyle w:val="TextNormal"/>
        <w:rPr>
          <w:rFonts w:cs="Century Gothic"/>
          <w:color w:val="231F20"/>
        </w:rPr>
      </w:pPr>
    </w:p>
    <w:p w:rsidR="00307256" w:rsidRDefault="00307256" w:rsidP="00307256">
      <w:pPr>
        <w:pStyle w:val="TextNormal"/>
        <w:rPr>
          <w:rFonts w:cs="Century Gothic"/>
          <w:color w:val="231F20"/>
        </w:rPr>
      </w:pPr>
      <w:r>
        <w:rPr>
          <w:noProof/>
          <w:lang w:eastAsia="en-NZ"/>
        </w:rPr>
        <w:drawing>
          <wp:anchor distT="0" distB="0" distL="114300" distR="114300" simplePos="0" relativeHeight="251660288" behindDoc="0" locked="0" layoutInCell="1" allowOverlap="1" wp14:anchorId="6E770869" wp14:editId="678A9596">
            <wp:simplePos x="1076325" y="4981575"/>
            <wp:positionH relativeFrom="margin">
              <wp:align>center</wp:align>
            </wp:positionH>
            <wp:positionV relativeFrom="margin">
              <wp:posOffset>5046980</wp:posOffset>
            </wp:positionV>
            <wp:extent cx="5875655" cy="3162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7565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CB0" w:rsidRDefault="007A6CB0" w:rsidP="00307256">
      <w:pPr>
        <w:pStyle w:val="Head4Chapter"/>
        <w:numPr>
          <w:ilvl w:val="0"/>
          <w:numId w:val="0"/>
        </w:numPr>
        <w:sectPr w:rsidR="007A6CB0" w:rsidSect="007A6CB0">
          <w:endnotePr>
            <w:numFmt w:val="decimal"/>
          </w:endnotePr>
          <w:type w:val="continuous"/>
          <w:pgSz w:w="11905" w:h="16837" w:code="9"/>
          <w:pgMar w:top="1134" w:right="1134" w:bottom="1134" w:left="1134" w:header="720" w:footer="907" w:gutter="567"/>
          <w:paperSrc w:first="7" w:other="7"/>
          <w:cols w:space="720"/>
          <w:noEndnote/>
          <w:titlePg/>
        </w:sectPr>
      </w:pPr>
    </w:p>
    <w:p w:rsidR="00F47648" w:rsidRDefault="00307256" w:rsidP="00307256">
      <w:pPr>
        <w:pStyle w:val="Head4Chapter"/>
        <w:numPr>
          <w:ilvl w:val="0"/>
          <w:numId w:val="0"/>
        </w:numPr>
      </w:pPr>
      <w:bookmarkStart w:id="4" w:name="_Toc401317053"/>
      <w:r>
        <w:lastRenderedPageBreak/>
        <w:t>2</w:t>
      </w:r>
      <w:r>
        <w:tab/>
        <w:t>Introduction</w:t>
      </w:r>
      <w:bookmarkEnd w:id="4"/>
    </w:p>
    <w:p w:rsidR="00307256" w:rsidRDefault="00307256" w:rsidP="00307256">
      <w:pPr>
        <w:pStyle w:val="TextNormal"/>
        <w:rPr>
          <w:b/>
          <w:color w:val="005182"/>
        </w:rPr>
        <w:sectPr w:rsidR="00307256" w:rsidSect="007A6CB0">
          <w:headerReference w:type="first" r:id="rId24"/>
          <w:footerReference w:type="first" r:id="rId25"/>
          <w:endnotePr>
            <w:numFmt w:val="decimal"/>
          </w:endnotePr>
          <w:type w:val="oddPage"/>
          <w:pgSz w:w="11905" w:h="16837" w:code="9"/>
          <w:pgMar w:top="1134" w:right="1134" w:bottom="1134" w:left="1134" w:header="720" w:footer="907" w:gutter="567"/>
          <w:paperSrc w:first="7" w:other="7"/>
          <w:cols w:space="720"/>
          <w:noEndnote/>
          <w:titlePg/>
        </w:sectPr>
      </w:pPr>
    </w:p>
    <w:p w:rsidR="00F47648" w:rsidRDefault="00307256" w:rsidP="00307256">
      <w:pPr>
        <w:pStyle w:val="TextNormal"/>
        <w:rPr>
          <w:b/>
          <w:color w:val="005182"/>
        </w:rPr>
      </w:pPr>
      <w:r w:rsidRPr="00307256">
        <w:rPr>
          <w:b/>
          <w:color w:val="005182"/>
        </w:rPr>
        <w:lastRenderedPageBreak/>
        <w:t>The</w:t>
      </w:r>
      <w:r w:rsidRPr="00307256">
        <w:rPr>
          <w:b/>
          <w:color w:val="005182"/>
          <w:spacing w:val="-7"/>
        </w:rPr>
        <w:t xml:space="preserve"> </w:t>
      </w:r>
      <w:r w:rsidRPr="00307256">
        <w:rPr>
          <w:b/>
          <w:color w:val="005182"/>
        </w:rPr>
        <w:t>Treaty</w:t>
      </w:r>
      <w:r w:rsidRPr="00307256">
        <w:rPr>
          <w:b/>
          <w:color w:val="005182"/>
          <w:spacing w:val="-6"/>
        </w:rPr>
        <w:t xml:space="preserve"> </w:t>
      </w:r>
      <w:r w:rsidRPr="00307256">
        <w:rPr>
          <w:b/>
          <w:color w:val="005182"/>
        </w:rPr>
        <w:t>of</w:t>
      </w:r>
      <w:r w:rsidRPr="00307256">
        <w:rPr>
          <w:b/>
          <w:color w:val="005182"/>
          <w:spacing w:val="-6"/>
        </w:rPr>
        <w:t xml:space="preserve"> </w:t>
      </w:r>
      <w:r w:rsidRPr="00307256">
        <w:rPr>
          <w:b/>
          <w:color w:val="005182"/>
        </w:rPr>
        <w:t>Waitangi</w:t>
      </w:r>
      <w:r w:rsidRPr="00307256">
        <w:rPr>
          <w:b/>
          <w:color w:val="005182"/>
          <w:spacing w:val="-5"/>
        </w:rPr>
        <w:t xml:space="preserve"> </w:t>
      </w:r>
      <w:r w:rsidRPr="00307256">
        <w:rPr>
          <w:b/>
          <w:color w:val="005182"/>
        </w:rPr>
        <w:t>is</w:t>
      </w:r>
      <w:r w:rsidRPr="00307256">
        <w:rPr>
          <w:b/>
          <w:color w:val="005182"/>
          <w:spacing w:val="-6"/>
        </w:rPr>
        <w:t xml:space="preserve"> </w:t>
      </w:r>
      <w:r w:rsidRPr="00307256">
        <w:rPr>
          <w:b/>
          <w:color w:val="005182"/>
        </w:rPr>
        <w:t>important</w:t>
      </w:r>
      <w:r w:rsidRPr="00307256">
        <w:rPr>
          <w:b/>
          <w:color w:val="005182"/>
          <w:spacing w:val="-6"/>
        </w:rPr>
        <w:t xml:space="preserve"> </w:t>
      </w:r>
      <w:r w:rsidRPr="00307256">
        <w:rPr>
          <w:b/>
          <w:color w:val="005182"/>
        </w:rPr>
        <w:t>to</w:t>
      </w:r>
      <w:r w:rsidRPr="00307256">
        <w:rPr>
          <w:b/>
          <w:color w:val="005182"/>
          <w:w w:val="99"/>
        </w:rPr>
        <w:t xml:space="preserve"> </w:t>
      </w:r>
      <w:r w:rsidRPr="00307256">
        <w:rPr>
          <w:b/>
          <w:color w:val="005182"/>
        </w:rPr>
        <w:t>all</w:t>
      </w:r>
      <w:r w:rsidRPr="00307256">
        <w:rPr>
          <w:b/>
          <w:color w:val="005182"/>
          <w:spacing w:val="-5"/>
        </w:rPr>
        <w:t xml:space="preserve"> </w:t>
      </w:r>
      <w:r w:rsidRPr="00307256">
        <w:rPr>
          <w:b/>
          <w:color w:val="005182"/>
        </w:rPr>
        <w:t>people</w:t>
      </w:r>
      <w:r w:rsidRPr="00307256">
        <w:rPr>
          <w:b/>
          <w:color w:val="005182"/>
          <w:spacing w:val="-6"/>
        </w:rPr>
        <w:t xml:space="preserve"> </w:t>
      </w:r>
      <w:r w:rsidRPr="00307256">
        <w:rPr>
          <w:b/>
          <w:color w:val="005182"/>
        </w:rPr>
        <w:t>of</w:t>
      </w:r>
      <w:r w:rsidRPr="00307256">
        <w:rPr>
          <w:b/>
          <w:color w:val="005182"/>
          <w:spacing w:val="-5"/>
        </w:rPr>
        <w:t xml:space="preserve"> </w:t>
      </w:r>
      <w:r w:rsidRPr="00307256">
        <w:rPr>
          <w:b/>
          <w:color w:val="005182"/>
        </w:rPr>
        <w:t>Aotearoa/New</w:t>
      </w:r>
      <w:r w:rsidRPr="00307256">
        <w:rPr>
          <w:b/>
          <w:color w:val="005182"/>
          <w:spacing w:val="-4"/>
        </w:rPr>
        <w:t xml:space="preserve"> </w:t>
      </w:r>
      <w:r w:rsidRPr="00307256">
        <w:rPr>
          <w:b/>
          <w:color w:val="005182"/>
        </w:rPr>
        <w:t>Zealand.</w:t>
      </w:r>
      <w:r w:rsidRPr="00307256">
        <w:rPr>
          <w:b/>
          <w:color w:val="005182"/>
          <w:spacing w:val="-6"/>
        </w:rPr>
        <w:t xml:space="preserve"> </w:t>
      </w:r>
      <w:r w:rsidRPr="00307256">
        <w:rPr>
          <w:b/>
          <w:color w:val="005182"/>
        </w:rPr>
        <w:t>It</w:t>
      </w:r>
      <w:r w:rsidRPr="00307256">
        <w:rPr>
          <w:b/>
          <w:color w:val="005182"/>
          <w:w w:val="99"/>
        </w:rPr>
        <w:t xml:space="preserve"> </w:t>
      </w:r>
      <w:r w:rsidRPr="00307256">
        <w:rPr>
          <w:b/>
          <w:color w:val="005182"/>
        </w:rPr>
        <w:t>represents the agreement</w:t>
      </w:r>
      <w:r w:rsidRPr="00307256">
        <w:rPr>
          <w:b/>
          <w:color w:val="005182"/>
          <w:spacing w:val="-1"/>
        </w:rPr>
        <w:t xml:space="preserve"> </w:t>
      </w:r>
      <w:r w:rsidRPr="00307256">
        <w:rPr>
          <w:b/>
          <w:color w:val="005182"/>
        </w:rPr>
        <w:t>between</w:t>
      </w:r>
      <w:r w:rsidRPr="00307256">
        <w:rPr>
          <w:b/>
          <w:color w:val="005182"/>
          <w:spacing w:val="-1"/>
        </w:rPr>
        <w:t xml:space="preserve"> </w:t>
      </w:r>
      <w:r w:rsidRPr="00307256">
        <w:rPr>
          <w:b/>
          <w:color w:val="005182"/>
        </w:rPr>
        <w:t xml:space="preserve">the </w:t>
      </w:r>
      <w:r w:rsidRPr="00307256">
        <w:rPr>
          <w:rFonts w:cs="Century Gothic"/>
          <w:b/>
          <w:color w:val="005182"/>
        </w:rPr>
        <w:t>British Crown and Māori</w:t>
      </w:r>
      <w:r w:rsidR="003041DB">
        <w:rPr>
          <w:rFonts w:cs="Century Gothic"/>
          <w:b/>
          <w:color w:val="005182"/>
        </w:rPr>
        <w:t xml:space="preserve"> </w:t>
      </w:r>
      <w:r w:rsidRPr="00307256">
        <w:rPr>
          <w:b/>
          <w:color w:val="005182"/>
        </w:rPr>
        <w:t>to:</w:t>
      </w:r>
    </w:p>
    <w:p w:rsidR="00307256" w:rsidRPr="00307256" w:rsidRDefault="00307256" w:rsidP="001B6F89">
      <w:pPr>
        <w:pStyle w:val="TextNormal"/>
        <w:numPr>
          <w:ilvl w:val="0"/>
          <w:numId w:val="11"/>
        </w:numPr>
        <w:spacing w:after="120"/>
      </w:pPr>
      <w:r>
        <w:rPr>
          <w:color w:val="231F20"/>
        </w:rPr>
        <w:t>protect the interests of tāngata whenua (people of the land)</w:t>
      </w:r>
    </w:p>
    <w:p w:rsidR="00307256" w:rsidRPr="00307256" w:rsidRDefault="00307256" w:rsidP="001B6F89">
      <w:pPr>
        <w:pStyle w:val="TextNormal"/>
        <w:numPr>
          <w:ilvl w:val="0"/>
          <w:numId w:val="11"/>
        </w:numPr>
        <w:spacing w:after="120"/>
      </w:pPr>
      <w:r>
        <w:rPr>
          <w:rFonts w:cs="Century Gothic"/>
          <w:color w:val="231F20"/>
        </w:rPr>
        <w:t>provide</w:t>
      </w:r>
      <w:r>
        <w:rPr>
          <w:rFonts w:cs="Century Gothic"/>
          <w:color w:val="231F20"/>
          <w:spacing w:val="-4"/>
        </w:rPr>
        <w:t xml:space="preserve"> </w:t>
      </w:r>
      <w:r>
        <w:rPr>
          <w:rFonts w:cs="Century Gothic"/>
          <w:color w:val="231F20"/>
        </w:rPr>
        <w:t>for</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lawful</w:t>
      </w:r>
      <w:r>
        <w:rPr>
          <w:rFonts w:cs="Century Gothic"/>
          <w:color w:val="231F20"/>
          <w:spacing w:val="-5"/>
        </w:rPr>
        <w:t xml:space="preserve"> </w:t>
      </w:r>
      <w:r>
        <w:rPr>
          <w:rFonts w:cs="Century Gothic"/>
          <w:color w:val="231F20"/>
        </w:rPr>
        <w:t>migration</w:t>
      </w:r>
      <w:r>
        <w:rPr>
          <w:rFonts w:cs="Century Gothic"/>
          <w:color w:val="231F20"/>
          <w:spacing w:val="-3"/>
        </w:rPr>
        <w:t xml:space="preserve"> </w:t>
      </w:r>
      <w:r>
        <w:rPr>
          <w:rFonts w:cs="Century Gothic"/>
          <w:color w:val="231F20"/>
        </w:rPr>
        <w:t xml:space="preserve">and </w:t>
      </w:r>
      <w:r>
        <w:rPr>
          <w:color w:val="231F20"/>
        </w:rPr>
        <w:t>settlement</w:t>
      </w:r>
      <w:r>
        <w:rPr>
          <w:color w:val="231F20"/>
          <w:spacing w:val="-1"/>
        </w:rPr>
        <w:t xml:space="preserve"> </w:t>
      </w:r>
      <w:r>
        <w:rPr>
          <w:color w:val="231F20"/>
        </w:rPr>
        <w:t>of</w:t>
      </w:r>
      <w:r>
        <w:rPr>
          <w:color w:val="231F20"/>
          <w:spacing w:val="-1"/>
        </w:rPr>
        <w:t xml:space="preserve"> </w:t>
      </w:r>
      <w:r>
        <w:rPr>
          <w:color w:val="231F20"/>
        </w:rPr>
        <w:t>all</w:t>
      </w:r>
      <w:r>
        <w:rPr>
          <w:color w:val="231F20"/>
          <w:spacing w:val="-1"/>
        </w:rPr>
        <w:t xml:space="preserve"> </w:t>
      </w:r>
      <w:r>
        <w:rPr>
          <w:color w:val="231F20"/>
        </w:rPr>
        <w:t>other</w:t>
      </w:r>
      <w:r>
        <w:rPr>
          <w:color w:val="231F20"/>
          <w:spacing w:val="-1"/>
        </w:rPr>
        <w:t xml:space="preserve"> </w:t>
      </w:r>
      <w:r w:rsidR="002A1424">
        <w:rPr>
          <w:color w:val="231F20"/>
          <w:spacing w:val="-1"/>
        </w:rPr>
        <w:br/>
      </w:r>
      <w:r>
        <w:rPr>
          <w:color w:val="231F20"/>
        </w:rPr>
        <w:t>New</w:t>
      </w:r>
      <w:r>
        <w:rPr>
          <w:color w:val="231F20"/>
          <w:spacing w:val="-1"/>
        </w:rPr>
        <w:t xml:space="preserve"> </w:t>
      </w:r>
      <w:r>
        <w:rPr>
          <w:color w:val="231F20"/>
        </w:rPr>
        <w:t>Zealanders</w:t>
      </w:r>
    </w:p>
    <w:p w:rsidR="00307256" w:rsidRPr="00307256" w:rsidRDefault="00307256" w:rsidP="001B6F89">
      <w:pPr>
        <w:pStyle w:val="TextNormal"/>
        <w:numPr>
          <w:ilvl w:val="0"/>
          <w:numId w:val="11"/>
        </w:numPr>
      </w:pPr>
      <w:r>
        <w:rPr>
          <w:color w:val="231F20"/>
          <w:spacing w:val="-5"/>
        </w:rPr>
        <w:lastRenderedPageBreak/>
        <w:t>enabl</w:t>
      </w:r>
      <w:r>
        <w:rPr>
          <w:color w:val="231F20"/>
        </w:rPr>
        <w:t>e</w:t>
      </w:r>
      <w:r>
        <w:rPr>
          <w:color w:val="231F20"/>
          <w:spacing w:val="-9"/>
        </w:rPr>
        <w:t xml:space="preserve"> </w:t>
      </w:r>
      <w:r>
        <w:rPr>
          <w:color w:val="231F20"/>
          <w:spacing w:val="-5"/>
        </w:rPr>
        <w:t>Britis</w:t>
      </w:r>
      <w:r>
        <w:rPr>
          <w:color w:val="231F20"/>
        </w:rPr>
        <w:t>h</w:t>
      </w:r>
      <w:r>
        <w:rPr>
          <w:color w:val="231F20"/>
          <w:spacing w:val="-9"/>
        </w:rPr>
        <w:t xml:space="preserve"> </w:t>
      </w:r>
      <w:r>
        <w:rPr>
          <w:color w:val="231F20"/>
          <w:spacing w:val="-5"/>
        </w:rPr>
        <w:t>settler</w:t>
      </w:r>
      <w:r>
        <w:rPr>
          <w:color w:val="231F20"/>
        </w:rPr>
        <w:t>s</w:t>
      </w:r>
      <w:r>
        <w:rPr>
          <w:color w:val="231F20"/>
          <w:spacing w:val="-9"/>
        </w:rPr>
        <w:t xml:space="preserve"> </w:t>
      </w:r>
      <w:r>
        <w:rPr>
          <w:color w:val="231F20"/>
          <w:spacing w:val="-5"/>
        </w:rPr>
        <w:t>an</w:t>
      </w:r>
      <w:r>
        <w:rPr>
          <w:color w:val="231F20"/>
        </w:rPr>
        <w:t>d</w:t>
      </w:r>
      <w:r>
        <w:rPr>
          <w:color w:val="231F20"/>
          <w:spacing w:val="-9"/>
        </w:rPr>
        <w:t xml:space="preserve"> </w:t>
      </w:r>
      <w:r>
        <w:rPr>
          <w:color w:val="231F20"/>
          <w:spacing w:val="-5"/>
        </w:rPr>
        <w:t>Māor</w:t>
      </w:r>
      <w:r>
        <w:rPr>
          <w:color w:val="231F20"/>
        </w:rPr>
        <w:t>i</w:t>
      </w:r>
      <w:r>
        <w:rPr>
          <w:color w:val="231F20"/>
          <w:spacing w:val="-9"/>
        </w:rPr>
        <w:t xml:space="preserve"> </w:t>
      </w:r>
      <w:r>
        <w:rPr>
          <w:color w:val="231F20"/>
          <w:spacing w:val="-5"/>
        </w:rPr>
        <w:t>t</w:t>
      </w:r>
      <w:r>
        <w:rPr>
          <w:color w:val="231F20"/>
        </w:rPr>
        <w:t>o</w:t>
      </w:r>
      <w:r>
        <w:rPr>
          <w:color w:val="231F20"/>
          <w:spacing w:val="-9"/>
        </w:rPr>
        <w:t xml:space="preserve"> </w:t>
      </w:r>
      <w:r>
        <w:rPr>
          <w:color w:val="231F20"/>
          <w:spacing w:val="-5"/>
        </w:rPr>
        <w:t xml:space="preserve">live </w:t>
      </w:r>
      <w:r>
        <w:rPr>
          <w:rFonts w:cs="Century Gothic"/>
          <w:color w:val="231F20"/>
          <w:spacing w:val="-6"/>
        </w:rPr>
        <w:t>togethe</w:t>
      </w:r>
      <w:r>
        <w:rPr>
          <w:rFonts w:cs="Century Gothic"/>
          <w:color w:val="231F20"/>
        </w:rPr>
        <w:t>r</w:t>
      </w:r>
      <w:r>
        <w:rPr>
          <w:rFonts w:cs="Century Gothic"/>
          <w:color w:val="231F20"/>
          <w:spacing w:val="-11"/>
        </w:rPr>
        <w:t xml:space="preserve"> </w:t>
      </w:r>
      <w:r>
        <w:rPr>
          <w:rFonts w:cs="Century Gothic"/>
          <w:color w:val="231F20"/>
          <w:spacing w:val="-6"/>
        </w:rPr>
        <w:t>unde</w:t>
      </w:r>
      <w:r>
        <w:rPr>
          <w:rFonts w:cs="Century Gothic"/>
          <w:color w:val="231F20"/>
        </w:rPr>
        <w:t>r</w:t>
      </w:r>
      <w:r>
        <w:rPr>
          <w:rFonts w:cs="Century Gothic"/>
          <w:color w:val="231F20"/>
          <w:spacing w:val="-11"/>
        </w:rPr>
        <w:t xml:space="preserve"> </w:t>
      </w:r>
      <w:r>
        <w:rPr>
          <w:rFonts w:cs="Century Gothic"/>
          <w:color w:val="231F20"/>
        </w:rPr>
        <w:t>a</w:t>
      </w:r>
      <w:r>
        <w:rPr>
          <w:rFonts w:cs="Century Gothic"/>
          <w:color w:val="231F20"/>
          <w:spacing w:val="-11"/>
        </w:rPr>
        <w:t xml:space="preserve"> </w:t>
      </w:r>
      <w:r>
        <w:rPr>
          <w:rFonts w:cs="Century Gothic"/>
          <w:color w:val="231F20"/>
          <w:spacing w:val="-6"/>
        </w:rPr>
        <w:t>commo</w:t>
      </w:r>
      <w:r>
        <w:rPr>
          <w:rFonts w:cs="Century Gothic"/>
          <w:color w:val="231F20"/>
        </w:rPr>
        <w:t>n</w:t>
      </w:r>
      <w:r>
        <w:rPr>
          <w:rFonts w:cs="Century Gothic"/>
          <w:color w:val="231F20"/>
          <w:spacing w:val="-11"/>
        </w:rPr>
        <w:t xml:space="preserve"> </w:t>
      </w:r>
      <w:r>
        <w:rPr>
          <w:rFonts w:cs="Century Gothic"/>
          <w:color w:val="231F20"/>
          <w:spacing w:val="-6"/>
        </w:rPr>
        <w:t>se</w:t>
      </w:r>
      <w:r>
        <w:rPr>
          <w:rFonts w:cs="Century Gothic"/>
          <w:color w:val="231F20"/>
        </w:rPr>
        <w:t>t</w:t>
      </w:r>
      <w:r>
        <w:rPr>
          <w:rFonts w:cs="Century Gothic"/>
          <w:color w:val="231F20"/>
          <w:spacing w:val="-11"/>
        </w:rPr>
        <w:t xml:space="preserve"> </w:t>
      </w:r>
      <w:r>
        <w:rPr>
          <w:rFonts w:cs="Century Gothic"/>
          <w:color w:val="231F20"/>
          <w:spacing w:val="-6"/>
        </w:rPr>
        <w:t>o</w:t>
      </w:r>
      <w:r>
        <w:rPr>
          <w:rFonts w:cs="Century Gothic"/>
          <w:color w:val="231F20"/>
        </w:rPr>
        <w:t>f</w:t>
      </w:r>
      <w:r>
        <w:rPr>
          <w:rFonts w:cs="Century Gothic"/>
          <w:color w:val="231F20"/>
          <w:spacing w:val="-11"/>
        </w:rPr>
        <w:t xml:space="preserve"> </w:t>
      </w:r>
      <w:r>
        <w:rPr>
          <w:rFonts w:cs="Century Gothic"/>
          <w:color w:val="231F20"/>
          <w:spacing w:val="-5"/>
        </w:rPr>
        <w:t>laws.</w:t>
      </w:r>
    </w:p>
    <w:p w:rsidR="00C822EE" w:rsidRDefault="00307256" w:rsidP="00307256">
      <w:pPr>
        <w:pStyle w:val="TextNormal"/>
        <w:rPr>
          <w:rFonts w:cs="Century Gothic"/>
          <w:color w:val="231F20"/>
          <w:spacing w:val="-8"/>
        </w:rPr>
      </w:pPr>
      <w:r>
        <w:rPr>
          <w:color w:val="231F20"/>
        </w:rPr>
        <w:t>A lot has changed since the Trea</w:t>
      </w:r>
      <w:r w:rsidR="003041DB">
        <w:rPr>
          <w:color w:val="231F20"/>
        </w:rPr>
        <w:t>ty was signed. The New Zealand G</w:t>
      </w:r>
      <w:r>
        <w:rPr>
          <w:color w:val="231F20"/>
        </w:rPr>
        <w:t xml:space="preserve">overnment replaced the role of the British Crown. Treaty breaches are settled in tribunals, </w:t>
      </w:r>
      <w:r>
        <w:rPr>
          <w:rFonts w:cs="Century Gothic"/>
          <w:color w:val="231F20"/>
        </w:rPr>
        <w:t>courts</w:t>
      </w:r>
      <w:r>
        <w:rPr>
          <w:rFonts w:cs="Century Gothic"/>
          <w:color w:val="231F20"/>
          <w:spacing w:val="-9"/>
        </w:rPr>
        <w:t xml:space="preserve"> </w:t>
      </w:r>
      <w:r>
        <w:rPr>
          <w:rFonts w:cs="Century Gothic"/>
          <w:color w:val="231F20"/>
        </w:rPr>
        <w:t>and</w:t>
      </w:r>
      <w:r>
        <w:rPr>
          <w:rFonts w:cs="Century Gothic"/>
          <w:color w:val="231F20"/>
          <w:spacing w:val="-9"/>
        </w:rPr>
        <w:t xml:space="preserve"> </w:t>
      </w:r>
      <w:r>
        <w:rPr>
          <w:rFonts w:cs="Century Gothic"/>
          <w:color w:val="231F20"/>
        </w:rPr>
        <w:t>through</w:t>
      </w:r>
      <w:r>
        <w:rPr>
          <w:rFonts w:cs="Century Gothic"/>
          <w:color w:val="231F20"/>
          <w:spacing w:val="-8"/>
        </w:rPr>
        <w:t xml:space="preserve"> </w:t>
      </w:r>
      <w:r>
        <w:rPr>
          <w:rFonts w:cs="Century Gothic"/>
          <w:color w:val="231F20"/>
        </w:rPr>
        <w:t>direct</w:t>
      </w:r>
      <w:r>
        <w:rPr>
          <w:rFonts w:cs="Century Gothic"/>
          <w:color w:val="231F20"/>
          <w:spacing w:val="-9"/>
        </w:rPr>
        <w:t xml:space="preserve"> </w:t>
      </w:r>
      <w:r>
        <w:rPr>
          <w:rFonts w:cs="Century Gothic"/>
          <w:color w:val="231F20"/>
        </w:rPr>
        <w:t>negotiations</w:t>
      </w:r>
      <w:r>
        <w:rPr>
          <w:rFonts w:cs="Century Gothic"/>
          <w:color w:val="231F20"/>
          <w:w w:val="99"/>
        </w:rPr>
        <w:t xml:space="preserve"> </w:t>
      </w:r>
      <w:r>
        <w:rPr>
          <w:rFonts w:cs="Century Gothic"/>
          <w:color w:val="231F20"/>
        </w:rPr>
        <w:t>with</w:t>
      </w:r>
      <w:r>
        <w:rPr>
          <w:rFonts w:cs="Century Gothic"/>
          <w:color w:val="231F20"/>
          <w:spacing w:val="-8"/>
        </w:rPr>
        <w:t xml:space="preserve"> </w:t>
      </w:r>
      <w:r>
        <w:rPr>
          <w:rFonts w:cs="Century Gothic"/>
          <w:color w:val="231F20"/>
        </w:rPr>
        <w:t>the</w:t>
      </w:r>
      <w:r>
        <w:rPr>
          <w:rFonts w:cs="Century Gothic"/>
          <w:color w:val="231F20"/>
          <w:spacing w:val="-8"/>
        </w:rPr>
        <w:t xml:space="preserve"> </w:t>
      </w:r>
      <w:r w:rsidR="003041DB">
        <w:rPr>
          <w:rFonts w:cs="Century Gothic"/>
          <w:color w:val="231F20"/>
          <w:spacing w:val="-8"/>
        </w:rPr>
        <w:t>G</w:t>
      </w:r>
      <w:r>
        <w:rPr>
          <w:rFonts w:cs="Century Gothic"/>
          <w:color w:val="231F20"/>
        </w:rPr>
        <w:t>overnment.</w:t>
      </w:r>
      <w:r>
        <w:rPr>
          <w:rFonts w:cs="Century Gothic"/>
          <w:color w:val="231F20"/>
          <w:spacing w:val="-8"/>
        </w:rPr>
        <w:t xml:space="preserve"> </w:t>
      </w:r>
    </w:p>
    <w:p w:rsidR="00307256" w:rsidRDefault="00C822EE" w:rsidP="00307256">
      <w:pPr>
        <w:pStyle w:val="TextNormal"/>
        <w:sectPr w:rsidR="00307256" w:rsidSect="00F64D1E">
          <w:endnotePr>
            <w:numFmt w:val="decimal"/>
          </w:endnotePr>
          <w:type w:val="continuous"/>
          <w:pgSz w:w="11905" w:h="16837" w:code="9"/>
          <w:pgMar w:top="1134" w:right="1134" w:bottom="1134" w:left="1134" w:header="720" w:footer="907" w:gutter="567"/>
          <w:paperSrc w:first="7" w:other="7"/>
          <w:cols w:num="2" w:space="720"/>
          <w:noEndnote/>
          <w:titlePg/>
        </w:sectPr>
      </w:pPr>
      <w:r>
        <w:rPr>
          <w:rFonts w:cs="Century Gothic"/>
          <w:color w:val="231F20"/>
          <w:spacing w:val="-8"/>
        </w:rPr>
        <w:t xml:space="preserve">The </w:t>
      </w:r>
      <w:r w:rsidR="00C94D29">
        <w:rPr>
          <w:rFonts w:cs="Century Gothic"/>
          <w:color w:val="231F20"/>
          <w:spacing w:val="-8"/>
        </w:rPr>
        <w:t xml:space="preserve">cartoon </w:t>
      </w:r>
      <w:r>
        <w:rPr>
          <w:rFonts w:cs="Century Gothic"/>
          <w:color w:val="231F20"/>
          <w:spacing w:val="-8"/>
        </w:rPr>
        <w:t xml:space="preserve">below </w:t>
      </w:r>
      <w:r w:rsidR="00A24009">
        <w:rPr>
          <w:rFonts w:cs="Century Gothic"/>
          <w:color w:val="231F20"/>
          <w:spacing w:val="-8"/>
        </w:rPr>
        <w:t xml:space="preserve">illustrates </w:t>
      </w:r>
      <w:r>
        <w:rPr>
          <w:rFonts w:cs="Century Gothic"/>
          <w:color w:val="231F20"/>
          <w:spacing w:val="-8"/>
        </w:rPr>
        <w:t xml:space="preserve">one of the views of the Treaty.  </w:t>
      </w:r>
    </w:p>
    <w:p w:rsidR="003041DB" w:rsidRDefault="003041DB" w:rsidP="00307256">
      <w:pPr>
        <w:pStyle w:val="TextNormal"/>
      </w:pPr>
    </w:p>
    <w:p w:rsidR="003041DB" w:rsidRDefault="003041DB" w:rsidP="00307256">
      <w:pPr>
        <w:pStyle w:val="TextNormal"/>
      </w:pPr>
    </w:p>
    <w:p w:rsidR="00C822EE" w:rsidRDefault="00307256" w:rsidP="00C822EE">
      <w:pPr>
        <w:pStyle w:val="TextNormal"/>
        <w:keepNext/>
        <w:jc w:val="center"/>
      </w:pPr>
      <w:r>
        <w:rPr>
          <w:noProof/>
          <w:lang w:eastAsia="en-NZ"/>
        </w:rPr>
        <w:drawing>
          <wp:inline distT="0" distB="0" distL="0" distR="0" wp14:anchorId="02FF34FC" wp14:editId="13A060A5">
            <wp:extent cx="3112284" cy="287412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886" cy="2873758"/>
                    </a:xfrm>
                    <a:prstGeom prst="rect">
                      <a:avLst/>
                    </a:prstGeom>
                    <a:noFill/>
                    <a:ln>
                      <a:noFill/>
                    </a:ln>
                  </pic:spPr>
                </pic:pic>
              </a:graphicData>
            </a:graphic>
          </wp:inline>
        </w:drawing>
      </w:r>
    </w:p>
    <w:p w:rsidR="00307256" w:rsidRDefault="003041DB" w:rsidP="00C822EE">
      <w:pPr>
        <w:pStyle w:val="Caption"/>
        <w:jc w:val="center"/>
        <w:rPr>
          <w:sz w:val="22"/>
          <w:lang w:val="en-NZ"/>
        </w:rPr>
      </w:pPr>
      <w:r>
        <w:rPr>
          <w:noProof/>
          <w:lang w:val="en-NZ" w:eastAsia="en-NZ"/>
        </w:rPr>
        <mc:AlternateContent>
          <mc:Choice Requires="wps">
            <w:drawing>
              <wp:anchor distT="0" distB="0" distL="114300" distR="114300" simplePos="0" relativeHeight="251659264" behindDoc="0" locked="0" layoutInCell="1" allowOverlap="1" wp14:anchorId="1A64D5F8" wp14:editId="29714D55">
                <wp:simplePos x="0" y="0"/>
                <wp:positionH relativeFrom="column">
                  <wp:posOffset>1510665</wp:posOffset>
                </wp:positionH>
                <wp:positionV relativeFrom="paragraph">
                  <wp:posOffset>107950</wp:posOffset>
                </wp:positionV>
                <wp:extent cx="3714750" cy="9461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3714750" cy="94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41DB" w:rsidRDefault="003041DB" w:rsidP="00307256">
                            <w:pPr>
                              <w:pStyle w:val="TextNormal"/>
                              <w:spacing w:after="120"/>
                              <w:rPr>
                                <w:rFonts w:eastAsia="Century Gothic"/>
                                <w:sz w:val="16"/>
                              </w:rPr>
                            </w:pPr>
                          </w:p>
                          <w:p w:rsidR="00307256" w:rsidRPr="00307256" w:rsidRDefault="002A1424" w:rsidP="00307256">
                            <w:pPr>
                              <w:pStyle w:val="TextNormal"/>
                              <w:spacing w:after="120"/>
                              <w:rPr>
                                <w:rFonts w:eastAsia="Century Gothic"/>
                                <w:sz w:val="16"/>
                              </w:rPr>
                            </w:pPr>
                            <w:r>
                              <w:rPr>
                                <w:rFonts w:eastAsia="Century Gothic"/>
                                <w:sz w:val="16"/>
                              </w:rPr>
                              <w:t>B</w:t>
                            </w:r>
                            <w:r w:rsidR="00307256" w:rsidRPr="00307256">
                              <w:rPr>
                                <w:rFonts w:eastAsia="Century Gothic"/>
                                <w:sz w:val="16"/>
                              </w:rPr>
                              <w:t>y Bob Brockie, 6 February 1997</w:t>
                            </w:r>
                            <w:r>
                              <w:rPr>
                                <w:rFonts w:eastAsia="Century Gothic"/>
                                <w:sz w:val="16"/>
                              </w:rPr>
                              <w:t>.</w:t>
                            </w:r>
                          </w:p>
                          <w:p w:rsidR="00307256" w:rsidRPr="00307256" w:rsidRDefault="00307256" w:rsidP="00307256">
                            <w:pPr>
                              <w:pStyle w:val="TextNormal"/>
                              <w:rPr>
                                <w:sz w:val="14"/>
                              </w:rPr>
                            </w:pPr>
                            <w:r w:rsidRPr="00307256">
                              <w:rPr>
                                <w:rFonts w:eastAsia="Century Gothic"/>
                                <w:sz w:val="16"/>
                              </w:rPr>
                              <w:t>Cartoon Archive, National Library of New Zealand Te Puna Mātauranga o Aotearoa, Alexander Turnbull Library, Wellington (Ref: H-549-071)</w:t>
                            </w:r>
                            <w:r w:rsidR="002A1424">
                              <w:rPr>
                                <w:rFonts w:eastAsia="Century Gothic"/>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18.95pt;margin-top:8.5pt;width:292.5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" filled="f" stroked="f" strokeweight=".5pt">
                <v:textbox>
                  <w:txbxContent>
                    <w:p w:rsidR="003041DB" w:rsidRDefault="003041DB" w:rsidP="00307256">
                      <w:pPr>
                        <w:pStyle w:val="TextNormal"/>
                        <w:spacing w:after="120"/>
                        <w:rPr>
                          <w:rFonts w:eastAsia="Century Gothic"/>
                          <w:sz w:val="16"/>
                        </w:rPr>
                      </w:pPr>
                    </w:p>
                    <w:p w:rsidR="00307256" w:rsidRPr="00307256" w:rsidRDefault="002A1424" w:rsidP="00307256">
                      <w:pPr>
                        <w:pStyle w:val="TextNormal"/>
                        <w:spacing w:after="120"/>
                        <w:rPr>
                          <w:rFonts w:eastAsia="Century Gothic"/>
                          <w:sz w:val="16"/>
                        </w:rPr>
                      </w:pPr>
                      <w:r>
                        <w:rPr>
                          <w:rFonts w:eastAsia="Century Gothic"/>
                          <w:sz w:val="16"/>
                        </w:rPr>
                        <w:t>B</w:t>
                      </w:r>
                      <w:r w:rsidR="00307256" w:rsidRPr="00307256">
                        <w:rPr>
                          <w:rFonts w:eastAsia="Century Gothic"/>
                          <w:sz w:val="16"/>
                        </w:rPr>
                        <w:t>y Bob Brockie, 6 February 1997</w:t>
                      </w:r>
                      <w:r>
                        <w:rPr>
                          <w:rFonts w:eastAsia="Century Gothic"/>
                          <w:sz w:val="16"/>
                        </w:rPr>
                        <w:t>.</w:t>
                      </w:r>
                    </w:p>
                    <w:p w:rsidR="00307256" w:rsidRPr="00307256" w:rsidRDefault="00307256" w:rsidP="00307256">
                      <w:pPr>
                        <w:pStyle w:val="TextNormal"/>
                        <w:rPr>
                          <w:sz w:val="14"/>
                        </w:rPr>
                      </w:pPr>
                      <w:r w:rsidRPr="00307256">
                        <w:rPr>
                          <w:rFonts w:eastAsia="Century Gothic"/>
                          <w:sz w:val="16"/>
                        </w:rPr>
                        <w:t>Cartoon Archive, National Library of New Zealand Te Puna Mātauranga o Aotearoa, Alexander Turnbull Library, Wellington (Ref: H-549-071)</w:t>
                      </w:r>
                      <w:r w:rsidR="002A1424">
                        <w:rPr>
                          <w:rFonts w:eastAsia="Century Gothic"/>
                          <w:sz w:val="16"/>
                        </w:rPr>
                        <w:t>.</w:t>
                      </w:r>
                    </w:p>
                  </w:txbxContent>
                </v:textbox>
              </v:shape>
            </w:pict>
          </mc:Fallback>
        </mc:AlternateContent>
      </w:r>
      <w:r w:rsidR="00307256">
        <w:br w:type="page"/>
      </w:r>
    </w:p>
    <w:p w:rsidR="008B695D" w:rsidRDefault="008B695D" w:rsidP="00307256">
      <w:pPr>
        <w:pStyle w:val="TextNormal"/>
        <w:rPr>
          <w:b/>
        </w:rPr>
        <w:sectPr w:rsidR="008B695D"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307256" w:rsidRPr="00307256" w:rsidRDefault="00307256" w:rsidP="00307256">
      <w:pPr>
        <w:pStyle w:val="TextNormal"/>
        <w:rPr>
          <w:b/>
        </w:rPr>
      </w:pPr>
      <w:r w:rsidRPr="00307256">
        <w:rPr>
          <w:b/>
        </w:rPr>
        <w:lastRenderedPageBreak/>
        <w:t>Treaty</w:t>
      </w:r>
      <w:r w:rsidRPr="00307256">
        <w:rPr>
          <w:b/>
          <w:spacing w:val="-11"/>
        </w:rPr>
        <w:t xml:space="preserve"> </w:t>
      </w:r>
      <w:r w:rsidR="008B695D" w:rsidRPr="00307256">
        <w:rPr>
          <w:b/>
        </w:rPr>
        <w:t>Toolkit</w:t>
      </w:r>
      <w:r w:rsidR="008B695D" w:rsidRPr="00307256">
        <w:rPr>
          <w:b/>
          <w:spacing w:val="-11"/>
        </w:rPr>
        <w:t xml:space="preserve"> </w:t>
      </w:r>
      <w:r w:rsidR="008B695D" w:rsidRPr="00307256">
        <w:rPr>
          <w:b/>
        </w:rPr>
        <w:t>goals</w:t>
      </w:r>
    </w:p>
    <w:p w:rsidR="00307256" w:rsidRDefault="00307256" w:rsidP="00307256">
      <w:pPr>
        <w:pStyle w:val="TextNormal"/>
        <w:rPr>
          <w:rFonts w:cs="Century Gothic"/>
          <w:color w:val="231F20"/>
        </w:rPr>
      </w:pPr>
      <w:r>
        <w:rPr>
          <w:rFonts w:cs="Century Gothic"/>
          <w:color w:val="231F20"/>
        </w:rPr>
        <w:t>This</w:t>
      </w:r>
      <w:r>
        <w:rPr>
          <w:rFonts w:cs="Century Gothic"/>
          <w:color w:val="231F20"/>
          <w:spacing w:val="-3"/>
        </w:rPr>
        <w:t xml:space="preserve"> </w:t>
      </w:r>
      <w:r>
        <w:rPr>
          <w:rFonts w:cs="Century Gothic"/>
          <w:color w:val="231F20"/>
        </w:rPr>
        <w:t>Treaty</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Waitangi</w:t>
      </w:r>
      <w:r>
        <w:rPr>
          <w:rFonts w:cs="Century Gothic"/>
          <w:color w:val="231F20"/>
          <w:spacing w:val="-4"/>
        </w:rPr>
        <w:t xml:space="preserve"> </w:t>
      </w:r>
      <w:r w:rsidR="002A1424">
        <w:rPr>
          <w:rFonts w:cs="Century Gothic"/>
          <w:color w:val="231F20"/>
        </w:rPr>
        <w:t>Toolkit</w:t>
      </w:r>
      <w:r w:rsidR="002A1424">
        <w:rPr>
          <w:rFonts w:cs="Century Gothic"/>
          <w:color w:val="231F20"/>
          <w:spacing w:val="-3"/>
        </w:rPr>
        <w:t xml:space="preserve"> </w:t>
      </w:r>
      <w:r>
        <w:rPr>
          <w:rFonts w:cs="Century Gothic"/>
          <w:color w:val="231F20"/>
        </w:rPr>
        <w:t>aims</w:t>
      </w:r>
      <w:r>
        <w:rPr>
          <w:rFonts w:cs="Century Gothic"/>
          <w:color w:val="231F20"/>
          <w:spacing w:val="-4"/>
        </w:rPr>
        <w:t xml:space="preserve"> </w:t>
      </w:r>
      <w:r>
        <w:rPr>
          <w:rFonts w:cs="Century Gothic"/>
          <w:color w:val="231F20"/>
        </w:rPr>
        <w:t>to provide</w:t>
      </w:r>
      <w:r>
        <w:rPr>
          <w:rFonts w:cs="Century Gothic"/>
          <w:color w:val="231F20"/>
          <w:spacing w:val="-6"/>
        </w:rPr>
        <w:t xml:space="preserve"> </w:t>
      </w:r>
      <w:r>
        <w:rPr>
          <w:rFonts w:cs="Century Gothic"/>
          <w:color w:val="231F20"/>
        </w:rPr>
        <w:t>staff</w:t>
      </w:r>
      <w:r>
        <w:rPr>
          <w:rFonts w:cs="Century Gothic"/>
          <w:color w:val="231F20"/>
          <w:spacing w:val="-5"/>
        </w:rPr>
        <w:t xml:space="preserve"> </w:t>
      </w:r>
      <w:r>
        <w:rPr>
          <w:rFonts w:cs="Century Gothic"/>
          <w:color w:val="231F20"/>
        </w:rPr>
        <w:t>with</w:t>
      </w:r>
      <w:r>
        <w:rPr>
          <w:rFonts w:cs="Century Gothic"/>
          <w:color w:val="231F20"/>
          <w:spacing w:val="-5"/>
        </w:rPr>
        <w:t xml:space="preserve"> </w:t>
      </w:r>
      <w:r>
        <w:rPr>
          <w:rFonts w:cs="Century Gothic"/>
          <w:color w:val="231F20"/>
        </w:rPr>
        <w:t>an</w:t>
      </w:r>
      <w:r>
        <w:rPr>
          <w:rFonts w:cs="Century Gothic"/>
          <w:color w:val="231F20"/>
          <w:spacing w:val="-5"/>
        </w:rPr>
        <w:t xml:space="preserve"> </w:t>
      </w:r>
      <w:r>
        <w:rPr>
          <w:rFonts w:cs="Century Gothic"/>
          <w:color w:val="231F20"/>
        </w:rPr>
        <w:t>understanding</w:t>
      </w:r>
      <w:r>
        <w:rPr>
          <w:rFonts w:cs="Century Gothic"/>
          <w:color w:val="231F20"/>
          <w:spacing w:val="-5"/>
        </w:rPr>
        <w:t xml:space="preserve"> </w:t>
      </w:r>
      <w:r>
        <w:rPr>
          <w:rFonts w:cs="Century Gothic"/>
          <w:color w:val="231F20"/>
        </w:rPr>
        <w:t>of:</w:t>
      </w:r>
    </w:p>
    <w:p w:rsidR="00307256" w:rsidRPr="00307256" w:rsidRDefault="00307256" w:rsidP="001B6F89">
      <w:pPr>
        <w:pStyle w:val="TextNormal"/>
        <w:numPr>
          <w:ilvl w:val="0"/>
          <w:numId w:val="12"/>
        </w:numPr>
        <w:spacing w:after="120"/>
      </w:pPr>
      <w:r>
        <w:rPr>
          <w:rFonts w:cs="Century Gothic"/>
          <w:color w:val="231F20"/>
          <w:spacing w:val="-6"/>
        </w:rPr>
        <w:t>th</w:t>
      </w:r>
      <w:r>
        <w:rPr>
          <w:rFonts w:cs="Century Gothic"/>
          <w:color w:val="231F20"/>
        </w:rPr>
        <w:t>e</w:t>
      </w:r>
      <w:r>
        <w:rPr>
          <w:rFonts w:cs="Century Gothic"/>
          <w:color w:val="231F20"/>
          <w:spacing w:val="-11"/>
        </w:rPr>
        <w:t xml:space="preserve"> </w:t>
      </w:r>
      <w:r>
        <w:rPr>
          <w:rFonts w:cs="Century Gothic"/>
          <w:color w:val="231F20"/>
          <w:spacing w:val="-6"/>
        </w:rPr>
        <w:t>contex</w:t>
      </w:r>
      <w:r>
        <w:rPr>
          <w:rFonts w:cs="Century Gothic"/>
          <w:color w:val="231F20"/>
        </w:rPr>
        <w:t>t</w:t>
      </w:r>
      <w:r>
        <w:rPr>
          <w:rFonts w:cs="Century Gothic"/>
          <w:color w:val="231F20"/>
          <w:spacing w:val="-10"/>
        </w:rPr>
        <w:t xml:space="preserve"> </w:t>
      </w:r>
      <w:r>
        <w:rPr>
          <w:rFonts w:cs="Century Gothic"/>
          <w:color w:val="231F20"/>
          <w:spacing w:val="-5"/>
        </w:rPr>
        <w:t>i</w:t>
      </w:r>
      <w:r>
        <w:rPr>
          <w:rFonts w:cs="Century Gothic"/>
          <w:color w:val="231F20"/>
        </w:rPr>
        <w:t>n</w:t>
      </w:r>
      <w:r>
        <w:rPr>
          <w:rFonts w:cs="Century Gothic"/>
          <w:color w:val="231F20"/>
          <w:spacing w:val="-11"/>
        </w:rPr>
        <w:t xml:space="preserve"> </w:t>
      </w:r>
      <w:r>
        <w:rPr>
          <w:rFonts w:cs="Century Gothic"/>
          <w:color w:val="231F20"/>
          <w:spacing w:val="-6"/>
        </w:rPr>
        <w:t>whic</w:t>
      </w:r>
      <w:r>
        <w:rPr>
          <w:rFonts w:cs="Century Gothic"/>
          <w:color w:val="231F20"/>
        </w:rPr>
        <w:t>h</w:t>
      </w:r>
      <w:r>
        <w:rPr>
          <w:rFonts w:cs="Century Gothic"/>
          <w:color w:val="231F20"/>
          <w:spacing w:val="-11"/>
        </w:rPr>
        <w:t xml:space="preserve"> </w:t>
      </w:r>
      <w:r>
        <w:rPr>
          <w:rFonts w:cs="Century Gothic"/>
          <w:color w:val="231F20"/>
          <w:spacing w:val="-6"/>
        </w:rPr>
        <w:t>th</w:t>
      </w:r>
      <w:r>
        <w:rPr>
          <w:rFonts w:cs="Century Gothic"/>
          <w:color w:val="231F20"/>
        </w:rPr>
        <w:t>e</w:t>
      </w:r>
      <w:r>
        <w:rPr>
          <w:rFonts w:cs="Century Gothic"/>
          <w:color w:val="231F20"/>
          <w:spacing w:val="-10"/>
        </w:rPr>
        <w:t xml:space="preserve"> </w:t>
      </w:r>
      <w:r>
        <w:rPr>
          <w:rFonts w:cs="Century Gothic"/>
          <w:color w:val="231F20"/>
          <w:spacing w:val="-6"/>
        </w:rPr>
        <w:t>Treat</w:t>
      </w:r>
      <w:r>
        <w:rPr>
          <w:rFonts w:cs="Century Gothic"/>
          <w:color w:val="231F20"/>
        </w:rPr>
        <w:t>y</w:t>
      </w:r>
      <w:r>
        <w:rPr>
          <w:rFonts w:cs="Century Gothic"/>
          <w:color w:val="231F20"/>
          <w:spacing w:val="-11"/>
        </w:rPr>
        <w:t xml:space="preserve"> </w:t>
      </w:r>
      <w:r>
        <w:rPr>
          <w:rFonts w:cs="Century Gothic"/>
          <w:color w:val="231F20"/>
          <w:spacing w:val="-5"/>
        </w:rPr>
        <w:t>was signed</w:t>
      </w:r>
    </w:p>
    <w:p w:rsidR="00307256" w:rsidRPr="00307256" w:rsidRDefault="00307256" w:rsidP="001B6F89">
      <w:pPr>
        <w:pStyle w:val="TextNormal"/>
        <w:numPr>
          <w:ilvl w:val="0"/>
          <w:numId w:val="12"/>
        </w:numPr>
        <w:spacing w:after="120"/>
      </w:pPr>
      <w:r>
        <w:rPr>
          <w:rFonts w:cs="Century Gothic"/>
          <w:color w:val="231F20"/>
          <w:spacing w:val="-6"/>
        </w:rPr>
        <w:t>th</w:t>
      </w:r>
      <w:r>
        <w:rPr>
          <w:rFonts w:cs="Century Gothic"/>
          <w:color w:val="231F20"/>
        </w:rPr>
        <w:t>e</w:t>
      </w:r>
      <w:r>
        <w:rPr>
          <w:rFonts w:cs="Century Gothic"/>
          <w:color w:val="231F20"/>
          <w:spacing w:val="-12"/>
        </w:rPr>
        <w:t xml:space="preserve"> </w:t>
      </w:r>
      <w:r>
        <w:rPr>
          <w:rFonts w:cs="Century Gothic"/>
          <w:color w:val="231F20"/>
          <w:spacing w:val="-6"/>
        </w:rPr>
        <w:t>ke</w:t>
      </w:r>
      <w:r>
        <w:rPr>
          <w:rFonts w:cs="Century Gothic"/>
          <w:color w:val="231F20"/>
        </w:rPr>
        <w:t>y</w:t>
      </w:r>
      <w:r>
        <w:rPr>
          <w:rFonts w:cs="Century Gothic"/>
          <w:color w:val="231F20"/>
          <w:spacing w:val="-11"/>
        </w:rPr>
        <w:t xml:space="preserve"> </w:t>
      </w:r>
      <w:r>
        <w:rPr>
          <w:rFonts w:cs="Century Gothic"/>
          <w:color w:val="231F20"/>
          <w:spacing w:val="-6"/>
        </w:rPr>
        <w:t>difference</w:t>
      </w:r>
      <w:r>
        <w:rPr>
          <w:rFonts w:cs="Century Gothic"/>
          <w:color w:val="231F20"/>
        </w:rPr>
        <w:t>s</w:t>
      </w:r>
      <w:r>
        <w:rPr>
          <w:rFonts w:cs="Century Gothic"/>
          <w:color w:val="231F20"/>
          <w:spacing w:val="-11"/>
        </w:rPr>
        <w:t xml:space="preserve"> </w:t>
      </w:r>
      <w:r>
        <w:rPr>
          <w:rFonts w:cs="Century Gothic"/>
          <w:color w:val="231F20"/>
          <w:spacing w:val="-6"/>
        </w:rPr>
        <w:t>betwee</w:t>
      </w:r>
      <w:r>
        <w:rPr>
          <w:rFonts w:cs="Century Gothic"/>
          <w:color w:val="231F20"/>
        </w:rPr>
        <w:t>n</w:t>
      </w:r>
      <w:r>
        <w:rPr>
          <w:rFonts w:cs="Century Gothic"/>
          <w:color w:val="231F20"/>
          <w:spacing w:val="-12"/>
        </w:rPr>
        <w:t xml:space="preserve"> </w:t>
      </w:r>
      <w:r>
        <w:rPr>
          <w:rFonts w:cs="Century Gothic"/>
          <w:color w:val="231F20"/>
          <w:spacing w:val="-6"/>
        </w:rPr>
        <w:t>the</w:t>
      </w:r>
      <w:r>
        <w:rPr>
          <w:rFonts w:cs="Century Gothic"/>
          <w:color w:val="231F20"/>
          <w:spacing w:val="-5"/>
          <w:w w:val="99"/>
        </w:rPr>
        <w:t xml:space="preserve"> </w:t>
      </w:r>
      <w:r>
        <w:rPr>
          <w:rFonts w:cs="Century Gothic"/>
          <w:color w:val="231F20"/>
          <w:spacing w:val="-6"/>
        </w:rPr>
        <w:t>tw</w:t>
      </w:r>
      <w:r>
        <w:rPr>
          <w:rFonts w:cs="Century Gothic"/>
          <w:color w:val="231F20"/>
        </w:rPr>
        <w:t>o</w:t>
      </w:r>
      <w:r>
        <w:rPr>
          <w:rFonts w:cs="Century Gothic"/>
          <w:color w:val="231F20"/>
          <w:spacing w:val="-11"/>
        </w:rPr>
        <w:t xml:space="preserve"> </w:t>
      </w:r>
      <w:r>
        <w:rPr>
          <w:rFonts w:cs="Century Gothic"/>
          <w:color w:val="231F20"/>
          <w:spacing w:val="-5"/>
        </w:rPr>
        <w:t>version</w:t>
      </w:r>
      <w:r>
        <w:rPr>
          <w:rFonts w:cs="Century Gothic"/>
          <w:color w:val="231F20"/>
        </w:rPr>
        <w:t>s</w:t>
      </w:r>
      <w:r>
        <w:rPr>
          <w:rFonts w:cs="Century Gothic"/>
          <w:color w:val="231F20"/>
          <w:spacing w:val="-10"/>
        </w:rPr>
        <w:t xml:space="preserve"> </w:t>
      </w:r>
      <w:r>
        <w:rPr>
          <w:rFonts w:cs="Century Gothic"/>
          <w:color w:val="231F20"/>
          <w:spacing w:val="-6"/>
        </w:rPr>
        <w:t>o</w:t>
      </w:r>
      <w:r>
        <w:rPr>
          <w:rFonts w:cs="Century Gothic"/>
          <w:color w:val="231F20"/>
        </w:rPr>
        <w:t>f</w:t>
      </w:r>
      <w:r>
        <w:rPr>
          <w:rFonts w:cs="Century Gothic"/>
          <w:color w:val="231F20"/>
          <w:spacing w:val="-10"/>
        </w:rPr>
        <w:t xml:space="preserve"> </w:t>
      </w:r>
      <w:r>
        <w:rPr>
          <w:rFonts w:cs="Century Gothic"/>
          <w:color w:val="231F20"/>
          <w:spacing w:val="-6"/>
        </w:rPr>
        <w:t>th</w:t>
      </w:r>
      <w:r>
        <w:rPr>
          <w:rFonts w:cs="Century Gothic"/>
          <w:color w:val="231F20"/>
        </w:rPr>
        <w:t>e</w:t>
      </w:r>
      <w:r>
        <w:rPr>
          <w:rFonts w:cs="Century Gothic"/>
          <w:color w:val="231F20"/>
          <w:spacing w:val="-11"/>
        </w:rPr>
        <w:t xml:space="preserve"> </w:t>
      </w:r>
      <w:r>
        <w:rPr>
          <w:rFonts w:cs="Century Gothic"/>
          <w:color w:val="231F20"/>
          <w:spacing w:val="-6"/>
        </w:rPr>
        <w:t>Treaty</w:t>
      </w:r>
    </w:p>
    <w:p w:rsidR="00307256" w:rsidRPr="00307256" w:rsidRDefault="00307256" w:rsidP="001B6F89">
      <w:pPr>
        <w:pStyle w:val="TextNormal"/>
        <w:numPr>
          <w:ilvl w:val="0"/>
          <w:numId w:val="12"/>
        </w:numPr>
        <w:spacing w:after="120"/>
      </w:pPr>
      <w:r>
        <w:rPr>
          <w:rFonts w:cs="Century Gothic"/>
          <w:color w:val="231F20"/>
          <w:spacing w:val="-6"/>
        </w:rPr>
        <w:t>ho</w:t>
      </w:r>
      <w:r>
        <w:rPr>
          <w:rFonts w:cs="Century Gothic"/>
          <w:color w:val="231F20"/>
        </w:rPr>
        <w:t>w</w:t>
      </w:r>
      <w:r>
        <w:rPr>
          <w:rFonts w:cs="Century Gothic"/>
          <w:color w:val="231F20"/>
          <w:spacing w:val="-11"/>
        </w:rPr>
        <w:t xml:space="preserve"> </w:t>
      </w:r>
      <w:r>
        <w:rPr>
          <w:rFonts w:cs="Century Gothic"/>
          <w:color w:val="231F20"/>
          <w:spacing w:val="-6"/>
        </w:rPr>
        <w:t>th</w:t>
      </w:r>
      <w:r>
        <w:rPr>
          <w:rFonts w:cs="Century Gothic"/>
          <w:color w:val="231F20"/>
        </w:rPr>
        <w:t>e</w:t>
      </w:r>
      <w:r>
        <w:rPr>
          <w:rFonts w:cs="Century Gothic"/>
          <w:color w:val="231F20"/>
          <w:spacing w:val="-11"/>
        </w:rPr>
        <w:t xml:space="preserve"> </w:t>
      </w:r>
      <w:r>
        <w:rPr>
          <w:rFonts w:cs="Century Gothic"/>
          <w:color w:val="231F20"/>
          <w:spacing w:val="-6"/>
        </w:rPr>
        <w:t>Treat</w:t>
      </w:r>
      <w:r>
        <w:rPr>
          <w:rFonts w:cs="Century Gothic"/>
          <w:color w:val="231F20"/>
        </w:rPr>
        <w:t>y</w:t>
      </w:r>
      <w:r>
        <w:rPr>
          <w:rFonts w:cs="Century Gothic"/>
          <w:color w:val="231F20"/>
          <w:spacing w:val="-11"/>
        </w:rPr>
        <w:t xml:space="preserve"> </w:t>
      </w:r>
      <w:r>
        <w:rPr>
          <w:rFonts w:cs="Century Gothic"/>
          <w:color w:val="231F20"/>
          <w:spacing w:val="-5"/>
        </w:rPr>
        <w:t>wa</w:t>
      </w:r>
      <w:r>
        <w:rPr>
          <w:rFonts w:cs="Century Gothic"/>
          <w:color w:val="231F20"/>
        </w:rPr>
        <w:t>s</w:t>
      </w:r>
      <w:r>
        <w:rPr>
          <w:rFonts w:cs="Century Gothic"/>
          <w:color w:val="231F20"/>
          <w:spacing w:val="-11"/>
        </w:rPr>
        <w:t xml:space="preserve"> </w:t>
      </w:r>
      <w:r>
        <w:rPr>
          <w:rFonts w:cs="Century Gothic"/>
          <w:color w:val="231F20"/>
          <w:spacing w:val="-6"/>
        </w:rPr>
        <w:t>breache</w:t>
      </w:r>
      <w:r>
        <w:rPr>
          <w:rFonts w:cs="Century Gothic"/>
          <w:color w:val="231F20"/>
        </w:rPr>
        <w:t>d</w:t>
      </w:r>
      <w:r>
        <w:rPr>
          <w:rFonts w:cs="Century Gothic"/>
          <w:color w:val="231F20"/>
          <w:spacing w:val="-11"/>
        </w:rPr>
        <w:t xml:space="preserve"> </w:t>
      </w:r>
      <w:r>
        <w:rPr>
          <w:rFonts w:cs="Century Gothic"/>
          <w:color w:val="231F20"/>
          <w:spacing w:val="-5"/>
        </w:rPr>
        <w:t xml:space="preserve">and </w:t>
      </w:r>
      <w:r>
        <w:rPr>
          <w:color w:val="231F20"/>
          <w:spacing w:val="-5"/>
        </w:rPr>
        <w:t>th</w:t>
      </w:r>
      <w:r>
        <w:rPr>
          <w:color w:val="231F20"/>
        </w:rPr>
        <w:t>e</w:t>
      </w:r>
      <w:r>
        <w:rPr>
          <w:color w:val="231F20"/>
          <w:spacing w:val="-9"/>
        </w:rPr>
        <w:t xml:space="preserve"> </w:t>
      </w:r>
      <w:r>
        <w:rPr>
          <w:color w:val="231F20"/>
          <w:spacing w:val="-5"/>
        </w:rPr>
        <w:t>effect</w:t>
      </w:r>
      <w:r>
        <w:rPr>
          <w:color w:val="231F20"/>
        </w:rPr>
        <w:t>s</w:t>
      </w:r>
      <w:r>
        <w:rPr>
          <w:color w:val="231F20"/>
          <w:spacing w:val="-9"/>
        </w:rPr>
        <w:t xml:space="preserve"> </w:t>
      </w:r>
      <w:r>
        <w:rPr>
          <w:color w:val="231F20"/>
          <w:spacing w:val="-5"/>
        </w:rPr>
        <w:t>o</w:t>
      </w:r>
      <w:r>
        <w:rPr>
          <w:color w:val="231F20"/>
        </w:rPr>
        <w:t>n</w:t>
      </w:r>
      <w:r>
        <w:rPr>
          <w:color w:val="231F20"/>
          <w:spacing w:val="-9"/>
        </w:rPr>
        <w:t xml:space="preserve"> </w:t>
      </w:r>
      <w:r>
        <w:rPr>
          <w:color w:val="231F20"/>
          <w:spacing w:val="-5"/>
        </w:rPr>
        <w:t>Māor</w:t>
      </w:r>
      <w:r>
        <w:rPr>
          <w:color w:val="231F20"/>
        </w:rPr>
        <w:t>i</w:t>
      </w:r>
      <w:r>
        <w:rPr>
          <w:color w:val="231F20"/>
          <w:spacing w:val="-9"/>
        </w:rPr>
        <w:t xml:space="preserve"> </w:t>
      </w:r>
      <w:r>
        <w:rPr>
          <w:color w:val="231F20"/>
          <w:spacing w:val="-5"/>
        </w:rPr>
        <w:t>society</w:t>
      </w:r>
    </w:p>
    <w:p w:rsidR="00307256" w:rsidRPr="00307256" w:rsidRDefault="00307256" w:rsidP="001B6F89">
      <w:pPr>
        <w:pStyle w:val="TextNormal"/>
        <w:numPr>
          <w:ilvl w:val="0"/>
          <w:numId w:val="12"/>
        </w:numPr>
        <w:spacing w:after="120"/>
      </w:pPr>
      <w:r>
        <w:rPr>
          <w:rFonts w:cs="Century Gothic"/>
          <w:color w:val="231F20"/>
          <w:spacing w:val="-6"/>
        </w:rPr>
        <w:t>reference</w:t>
      </w:r>
      <w:r>
        <w:rPr>
          <w:rFonts w:cs="Century Gothic"/>
          <w:color w:val="231F20"/>
        </w:rPr>
        <w:t>s</w:t>
      </w:r>
      <w:r>
        <w:rPr>
          <w:rFonts w:cs="Century Gothic"/>
          <w:color w:val="231F20"/>
          <w:spacing w:val="-11"/>
        </w:rPr>
        <w:t xml:space="preserve"> </w:t>
      </w:r>
      <w:r>
        <w:rPr>
          <w:rFonts w:cs="Century Gothic"/>
          <w:color w:val="231F20"/>
          <w:spacing w:val="-6"/>
        </w:rPr>
        <w:t>t</w:t>
      </w:r>
      <w:r>
        <w:rPr>
          <w:rFonts w:cs="Century Gothic"/>
          <w:color w:val="231F20"/>
        </w:rPr>
        <w:t>o</w:t>
      </w:r>
      <w:r>
        <w:rPr>
          <w:rFonts w:cs="Century Gothic"/>
          <w:color w:val="231F20"/>
          <w:spacing w:val="-11"/>
        </w:rPr>
        <w:t xml:space="preserve"> </w:t>
      </w:r>
      <w:r>
        <w:rPr>
          <w:rFonts w:cs="Century Gothic"/>
          <w:color w:val="231F20"/>
          <w:spacing w:val="-6"/>
        </w:rPr>
        <w:t>th</w:t>
      </w:r>
      <w:r>
        <w:rPr>
          <w:rFonts w:cs="Century Gothic"/>
          <w:color w:val="231F20"/>
        </w:rPr>
        <w:t>e</w:t>
      </w:r>
      <w:r>
        <w:rPr>
          <w:rFonts w:cs="Century Gothic"/>
          <w:color w:val="231F20"/>
          <w:spacing w:val="-10"/>
        </w:rPr>
        <w:t xml:space="preserve"> </w:t>
      </w:r>
      <w:r>
        <w:rPr>
          <w:rFonts w:cs="Century Gothic"/>
          <w:color w:val="231F20"/>
          <w:spacing w:val="-6"/>
        </w:rPr>
        <w:t>Treat</w:t>
      </w:r>
      <w:r>
        <w:rPr>
          <w:rFonts w:cs="Century Gothic"/>
          <w:color w:val="231F20"/>
        </w:rPr>
        <w:t>y</w:t>
      </w:r>
      <w:r>
        <w:rPr>
          <w:rFonts w:cs="Century Gothic"/>
          <w:color w:val="231F20"/>
          <w:spacing w:val="-11"/>
        </w:rPr>
        <w:t xml:space="preserve"> </w:t>
      </w:r>
      <w:r>
        <w:rPr>
          <w:rFonts w:cs="Century Gothic"/>
          <w:color w:val="231F20"/>
          <w:spacing w:val="-5"/>
        </w:rPr>
        <w:t xml:space="preserve">in </w:t>
      </w:r>
      <w:r>
        <w:rPr>
          <w:rFonts w:cs="Century Gothic"/>
          <w:color w:val="231F20"/>
          <w:spacing w:val="-6"/>
        </w:rPr>
        <w:t>contemporar</w:t>
      </w:r>
      <w:r>
        <w:rPr>
          <w:rFonts w:cs="Century Gothic"/>
          <w:color w:val="231F20"/>
        </w:rPr>
        <w:t>y</w:t>
      </w:r>
      <w:r>
        <w:rPr>
          <w:rFonts w:cs="Century Gothic"/>
          <w:color w:val="231F20"/>
          <w:spacing w:val="-14"/>
        </w:rPr>
        <w:t xml:space="preserve"> </w:t>
      </w:r>
      <w:r>
        <w:rPr>
          <w:rFonts w:cs="Century Gothic"/>
          <w:color w:val="231F20"/>
          <w:spacing w:val="-5"/>
        </w:rPr>
        <w:t>legislation</w:t>
      </w:r>
    </w:p>
    <w:p w:rsidR="00307256" w:rsidRPr="00131E58" w:rsidRDefault="00307256" w:rsidP="001B6F89">
      <w:pPr>
        <w:pStyle w:val="TextNormal"/>
        <w:numPr>
          <w:ilvl w:val="0"/>
          <w:numId w:val="12"/>
        </w:numPr>
        <w:spacing w:after="120"/>
      </w:pPr>
      <w:r>
        <w:rPr>
          <w:rFonts w:cs="Century Gothic"/>
          <w:color w:val="231F20"/>
          <w:spacing w:val="-6"/>
        </w:rPr>
        <w:t>th</w:t>
      </w:r>
      <w:r>
        <w:rPr>
          <w:rFonts w:cs="Century Gothic"/>
          <w:color w:val="231F20"/>
        </w:rPr>
        <w:t>e</w:t>
      </w:r>
      <w:r>
        <w:rPr>
          <w:rFonts w:cs="Century Gothic"/>
          <w:color w:val="231F20"/>
          <w:spacing w:val="-12"/>
        </w:rPr>
        <w:t xml:space="preserve"> </w:t>
      </w:r>
      <w:r>
        <w:rPr>
          <w:rFonts w:cs="Century Gothic"/>
          <w:color w:val="231F20"/>
          <w:spacing w:val="-6"/>
        </w:rPr>
        <w:t>importanc</w:t>
      </w:r>
      <w:r>
        <w:rPr>
          <w:rFonts w:cs="Century Gothic"/>
          <w:color w:val="231F20"/>
        </w:rPr>
        <w:t>e</w:t>
      </w:r>
      <w:r>
        <w:rPr>
          <w:rFonts w:cs="Century Gothic"/>
          <w:color w:val="231F20"/>
          <w:spacing w:val="-11"/>
        </w:rPr>
        <w:t xml:space="preserve"> </w:t>
      </w:r>
      <w:r>
        <w:rPr>
          <w:rFonts w:cs="Century Gothic"/>
          <w:color w:val="231F20"/>
          <w:spacing w:val="-6"/>
        </w:rPr>
        <w:t>o</w:t>
      </w:r>
      <w:r>
        <w:rPr>
          <w:rFonts w:cs="Century Gothic"/>
          <w:color w:val="231F20"/>
        </w:rPr>
        <w:t>f</w:t>
      </w:r>
      <w:r>
        <w:rPr>
          <w:rFonts w:cs="Century Gothic"/>
          <w:color w:val="231F20"/>
          <w:spacing w:val="-11"/>
        </w:rPr>
        <w:t xml:space="preserve"> </w:t>
      </w:r>
      <w:r>
        <w:rPr>
          <w:rFonts w:cs="Century Gothic"/>
          <w:color w:val="231F20"/>
          <w:spacing w:val="-6"/>
        </w:rPr>
        <w:t>th</w:t>
      </w:r>
      <w:r>
        <w:rPr>
          <w:rFonts w:cs="Century Gothic"/>
          <w:color w:val="231F20"/>
        </w:rPr>
        <w:t>e</w:t>
      </w:r>
      <w:r>
        <w:rPr>
          <w:rFonts w:cs="Century Gothic"/>
          <w:color w:val="231F20"/>
          <w:spacing w:val="-11"/>
        </w:rPr>
        <w:t xml:space="preserve"> </w:t>
      </w:r>
      <w:r>
        <w:rPr>
          <w:rFonts w:cs="Century Gothic"/>
          <w:color w:val="231F20"/>
          <w:spacing w:val="-6"/>
        </w:rPr>
        <w:t>Treaty</w:t>
      </w:r>
      <w:r>
        <w:rPr>
          <w:rFonts w:cs="Century Gothic"/>
          <w:color w:val="231F20"/>
          <w:spacing w:val="-5"/>
          <w:w w:val="99"/>
        </w:rPr>
        <w:t xml:space="preserve"> </w:t>
      </w:r>
      <w:r>
        <w:rPr>
          <w:rFonts w:cs="Century Gothic"/>
          <w:color w:val="231F20"/>
          <w:spacing w:val="-5"/>
        </w:rPr>
        <w:t>principles</w:t>
      </w:r>
    </w:p>
    <w:p w:rsidR="00131E58" w:rsidRDefault="00131E58" w:rsidP="00131E58">
      <w:pPr>
        <w:pStyle w:val="TextNormal"/>
        <w:numPr>
          <w:ilvl w:val="0"/>
          <w:numId w:val="12"/>
        </w:numPr>
      </w:pPr>
      <w:r>
        <w:rPr>
          <w:rFonts w:cs="Century Gothic"/>
          <w:color w:val="231F20"/>
          <w:spacing w:val="-5"/>
        </w:rPr>
        <w:t>implication</w:t>
      </w:r>
      <w:r>
        <w:rPr>
          <w:rFonts w:cs="Century Gothic"/>
          <w:color w:val="231F20"/>
        </w:rPr>
        <w:t>s</w:t>
      </w:r>
      <w:r>
        <w:rPr>
          <w:rFonts w:cs="Century Gothic"/>
          <w:color w:val="231F20"/>
          <w:spacing w:val="-11"/>
        </w:rPr>
        <w:t xml:space="preserve"> </w:t>
      </w:r>
      <w:r>
        <w:rPr>
          <w:rFonts w:cs="Century Gothic"/>
          <w:color w:val="231F20"/>
          <w:spacing w:val="-6"/>
        </w:rPr>
        <w:t>o</w:t>
      </w:r>
      <w:r>
        <w:rPr>
          <w:rFonts w:cs="Century Gothic"/>
          <w:color w:val="231F20"/>
        </w:rPr>
        <w:t>f</w:t>
      </w:r>
      <w:r>
        <w:rPr>
          <w:rFonts w:cs="Century Gothic"/>
          <w:color w:val="231F20"/>
          <w:spacing w:val="-10"/>
        </w:rPr>
        <w:t xml:space="preserve"> </w:t>
      </w:r>
      <w:r>
        <w:rPr>
          <w:rFonts w:cs="Century Gothic"/>
          <w:color w:val="231F20"/>
          <w:spacing w:val="-6"/>
        </w:rPr>
        <w:t>Treat</w:t>
      </w:r>
      <w:r>
        <w:rPr>
          <w:rFonts w:cs="Century Gothic"/>
          <w:color w:val="231F20"/>
        </w:rPr>
        <w:t>y</w:t>
      </w:r>
      <w:r>
        <w:rPr>
          <w:rFonts w:cs="Century Gothic"/>
          <w:color w:val="231F20"/>
          <w:spacing w:val="-10"/>
        </w:rPr>
        <w:t xml:space="preserve"> </w:t>
      </w:r>
      <w:r>
        <w:rPr>
          <w:rFonts w:cs="Century Gothic"/>
          <w:color w:val="231F20"/>
          <w:spacing w:val="-6"/>
        </w:rPr>
        <w:t>settlements</w:t>
      </w:r>
    </w:p>
    <w:p w:rsidR="00131E58" w:rsidRPr="00307256" w:rsidRDefault="00131E58" w:rsidP="001B6F89">
      <w:pPr>
        <w:pStyle w:val="TextNormal"/>
        <w:numPr>
          <w:ilvl w:val="0"/>
          <w:numId w:val="12"/>
        </w:numPr>
        <w:spacing w:after="120"/>
      </w:pPr>
      <w:r>
        <w:rPr>
          <w:rFonts w:cs="Century Gothic"/>
          <w:color w:val="231F20"/>
          <w:spacing w:val="-5"/>
        </w:rPr>
        <w:t xml:space="preserve">to help staff apply the Treaty </w:t>
      </w:r>
      <w:r w:rsidR="009D7072">
        <w:rPr>
          <w:rFonts w:cs="Century Gothic"/>
          <w:color w:val="231F20"/>
          <w:spacing w:val="-5"/>
        </w:rPr>
        <w:t xml:space="preserve">obligations to </w:t>
      </w:r>
      <w:r w:rsidR="001F0B2F">
        <w:rPr>
          <w:rFonts w:cs="Century Gothic"/>
          <w:color w:val="231F20"/>
          <w:spacing w:val="-5"/>
        </w:rPr>
        <w:t>their work</w:t>
      </w:r>
      <w:r>
        <w:rPr>
          <w:rFonts w:cs="Century Gothic"/>
          <w:color w:val="231F20"/>
          <w:spacing w:val="-5"/>
        </w:rPr>
        <w:t xml:space="preserve">.  </w:t>
      </w:r>
    </w:p>
    <w:p w:rsidR="00F47648" w:rsidRDefault="00767456" w:rsidP="00307256">
      <w:pPr>
        <w:pStyle w:val="TextNormal"/>
        <w:rPr>
          <w:b/>
          <w:color w:val="005182"/>
          <w:spacing w:val="-6"/>
        </w:rPr>
      </w:pPr>
      <w:r>
        <w:rPr>
          <w:i/>
          <w:noProof/>
          <w:lang w:eastAsia="en-NZ"/>
        </w:rPr>
        <mc:AlternateContent>
          <mc:Choice Requires="wps">
            <w:drawing>
              <wp:anchor distT="0" distB="0" distL="114300" distR="114300" simplePos="0" relativeHeight="251920895" behindDoc="0" locked="0" layoutInCell="1" allowOverlap="1" wp14:anchorId="1758D5BF" wp14:editId="460CBBE1">
                <wp:simplePos x="0" y="0"/>
                <wp:positionH relativeFrom="column">
                  <wp:posOffset>3121660</wp:posOffset>
                </wp:positionH>
                <wp:positionV relativeFrom="paragraph">
                  <wp:posOffset>850265</wp:posOffset>
                </wp:positionV>
                <wp:extent cx="2676525" cy="1857375"/>
                <wp:effectExtent l="76200" t="57150" r="85725" b="104775"/>
                <wp:wrapTopAndBottom/>
                <wp:docPr id="7" name="Text Box 7"/>
                <wp:cNvGraphicFramePr/>
                <a:graphic xmlns:a="http://schemas.openxmlformats.org/drawingml/2006/main">
                  <a:graphicData uri="http://schemas.microsoft.com/office/word/2010/wordprocessingShape">
                    <wps:wsp>
                      <wps:cNvSpPr txBox="1"/>
                      <wps:spPr>
                        <a:xfrm>
                          <a:off x="0" y="0"/>
                          <a:ext cx="2676525" cy="18573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307256" w:rsidRPr="00891C60" w:rsidRDefault="00307256" w:rsidP="00891C60">
                            <w:pPr>
                              <w:pStyle w:val="TextNormal"/>
                              <w:spacing w:before="120" w:after="120"/>
                              <w:rPr>
                                <w:b/>
                                <w:color w:val="005182"/>
                                <w:sz w:val="20"/>
                              </w:rPr>
                            </w:pPr>
                            <w:r w:rsidRPr="00891C60">
                              <w:rPr>
                                <w:b/>
                                <w:color w:val="005182"/>
                                <w:sz w:val="20"/>
                              </w:rPr>
                              <w:t>Who are Māori?</w:t>
                            </w:r>
                          </w:p>
                          <w:p w:rsidR="00307256" w:rsidRPr="00891C60" w:rsidRDefault="009D7072" w:rsidP="00891C60">
                            <w:pPr>
                              <w:pStyle w:val="TextNormal"/>
                              <w:spacing w:after="120"/>
                              <w:rPr>
                                <w:rFonts w:eastAsia="Century Gothic"/>
                                <w:color w:val="005182"/>
                                <w:sz w:val="20"/>
                              </w:rPr>
                            </w:pPr>
                            <w:r w:rsidRPr="00891C60">
                              <w:rPr>
                                <w:rFonts w:eastAsia="Century Gothic"/>
                                <w:color w:val="005182"/>
                                <w:sz w:val="20"/>
                              </w:rPr>
                              <w:t xml:space="preserve">Māori </w:t>
                            </w:r>
                            <w:r>
                              <w:rPr>
                                <w:rFonts w:eastAsia="Century Gothic"/>
                                <w:color w:val="005182"/>
                                <w:sz w:val="20"/>
                              </w:rPr>
                              <w:t>are t</w:t>
                            </w:r>
                            <w:r w:rsidR="00307256" w:rsidRPr="00891C60">
                              <w:rPr>
                                <w:rFonts w:eastAsia="Century Gothic"/>
                                <w:color w:val="005182"/>
                                <w:sz w:val="20"/>
                              </w:rPr>
                              <w:t xml:space="preserve">he tribal people indigenous to </w:t>
                            </w:r>
                            <w:r w:rsidR="002A1424">
                              <w:rPr>
                                <w:rFonts w:eastAsia="Century Gothic"/>
                                <w:color w:val="005182"/>
                                <w:sz w:val="20"/>
                              </w:rPr>
                              <w:br/>
                            </w:r>
                            <w:r w:rsidR="00307256" w:rsidRPr="00891C60">
                              <w:rPr>
                                <w:rFonts w:eastAsia="Century Gothic"/>
                                <w:color w:val="005182"/>
                                <w:sz w:val="20"/>
                              </w:rPr>
                              <w:t xml:space="preserve">New Zealand. Māori societal structure basically comprises three levels: </w:t>
                            </w:r>
                            <w:r>
                              <w:rPr>
                                <w:rFonts w:eastAsia="Century Gothic"/>
                                <w:color w:val="005182"/>
                                <w:sz w:val="20"/>
                              </w:rPr>
                              <w:t>i</w:t>
                            </w:r>
                            <w:r w:rsidR="00307256" w:rsidRPr="00891C60">
                              <w:rPr>
                                <w:rFonts w:eastAsia="Century Gothic"/>
                                <w:color w:val="005182"/>
                                <w:sz w:val="20"/>
                              </w:rPr>
                              <w:t>wi (tribe), hapū (sub-tribe) and whanau (family). All are connected back to the ancestral waka (canoe).</w:t>
                            </w:r>
                          </w:p>
                          <w:p w:rsidR="00307256" w:rsidRPr="00891C60" w:rsidRDefault="00307256" w:rsidP="00891C60">
                            <w:pPr>
                              <w:pStyle w:val="TextNormal"/>
                              <w:rPr>
                                <w:color w:val="005182"/>
                                <w:sz w:val="20"/>
                              </w:rPr>
                            </w:pPr>
                            <w:r w:rsidRPr="00891C60">
                              <w:rPr>
                                <w:rFonts w:eastAsia="Century Gothic"/>
                                <w:color w:val="005182"/>
                                <w:sz w:val="20"/>
                              </w:rPr>
                              <w:t>Hapū and iwi connection is important as it links Māori with the land and is the source of Māori identity</w:t>
                            </w:r>
                            <w:r w:rsidR="008B695D" w:rsidRPr="00891C60">
                              <w:rPr>
                                <w:rFonts w:eastAsia="Century Gothic"/>
                                <w:color w:val="005182"/>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45.8pt;margin-top:66.95pt;width:210.75pt;height:146.25pt;z-index:25192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" fillcolor="#b2cad9" strokecolor="white [3201]" strokeweight="3pt">
                <v:shadow on="t" color="black" opacity="24903f" origin=",.5" offset="0,.55556mm"/>
                <v:textbox>
                  <w:txbxContent>
                    <w:p w:rsidR="00307256" w:rsidRPr="00891C60" w:rsidRDefault="00307256" w:rsidP="00891C60">
                      <w:pPr>
                        <w:pStyle w:val="TextNormal"/>
                        <w:spacing w:before="120" w:after="120"/>
                        <w:rPr>
                          <w:b/>
                          <w:color w:val="005182"/>
                          <w:sz w:val="20"/>
                        </w:rPr>
                      </w:pPr>
                      <w:r w:rsidRPr="00891C60">
                        <w:rPr>
                          <w:b/>
                          <w:color w:val="005182"/>
                          <w:sz w:val="20"/>
                        </w:rPr>
                        <w:t>Who are Māori?</w:t>
                      </w:r>
                    </w:p>
                    <w:p w:rsidR="00307256" w:rsidRPr="00891C60" w:rsidRDefault="009D7072" w:rsidP="00891C60">
                      <w:pPr>
                        <w:pStyle w:val="TextNormal"/>
                        <w:spacing w:after="120"/>
                        <w:rPr>
                          <w:rFonts w:eastAsia="Century Gothic"/>
                          <w:color w:val="005182"/>
                          <w:sz w:val="20"/>
                        </w:rPr>
                      </w:pPr>
                      <w:r w:rsidRPr="00891C60">
                        <w:rPr>
                          <w:rFonts w:eastAsia="Century Gothic"/>
                          <w:color w:val="005182"/>
                          <w:sz w:val="20"/>
                        </w:rPr>
                        <w:t xml:space="preserve">Māori </w:t>
                      </w:r>
                      <w:r>
                        <w:rPr>
                          <w:rFonts w:eastAsia="Century Gothic"/>
                          <w:color w:val="005182"/>
                          <w:sz w:val="20"/>
                        </w:rPr>
                        <w:t>are t</w:t>
                      </w:r>
                      <w:r w:rsidR="00307256" w:rsidRPr="00891C60">
                        <w:rPr>
                          <w:rFonts w:eastAsia="Century Gothic"/>
                          <w:color w:val="005182"/>
                          <w:sz w:val="20"/>
                        </w:rPr>
                        <w:t xml:space="preserve">he tribal people indigenous to </w:t>
                      </w:r>
                      <w:r w:rsidR="002A1424">
                        <w:rPr>
                          <w:rFonts w:eastAsia="Century Gothic"/>
                          <w:color w:val="005182"/>
                          <w:sz w:val="20"/>
                        </w:rPr>
                        <w:br/>
                      </w:r>
                      <w:r w:rsidR="00307256" w:rsidRPr="00891C60">
                        <w:rPr>
                          <w:rFonts w:eastAsia="Century Gothic"/>
                          <w:color w:val="005182"/>
                          <w:sz w:val="20"/>
                        </w:rPr>
                        <w:t xml:space="preserve">New Zealand. Māori societal structure basically comprises three levels: </w:t>
                      </w:r>
                      <w:r>
                        <w:rPr>
                          <w:rFonts w:eastAsia="Century Gothic"/>
                          <w:color w:val="005182"/>
                          <w:sz w:val="20"/>
                        </w:rPr>
                        <w:t>i</w:t>
                      </w:r>
                      <w:r w:rsidR="00307256" w:rsidRPr="00891C60">
                        <w:rPr>
                          <w:rFonts w:eastAsia="Century Gothic"/>
                          <w:color w:val="005182"/>
                          <w:sz w:val="20"/>
                        </w:rPr>
                        <w:t>wi (tribe), hapū (sub-tribe) and whanau (family). All are connected back to the ancestral waka (canoe).</w:t>
                      </w:r>
                    </w:p>
                    <w:p w:rsidR="00307256" w:rsidRPr="00891C60" w:rsidRDefault="00307256" w:rsidP="00891C60">
                      <w:pPr>
                        <w:pStyle w:val="TextNormal"/>
                        <w:rPr>
                          <w:color w:val="005182"/>
                          <w:sz w:val="20"/>
                        </w:rPr>
                      </w:pPr>
                      <w:r w:rsidRPr="00891C60">
                        <w:rPr>
                          <w:rFonts w:eastAsia="Century Gothic"/>
                          <w:color w:val="005182"/>
                          <w:sz w:val="20"/>
                        </w:rPr>
                        <w:t>Hapū and iwi connection is important as it links Māori with the land and is the source of Māori identity</w:t>
                      </w:r>
                      <w:r w:rsidR="008B695D" w:rsidRPr="00891C60">
                        <w:rPr>
                          <w:rFonts w:eastAsia="Century Gothic"/>
                          <w:color w:val="005182"/>
                          <w:sz w:val="20"/>
                        </w:rPr>
                        <w:t>.</w:t>
                      </w:r>
                    </w:p>
                  </w:txbxContent>
                </v:textbox>
                <w10:wrap type="topAndBottom"/>
              </v:shape>
            </w:pict>
          </mc:Fallback>
        </mc:AlternateContent>
      </w:r>
      <w:r w:rsidR="00307256" w:rsidRPr="00307256">
        <w:rPr>
          <w:b/>
          <w:color w:val="005182"/>
          <w:spacing w:val="-6"/>
        </w:rPr>
        <w:t>Thi</w:t>
      </w:r>
      <w:r w:rsidR="00307256" w:rsidRPr="00307256">
        <w:rPr>
          <w:b/>
          <w:color w:val="005182"/>
        </w:rPr>
        <w:t>s</w:t>
      </w:r>
      <w:r w:rsidR="00307256" w:rsidRPr="00307256">
        <w:rPr>
          <w:b/>
          <w:color w:val="005182"/>
          <w:spacing w:val="-11"/>
        </w:rPr>
        <w:t xml:space="preserve"> </w:t>
      </w:r>
      <w:r w:rsidR="00307256" w:rsidRPr="00307256">
        <w:rPr>
          <w:b/>
          <w:color w:val="005182"/>
          <w:spacing w:val="-5"/>
        </w:rPr>
        <w:t>documen</w:t>
      </w:r>
      <w:r w:rsidR="00307256" w:rsidRPr="00307256">
        <w:rPr>
          <w:b/>
          <w:color w:val="005182"/>
        </w:rPr>
        <w:t>t</w:t>
      </w:r>
      <w:r w:rsidR="00307256" w:rsidRPr="00307256">
        <w:rPr>
          <w:b/>
          <w:color w:val="005182"/>
          <w:spacing w:val="-11"/>
        </w:rPr>
        <w:t xml:space="preserve"> </w:t>
      </w:r>
      <w:r w:rsidR="00307256" w:rsidRPr="00307256">
        <w:rPr>
          <w:b/>
          <w:color w:val="005182"/>
          <w:spacing w:val="-6"/>
        </w:rPr>
        <w:t>i</w:t>
      </w:r>
      <w:r w:rsidR="00307256" w:rsidRPr="00307256">
        <w:rPr>
          <w:b/>
          <w:color w:val="005182"/>
        </w:rPr>
        <w:t>s</w:t>
      </w:r>
      <w:r w:rsidR="00307256" w:rsidRPr="00307256">
        <w:rPr>
          <w:b/>
          <w:color w:val="005182"/>
          <w:spacing w:val="-11"/>
        </w:rPr>
        <w:t xml:space="preserve"> </w:t>
      </w:r>
      <w:r w:rsidR="00307256" w:rsidRPr="00307256">
        <w:rPr>
          <w:b/>
          <w:color w:val="005182"/>
          <w:spacing w:val="-6"/>
        </w:rPr>
        <w:t>importan</w:t>
      </w:r>
      <w:r w:rsidR="00307256" w:rsidRPr="00307256">
        <w:rPr>
          <w:b/>
          <w:color w:val="005182"/>
        </w:rPr>
        <w:t>t</w:t>
      </w:r>
      <w:r w:rsidR="00307256" w:rsidRPr="00307256">
        <w:rPr>
          <w:b/>
          <w:color w:val="005182"/>
          <w:spacing w:val="-11"/>
        </w:rPr>
        <w:t xml:space="preserve"> </w:t>
      </w:r>
      <w:r w:rsidR="00307256" w:rsidRPr="00307256">
        <w:rPr>
          <w:b/>
          <w:color w:val="005182"/>
          <w:spacing w:val="-6"/>
        </w:rPr>
        <w:t>fo</w:t>
      </w:r>
      <w:r w:rsidR="00307256" w:rsidRPr="00307256">
        <w:rPr>
          <w:b/>
          <w:color w:val="005182"/>
        </w:rPr>
        <w:t>r</w:t>
      </w:r>
      <w:r w:rsidR="00307256" w:rsidRPr="00307256">
        <w:rPr>
          <w:b/>
          <w:color w:val="005182"/>
          <w:spacing w:val="-11"/>
        </w:rPr>
        <w:t xml:space="preserve"> </w:t>
      </w:r>
      <w:r w:rsidR="00307256" w:rsidRPr="00307256">
        <w:rPr>
          <w:b/>
          <w:color w:val="005182"/>
          <w:spacing w:val="-6"/>
        </w:rPr>
        <w:t>al</w:t>
      </w:r>
      <w:r w:rsidR="00307256" w:rsidRPr="00307256">
        <w:rPr>
          <w:b/>
          <w:color w:val="005182"/>
        </w:rPr>
        <w:t>l</w:t>
      </w:r>
      <w:r w:rsidR="00307256" w:rsidRPr="00307256">
        <w:rPr>
          <w:b/>
          <w:color w:val="005182"/>
          <w:spacing w:val="-11"/>
        </w:rPr>
        <w:t xml:space="preserve"> </w:t>
      </w:r>
      <w:r w:rsidR="00307256" w:rsidRPr="00307256">
        <w:rPr>
          <w:b/>
          <w:color w:val="005182"/>
          <w:spacing w:val="-6"/>
        </w:rPr>
        <w:t>staff,</w:t>
      </w:r>
      <w:r w:rsidR="00307256" w:rsidRPr="00307256">
        <w:rPr>
          <w:b/>
          <w:color w:val="005182"/>
          <w:spacing w:val="-5"/>
          <w:w w:val="99"/>
        </w:rPr>
        <w:t xml:space="preserve"> </w:t>
      </w:r>
      <w:r w:rsidR="00307256" w:rsidRPr="00307256">
        <w:rPr>
          <w:b/>
          <w:color w:val="005182"/>
          <w:spacing w:val="-6"/>
        </w:rPr>
        <w:t>irrespectiv</w:t>
      </w:r>
      <w:r w:rsidR="00307256" w:rsidRPr="00307256">
        <w:rPr>
          <w:b/>
          <w:color w:val="005182"/>
        </w:rPr>
        <w:t>e</w:t>
      </w:r>
      <w:r w:rsidR="00307256" w:rsidRPr="00307256">
        <w:rPr>
          <w:b/>
          <w:color w:val="005182"/>
          <w:spacing w:val="-12"/>
        </w:rPr>
        <w:t xml:space="preserve"> </w:t>
      </w:r>
      <w:r w:rsidR="00307256" w:rsidRPr="00307256">
        <w:rPr>
          <w:b/>
          <w:color w:val="005182"/>
          <w:spacing w:val="-6"/>
        </w:rPr>
        <w:t>o</w:t>
      </w:r>
      <w:r w:rsidR="00307256" w:rsidRPr="00307256">
        <w:rPr>
          <w:b/>
          <w:color w:val="005182"/>
        </w:rPr>
        <w:t>f</w:t>
      </w:r>
      <w:r w:rsidR="00307256" w:rsidRPr="00307256">
        <w:rPr>
          <w:b/>
          <w:color w:val="005182"/>
          <w:spacing w:val="-12"/>
        </w:rPr>
        <w:t xml:space="preserve"> </w:t>
      </w:r>
      <w:r w:rsidR="00131E58">
        <w:rPr>
          <w:b/>
          <w:color w:val="005182"/>
          <w:spacing w:val="-12"/>
        </w:rPr>
        <w:t>their ethnicity</w:t>
      </w:r>
      <w:r w:rsidR="009F5B2F">
        <w:rPr>
          <w:b/>
          <w:color w:val="005182"/>
          <w:spacing w:val="-12"/>
        </w:rPr>
        <w:t xml:space="preserve"> </w:t>
      </w:r>
      <w:r w:rsidR="00131E58">
        <w:rPr>
          <w:b/>
          <w:color w:val="005182"/>
          <w:spacing w:val="-12"/>
        </w:rPr>
        <w:t xml:space="preserve">or </w:t>
      </w:r>
      <w:r w:rsidR="00307256" w:rsidRPr="00307256">
        <w:rPr>
          <w:b/>
          <w:color w:val="005182"/>
          <w:spacing w:val="-6"/>
        </w:rPr>
        <w:t>role</w:t>
      </w:r>
      <w:r w:rsidR="00307256" w:rsidRPr="00307256">
        <w:rPr>
          <w:b/>
          <w:color w:val="005182"/>
          <w:spacing w:val="-5"/>
          <w:w w:val="99"/>
        </w:rPr>
        <w:t xml:space="preserve"> </w:t>
      </w:r>
      <w:r w:rsidR="00307256" w:rsidRPr="00307256">
        <w:rPr>
          <w:b/>
          <w:color w:val="005182"/>
          <w:spacing w:val="-6"/>
        </w:rPr>
        <w:t>withi</w:t>
      </w:r>
      <w:r w:rsidR="00307256" w:rsidRPr="00307256">
        <w:rPr>
          <w:b/>
          <w:color w:val="005182"/>
        </w:rPr>
        <w:t>n</w:t>
      </w:r>
      <w:r w:rsidR="00307256" w:rsidRPr="00307256">
        <w:rPr>
          <w:b/>
          <w:color w:val="005182"/>
          <w:spacing w:val="-11"/>
        </w:rPr>
        <w:t xml:space="preserve"> </w:t>
      </w:r>
      <w:r w:rsidR="00307256" w:rsidRPr="00307256">
        <w:rPr>
          <w:b/>
          <w:color w:val="005182"/>
          <w:spacing w:val="-6"/>
        </w:rPr>
        <w:t>Council</w:t>
      </w:r>
      <w:r w:rsidR="00307256" w:rsidRPr="00307256">
        <w:rPr>
          <w:b/>
          <w:color w:val="005182"/>
        </w:rPr>
        <w:t>.</w:t>
      </w:r>
      <w:r w:rsidR="00131E58">
        <w:rPr>
          <w:b/>
          <w:color w:val="005182"/>
        </w:rPr>
        <w:t xml:space="preserve"> I</w:t>
      </w:r>
      <w:r w:rsidR="00307256" w:rsidRPr="00307256">
        <w:rPr>
          <w:b/>
          <w:color w:val="005182"/>
        </w:rPr>
        <w:t>t</w:t>
      </w:r>
      <w:r w:rsidR="00307256" w:rsidRPr="00307256">
        <w:rPr>
          <w:b/>
          <w:color w:val="005182"/>
          <w:spacing w:val="-11"/>
        </w:rPr>
        <w:t xml:space="preserve"> </w:t>
      </w:r>
      <w:r w:rsidR="00307256" w:rsidRPr="00307256">
        <w:rPr>
          <w:b/>
          <w:color w:val="005182"/>
          <w:spacing w:val="-5"/>
        </w:rPr>
        <w:t>serve</w:t>
      </w:r>
      <w:r w:rsidR="00307256" w:rsidRPr="00307256">
        <w:rPr>
          <w:b/>
          <w:color w:val="005182"/>
        </w:rPr>
        <w:t>s</w:t>
      </w:r>
      <w:r w:rsidR="00307256" w:rsidRPr="00307256">
        <w:rPr>
          <w:b/>
          <w:color w:val="005182"/>
          <w:spacing w:val="-11"/>
        </w:rPr>
        <w:t xml:space="preserve"> </w:t>
      </w:r>
      <w:r w:rsidR="00307256" w:rsidRPr="00307256">
        <w:rPr>
          <w:b/>
          <w:color w:val="005182"/>
          <w:spacing w:val="-5"/>
        </w:rPr>
        <w:t>a</w:t>
      </w:r>
      <w:r w:rsidR="00307256" w:rsidRPr="00307256">
        <w:rPr>
          <w:b/>
          <w:color w:val="005182"/>
        </w:rPr>
        <w:t>s</w:t>
      </w:r>
      <w:r w:rsidR="00307256" w:rsidRPr="00307256">
        <w:rPr>
          <w:b/>
          <w:color w:val="005182"/>
          <w:spacing w:val="-10"/>
        </w:rPr>
        <w:t xml:space="preserve"> </w:t>
      </w:r>
      <w:r w:rsidR="00307256" w:rsidRPr="00307256">
        <w:rPr>
          <w:b/>
          <w:color w:val="005182"/>
        </w:rPr>
        <w:t xml:space="preserve">a </w:t>
      </w:r>
      <w:r w:rsidR="00307256" w:rsidRPr="00307256">
        <w:rPr>
          <w:b/>
          <w:color w:val="005182"/>
          <w:spacing w:val="-6"/>
        </w:rPr>
        <w:t>reminde</w:t>
      </w:r>
      <w:r w:rsidR="00307256" w:rsidRPr="00307256">
        <w:rPr>
          <w:b/>
          <w:color w:val="005182"/>
        </w:rPr>
        <w:t>r</w:t>
      </w:r>
      <w:r w:rsidR="00307256" w:rsidRPr="00307256">
        <w:rPr>
          <w:b/>
          <w:color w:val="005182"/>
          <w:spacing w:val="-13"/>
        </w:rPr>
        <w:t xml:space="preserve"> </w:t>
      </w:r>
      <w:r w:rsidR="00307256" w:rsidRPr="00307256">
        <w:rPr>
          <w:b/>
          <w:color w:val="005182"/>
          <w:spacing w:val="-6"/>
        </w:rPr>
        <w:t>o</w:t>
      </w:r>
      <w:r w:rsidR="00307256" w:rsidRPr="00307256">
        <w:rPr>
          <w:b/>
          <w:color w:val="005182"/>
        </w:rPr>
        <w:t>f</w:t>
      </w:r>
      <w:r w:rsidR="00307256" w:rsidRPr="00307256">
        <w:rPr>
          <w:b/>
          <w:color w:val="005182"/>
          <w:spacing w:val="-12"/>
        </w:rPr>
        <w:t xml:space="preserve"> </w:t>
      </w:r>
      <w:r w:rsidR="00307256" w:rsidRPr="00307256">
        <w:rPr>
          <w:b/>
          <w:color w:val="005182"/>
          <w:spacing w:val="-5"/>
        </w:rPr>
        <w:t>th</w:t>
      </w:r>
      <w:r w:rsidR="00307256" w:rsidRPr="00307256">
        <w:rPr>
          <w:b/>
          <w:color w:val="005182"/>
        </w:rPr>
        <w:t>e</w:t>
      </w:r>
      <w:r w:rsidR="00307256" w:rsidRPr="00307256">
        <w:rPr>
          <w:b/>
          <w:color w:val="005182"/>
          <w:spacing w:val="-12"/>
        </w:rPr>
        <w:t xml:space="preserve"> </w:t>
      </w:r>
      <w:r w:rsidR="00307256" w:rsidRPr="00307256">
        <w:rPr>
          <w:b/>
          <w:color w:val="005182"/>
          <w:spacing w:val="-6"/>
        </w:rPr>
        <w:t>collectiv</w:t>
      </w:r>
      <w:r w:rsidR="00307256" w:rsidRPr="00307256">
        <w:rPr>
          <w:b/>
          <w:color w:val="005182"/>
        </w:rPr>
        <w:t>e</w:t>
      </w:r>
      <w:r w:rsidR="00307256" w:rsidRPr="00307256">
        <w:rPr>
          <w:b/>
          <w:color w:val="005182"/>
          <w:spacing w:val="-12"/>
        </w:rPr>
        <w:t xml:space="preserve"> </w:t>
      </w:r>
      <w:r w:rsidR="00307256" w:rsidRPr="00307256">
        <w:rPr>
          <w:b/>
          <w:color w:val="005182"/>
          <w:spacing w:val="-6"/>
        </w:rPr>
        <w:t>responsibility</w:t>
      </w:r>
      <w:r w:rsidR="00307256" w:rsidRPr="00307256">
        <w:rPr>
          <w:b/>
          <w:color w:val="005182"/>
          <w:spacing w:val="-5"/>
          <w:w w:val="99"/>
        </w:rPr>
        <w:t xml:space="preserve"> </w:t>
      </w:r>
      <w:r w:rsidR="00131E58">
        <w:rPr>
          <w:b/>
          <w:color w:val="005182"/>
          <w:spacing w:val="-5"/>
          <w:w w:val="99"/>
        </w:rPr>
        <w:t xml:space="preserve">of </w:t>
      </w:r>
      <w:r w:rsidR="00307256" w:rsidRPr="00307256">
        <w:rPr>
          <w:rFonts w:cs="Century Gothic"/>
          <w:b/>
          <w:color w:val="005182"/>
          <w:spacing w:val="-5"/>
        </w:rPr>
        <w:t>Counci</w:t>
      </w:r>
      <w:r w:rsidR="00307256" w:rsidRPr="00307256">
        <w:rPr>
          <w:rFonts w:cs="Century Gothic"/>
          <w:b/>
          <w:color w:val="005182"/>
        </w:rPr>
        <w:t>l</w:t>
      </w:r>
      <w:r w:rsidR="00307256" w:rsidRPr="00307256">
        <w:rPr>
          <w:rFonts w:cs="Century Gothic"/>
          <w:b/>
          <w:color w:val="005182"/>
          <w:spacing w:val="-10"/>
        </w:rPr>
        <w:t xml:space="preserve"> </w:t>
      </w:r>
      <w:r w:rsidR="00307256" w:rsidRPr="00307256">
        <w:rPr>
          <w:rFonts w:cs="Century Gothic"/>
          <w:b/>
          <w:color w:val="005182"/>
          <w:spacing w:val="-5"/>
        </w:rPr>
        <w:t>officer</w:t>
      </w:r>
      <w:r w:rsidR="00307256" w:rsidRPr="00307256">
        <w:rPr>
          <w:rFonts w:cs="Century Gothic"/>
          <w:b/>
          <w:color w:val="005182"/>
        </w:rPr>
        <w:t>s</w:t>
      </w:r>
      <w:r w:rsidR="00307256" w:rsidRPr="00307256">
        <w:rPr>
          <w:rFonts w:cs="Century Gothic"/>
          <w:b/>
          <w:color w:val="005182"/>
          <w:spacing w:val="-10"/>
        </w:rPr>
        <w:t xml:space="preserve"> </w:t>
      </w:r>
      <w:r w:rsidR="00131E58">
        <w:rPr>
          <w:rFonts w:cs="Century Gothic"/>
          <w:b/>
          <w:color w:val="005182"/>
          <w:spacing w:val="-10"/>
        </w:rPr>
        <w:t xml:space="preserve">to </w:t>
      </w:r>
      <w:r w:rsidR="00131E58">
        <w:rPr>
          <w:rFonts w:cs="Century Gothic"/>
          <w:b/>
          <w:color w:val="005182"/>
          <w:spacing w:val="-5"/>
        </w:rPr>
        <w:t xml:space="preserve">fulfil </w:t>
      </w:r>
      <w:r w:rsidR="00307256" w:rsidRPr="00307256">
        <w:rPr>
          <w:rFonts w:cs="Century Gothic"/>
          <w:b/>
          <w:color w:val="005182"/>
          <w:spacing w:val="-5"/>
        </w:rPr>
        <w:t xml:space="preserve">the </w:t>
      </w:r>
      <w:r w:rsidR="00307256" w:rsidRPr="00307256">
        <w:rPr>
          <w:b/>
          <w:color w:val="005182"/>
          <w:spacing w:val="-6"/>
        </w:rPr>
        <w:t>principle</w:t>
      </w:r>
      <w:r w:rsidR="00307256" w:rsidRPr="00307256">
        <w:rPr>
          <w:b/>
          <w:color w:val="005182"/>
        </w:rPr>
        <w:t>s</w:t>
      </w:r>
      <w:r w:rsidR="00307256" w:rsidRPr="00307256">
        <w:rPr>
          <w:b/>
          <w:color w:val="005182"/>
          <w:spacing w:val="-11"/>
        </w:rPr>
        <w:t xml:space="preserve"> </w:t>
      </w:r>
      <w:r w:rsidR="00307256" w:rsidRPr="00307256">
        <w:rPr>
          <w:b/>
          <w:color w:val="005182"/>
          <w:spacing w:val="-5"/>
        </w:rPr>
        <w:t>an</w:t>
      </w:r>
      <w:r w:rsidR="00307256" w:rsidRPr="00307256">
        <w:rPr>
          <w:b/>
          <w:color w:val="005182"/>
        </w:rPr>
        <w:t>d</w:t>
      </w:r>
      <w:r w:rsidR="00307256" w:rsidRPr="00307256">
        <w:rPr>
          <w:b/>
          <w:color w:val="005182"/>
          <w:spacing w:val="-11"/>
        </w:rPr>
        <w:t xml:space="preserve"> </w:t>
      </w:r>
      <w:r w:rsidR="00307256" w:rsidRPr="00307256">
        <w:rPr>
          <w:b/>
          <w:color w:val="005182"/>
          <w:spacing w:val="-6"/>
        </w:rPr>
        <w:t>spiri</w:t>
      </w:r>
      <w:r w:rsidR="00307256" w:rsidRPr="00307256">
        <w:rPr>
          <w:b/>
          <w:color w:val="005182"/>
        </w:rPr>
        <w:t>t</w:t>
      </w:r>
      <w:r w:rsidR="00307256" w:rsidRPr="00307256">
        <w:rPr>
          <w:b/>
          <w:color w:val="005182"/>
          <w:spacing w:val="-11"/>
        </w:rPr>
        <w:t xml:space="preserve"> </w:t>
      </w:r>
      <w:r w:rsidR="00307256" w:rsidRPr="00307256">
        <w:rPr>
          <w:b/>
          <w:color w:val="005182"/>
          <w:spacing w:val="-6"/>
        </w:rPr>
        <w:t>o</w:t>
      </w:r>
      <w:r w:rsidR="00307256" w:rsidRPr="00307256">
        <w:rPr>
          <w:b/>
          <w:color w:val="005182"/>
        </w:rPr>
        <w:t>f</w:t>
      </w:r>
      <w:r w:rsidR="00307256" w:rsidRPr="00307256">
        <w:rPr>
          <w:b/>
          <w:color w:val="005182"/>
          <w:spacing w:val="-11"/>
        </w:rPr>
        <w:t xml:space="preserve"> </w:t>
      </w:r>
      <w:r w:rsidR="00307256" w:rsidRPr="00307256">
        <w:rPr>
          <w:b/>
          <w:color w:val="005182"/>
          <w:spacing w:val="-5"/>
        </w:rPr>
        <w:t>th</w:t>
      </w:r>
      <w:r w:rsidR="00307256" w:rsidRPr="00307256">
        <w:rPr>
          <w:b/>
          <w:color w:val="005182"/>
        </w:rPr>
        <w:t>e</w:t>
      </w:r>
      <w:r w:rsidR="00307256" w:rsidRPr="00307256">
        <w:rPr>
          <w:b/>
          <w:color w:val="005182"/>
          <w:spacing w:val="-11"/>
        </w:rPr>
        <w:t xml:space="preserve"> </w:t>
      </w:r>
      <w:r w:rsidR="00307256" w:rsidRPr="00307256">
        <w:rPr>
          <w:b/>
          <w:color w:val="005182"/>
          <w:spacing w:val="-6"/>
        </w:rPr>
        <w:t>Treaty.</w:t>
      </w:r>
    </w:p>
    <w:p w:rsidR="00307256" w:rsidRDefault="00BC2C83" w:rsidP="00307256">
      <w:pPr>
        <w:pStyle w:val="TextNormal"/>
        <w:rPr>
          <w:rFonts w:cs="Century Gothic"/>
          <w:b/>
          <w:color w:val="231F20"/>
        </w:rPr>
      </w:pPr>
      <w:r>
        <w:rPr>
          <w:rFonts w:cs="Century Gothic"/>
          <w:b/>
          <w:color w:val="231F20"/>
        </w:rPr>
        <w:t xml:space="preserve"> </w:t>
      </w:r>
      <w:r w:rsidR="008B695D">
        <w:rPr>
          <w:rFonts w:cs="Century Gothic"/>
          <w:b/>
          <w:color w:val="231F20"/>
        </w:rPr>
        <w:br w:type="column"/>
      </w:r>
      <w:r w:rsidR="00307256" w:rsidRPr="00307256">
        <w:rPr>
          <w:rFonts w:cs="Century Gothic"/>
          <w:b/>
          <w:color w:val="231F20"/>
        </w:rPr>
        <w:lastRenderedPageBreak/>
        <w:t>Māori in the region</w:t>
      </w:r>
    </w:p>
    <w:p w:rsidR="00307256" w:rsidRDefault="00307256" w:rsidP="00307256">
      <w:pPr>
        <w:pStyle w:val="TextNormal"/>
        <w:rPr>
          <w:color w:val="231F20"/>
        </w:rPr>
      </w:pPr>
      <w:r>
        <w:rPr>
          <w:rFonts w:cs="Century Gothic"/>
          <w:color w:val="231F20"/>
        </w:rPr>
        <w:t>The</w:t>
      </w:r>
      <w:r>
        <w:rPr>
          <w:rFonts w:cs="Century Gothic"/>
          <w:color w:val="231F20"/>
          <w:spacing w:val="-3"/>
        </w:rPr>
        <w:t xml:space="preserve"> </w:t>
      </w:r>
      <w:r>
        <w:rPr>
          <w:rFonts w:cs="Century Gothic"/>
          <w:color w:val="231F20"/>
        </w:rPr>
        <w:t>Bay</w:t>
      </w:r>
      <w:r>
        <w:rPr>
          <w:rFonts w:cs="Century Gothic"/>
          <w:color w:val="231F20"/>
          <w:spacing w:val="-4"/>
        </w:rPr>
        <w:t xml:space="preserve"> </w:t>
      </w:r>
      <w:r>
        <w:rPr>
          <w:rFonts w:cs="Century Gothic"/>
          <w:color w:val="231F20"/>
        </w:rPr>
        <w:t>of</w:t>
      </w:r>
      <w:r>
        <w:rPr>
          <w:rFonts w:cs="Century Gothic"/>
          <w:color w:val="231F20"/>
          <w:spacing w:val="-3"/>
        </w:rPr>
        <w:t xml:space="preserve"> </w:t>
      </w:r>
      <w:r>
        <w:rPr>
          <w:rFonts w:cs="Century Gothic"/>
          <w:color w:val="231F20"/>
        </w:rPr>
        <w:t>Plenty</w:t>
      </w:r>
      <w:r>
        <w:rPr>
          <w:rFonts w:cs="Century Gothic"/>
          <w:color w:val="231F20"/>
          <w:spacing w:val="-2"/>
        </w:rPr>
        <w:t xml:space="preserve"> </w:t>
      </w:r>
      <w:r>
        <w:rPr>
          <w:rFonts w:cs="Century Gothic"/>
          <w:color w:val="231F20"/>
        </w:rPr>
        <w:t>region</w:t>
      </w:r>
      <w:r>
        <w:rPr>
          <w:rFonts w:cs="Century Gothic"/>
          <w:color w:val="231F20"/>
          <w:spacing w:val="-3"/>
        </w:rPr>
        <w:t xml:space="preserve"> </w:t>
      </w:r>
      <w:r>
        <w:rPr>
          <w:rFonts w:cs="Century Gothic"/>
          <w:color w:val="231F20"/>
        </w:rPr>
        <w:t>is</w:t>
      </w:r>
      <w:r>
        <w:rPr>
          <w:rFonts w:cs="Century Gothic"/>
          <w:color w:val="231F20"/>
          <w:spacing w:val="-4"/>
        </w:rPr>
        <w:t xml:space="preserve"> </w:t>
      </w:r>
      <w:r>
        <w:rPr>
          <w:rFonts w:cs="Century Gothic"/>
          <w:color w:val="231F20"/>
        </w:rPr>
        <w:t>culturally</w:t>
      </w:r>
      <w:r>
        <w:rPr>
          <w:rFonts w:cs="Century Gothic"/>
          <w:color w:val="231F20"/>
          <w:spacing w:val="-4"/>
        </w:rPr>
        <w:t xml:space="preserve"> </w:t>
      </w:r>
      <w:r>
        <w:rPr>
          <w:rFonts w:cs="Century Gothic"/>
          <w:color w:val="231F20"/>
        </w:rPr>
        <w:t>diverse. We</w:t>
      </w:r>
      <w:r>
        <w:rPr>
          <w:rFonts w:cs="Century Gothic"/>
          <w:color w:val="231F20"/>
          <w:spacing w:val="-4"/>
        </w:rPr>
        <w:t xml:space="preserve"> </w:t>
      </w:r>
      <w:r>
        <w:rPr>
          <w:rFonts w:cs="Century Gothic"/>
          <w:color w:val="231F20"/>
        </w:rPr>
        <w:t>have</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largest</w:t>
      </w:r>
      <w:r>
        <w:rPr>
          <w:rFonts w:cs="Century Gothic"/>
          <w:color w:val="231F20"/>
          <w:spacing w:val="-3"/>
        </w:rPr>
        <w:t xml:space="preserve"> </w:t>
      </w:r>
      <w:r>
        <w:rPr>
          <w:rFonts w:cs="Century Gothic"/>
          <w:color w:val="231F20"/>
        </w:rPr>
        <w:t>number</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iwi</w:t>
      </w:r>
      <w:r>
        <w:rPr>
          <w:rFonts w:cs="Century Gothic"/>
          <w:color w:val="231F20"/>
          <w:spacing w:val="-4"/>
        </w:rPr>
        <w:t xml:space="preserve"> </w:t>
      </w:r>
      <w:r>
        <w:rPr>
          <w:rFonts w:cs="Century Gothic"/>
          <w:color w:val="231F20"/>
        </w:rPr>
        <w:t>within</w:t>
      </w:r>
      <w:r>
        <w:rPr>
          <w:rFonts w:cs="Century Gothic"/>
          <w:color w:val="231F20"/>
          <w:spacing w:val="-3"/>
        </w:rPr>
        <w:t xml:space="preserve"> </w:t>
      </w:r>
      <w:r>
        <w:rPr>
          <w:rFonts w:cs="Century Gothic"/>
          <w:color w:val="231F20"/>
        </w:rPr>
        <w:t xml:space="preserve">a </w:t>
      </w:r>
      <w:r>
        <w:rPr>
          <w:color w:val="231F20"/>
        </w:rPr>
        <w:t>region in New Zealand.</w:t>
      </w:r>
    </w:p>
    <w:p w:rsidR="00307256" w:rsidRDefault="00307256" w:rsidP="00307256">
      <w:pPr>
        <w:pStyle w:val="TextNormal"/>
        <w:rPr>
          <w:color w:val="231F20"/>
        </w:rPr>
      </w:pPr>
      <w:r>
        <w:rPr>
          <w:color w:val="231F20"/>
        </w:rPr>
        <w:t xml:space="preserve">There </w:t>
      </w:r>
      <w:r w:rsidRPr="001406A9">
        <w:t xml:space="preserve">are </w:t>
      </w:r>
      <w:r w:rsidR="00F86F2A" w:rsidRPr="001406A9">
        <w:t xml:space="preserve">over 35 </w:t>
      </w:r>
      <w:r w:rsidRPr="001406A9">
        <w:t xml:space="preserve">iwi groups, over </w:t>
      </w:r>
      <w:r w:rsidR="00C2591E">
        <w:br/>
      </w:r>
      <w:r w:rsidR="00F86F2A" w:rsidRPr="001406A9">
        <w:t xml:space="preserve">230 </w:t>
      </w:r>
      <w:r w:rsidRPr="001406A9">
        <w:t xml:space="preserve">hapū (sub-tribes) and </w:t>
      </w:r>
      <w:r w:rsidR="001F0B2F">
        <w:t>over 160</w:t>
      </w:r>
      <w:r w:rsidR="00F86F2A" w:rsidRPr="001406A9">
        <w:t xml:space="preserve"> </w:t>
      </w:r>
      <w:r>
        <w:rPr>
          <w:color w:val="231F20"/>
        </w:rPr>
        <w:t>marae. O</w:t>
      </w:r>
      <w:r>
        <w:rPr>
          <w:color w:val="231F20"/>
          <w:spacing w:val="-1"/>
        </w:rPr>
        <w:t>the</w:t>
      </w:r>
      <w:r>
        <w:rPr>
          <w:color w:val="231F20"/>
        </w:rPr>
        <w:t>r</w:t>
      </w:r>
      <w:r>
        <w:rPr>
          <w:color w:val="231F20"/>
          <w:spacing w:val="-1"/>
        </w:rPr>
        <w:t xml:space="preserve"> </w:t>
      </w:r>
      <w:r>
        <w:rPr>
          <w:color w:val="231F20"/>
        </w:rPr>
        <w:t>s</w:t>
      </w:r>
      <w:r>
        <w:rPr>
          <w:color w:val="231F20"/>
          <w:spacing w:val="-1"/>
        </w:rPr>
        <w:t>t</w:t>
      </w:r>
      <w:r>
        <w:rPr>
          <w:color w:val="231F20"/>
        </w:rPr>
        <w:t>a</w:t>
      </w:r>
      <w:r>
        <w:rPr>
          <w:color w:val="231F20"/>
          <w:spacing w:val="-1"/>
        </w:rPr>
        <w:t>t</w:t>
      </w:r>
      <w:r>
        <w:rPr>
          <w:color w:val="231F20"/>
        </w:rPr>
        <w:t>is</w:t>
      </w:r>
      <w:r>
        <w:rPr>
          <w:color w:val="231F20"/>
          <w:spacing w:val="-1"/>
        </w:rPr>
        <w:t>t</w:t>
      </w:r>
      <w:r>
        <w:rPr>
          <w:color w:val="231F20"/>
        </w:rPr>
        <w:t xml:space="preserve">ics </w:t>
      </w:r>
      <w:r>
        <w:rPr>
          <w:color w:val="231F20"/>
          <w:spacing w:val="-1"/>
        </w:rPr>
        <w:t>o</w:t>
      </w:r>
      <w:r>
        <w:rPr>
          <w:color w:val="231F20"/>
        </w:rPr>
        <w:t>f</w:t>
      </w:r>
      <w:r>
        <w:rPr>
          <w:color w:val="231F20"/>
          <w:spacing w:val="-1"/>
        </w:rPr>
        <w:t xml:space="preserve"> </w:t>
      </w:r>
      <w:r>
        <w:rPr>
          <w:color w:val="231F20"/>
        </w:rPr>
        <w:t>i</w:t>
      </w:r>
      <w:r>
        <w:rPr>
          <w:color w:val="231F20"/>
          <w:spacing w:val="-1"/>
        </w:rPr>
        <w:t>ntere</w:t>
      </w:r>
      <w:r>
        <w:rPr>
          <w:color w:val="231F20"/>
        </w:rPr>
        <w:t>st</w:t>
      </w:r>
      <w:r>
        <w:rPr>
          <w:color w:val="231F20"/>
          <w:spacing w:val="-1"/>
        </w:rPr>
        <w:t xml:space="preserve"> </w:t>
      </w:r>
      <w:r>
        <w:rPr>
          <w:color w:val="231F20"/>
        </w:rPr>
        <w:t>i</w:t>
      </w:r>
      <w:r>
        <w:rPr>
          <w:color w:val="231F20"/>
          <w:spacing w:val="-1"/>
        </w:rPr>
        <w:t>n</w:t>
      </w:r>
      <w:r>
        <w:rPr>
          <w:color w:val="231F20"/>
        </w:rPr>
        <w:t>cl</w:t>
      </w:r>
      <w:r>
        <w:rPr>
          <w:color w:val="231F20"/>
          <w:spacing w:val="-1"/>
        </w:rPr>
        <w:t>u</w:t>
      </w:r>
      <w:r>
        <w:rPr>
          <w:color w:val="231F20"/>
        </w:rPr>
        <w:t>de:</w:t>
      </w:r>
    </w:p>
    <w:p w:rsidR="00307256" w:rsidRPr="00307256" w:rsidRDefault="00307256" w:rsidP="001B6F89">
      <w:pPr>
        <w:pStyle w:val="TextNormal"/>
        <w:numPr>
          <w:ilvl w:val="0"/>
          <w:numId w:val="13"/>
        </w:numPr>
        <w:spacing w:after="120"/>
        <w:rPr>
          <w:b/>
        </w:rPr>
      </w:pPr>
      <w:r>
        <w:rPr>
          <w:color w:val="231F20"/>
        </w:rPr>
        <w:t xml:space="preserve">Māori represent 26 percent of the </w:t>
      </w:r>
      <w:r>
        <w:rPr>
          <w:rFonts w:cs="Century Gothic"/>
          <w:color w:val="231F20"/>
        </w:rPr>
        <w:t>region’s</w:t>
      </w:r>
      <w:r>
        <w:rPr>
          <w:rFonts w:cs="Century Gothic"/>
          <w:color w:val="231F20"/>
          <w:spacing w:val="-6"/>
        </w:rPr>
        <w:t xml:space="preserve"> </w:t>
      </w:r>
      <w:r>
        <w:rPr>
          <w:rFonts w:cs="Century Gothic"/>
          <w:color w:val="231F20"/>
        </w:rPr>
        <w:t>population</w:t>
      </w:r>
      <w:r>
        <w:rPr>
          <w:rFonts w:cs="Century Gothic"/>
          <w:color w:val="231F20"/>
          <w:spacing w:val="-6"/>
        </w:rPr>
        <w:t xml:space="preserve"> </w:t>
      </w:r>
      <w:r>
        <w:rPr>
          <w:rFonts w:cs="Century Gothic"/>
          <w:color w:val="231F20"/>
        </w:rPr>
        <w:t>and</w:t>
      </w:r>
      <w:r>
        <w:rPr>
          <w:rFonts w:cs="Century Gothic"/>
          <w:color w:val="231F20"/>
          <w:spacing w:val="-6"/>
        </w:rPr>
        <w:t xml:space="preserve"> </w:t>
      </w:r>
      <w:r>
        <w:rPr>
          <w:rFonts w:cs="Century Gothic"/>
          <w:color w:val="231F20"/>
        </w:rPr>
        <w:t>we</w:t>
      </w:r>
      <w:r>
        <w:rPr>
          <w:rFonts w:cs="Century Gothic"/>
          <w:color w:val="231F20"/>
          <w:spacing w:val="-6"/>
        </w:rPr>
        <w:t xml:space="preserve"> </w:t>
      </w:r>
      <w:r>
        <w:rPr>
          <w:rFonts w:cs="Century Gothic"/>
          <w:color w:val="231F20"/>
        </w:rPr>
        <w:t xml:space="preserve">have </w:t>
      </w:r>
      <w:r>
        <w:rPr>
          <w:color w:val="231F20"/>
        </w:rPr>
        <w:t>the third highest Māori population in New Zealand</w:t>
      </w:r>
    </w:p>
    <w:p w:rsidR="00307256" w:rsidRPr="00307256" w:rsidRDefault="009D7072" w:rsidP="001B6F89">
      <w:pPr>
        <w:pStyle w:val="TextNormal"/>
        <w:numPr>
          <w:ilvl w:val="0"/>
          <w:numId w:val="13"/>
        </w:numPr>
        <w:spacing w:after="120"/>
        <w:rPr>
          <w:b/>
        </w:rPr>
      </w:pPr>
      <w:r>
        <w:rPr>
          <w:color w:val="231F20"/>
        </w:rPr>
        <w:t>a</w:t>
      </w:r>
      <w:r w:rsidR="00307256">
        <w:rPr>
          <w:color w:val="231F20"/>
        </w:rPr>
        <w:t xml:space="preserve">round 37 percent of land tenure </w:t>
      </w:r>
      <w:r w:rsidR="002A1424">
        <w:rPr>
          <w:color w:val="231F20"/>
        </w:rPr>
        <w:t>i</w:t>
      </w:r>
      <w:r w:rsidR="00307256">
        <w:rPr>
          <w:color w:val="231F20"/>
        </w:rPr>
        <w:t>n the Bay of Plenty is in Māori title. There are over 5</w:t>
      </w:r>
      <w:r w:rsidR="008B695D">
        <w:rPr>
          <w:color w:val="231F20"/>
        </w:rPr>
        <w:t>,</w:t>
      </w:r>
      <w:r w:rsidR="00307256">
        <w:rPr>
          <w:color w:val="231F20"/>
        </w:rPr>
        <w:t xml:space="preserve">000 parcels of Māori </w:t>
      </w:r>
      <w:r w:rsidR="00307256">
        <w:rPr>
          <w:rFonts w:cs="Century Gothic"/>
          <w:color w:val="231F20"/>
        </w:rPr>
        <w:t>land</w:t>
      </w:r>
      <w:r w:rsidR="00307256">
        <w:rPr>
          <w:rFonts w:cs="Century Gothic"/>
          <w:color w:val="231F20"/>
          <w:spacing w:val="-5"/>
        </w:rPr>
        <w:t xml:space="preserve"> </w:t>
      </w:r>
      <w:r w:rsidR="00307256">
        <w:rPr>
          <w:rFonts w:cs="Century Gothic"/>
          <w:color w:val="231F20"/>
        </w:rPr>
        <w:t>in</w:t>
      </w:r>
      <w:r w:rsidR="00307256">
        <w:rPr>
          <w:rFonts w:cs="Century Gothic"/>
          <w:color w:val="231F20"/>
          <w:spacing w:val="-4"/>
        </w:rPr>
        <w:t xml:space="preserve"> </w:t>
      </w:r>
      <w:r w:rsidR="00307256">
        <w:rPr>
          <w:rFonts w:cs="Century Gothic"/>
          <w:color w:val="231F20"/>
        </w:rPr>
        <w:t>the</w:t>
      </w:r>
      <w:r w:rsidR="00307256">
        <w:rPr>
          <w:rFonts w:cs="Century Gothic"/>
          <w:color w:val="231F20"/>
          <w:spacing w:val="-3"/>
        </w:rPr>
        <w:t xml:space="preserve"> </w:t>
      </w:r>
      <w:r w:rsidR="00307256">
        <w:rPr>
          <w:rFonts w:cs="Century Gothic"/>
          <w:color w:val="231F20"/>
        </w:rPr>
        <w:t>region</w:t>
      </w:r>
    </w:p>
    <w:p w:rsidR="00307256" w:rsidRPr="00307256" w:rsidRDefault="001406A9" w:rsidP="001B6F89">
      <w:pPr>
        <w:pStyle w:val="TextNormal"/>
        <w:numPr>
          <w:ilvl w:val="0"/>
          <w:numId w:val="13"/>
        </w:numPr>
        <w:rPr>
          <w:b/>
        </w:rPr>
      </w:pPr>
      <w:r>
        <w:rPr>
          <w:rFonts w:cs="Century Gothic"/>
          <w:color w:val="231F20"/>
        </w:rPr>
        <w:t>t</w:t>
      </w:r>
      <w:r w:rsidR="00307256">
        <w:rPr>
          <w:rFonts w:cs="Century Gothic"/>
          <w:color w:val="231F20"/>
        </w:rPr>
        <w:t>here</w:t>
      </w:r>
      <w:r w:rsidR="00307256">
        <w:rPr>
          <w:rFonts w:cs="Century Gothic"/>
          <w:color w:val="231F20"/>
          <w:spacing w:val="-3"/>
        </w:rPr>
        <w:t xml:space="preserve"> </w:t>
      </w:r>
      <w:r w:rsidR="00307256">
        <w:rPr>
          <w:rFonts w:cs="Century Gothic"/>
          <w:color w:val="231F20"/>
        </w:rPr>
        <w:t>are</w:t>
      </w:r>
      <w:r w:rsidR="00307256">
        <w:rPr>
          <w:rFonts w:cs="Century Gothic"/>
          <w:color w:val="231F20"/>
          <w:spacing w:val="-2"/>
        </w:rPr>
        <w:t xml:space="preserve"> </w:t>
      </w:r>
      <w:r w:rsidR="00307256">
        <w:rPr>
          <w:rFonts w:cs="Century Gothic"/>
          <w:color w:val="231F20"/>
        </w:rPr>
        <w:t>approximately</w:t>
      </w:r>
      <w:r w:rsidR="00307256">
        <w:rPr>
          <w:rFonts w:cs="Century Gothic"/>
          <w:color w:val="231F20"/>
          <w:spacing w:val="-4"/>
        </w:rPr>
        <w:t xml:space="preserve"> </w:t>
      </w:r>
      <w:r w:rsidR="00307256">
        <w:rPr>
          <w:rFonts w:cs="Century Gothic"/>
          <w:color w:val="231F20"/>
        </w:rPr>
        <w:t>1</w:t>
      </w:r>
      <w:r w:rsidR="008B695D">
        <w:rPr>
          <w:rFonts w:cs="Century Gothic"/>
          <w:color w:val="231F20"/>
        </w:rPr>
        <w:t>,</w:t>
      </w:r>
      <w:r w:rsidR="00307256">
        <w:rPr>
          <w:rFonts w:cs="Century Gothic"/>
          <w:color w:val="231F20"/>
        </w:rPr>
        <w:t>800</w:t>
      </w:r>
      <w:r w:rsidR="00307256">
        <w:rPr>
          <w:rFonts w:cs="Century Gothic"/>
          <w:color w:val="231F20"/>
          <w:spacing w:val="-3"/>
        </w:rPr>
        <w:t xml:space="preserve"> </w:t>
      </w:r>
      <w:r w:rsidR="00307256">
        <w:rPr>
          <w:rFonts w:cs="Century Gothic"/>
          <w:color w:val="231F20"/>
        </w:rPr>
        <w:t>land trusts</w:t>
      </w:r>
      <w:r w:rsidR="00307256">
        <w:rPr>
          <w:rFonts w:cs="Century Gothic"/>
          <w:color w:val="231F20"/>
          <w:spacing w:val="-6"/>
        </w:rPr>
        <w:t xml:space="preserve"> </w:t>
      </w:r>
      <w:r w:rsidR="00307256">
        <w:rPr>
          <w:rFonts w:cs="Century Gothic"/>
          <w:color w:val="231F20"/>
        </w:rPr>
        <w:t>in</w:t>
      </w:r>
      <w:r w:rsidR="00307256">
        <w:rPr>
          <w:rFonts w:cs="Century Gothic"/>
          <w:color w:val="231F20"/>
          <w:spacing w:val="-5"/>
        </w:rPr>
        <w:t xml:space="preserve"> </w:t>
      </w:r>
      <w:r w:rsidR="00307256">
        <w:rPr>
          <w:rFonts w:cs="Century Gothic"/>
          <w:color w:val="231F20"/>
        </w:rPr>
        <w:t>the</w:t>
      </w:r>
      <w:r w:rsidR="00307256">
        <w:rPr>
          <w:rFonts w:cs="Century Gothic"/>
          <w:color w:val="231F20"/>
          <w:spacing w:val="-6"/>
        </w:rPr>
        <w:t xml:space="preserve"> </w:t>
      </w:r>
      <w:r w:rsidR="00307256">
        <w:rPr>
          <w:rFonts w:cs="Century Gothic"/>
          <w:color w:val="231F20"/>
        </w:rPr>
        <w:t>region</w:t>
      </w:r>
      <w:r w:rsidR="00307256">
        <w:rPr>
          <w:rFonts w:cs="Century Gothic"/>
          <w:color w:val="231F20"/>
          <w:spacing w:val="-5"/>
        </w:rPr>
        <w:t xml:space="preserve"> </w:t>
      </w:r>
      <w:r w:rsidR="00307256">
        <w:rPr>
          <w:rFonts w:cs="Century Gothic"/>
          <w:color w:val="231F20"/>
        </w:rPr>
        <w:t>which</w:t>
      </w:r>
      <w:r w:rsidR="00307256">
        <w:rPr>
          <w:rFonts w:cs="Century Gothic"/>
          <w:color w:val="231F20"/>
          <w:spacing w:val="-5"/>
        </w:rPr>
        <w:t xml:space="preserve"> </w:t>
      </w:r>
      <w:r w:rsidR="00307256">
        <w:rPr>
          <w:rFonts w:cs="Century Gothic"/>
          <w:color w:val="231F20"/>
        </w:rPr>
        <w:t>hold</w:t>
      </w:r>
      <w:r w:rsidR="00307256">
        <w:rPr>
          <w:rFonts w:cs="Century Gothic"/>
          <w:color w:val="231F20"/>
          <w:spacing w:val="-6"/>
        </w:rPr>
        <w:t xml:space="preserve"> </w:t>
      </w:r>
      <w:r w:rsidR="00307256">
        <w:rPr>
          <w:rFonts w:cs="Century Gothic"/>
          <w:color w:val="231F20"/>
        </w:rPr>
        <w:t>more</w:t>
      </w:r>
      <w:r w:rsidR="00307256">
        <w:rPr>
          <w:rFonts w:cs="Century Gothic"/>
          <w:color w:val="231F20"/>
          <w:w w:val="99"/>
        </w:rPr>
        <w:t xml:space="preserve"> </w:t>
      </w:r>
      <w:r w:rsidR="00307256">
        <w:rPr>
          <w:rFonts w:cs="Century Gothic"/>
          <w:color w:val="231F20"/>
        </w:rPr>
        <w:t>than</w:t>
      </w:r>
      <w:r w:rsidR="002A1424">
        <w:rPr>
          <w:rFonts w:cs="Century Gothic"/>
          <w:color w:val="231F20"/>
        </w:rPr>
        <w:t xml:space="preserve"> </w:t>
      </w:r>
      <w:r w:rsidR="00307256">
        <w:rPr>
          <w:rFonts w:cs="Century Gothic"/>
          <w:color w:val="231F20"/>
        </w:rPr>
        <w:t>$6.6</w:t>
      </w:r>
      <w:r w:rsidR="00307256">
        <w:rPr>
          <w:rFonts w:cs="Century Gothic"/>
          <w:color w:val="231F20"/>
          <w:spacing w:val="-2"/>
        </w:rPr>
        <w:t xml:space="preserve"> </w:t>
      </w:r>
      <w:r w:rsidR="00307256">
        <w:rPr>
          <w:rFonts w:cs="Century Gothic"/>
          <w:color w:val="231F20"/>
        </w:rPr>
        <w:t>billion</w:t>
      </w:r>
      <w:r w:rsidR="00307256">
        <w:rPr>
          <w:rFonts w:cs="Century Gothic"/>
          <w:color w:val="231F20"/>
          <w:spacing w:val="-2"/>
        </w:rPr>
        <w:t xml:space="preserve"> </w:t>
      </w:r>
      <w:r w:rsidR="00307256">
        <w:rPr>
          <w:rFonts w:cs="Century Gothic"/>
          <w:color w:val="231F20"/>
        </w:rPr>
        <w:t>in</w:t>
      </w:r>
      <w:r w:rsidR="00307256">
        <w:rPr>
          <w:rFonts w:cs="Century Gothic"/>
          <w:color w:val="231F20"/>
          <w:spacing w:val="-1"/>
        </w:rPr>
        <w:t xml:space="preserve"> </w:t>
      </w:r>
      <w:r w:rsidR="00307256">
        <w:rPr>
          <w:rFonts w:cs="Century Gothic"/>
          <w:color w:val="231F20"/>
        </w:rPr>
        <w:t>assets.</w:t>
      </w:r>
    </w:p>
    <w:p w:rsidR="00307256" w:rsidRDefault="00307256" w:rsidP="00307256">
      <w:pPr>
        <w:pStyle w:val="TextNormal"/>
        <w:rPr>
          <w:i/>
        </w:rPr>
        <w:sectPr w:rsidR="00307256" w:rsidSect="00F64D1E">
          <w:footerReference w:type="first" r:id="rId27"/>
          <w:endnotePr>
            <w:numFmt w:val="decimal"/>
          </w:endnotePr>
          <w:type w:val="continuous"/>
          <w:pgSz w:w="11905" w:h="16837" w:code="9"/>
          <w:pgMar w:top="1134" w:right="1134" w:bottom="1134" w:left="1134" w:header="720" w:footer="907" w:gutter="567"/>
          <w:paperSrc w:first="7" w:other="7"/>
          <w:cols w:num="2" w:space="720"/>
          <w:noEndnote/>
          <w:titlePg/>
        </w:sectPr>
      </w:pPr>
      <w:r w:rsidRPr="00307256">
        <w:rPr>
          <w:rFonts w:eastAsia="Century Gothic"/>
          <w:i/>
        </w:rPr>
        <w:t xml:space="preserve">Refer to </w:t>
      </w:r>
      <w:r w:rsidR="00163E88">
        <w:rPr>
          <w:rFonts w:eastAsia="Century Gothic"/>
          <w:i/>
        </w:rPr>
        <w:t xml:space="preserve">Appendix 3 </w:t>
      </w:r>
      <w:r w:rsidRPr="001406A9">
        <w:rPr>
          <w:rFonts w:eastAsia="Century Gothic"/>
          <w:i/>
        </w:rPr>
        <w:t xml:space="preserve">for </w:t>
      </w:r>
      <w:r w:rsidRPr="00307256">
        <w:rPr>
          <w:rFonts w:eastAsia="Century Gothic"/>
          <w:i/>
        </w:rPr>
        <w:t>a map of iwi within the Bay of Plenty region.</w:t>
      </w:r>
    </w:p>
    <w:p w:rsidR="00D0039B" w:rsidRPr="00BC2C83" w:rsidRDefault="00B93C46" w:rsidP="00307256">
      <w:pPr>
        <w:pStyle w:val="TextNormal"/>
        <w:sectPr w:rsidR="00D0039B" w:rsidRPr="00BC2C83" w:rsidSect="00F64D1E">
          <w:endnotePr>
            <w:numFmt w:val="decimal"/>
          </w:endnotePr>
          <w:type w:val="continuous"/>
          <w:pgSz w:w="11905" w:h="16837" w:code="9"/>
          <w:pgMar w:top="1134" w:right="1134" w:bottom="1134" w:left="1134" w:header="720" w:footer="907" w:gutter="567"/>
          <w:paperSrc w:first="7" w:other="7"/>
          <w:cols w:space="720"/>
          <w:noEndnote/>
          <w:titlePg/>
        </w:sectPr>
      </w:pPr>
      <w:r>
        <w:rPr>
          <w:noProof/>
          <w:lang w:eastAsia="en-NZ"/>
        </w:rPr>
        <w:drawing>
          <wp:inline distT="0" distB="0" distL="0" distR="0" wp14:anchorId="08E9FB9B" wp14:editId="1366294D">
            <wp:extent cx="5759450" cy="2526125"/>
            <wp:effectExtent l="0" t="0" r="0" b="7620"/>
            <wp:docPr id="1384" name="Picture 1384" descr="C:\Users\rainam\objective-8008-rainam\Objects\4347 waka iwi hapu whanau diagram (high resolution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nam\objective-8008-rainam\Objects\4347 waka iwi hapu whanau diagram (high resolution jp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526125"/>
                    </a:xfrm>
                    <a:prstGeom prst="rect">
                      <a:avLst/>
                    </a:prstGeom>
                    <a:noFill/>
                    <a:ln>
                      <a:noFill/>
                    </a:ln>
                  </pic:spPr>
                </pic:pic>
              </a:graphicData>
            </a:graphic>
          </wp:inline>
        </w:drawing>
      </w:r>
    </w:p>
    <w:p w:rsidR="00F47648" w:rsidRDefault="00D0039B" w:rsidP="00D0039B">
      <w:pPr>
        <w:pStyle w:val="Head4Chapter"/>
        <w:numPr>
          <w:ilvl w:val="0"/>
          <w:numId w:val="0"/>
        </w:numPr>
        <w:tabs>
          <w:tab w:val="left" w:pos="851"/>
        </w:tabs>
      </w:pPr>
      <w:bookmarkStart w:id="5" w:name="_Toc401317054"/>
      <w:r>
        <w:lastRenderedPageBreak/>
        <w:t>3</w:t>
      </w:r>
      <w:r>
        <w:tab/>
        <w:t>Historical context</w:t>
      </w:r>
      <w:bookmarkEnd w:id="5"/>
    </w:p>
    <w:p w:rsidR="00D0039B" w:rsidRDefault="00D0039B" w:rsidP="00F66D2F">
      <w:pPr>
        <w:pStyle w:val="TextNormal"/>
        <w:rPr>
          <w:color w:val="231F20"/>
        </w:rPr>
        <w:sectPr w:rsidR="00D0039B" w:rsidSect="00F64D1E">
          <w:footerReference w:type="first" r:id="rId29"/>
          <w:endnotePr>
            <w:numFmt w:val="decimal"/>
          </w:endnotePr>
          <w:pgSz w:w="11905" w:h="16837" w:code="9"/>
          <w:pgMar w:top="1134" w:right="1134" w:bottom="1134" w:left="1134" w:header="720" w:footer="907" w:gutter="567"/>
          <w:paperSrc w:first="7" w:other="7"/>
          <w:cols w:space="720"/>
          <w:noEndnote/>
          <w:titlePg/>
        </w:sectPr>
      </w:pPr>
    </w:p>
    <w:p w:rsidR="00F47648" w:rsidRDefault="00D0039B" w:rsidP="00F66D2F">
      <w:pPr>
        <w:pStyle w:val="TextNormal"/>
        <w:rPr>
          <w:rFonts w:cs="Century Gothic"/>
          <w:color w:val="231F20"/>
        </w:rPr>
      </w:pPr>
      <w:r>
        <w:rPr>
          <w:color w:val="231F20"/>
        </w:rPr>
        <w:lastRenderedPageBreak/>
        <w:t xml:space="preserve">From the turn of the nineteenth century, New Zealand underwent huge economic, social, religious and </w:t>
      </w:r>
      <w:r>
        <w:rPr>
          <w:rFonts w:cs="Century Gothic"/>
          <w:color w:val="231F20"/>
        </w:rPr>
        <w:t>political</w:t>
      </w:r>
      <w:r>
        <w:rPr>
          <w:rFonts w:cs="Century Gothic"/>
          <w:color w:val="231F20"/>
          <w:spacing w:val="-16"/>
        </w:rPr>
        <w:t xml:space="preserve"> </w:t>
      </w:r>
      <w:r w:rsidR="000C05B8">
        <w:rPr>
          <w:rFonts w:cs="Century Gothic"/>
          <w:color w:val="231F20"/>
          <w:spacing w:val="-16"/>
        </w:rPr>
        <w:t>changes</w:t>
      </w:r>
      <w:r>
        <w:rPr>
          <w:rFonts w:cs="Century Gothic"/>
          <w:color w:val="231F20"/>
        </w:rPr>
        <w:t>.</w:t>
      </w:r>
    </w:p>
    <w:p w:rsidR="00D0039B" w:rsidRDefault="00D0039B" w:rsidP="00F66D2F">
      <w:pPr>
        <w:pStyle w:val="TextNormal"/>
        <w:rPr>
          <w:rFonts w:cs="Century Gothic"/>
          <w:b/>
          <w:color w:val="231F20"/>
        </w:rPr>
      </w:pPr>
      <w:r>
        <w:rPr>
          <w:rFonts w:cs="Century Gothic"/>
          <w:b/>
          <w:color w:val="231F20"/>
        </w:rPr>
        <w:t>The economy</w:t>
      </w:r>
    </w:p>
    <w:p w:rsidR="00D0039B" w:rsidRDefault="00D0039B" w:rsidP="00F66D2F">
      <w:pPr>
        <w:pStyle w:val="TextNormal"/>
        <w:rPr>
          <w:rFonts w:cs="Century Gothic"/>
          <w:color w:val="231F20"/>
        </w:rPr>
      </w:pPr>
      <w:r>
        <w:rPr>
          <w:color w:val="231F20"/>
        </w:rPr>
        <w:t xml:space="preserve">By 1800, British and American whalers, </w:t>
      </w:r>
      <w:r>
        <w:rPr>
          <w:rFonts w:cs="Century Gothic"/>
          <w:color w:val="231F20"/>
        </w:rPr>
        <w:t>traders</w:t>
      </w:r>
      <w:r>
        <w:rPr>
          <w:rFonts w:cs="Century Gothic"/>
          <w:color w:val="231F20"/>
          <w:spacing w:val="-5"/>
        </w:rPr>
        <w:t xml:space="preserve"> </w:t>
      </w:r>
      <w:r>
        <w:rPr>
          <w:rFonts w:cs="Century Gothic"/>
          <w:color w:val="231F20"/>
        </w:rPr>
        <w:t>and</w:t>
      </w:r>
      <w:r>
        <w:rPr>
          <w:rFonts w:cs="Century Gothic"/>
          <w:color w:val="231F20"/>
          <w:spacing w:val="-5"/>
        </w:rPr>
        <w:t xml:space="preserve"> </w:t>
      </w:r>
      <w:r>
        <w:rPr>
          <w:rFonts w:cs="Century Gothic"/>
          <w:color w:val="231F20"/>
        </w:rPr>
        <w:t>sealers</w:t>
      </w:r>
      <w:r>
        <w:rPr>
          <w:rFonts w:cs="Century Gothic"/>
          <w:color w:val="231F20"/>
          <w:spacing w:val="-5"/>
        </w:rPr>
        <w:t xml:space="preserve"> </w:t>
      </w:r>
      <w:r>
        <w:rPr>
          <w:rFonts w:cs="Century Gothic"/>
          <w:color w:val="231F20"/>
        </w:rPr>
        <w:t>began</w:t>
      </w:r>
      <w:r>
        <w:rPr>
          <w:rFonts w:cs="Century Gothic"/>
          <w:color w:val="231F20"/>
          <w:spacing w:val="-5"/>
        </w:rPr>
        <w:t xml:space="preserve"> </w:t>
      </w:r>
      <w:r>
        <w:rPr>
          <w:rFonts w:cs="Century Gothic"/>
          <w:color w:val="231F20"/>
        </w:rPr>
        <w:t>working</w:t>
      </w:r>
      <w:r>
        <w:rPr>
          <w:rFonts w:cs="Century Gothic"/>
          <w:color w:val="231F20"/>
          <w:spacing w:val="-4"/>
        </w:rPr>
        <w:t xml:space="preserve"> </w:t>
      </w:r>
      <w:r>
        <w:rPr>
          <w:rFonts w:cs="Century Gothic"/>
          <w:color w:val="231F20"/>
        </w:rPr>
        <w:t xml:space="preserve">in </w:t>
      </w:r>
      <w:r w:rsidR="002A1424">
        <w:rPr>
          <w:rFonts w:cs="Century Gothic"/>
          <w:color w:val="231F20"/>
        </w:rPr>
        <w:br/>
      </w:r>
      <w:r>
        <w:rPr>
          <w:color w:val="231F20"/>
        </w:rPr>
        <w:t>New Zealand with increasing regularity. The commercial interest in New Zealand included</w:t>
      </w:r>
      <w:r>
        <w:rPr>
          <w:color w:val="231F20"/>
          <w:spacing w:val="-4"/>
        </w:rPr>
        <w:t xml:space="preserve"> </w:t>
      </w:r>
      <w:r>
        <w:rPr>
          <w:color w:val="231F20"/>
        </w:rPr>
        <w:t>timber,</w:t>
      </w:r>
      <w:r>
        <w:rPr>
          <w:color w:val="231F20"/>
          <w:spacing w:val="-4"/>
        </w:rPr>
        <w:t xml:space="preserve"> </w:t>
      </w:r>
      <w:r>
        <w:rPr>
          <w:color w:val="231F20"/>
        </w:rPr>
        <w:t>flax</w:t>
      </w:r>
      <w:r>
        <w:rPr>
          <w:color w:val="231F20"/>
          <w:spacing w:val="-3"/>
        </w:rPr>
        <w:t xml:space="preserve"> </w:t>
      </w:r>
      <w:r>
        <w:rPr>
          <w:color w:val="231F20"/>
        </w:rPr>
        <w:t>fibre,</w:t>
      </w:r>
      <w:r>
        <w:rPr>
          <w:color w:val="231F20"/>
          <w:spacing w:val="-4"/>
        </w:rPr>
        <w:t xml:space="preserve"> </w:t>
      </w:r>
      <w:r>
        <w:rPr>
          <w:color w:val="231F20"/>
        </w:rPr>
        <w:t>ship</w:t>
      </w:r>
      <w:r>
        <w:rPr>
          <w:color w:val="231F20"/>
          <w:spacing w:val="-4"/>
        </w:rPr>
        <w:t xml:space="preserve"> </w:t>
      </w:r>
      <w:r>
        <w:rPr>
          <w:color w:val="231F20"/>
        </w:rPr>
        <w:t xml:space="preserve">building, </w:t>
      </w:r>
      <w:r>
        <w:rPr>
          <w:rFonts w:cs="Century Gothic"/>
          <w:color w:val="231F20"/>
        </w:rPr>
        <w:t>shore</w:t>
      </w:r>
      <w:r>
        <w:rPr>
          <w:rFonts w:cs="Century Gothic"/>
          <w:color w:val="231F20"/>
          <w:spacing w:val="-6"/>
        </w:rPr>
        <w:t xml:space="preserve"> </w:t>
      </w:r>
      <w:r>
        <w:rPr>
          <w:rFonts w:cs="Century Gothic"/>
          <w:color w:val="231F20"/>
        </w:rPr>
        <w:t>whaling</w:t>
      </w:r>
      <w:r>
        <w:rPr>
          <w:rFonts w:cs="Century Gothic"/>
          <w:color w:val="231F20"/>
          <w:spacing w:val="-6"/>
        </w:rPr>
        <w:t xml:space="preserve"> </w:t>
      </w:r>
      <w:r>
        <w:rPr>
          <w:rFonts w:cs="Century Gothic"/>
          <w:color w:val="231F20"/>
        </w:rPr>
        <w:t>and</w:t>
      </w:r>
      <w:r>
        <w:rPr>
          <w:rFonts w:cs="Century Gothic"/>
          <w:color w:val="231F20"/>
          <w:spacing w:val="-5"/>
        </w:rPr>
        <w:t xml:space="preserve"> </w:t>
      </w:r>
      <w:r>
        <w:rPr>
          <w:rFonts w:cs="Century Gothic"/>
          <w:color w:val="231F20"/>
        </w:rPr>
        <w:t>general</w:t>
      </w:r>
      <w:r>
        <w:rPr>
          <w:rFonts w:cs="Century Gothic"/>
          <w:color w:val="231F20"/>
          <w:spacing w:val="-5"/>
        </w:rPr>
        <w:t xml:space="preserve"> </w:t>
      </w:r>
      <w:r>
        <w:rPr>
          <w:rFonts w:cs="Century Gothic"/>
          <w:color w:val="231F20"/>
        </w:rPr>
        <w:t>trading.</w:t>
      </w:r>
      <w:r>
        <w:rPr>
          <w:rFonts w:cs="Century Gothic"/>
          <w:color w:val="231F20"/>
          <w:spacing w:val="-5"/>
        </w:rPr>
        <w:t xml:space="preserve"> </w:t>
      </w:r>
      <w:r>
        <w:rPr>
          <w:rFonts w:cs="Century Gothic"/>
          <w:color w:val="231F20"/>
        </w:rPr>
        <w:t>The</w:t>
      </w:r>
      <w:r>
        <w:rPr>
          <w:rFonts w:cs="Century Gothic"/>
          <w:color w:val="231F20"/>
          <w:w w:val="99"/>
        </w:rPr>
        <w:t xml:space="preserve"> </w:t>
      </w:r>
      <w:r>
        <w:rPr>
          <w:rFonts w:cs="Century Gothic"/>
          <w:color w:val="231F20"/>
        </w:rPr>
        <w:t>trans-Tasman</w:t>
      </w:r>
      <w:r>
        <w:rPr>
          <w:rFonts w:cs="Century Gothic"/>
          <w:color w:val="231F20"/>
          <w:spacing w:val="-11"/>
        </w:rPr>
        <w:t xml:space="preserve"> </w:t>
      </w:r>
      <w:r>
        <w:rPr>
          <w:rFonts w:cs="Century Gothic"/>
          <w:color w:val="231F20"/>
        </w:rPr>
        <w:t>trade</w:t>
      </w:r>
      <w:r>
        <w:rPr>
          <w:rFonts w:cs="Century Gothic"/>
          <w:color w:val="231F20"/>
          <w:spacing w:val="-10"/>
        </w:rPr>
        <w:t xml:space="preserve"> </w:t>
      </w:r>
      <w:r>
        <w:rPr>
          <w:rFonts w:cs="Century Gothic"/>
          <w:color w:val="231F20"/>
        </w:rPr>
        <w:t>increased</w:t>
      </w:r>
      <w:r>
        <w:rPr>
          <w:rFonts w:cs="Century Gothic"/>
          <w:color w:val="231F20"/>
          <w:spacing w:val="-10"/>
        </w:rPr>
        <w:t xml:space="preserve"> </w:t>
      </w:r>
      <w:r>
        <w:rPr>
          <w:rFonts w:cs="Century Gothic"/>
          <w:color w:val="231F20"/>
        </w:rPr>
        <w:t xml:space="preserve">steadily </w:t>
      </w:r>
      <w:r>
        <w:rPr>
          <w:color w:val="231F20"/>
        </w:rPr>
        <w:t>during the 1930s, as did trade with the French and Americans. There was ext</w:t>
      </w:r>
      <w:r w:rsidR="00A47C40">
        <w:rPr>
          <w:color w:val="231F20"/>
        </w:rPr>
        <w:t xml:space="preserve">ensive interest in land purchasing </w:t>
      </w:r>
      <w:r>
        <w:rPr>
          <w:color w:val="231F20"/>
        </w:rPr>
        <w:t xml:space="preserve">by New South </w:t>
      </w:r>
      <w:r>
        <w:rPr>
          <w:rFonts w:cs="Century Gothic"/>
          <w:color w:val="231F20"/>
        </w:rPr>
        <w:t>Wales-based</w:t>
      </w:r>
      <w:r>
        <w:rPr>
          <w:rFonts w:cs="Century Gothic"/>
          <w:color w:val="231F20"/>
          <w:spacing w:val="-9"/>
        </w:rPr>
        <w:t xml:space="preserve"> </w:t>
      </w:r>
      <w:r>
        <w:rPr>
          <w:rFonts w:cs="Century Gothic"/>
          <w:color w:val="231F20"/>
        </w:rPr>
        <w:t>buyers.</w:t>
      </w:r>
    </w:p>
    <w:p w:rsidR="00D0039B" w:rsidRPr="00D0039B" w:rsidRDefault="00D0039B" w:rsidP="00D0039B">
      <w:pPr>
        <w:pStyle w:val="TextNormal"/>
        <w:spacing w:after="0"/>
        <w:rPr>
          <w:sz w:val="24"/>
        </w:rPr>
      </w:pPr>
    </w:p>
    <w:p w:rsidR="00D0039B" w:rsidRPr="00D0039B" w:rsidRDefault="00D0039B" w:rsidP="00D0039B">
      <w:pPr>
        <w:pStyle w:val="TextNormal"/>
        <w:rPr>
          <w:rFonts w:cs="Century Gothic"/>
          <w:b/>
          <w:color w:val="231F20"/>
        </w:rPr>
      </w:pPr>
      <w:r>
        <w:rPr>
          <w:rFonts w:cs="Century Gothic"/>
          <w:b/>
          <w:color w:val="231F20"/>
        </w:rPr>
        <w:t>Religion</w:t>
      </w:r>
    </w:p>
    <w:p w:rsidR="00D0039B" w:rsidRPr="00D0039B" w:rsidRDefault="00D0039B" w:rsidP="00F66D2F">
      <w:pPr>
        <w:pStyle w:val="TextNormal"/>
      </w:pPr>
      <w:r>
        <w:rPr>
          <w:noProof/>
          <w:lang w:eastAsia="en-NZ"/>
        </w:rPr>
        <w:drawing>
          <wp:anchor distT="0" distB="0" distL="114300" distR="114300" simplePos="0" relativeHeight="251665408" behindDoc="0" locked="0" layoutInCell="1" allowOverlap="1" wp14:anchorId="2E6296F7" wp14:editId="17466011">
            <wp:simplePos x="0" y="0"/>
            <wp:positionH relativeFrom="column">
              <wp:posOffset>3118485</wp:posOffset>
            </wp:positionH>
            <wp:positionV relativeFrom="paragraph">
              <wp:posOffset>311785</wp:posOffset>
            </wp:positionV>
            <wp:extent cx="2526665" cy="2635250"/>
            <wp:effectExtent l="0" t="0" r="6985" b="0"/>
            <wp:wrapTopAndBottom/>
            <wp:docPr id="972"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6665" cy="2635250"/>
                    </a:xfrm>
                    <a:prstGeom prst="rect">
                      <a:avLst/>
                    </a:prstGeom>
                    <a:noFill/>
                    <a:extLst/>
                  </pic:spPr>
                </pic:pic>
              </a:graphicData>
            </a:graphic>
            <wp14:sizeRelH relativeFrom="margin">
              <wp14:pctWidth>0</wp14:pctWidth>
            </wp14:sizeRelH>
            <wp14:sizeRelV relativeFrom="margin">
              <wp14:pctHeight>0</wp14:pctHeight>
            </wp14:sizeRelV>
          </wp:anchor>
        </w:drawing>
      </w:r>
      <w:r>
        <w:rPr>
          <w:color w:val="231F20"/>
        </w:rPr>
        <w:t>In</w:t>
      </w:r>
      <w:r>
        <w:rPr>
          <w:color w:val="231F20"/>
          <w:spacing w:val="-1"/>
        </w:rPr>
        <w:t xml:space="preserve"> </w:t>
      </w:r>
      <w:r>
        <w:rPr>
          <w:color w:val="231F20"/>
        </w:rPr>
        <w:t>1814,</w:t>
      </w:r>
      <w:r>
        <w:rPr>
          <w:color w:val="231F20"/>
          <w:spacing w:val="-1"/>
        </w:rPr>
        <w:t xml:space="preserve"> </w:t>
      </w:r>
      <w:r>
        <w:rPr>
          <w:color w:val="231F20"/>
        </w:rPr>
        <w:t>the</w:t>
      </w:r>
      <w:r>
        <w:rPr>
          <w:color w:val="231F20"/>
          <w:spacing w:val="-1"/>
        </w:rPr>
        <w:t xml:space="preserve"> </w:t>
      </w:r>
      <w:r>
        <w:rPr>
          <w:color w:val="231F20"/>
        </w:rPr>
        <w:t>Anglican</w:t>
      </w:r>
      <w:r>
        <w:rPr>
          <w:color w:val="231F20"/>
          <w:spacing w:val="-1"/>
        </w:rPr>
        <w:t xml:space="preserve"> </w:t>
      </w:r>
      <w:r>
        <w:rPr>
          <w:color w:val="231F20"/>
        </w:rPr>
        <w:t>Church</w:t>
      </w:r>
      <w:r>
        <w:rPr>
          <w:color w:val="231F20"/>
          <w:spacing w:val="-1"/>
        </w:rPr>
        <w:t xml:space="preserve"> </w:t>
      </w:r>
      <w:r>
        <w:rPr>
          <w:color w:val="231F20"/>
        </w:rPr>
        <w:t>set</w:t>
      </w:r>
      <w:r>
        <w:rPr>
          <w:color w:val="231F20"/>
          <w:spacing w:val="-1"/>
        </w:rPr>
        <w:t xml:space="preserve"> </w:t>
      </w:r>
      <w:r>
        <w:rPr>
          <w:color w:val="231F20"/>
        </w:rPr>
        <w:t>up its</w:t>
      </w:r>
      <w:r>
        <w:rPr>
          <w:color w:val="231F20"/>
          <w:spacing w:val="-1"/>
        </w:rPr>
        <w:t xml:space="preserve"> </w:t>
      </w:r>
      <w:r>
        <w:rPr>
          <w:color w:val="231F20"/>
        </w:rPr>
        <w:t>first</w:t>
      </w:r>
      <w:r>
        <w:rPr>
          <w:color w:val="231F20"/>
          <w:w w:val="98"/>
        </w:rPr>
        <w:t xml:space="preserve"> </w:t>
      </w:r>
      <w:r>
        <w:rPr>
          <w:rFonts w:cs="Century Gothic"/>
          <w:color w:val="231F20"/>
        </w:rPr>
        <w:t>mission</w:t>
      </w:r>
      <w:r>
        <w:rPr>
          <w:rFonts w:cs="Century Gothic"/>
          <w:color w:val="231F20"/>
          <w:spacing w:val="-4"/>
        </w:rPr>
        <w:t xml:space="preserve"> </w:t>
      </w:r>
      <w:r>
        <w:rPr>
          <w:rFonts w:cs="Century Gothic"/>
          <w:color w:val="231F20"/>
        </w:rPr>
        <w:t>station</w:t>
      </w:r>
      <w:r>
        <w:rPr>
          <w:rFonts w:cs="Century Gothic"/>
          <w:color w:val="231F20"/>
          <w:spacing w:val="-2"/>
        </w:rPr>
        <w:t xml:space="preserve"> </w:t>
      </w:r>
      <w:r>
        <w:rPr>
          <w:rFonts w:cs="Century Gothic"/>
          <w:color w:val="231F20"/>
        </w:rPr>
        <w:t>in</w:t>
      </w:r>
      <w:r>
        <w:rPr>
          <w:rFonts w:cs="Century Gothic"/>
          <w:color w:val="231F20"/>
          <w:spacing w:val="-3"/>
        </w:rPr>
        <w:t xml:space="preserve"> </w:t>
      </w:r>
      <w:r>
        <w:rPr>
          <w:rFonts w:cs="Century Gothic"/>
          <w:color w:val="231F20"/>
        </w:rPr>
        <w:t>the</w:t>
      </w:r>
      <w:r>
        <w:rPr>
          <w:rFonts w:cs="Century Gothic"/>
          <w:color w:val="231F20"/>
          <w:spacing w:val="-2"/>
        </w:rPr>
        <w:t xml:space="preserve"> </w:t>
      </w:r>
      <w:r>
        <w:rPr>
          <w:rFonts w:cs="Century Gothic"/>
          <w:color w:val="231F20"/>
        </w:rPr>
        <w:t>Bay</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Islands.</w:t>
      </w:r>
      <w:r>
        <w:rPr>
          <w:rFonts w:cs="Century Gothic"/>
          <w:color w:val="231F20"/>
          <w:spacing w:val="-3"/>
        </w:rPr>
        <w:t xml:space="preserve"> </w:t>
      </w:r>
      <w:r>
        <w:rPr>
          <w:rFonts w:cs="Century Gothic"/>
          <w:color w:val="231F20"/>
        </w:rPr>
        <w:t>The</w:t>
      </w:r>
      <w:r>
        <w:rPr>
          <w:rFonts w:cs="Century Gothic"/>
          <w:color w:val="231F20"/>
          <w:w w:val="99"/>
        </w:rPr>
        <w:t xml:space="preserve"> </w:t>
      </w:r>
      <w:r>
        <w:rPr>
          <w:rFonts w:cs="Century Gothic"/>
          <w:color w:val="231F20"/>
        </w:rPr>
        <w:t>Wesleyan</w:t>
      </w:r>
      <w:r>
        <w:rPr>
          <w:rFonts w:cs="Century Gothic"/>
          <w:color w:val="231F20"/>
          <w:spacing w:val="-4"/>
        </w:rPr>
        <w:t xml:space="preserve"> </w:t>
      </w:r>
      <w:r>
        <w:rPr>
          <w:rFonts w:cs="Century Gothic"/>
          <w:color w:val="231F20"/>
        </w:rPr>
        <w:t>Missionary</w:t>
      </w:r>
      <w:r>
        <w:rPr>
          <w:rFonts w:cs="Century Gothic"/>
          <w:color w:val="231F20"/>
          <w:spacing w:val="-4"/>
        </w:rPr>
        <w:t xml:space="preserve"> </w:t>
      </w:r>
      <w:r>
        <w:rPr>
          <w:rFonts w:cs="Century Gothic"/>
          <w:color w:val="231F20"/>
        </w:rPr>
        <w:t>Society</w:t>
      </w:r>
      <w:r>
        <w:rPr>
          <w:rFonts w:cs="Century Gothic"/>
          <w:color w:val="231F20"/>
          <w:spacing w:val="-2"/>
        </w:rPr>
        <w:t xml:space="preserve"> </w:t>
      </w:r>
      <w:r w:rsidR="00B34FBA">
        <w:rPr>
          <w:rFonts w:cs="Century Gothic"/>
          <w:color w:val="231F20"/>
        </w:rPr>
        <w:t>established a</w:t>
      </w:r>
      <w:r>
        <w:rPr>
          <w:rFonts w:cs="Century Gothic"/>
          <w:color w:val="231F20"/>
          <w:spacing w:val="-7"/>
        </w:rPr>
        <w:t xml:space="preserve"> </w:t>
      </w:r>
      <w:r>
        <w:rPr>
          <w:rFonts w:cs="Century Gothic"/>
          <w:color w:val="231F20"/>
        </w:rPr>
        <w:t>station</w:t>
      </w:r>
      <w:r>
        <w:rPr>
          <w:rFonts w:cs="Century Gothic"/>
          <w:color w:val="231F20"/>
          <w:spacing w:val="-5"/>
        </w:rPr>
        <w:t xml:space="preserve"> </w:t>
      </w:r>
      <w:r>
        <w:rPr>
          <w:rFonts w:cs="Century Gothic"/>
          <w:color w:val="231F20"/>
        </w:rPr>
        <w:t>in</w:t>
      </w:r>
      <w:r>
        <w:rPr>
          <w:rFonts w:cs="Century Gothic"/>
          <w:color w:val="231F20"/>
          <w:spacing w:val="-5"/>
        </w:rPr>
        <w:t xml:space="preserve"> </w:t>
      </w:r>
      <w:r>
        <w:rPr>
          <w:rFonts w:cs="Century Gothic"/>
          <w:color w:val="231F20"/>
        </w:rPr>
        <w:t>Whangaroa</w:t>
      </w:r>
      <w:r>
        <w:rPr>
          <w:rFonts w:cs="Century Gothic"/>
          <w:color w:val="231F20"/>
          <w:spacing w:val="-5"/>
        </w:rPr>
        <w:t xml:space="preserve"> </w:t>
      </w:r>
      <w:r>
        <w:rPr>
          <w:rFonts w:cs="Century Gothic"/>
          <w:color w:val="231F20"/>
        </w:rPr>
        <w:t>eight</w:t>
      </w:r>
      <w:r>
        <w:rPr>
          <w:rFonts w:cs="Century Gothic"/>
          <w:color w:val="231F20"/>
          <w:spacing w:val="-5"/>
        </w:rPr>
        <w:t xml:space="preserve"> </w:t>
      </w:r>
      <w:r>
        <w:rPr>
          <w:rFonts w:cs="Century Gothic"/>
          <w:color w:val="231F20"/>
        </w:rPr>
        <w:t>years</w:t>
      </w:r>
      <w:r>
        <w:rPr>
          <w:rFonts w:cs="Century Gothic"/>
          <w:color w:val="231F20"/>
          <w:spacing w:val="-6"/>
        </w:rPr>
        <w:t xml:space="preserve"> </w:t>
      </w:r>
      <w:r>
        <w:rPr>
          <w:rFonts w:cs="Century Gothic"/>
          <w:color w:val="231F20"/>
        </w:rPr>
        <w:t xml:space="preserve">later. </w:t>
      </w:r>
      <w:r>
        <w:rPr>
          <w:color w:val="231F20"/>
        </w:rPr>
        <w:t xml:space="preserve">Missionaries translated the Bible into Māori </w:t>
      </w:r>
      <w:r w:rsidRPr="001F0D42">
        <w:rPr>
          <w:rFonts w:cs="Century Gothic"/>
          <w:color w:val="231F20"/>
        </w:rPr>
        <w:t>to</w:t>
      </w:r>
      <w:r w:rsidRPr="001F0D42">
        <w:rPr>
          <w:rFonts w:cs="Century Gothic"/>
          <w:color w:val="231F20"/>
          <w:spacing w:val="-5"/>
        </w:rPr>
        <w:t xml:space="preserve"> </w:t>
      </w:r>
      <w:r w:rsidR="001F0D42">
        <w:rPr>
          <w:rFonts w:cs="Century Gothic"/>
          <w:color w:val="231F20"/>
          <w:spacing w:val="-5"/>
        </w:rPr>
        <w:t xml:space="preserve">make </w:t>
      </w:r>
      <w:r w:rsidRPr="001F0D42">
        <w:rPr>
          <w:rFonts w:cs="Century Gothic"/>
          <w:color w:val="231F20"/>
        </w:rPr>
        <w:t>it</w:t>
      </w:r>
      <w:r w:rsidRPr="001F0D42">
        <w:rPr>
          <w:rFonts w:cs="Century Gothic"/>
          <w:color w:val="231F20"/>
          <w:spacing w:val="-5"/>
        </w:rPr>
        <w:t xml:space="preserve"> </w:t>
      </w:r>
      <w:r w:rsidRPr="001F0D42">
        <w:rPr>
          <w:rFonts w:cs="Century Gothic"/>
          <w:color w:val="231F20"/>
        </w:rPr>
        <w:t>more</w:t>
      </w:r>
      <w:r w:rsidRPr="001F0D42">
        <w:rPr>
          <w:rFonts w:cs="Century Gothic"/>
          <w:color w:val="231F20"/>
          <w:spacing w:val="-5"/>
        </w:rPr>
        <w:t xml:space="preserve"> </w:t>
      </w:r>
      <w:r w:rsidRPr="001F0D42">
        <w:rPr>
          <w:rFonts w:cs="Century Gothic"/>
          <w:color w:val="231F20"/>
        </w:rPr>
        <w:t>accessible</w:t>
      </w:r>
      <w:r w:rsidRPr="001F0D42">
        <w:rPr>
          <w:rFonts w:cs="Century Gothic"/>
          <w:color w:val="231F20"/>
          <w:spacing w:val="-6"/>
        </w:rPr>
        <w:t xml:space="preserve"> </w:t>
      </w:r>
      <w:r w:rsidRPr="001F0D42">
        <w:rPr>
          <w:rFonts w:cs="Century Gothic"/>
          <w:color w:val="231F20"/>
        </w:rPr>
        <w:t>to</w:t>
      </w:r>
      <w:r w:rsidRPr="001F0D42">
        <w:rPr>
          <w:rFonts w:cs="Century Gothic"/>
          <w:color w:val="231F20"/>
          <w:spacing w:val="-4"/>
        </w:rPr>
        <w:t xml:space="preserve"> </w:t>
      </w:r>
      <w:r w:rsidRPr="001F0D42">
        <w:rPr>
          <w:rFonts w:cs="Century Gothic"/>
          <w:color w:val="231F20"/>
        </w:rPr>
        <w:t>potential</w:t>
      </w:r>
      <w:r w:rsidRPr="001F0D42">
        <w:rPr>
          <w:rFonts w:cs="Century Gothic"/>
          <w:color w:val="231F20"/>
          <w:spacing w:val="-5"/>
        </w:rPr>
        <w:t xml:space="preserve"> </w:t>
      </w:r>
      <w:r w:rsidRPr="001F0D42">
        <w:rPr>
          <w:rFonts w:cs="Century Gothic"/>
          <w:color w:val="231F20"/>
        </w:rPr>
        <w:t>converts</w:t>
      </w:r>
      <w:r w:rsidRPr="001F0D42">
        <w:rPr>
          <w:rFonts w:cs="Century Gothic"/>
          <w:color w:val="231F20"/>
          <w:w w:val="99"/>
        </w:rPr>
        <w:t xml:space="preserve"> </w:t>
      </w:r>
      <w:r w:rsidRPr="001F0D42">
        <w:rPr>
          <w:color w:val="231F20"/>
        </w:rPr>
        <w:t>to</w:t>
      </w:r>
      <w:r w:rsidRPr="001F0D42">
        <w:rPr>
          <w:color w:val="231F20"/>
          <w:spacing w:val="-2"/>
        </w:rPr>
        <w:t xml:space="preserve"> </w:t>
      </w:r>
      <w:r w:rsidRPr="001F0D42">
        <w:rPr>
          <w:color w:val="231F20"/>
        </w:rPr>
        <w:t>Christianity.</w:t>
      </w:r>
      <w:r w:rsidRPr="001F0D42">
        <w:rPr>
          <w:color w:val="231F20"/>
          <w:spacing w:val="-1"/>
        </w:rPr>
        <w:t xml:space="preserve"> </w:t>
      </w:r>
      <w:r w:rsidRPr="001F0D42">
        <w:rPr>
          <w:color w:val="231F20"/>
        </w:rPr>
        <w:t>The</w:t>
      </w:r>
      <w:r>
        <w:rPr>
          <w:color w:val="231F20"/>
          <w:spacing w:val="-2"/>
        </w:rPr>
        <w:t xml:space="preserve"> </w:t>
      </w:r>
      <w:r>
        <w:rPr>
          <w:color w:val="231F20"/>
        </w:rPr>
        <w:t>first</w:t>
      </w:r>
      <w:r>
        <w:rPr>
          <w:color w:val="231F20"/>
          <w:spacing w:val="-1"/>
        </w:rPr>
        <w:t xml:space="preserve"> </w:t>
      </w:r>
      <w:r>
        <w:rPr>
          <w:color w:val="231F20"/>
        </w:rPr>
        <w:t>Catholic</w:t>
      </w:r>
      <w:r>
        <w:rPr>
          <w:color w:val="231F20"/>
          <w:spacing w:val="-1"/>
        </w:rPr>
        <w:t xml:space="preserve"> </w:t>
      </w:r>
      <w:r>
        <w:rPr>
          <w:color w:val="231F20"/>
        </w:rPr>
        <w:t>mission was established in 1838 at Kororāreka. By 1840, many Māori had become familiar with the spiritual concepts of Christianity. Māori denominations were also established decades later, starting with the Ringatū movement (1875) and the Ratana Church (1925).</w:t>
      </w:r>
    </w:p>
    <w:p w:rsidR="00D0039B" w:rsidRPr="00D0039B" w:rsidRDefault="00D0039B" w:rsidP="00D0039B">
      <w:pPr>
        <w:pStyle w:val="TextNormal"/>
        <w:rPr>
          <w:rFonts w:cs="Century Gothic"/>
          <w:b/>
          <w:color w:val="231F20"/>
        </w:rPr>
      </w:pPr>
      <w:r>
        <w:rPr>
          <w:rFonts w:cs="Century Gothic"/>
          <w:b/>
          <w:color w:val="231F20"/>
        </w:rPr>
        <w:br w:type="column"/>
      </w:r>
      <w:r>
        <w:rPr>
          <w:rFonts w:cs="Century Gothic"/>
          <w:b/>
          <w:color w:val="231F20"/>
        </w:rPr>
        <w:lastRenderedPageBreak/>
        <w:t>Society and politics</w:t>
      </w:r>
    </w:p>
    <w:p w:rsidR="00F47648" w:rsidRDefault="00D0039B" w:rsidP="00F66D2F">
      <w:pPr>
        <w:pStyle w:val="TextNormal"/>
        <w:rPr>
          <w:color w:val="231F20"/>
        </w:rPr>
      </w:pPr>
      <w:r>
        <w:rPr>
          <w:color w:val="231F20"/>
        </w:rPr>
        <w:t>The</w:t>
      </w:r>
      <w:r>
        <w:rPr>
          <w:color w:val="231F20"/>
          <w:spacing w:val="-2"/>
        </w:rPr>
        <w:t xml:space="preserve"> </w:t>
      </w:r>
      <w:r>
        <w:rPr>
          <w:color w:val="231F20"/>
        </w:rPr>
        <w:t>first</w:t>
      </w:r>
      <w:r>
        <w:rPr>
          <w:color w:val="231F20"/>
          <w:spacing w:val="-1"/>
        </w:rPr>
        <w:t xml:space="preserve"> </w:t>
      </w:r>
      <w:r>
        <w:rPr>
          <w:color w:val="231F20"/>
        </w:rPr>
        <w:t>permanent</w:t>
      </w:r>
      <w:r>
        <w:rPr>
          <w:color w:val="231F20"/>
          <w:spacing w:val="-2"/>
        </w:rPr>
        <w:t xml:space="preserve"> </w:t>
      </w:r>
      <w:r>
        <w:rPr>
          <w:color w:val="231F20"/>
        </w:rPr>
        <w:t>European</w:t>
      </w:r>
      <w:r>
        <w:rPr>
          <w:color w:val="231F20"/>
          <w:spacing w:val="-1"/>
        </w:rPr>
        <w:t xml:space="preserve"> </w:t>
      </w:r>
      <w:r>
        <w:rPr>
          <w:color w:val="231F20"/>
        </w:rPr>
        <w:t>settler</w:t>
      </w:r>
      <w:r>
        <w:rPr>
          <w:color w:val="231F20"/>
          <w:spacing w:val="-1"/>
        </w:rPr>
        <w:t xml:space="preserve"> </w:t>
      </w:r>
      <w:r>
        <w:rPr>
          <w:color w:val="231F20"/>
        </w:rPr>
        <w:t>arrived in 1806. By 1839, the population of New Zealand comprised an estimated 2</w:t>
      </w:r>
      <w:r w:rsidR="002A1424">
        <w:rPr>
          <w:color w:val="231F20"/>
        </w:rPr>
        <w:t>,</w:t>
      </w:r>
      <w:r>
        <w:rPr>
          <w:color w:val="231F20"/>
        </w:rPr>
        <w:t>000 permanent settlers, living mostly in the North Island. The Māori population at the time was estimated to be at least 100,000.</w:t>
      </w:r>
    </w:p>
    <w:p w:rsidR="00D0039B" w:rsidRDefault="00D0039B" w:rsidP="00F66D2F">
      <w:pPr>
        <w:pStyle w:val="TextNormal"/>
        <w:rPr>
          <w:color w:val="231F20"/>
        </w:rPr>
      </w:pPr>
      <w:r>
        <w:rPr>
          <w:color w:val="231F20"/>
        </w:rPr>
        <w:t xml:space="preserve">Settlers brought trade, supplies, skills and knowledge to Māori tribes in exchange </w:t>
      </w:r>
      <w:r>
        <w:rPr>
          <w:rFonts w:cs="Century Gothic"/>
          <w:color w:val="231F20"/>
        </w:rPr>
        <w:t>for</w:t>
      </w:r>
      <w:r>
        <w:rPr>
          <w:rFonts w:cs="Century Gothic"/>
          <w:color w:val="231F20"/>
          <w:spacing w:val="-3"/>
        </w:rPr>
        <w:t xml:space="preserve"> </w:t>
      </w:r>
      <w:r>
        <w:rPr>
          <w:rFonts w:cs="Century Gothic"/>
          <w:color w:val="231F20"/>
        </w:rPr>
        <w:t>services</w:t>
      </w:r>
      <w:r>
        <w:rPr>
          <w:rFonts w:cs="Century Gothic"/>
          <w:color w:val="231F20"/>
          <w:spacing w:val="-4"/>
        </w:rPr>
        <w:t xml:space="preserve"> </w:t>
      </w:r>
      <w:r>
        <w:rPr>
          <w:rFonts w:cs="Century Gothic"/>
          <w:color w:val="231F20"/>
        </w:rPr>
        <w:t>and</w:t>
      </w:r>
      <w:r>
        <w:rPr>
          <w:rFonts w:cs="Century Gothic"/>
          <w:color w:val="231F20"/>
          <w:spacing w:val="-2"/>
        </w:rPr>
        <w:t xml:space="preserve"> </w:t>
      </w:r>
      <w:r>
        <w:rPr>
          <w:rFonts w:cs="Century Gothic"/>
          <w:color w:val="231F20"/>
        </w:rPr>
        <w:t>provisions</w:t>
      </w:r>
      <w:r>
        <w:rPr>
          <w:rFonts w:cs="Century Gothic"/>
          <w:color w:val="231F20"/>
          <w:spacing w:val="-4"/>
        </w:rPr>
        <w:t xml:space="preserve"> </w:t>
      </w:r>
      <w:r>
        <w:rPr>
          <w:rFonts w:cs="Century Gothic"/>
          <w:color w:val="231F20"/>
        </w:rPr>
        <w:t>and</w:t>
      </w:r>
      <w:r>
        <w:rPr>
          <w:rFonts w:cs="Century Gothic"/>
          <w:color w:val="231F20"/>
          <w:spacing w:val="-2"/>
        </w:rPr>
        <w:t xml:space="preserve"> </w:t>
      </w:r>
      <w:r>
        <w:rPr>
          <w:rFonts w:cs="Century Gothic"/>
          <w:color w:val="231F20"/>
        </w:rPr>
        <w:t>products.</w:t>
      </w:r>
      <w:r>
        <w:rPr>
          <w:rFonts w:cs="Century Gothic"/>
          <w:color w:val="231F20"/>
          <w:w w:val="99"/>
        </w:rPr>
        <w:t xml:space="preserve"> </w:t>
      </w:r>
      <w:r>
        <w:rPr>
          <w:color w:val="231F20"/>
        </w:rPr>
        <w:t>However, introduced diseases led to a decline in Māori health.</w:t>
      </w:r>
    </w:p>
    <w:p w:rsidR="00D0039B" w:rsidRDefault="00D0039B" w:rsidP="00F66D2F">
      <w:pPr>
        <w:pStyle w:val="TextNormal"/>
        <w:rPr>
          <w:color w:val="231F20"/>
        </w:rPr>
      </w:pPr>
      <w:r>
        <w:rPr>
          <w:i/>
          <w:noProof/>
          <w:lang w:eastAsia="en-NZ"/>
        </w:rPr>
        <mc:AlternateContent>
          <mc:Choice Requires="wps">
            <w:drawing>
              <wp:anchor distT="0" distB="0" distL="114300" distR="114300" simplePos="0" relativeHeight="251663360" behindDoc="0" locked="0" layoutInCell="1" allowOverlap="1" wp14:anchorId="01E039F5" wp14:editId="121C0DF3">
                <wp:simplePos x="0" y="0"/>
                <wp:positionH relativeFrom="column">
                  <wp:posOffset>-3110865</wp:posOffset>
                </wp:positionH>
                <wp:positionV relativeFrom="paragraph">
                  <wp:posOffset>548005</wp:posOffset>
                </wp:positionV>
                <wp:extent cx="2676525" cy="1762125"/>
                <wp:effectExtent l="76200" t="57150" r="85725" b="104775"/>
                <wp:wrapTopAndBottom/>
                <wp:docPr id="9" name="Text Box 9"/>
                <wp:cNvGraphicFramePr/>
                <a:graphic xmlns:a="http://schemas.openxmlformats.org/drawingml/2006/main">
                  <a:graphicData uri="http://schemas.microsoft.com/office/word/2010/wordprocessingShape">
                    <wps:wsp>
                      <wps:cNvSpPr txBox="1"/>
                      <wps:spPr>
                        <a:xfrm>
                          <a:off x="0" y="0"/>
                          <a:ext cx="2676525" cy="17621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D0039B" w:rsidRPr="00D0039B" w:rsidRDefault="00D0039B" w:rsidP="00D0039B">
                            <w:pPr>
                              <w:pStyle w:val="TextNormal"/>
                              <w:spacing w:before="120" w:after="120"/>
                              <w:rPr>
                                <w:rFonts w:cs="Arial"/>
                                <w:b/>
                                <w:bCs/>
                                <w:color w:val="005182"/>
                              </w:rPr>
                            </w:pPr>
                            <w:r w:rsidRPr="00D0039B">
                              <w:rPr>
                                <w:rFonts w:cs="Arial"/>
                                <w:b/>
                                <w:bCs/>
                                <w:color w:val="005182"/>
                              </w:rPr>
                              <w:t>Māori trade</w:t>
                            </w:r>
                          </w:p>
                          <w:p w:rsidR="00D0039B" w:rsidRPr="00D0039B" w:rsidRDefault="00D0039B" w:rsidP="00D0039B">
                            <w:pPr>
                              <w:pStyle w:val="TextNormal"/>
                              <w:spacing w:after="120"/>
                              <w:rPr>
                                <w:rFonts w:eastAsia="Century Gothic" w:cs="Arial"/>
                                <w:color w:val="005182"/>
                                <w:spacing w:val="-8"/>
                                <w:sz w:val="20"/>
                              </w:rPr>
                            </w:pPr>
                            <w:r w:rsidRPr="00D0039B">
                              <w:rPr>
                                <w:rFonts w:eastAsia="Century Gothic" w:cs="Arial"/>
                                <w:color w:val="005182"/>
                                <w:sz w:val="20"/>
                              </w:rPr>
                              <w:t>Up until 1860, Māori provided much of the</w:t>
                            </w:r>
                            <w:r w:rsidRPr="00D0039B">
                              <w:rPr>
                                <w:rFonts w:eastAsia="Century Gothic" w:cs="Arial"/>
                                <w:color w:val="005182"/>
                                <w:spacing w:val="-3"/>
                                <w:sz w:val="20"/>
                              </w:rPr>
                              <w:t xml:space="preserve"> </w:t>
                            </w:r>
                            <w:r w:rsidRPr="00D0039B">
                              <w:rPr>
                                <w:rFonts w:eastAsia="Century Gothic" w:cs="Arial"/>
                                <w:color w:val="005182"/>
                                <w:sz w:val="20"/>
                              </w:rPr>
                              <w:t>food</w:t>
                            </w:r>
                            <w:r w:rsidRPr="00D0039B">
                              <w:rPr>
                                <w:rFonts w:eastAsia="Century Gothic" w:cs="Arial"/>
                                <w:color w:val="005182"/>
                                <w:spacing w:val="-3"/>
                                <w:sz w:val="20"/>
                              </w:rPr>
                              <w:t xml:space="preserve"> </w:t>
                            </w:r>
                            <w:r w:rsidRPr="00D0039B">
                              <w:rPr>
                                <w:rFonts w:eastAsia="Century Gothic" w:cs="Arial"/>
                                <w:color w:val="005182"/>
                                <w:sz w:val="20"/>
                              </w:rPr>
                              <w:t>for</w:t>
                            </w:r>
                            <w:r w:rsidRPr="00D0039B">
                              <w:rPr>
                                <w:rFonts w:eastAsia="Century Gothic" w:cs="Arial"/>
                                <w:color w:val="005182"/>
                                <w:spacing w:val="-3"/>
                                <w:sz w:val="20"/>
                              </w:rPr>
                              <w:t xml:space="preserve"> </w:t>
                            </w:r>
                            <w:r w:rsidRPr="00D0039B">
                              <w:rPr>
                                <w:rFonts w:eastAsia="Century Gothic" w:cs="Arial"/>
                                <w:color w:val="005182"/>
                                <w:sz w:val="20"/>
                              </w:rPr>
                              <w:t>early</w:t>
                            </w:r>
                            <w:r w:rsidRPr="00D0039B">
                              <w:rPr>
                                <w:rFonts w:eastAsia="Century Gothic" w:cs="Arial"/>
                                <w:color w:val="005182"/>
                                <w:spacing w:val="-3"/>
                                <w:sz w:val="20"/>
                              </w:rPr>
                              <w:t xml:space="preserve"> </w:t>
                            </w:r>
                            <w:r w:rsidRPr="00D0039B">
                              <w:rPr>
                                <w:rFonts w:eastAsia="Century Gothic" w:cs="Arial"/>
                                <w:color w:val="005182"/>
                                <w:sz w:val="20"/>
                              </w:rPr>
                              <w:t>settlers.</w:t>
                            </w:r>
                            <w:r w:rsidRPr="00D0039B">
                              <w:rPr>
                                <w:rFonts w:eastAsia="Century Gothic" w:cs="Arial"/>
                                <w:color w:val="005182"/>
                                <w:spacing w:val="-3"/>
                                <w:sz w:val="20"/>
                              </w:rPr>
                              <w:t xml:space="preserve"> </w:t>
                            </w:r>
                            <w:r w:rsidRPr="00D0039B">
                              <w:rPr>
                                <w:rFonts w:eastAsia="Century Gothic" w:cs="Arial"/>
                                <w:color w:val="005182"/>
                                <w:sz w:val="20"/>
                              </w:rPr>
                              <w:t>This</w:t>
                            </w:r>
                            <w:r w:rsidRPr="00D0039B">
                              <w:rPr>
                                <w:rFonts w:eastAsia="Century Gothic" w:cs="Arial"/>
                                <w:color w:val="005182"/>
                                <w:spacing w:val="-3"/>
                                <w:sz w:val="20"/>
                              </w:rPr>
                              <w:t xml:space="preserve"> </w:t>
                            </w:r>
                            <w:r w:rsidRPr="00D0039B">
                              <w:rPr>
                                <w:rFonts w:eastAsia="Century Gothic" w:cs="Arial"/>
                                <w:color w:val="005182"/>
                                <w:sz w:val="20"/>
                              </w:rPr>
                              <w:t>included potatoes,</w:t>
                            </w:r>
                            <w:r w:rsidRPr="00D0039B">
                              <w:rPr>
                                <w:rFonts w:eastAsia="Century Gothic" w:cs="Arial"/>
                                <w:color w:val="005182"/>
                                <w:spacing w:val="-4"/>
                                <w:sz w:val="20"/>
                              </w:rPr>
                              <w:t xml:space="preserve"> </w:t>
                            </w:r>
                            <w:r w:rsidRPr="00D0039B">
                              <w:rPr>
                                <w:rFonts w:eastAsia="Century Gothic" w:cs="Arial"/>
                                <w:color w:val="005182"/>
                                <w:sz w:val="20"/>
                              </w:rPr>
                              <w:t>pigs,</w:t>
                            </w:r>
                            <w:r w:rsidRPr="00D0039B">
                              <w:rPr>
                                <w:rFonts w:eastAsia="Century Gothic" w:cs="Arial"/>
                                <w:color w:val="005182"/>
                                <w:spacing w:val="-3"/>
                                <w:sz w:val="20"/>
                              </w:rPr>
                              <w:t xml:space="preserve"> </w:t>
                            </w:r>
                            <w:r w:rsidRPr="00D0039B">
                              <w:rPr>
                                <w:rFonts w:eastAsia="Century Gothic" w:cs="Arial"/>
                                <w:color w:val="005182"/>
                                <w:sz w:val="20"/>
                              </w:rPr>
                              <w:t>flax</w:t>
                            </w:r>
                            <w:r w:rsidRPr="00D0039B">
                              <w:rPr>
                                <w:rFonts w:eastAsia="Century Gothic" w:cs="Arial"/>
                                <w:color w:val="005182"/>
                                <w:spacing w:val="-3"/>
                                <w:sz w:val="20"/>
                              </w:rPr>
                              <w:t xml:space="preserve"> </w:t>
                            </w:r>
                            <w:r w:rsidRPr="00D0039B">
                              <w:rPr>
                                <w:rFonts w:eastAsia="Century Gothic" w:cs="Arial"/>
                                <w:color w:val="005182"/>
                                <w:sz w:val="20"/>
                              </w:rPr>
                              <w:t>fibre</w:t>
                            </w:r>
                            <w:r w:rsidRPr="00D0039B">
                              <w:rPr>
                                <w:rFonts w:eastAsia="Century Gothic" w:cs="Arial"/>
                                <w:color w:val="005182"/>
                                <w:spacing w:val="-3"/>
                                <w:sz w:val="20"/>
                              </w:rPr>
                              <w:t xml:space="preserve"> </w:t>
                            </w:r>
                            <w:r w:rsidRPr="00D0039B">
                              <w:rPr>
                                <w:rFonts w:eastAsia="Century Gothic" w:cs="Arial"/>
                                <w:color w:val="005182"/>
                                <w:sz w:val="20"/>
                              </w:rPr>
                              <w:t>and</w:t>
                            </w:r>
                            <w:r w:rsidRPr="00D0039B">
                              <w:rPr>
                                <w:rFonts w:eastAsia="Century Gothic" w:cs="Arial"/>
                                <w:color w:val="005182"/>
                                <w:spacing w:val="-3"/>
                                <w:sz w:val="20"/>
                              </w:rPr>
                              <w:t xml:space="preserve"> </w:t>
                            </w:r>
                            <w:r w:rsidRPr="00D0039B">
                              <w:rPr>
                                <w:rFonts w:eastAsia="Century Gothic" w:cs="Arial"/>
                                <w:color w:val="005182"/>
                                <w:sz w:val="20"/>
                              </w:rPr>
                              <w:t>wheat.</w:t>
                            </w:r>
                          </w:p>
                          <w:p w:rsidR="00D0039B" w:rsidRPr="00D0039B" w:rsidRDefault="00D0039B" w:rsidP="00D0039B">
                            <w:pPr>
                              <w:pStyle w:val="TextNormal"/>
                              <w:rPr>
                                <w:rFonts w:cs="Arial"/>
                                <w:color w:val="005182"/>
                              </w:rPr>
                            </w:pPr>
                            <w:r w:rsidRPr="00D0039B">
                              <w:rPr>
                                <w:rFonts w:eastAsia="Century Gothic" w:cs="Arial"/>
                                <w:color w:val="005182"/>
                                <w:sz w:val="20"/>
                              </w:rPr>
                              <w:t>Māori also purchased ships to trade with Australia and Europe.</w:t>
                            </w:r>
                            <w:r w:rsidRPr="00D0039B">
                              <w:rPr>
                                <w:rFonts w:eastAsia="Century Gothic" w:cs="Arial"/>
                                <w:color w:val="005182"/>
                                <w:spacing w:val="55"/>
                                <w:sz w:val="20"/>
                              </w:rPr>
                              <w:t xml:space="preserve"> </w:t>
                            </w:r>
                            <w:r w:rsidRPr="00D0039B">
                              <w:rPr>
                                <w:rFonts w:eastAsia="Century Gothic" w:cs="Arial"/>
                                <w:color w:val="005182"/>
                                <w:sz w:val="20"/>
                              </w:rPr>
                              <w:t>This economy deteriorated in the 1</w:t>
                            </w:r>
                            <w:r w:rsidR="00A47C40">
                              <w:rPr>
                                <w:rFonts w:eastAsia="Century Gothic" w:cs="Arial"/>
                                <w:color w:val="005182"/>
                                <w:sz w:val="20"/>
                              </w:rPr>
                              <w:t>860</w:t>
                            </w:r>
                            <w:r w:rsidRPr="00D0039B">
                              <w:rPr>
                                <w:rFonts w:eastAsia="Century Gothic" w:cs="Arial"/>
                                <w:color w:val="005182"/>
                                <w:sz w:val="20"/>
                              </w:rPr>
                              <w:t>s due to the crash of the wheat market and the New Zealand land wars.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44.95pt;margin-top:43.15pt;width:210.75pt;height:13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" fillcolor="#b2cad9" strokecolor="white [3201]" strokeweight="3pt">
                <v:shadow on="t" color="black" opacity="24903f" origin=",.5" offset="0,.55556mm"/>
                <v:textbox>
                  <w:txbxContent>
                    <w:p w:rsidR="00D0039B" w:rsidRPr="00D0039B" w:rsidRDefault="00D0039B" w:rsidP="00D0039B">
                      <w:pPr>
                        <w:pStyle w:val="TextNormal"/>
                        <w:spacing w:before="120" w:after="120"/>
                        <w:rPr>
                          <w:rFonts w:cs="Arial"/>
                          <w:b/>
                          <w:bCs/>
                          <w:color w:val="005182"/>
                        </w:rPr>
                      </w:pPr>
                      <w:r w:rsidRPr="00D0039B">
                        <w:rPr>
                          <w:rFonts w:cs="Arial"/>
                          <w:b/>
                          <w:bCs/>
                          <w:color w:val="005182"/>
                        </w:rPr>
                        <w:t>Māori trade</w:t>
                      </w:r>
                    </w:p>
                    <w:p w:rsidR="00D0039B" w:rsidRPr="00D0039B" w:rsidRDefault="00D0039B" w:rsidP="00D0039B">
                      <w:pPr>
                        <w:pStyle w:val="TextNormal"/>
                        <w:spacing w:after="120"/>
                        <w:rPr>
                          <w:rFonts w:eastAsia="Century Gothic" w:cs="Arial"/>
                          <w:color w:val="005182"/>
                          <w:spacing w:val="-8"/>
                          <w:sz w:val="20"/>
                        </w:rPr>
                      </w:pPr>
                      <w:r w:rsidRPr="00D0039B">
                        <w:rPr>
                          <w:rFonts w:eastAsia="Century Gothic" w:cs="Arial"/>
                          <w:color w:val="005182"/>
                          <w:sz w:val="20"/>
                        </w:rPr>
                        <w:t>Up until 1860, Māori provided much of the</w:t>
                      </w:r>
                      <w:r w:rsidRPr="00D0039B">
                        <w:rPr>
                          <w:rFonts w:eastAsia="Century Gothic" w:cs="Arial"/>
                          <w:color w:val="005182"/>
                          <w:spacing w:val="-3"/>
                          <w:sz w:val="20"/>
                        </w:rPr>
                        <w:t xml:space="preserve"> </w:t>
                      </w:r>
                      <w:r w:rsidRPr="00D0039B">
                        <w:rPr>
                          <w:rFonts w:eastAsia="Century Gothic" w:cs="Arial"/>
                          <w:color w:val="005182"/>
                          <w:sz w:val="20"/>
                        </w:rPr>
                        <w:t>food</w:t>
                      </w:r>
                      <w:r w:rsidRPr="00D0039B">
                        <w:rPr>
                          <w:rFonts w:eastAsia="Century Gothic" w:cs="Arial"/>
                          <w:color w:val="005182"/>
                          <w:spacing w:val="-3"/>
                          <w:sz w:val="20"/>
                        </w:rPr>
                        <w:t xml:space="preserve"> </w:t>
                      </w:r>
                      <w:r w:rsidRPr="00D0039B">
                        <w:rPr>
                          <w:rFonts w:eastAsia="Century Gothic" w:cs="Arial"/>
                          <w:color w:val="005182"/>
                          <w:sz w:val="20"/>
                        </w:rPr>
                        <w:t>for</w:t>
                      </w:r>
                      <w:r w:rsidRPr="00D0039B">
                        <w:rPr>
                          <w:rFonts w:eastAsia="Century Gothic" w:cs="Arial"/>
                          <w:color w:val="005182"/>
                          <w:spacing w:val="-3"/>
                          <w:sz w:val="20"/>
                        </w:rPr>
                        <w:t xml:space="preserve"> </w:t>
                      </w:r>
                      <w:r w:rsidRPr="00D0039B">
                        <w:rPr>
                          <w:rFonts w:eastAsia="Century Gothic" w:cs="Arial"/>
                          <w:color w:val="005182"/>
                          <w:sz w:val="20"/>
                        </w:rPr>
                        <w:t>early</w:t>
                      </w:r>
                      <w:r w:rsidRPr="00D0039B">
                        <w:rPr>
                          <w:rFonts w:eastAsia="Century Gothic" w:cs="Arial"/>
                          <w:color w:val="005182"/>
                          <w:spacing w:val="-3"/>
                          <w:sz w:val="20"/>
                        </w:rPr>
                        <w:t xml:space="preserve"> </w:t>
                      </w:r>
                      <w:r w:rsidRPr="00D0039B">
                        <w:rPr>
                          <w:rFonts w:eastAsia="Century Gothic" w:cs="Arial"/>
                          <w:color w:val="005182"/>
                          <w:sz w:val="20"/>
                        </w:rPr>
                        <w:t>settlers.</w:t>
                      </w:r>
                      <w:r w:rsidRPr="00D0039B">
                        <w:rPr>
                          <w:rFonts w:eastAsia="Century Gothic" w:cs="Arial"/>
                          <w:color w:val="005182"/>
                          <w:spacing w:val="-3"/>
                          <w:sz w:val="20"/>
                        </w:rPr>
                        <w:t xml:space="preserve"> </w:t>
                      </w:r>
                      <w:r w:rsidRPr="00D0039B">
                        <w:rPr>
                          <w:rFonts w:eastAsia="Century Gothic" w:cs="Arial"/>
                          <w:color w:val="005182"/>
                          <w:sz w:val="20"/>
                        </w:rPr>
                        <w:t>This</w:t>
                      </w:r>
                      <w:r w:rsidRPr="00D0039B">
                        <w:rPr>
                          <w:rFonts w:eastAsia="Century Gothic" w:cs="Arial"/>
                          <w:color w:val="005182"/>
                          <w:spacing w:val="-3"/>
                          <w:sz w:val="20"/>
                        </w:rPr>
                        <w:t xml:space="preserve"> </w:t>
                      </w:r>
                      <w:r w:rsidRPr="00D0039B">
                        <w:rPr>
                          <w:rFonts w:eastAsia="Century Gothic" w:cs="Arial"/>
                          <w:color w:val="005182"/>
                          <w:sz w:val="20"/>
                        </w:rPr>
                        <w:t>included potatoes,</w:t>
                      </w:r>
                      <w:r w:rsidRPr="00D0039B">
                        <w:rPr>
                          <w:rFonts w:eastAsia="Century Gothic" w:cs="Arial"/>
                          <w:color w:val="005182"/>
                          <w:spacing w:val="-4"/>
                          <w:sz w:val="20"/>
                        </w:rPr>
                        <w:t xml:space="preserve"> </w:t>
                      </w:r>
                      <w:r w:rsidRPr="00D0039B">
                        <w:rPr>
                          <w:rFonts w:eastAsia="Century Gothic" w:cs="Arial"/>
                          <w:color w:val="005182"/>
                          <w:sz w:val="20"/>
                        </w:rPr>
                        <w:t>pigs,</w:t>
                      </w:r>
                      <w:r w:rsidRPr="00D0039B">
                        <w:rPr>
                          <w:rFonts w:eastAsia="Century Gothic" w:cs="Arial"/>
                          <w:color w:val="005182"/>
                          <w:spacing w:val="-3"/>
                          <w:sz w:val="20"/>
                        </w:rPr>
                        <w:t xml:space="preserve"> </w:t>
                      </w:r>
                      <w:r w:rsidRPr="00D0039B">
                        <w:rPr>
                          <w:rFonts w:eastAsia="Century Gothic" w:cs="Arial"/>
                          <w:color w:val="005182"/>
                          <w:sz w:val="20"/>
                        </w:rPr>
                        <w:t>flax</w:t>
                      </w:r>
                      <w:r w:rsidRPr="00D0039B">
                        <w:rPr>
                          <w:rFonts w:eastAsia="Century Gothic" w:cs="Arial"/>
                          <w:color w:val="005182"/>
                          <w:spacing w:val="-3"/>
                          <w:sz w:val="20"/>
                        </w:rPr>
                        <w:t xml:space="preserve"> </w:t>
                      </w:r>
                      <w:r w:rsidRPr="00D0039B">
                        <w:rPr>
                          <w:rFonts w:eastAsia="Century Gothic" w:cs="Arial"/>
                          <w:color w:val="005182"/>
                          <w:sz w:val="20"/>
                        </w:rPr>
                        <w:t>fibre</w:t>
                      </w:r>
                      <w:r w:rsidRPr="00D0039B">
                        <w:rPr>
                          <w:rFonts w:eastAsia="Century Gothic" w:cs="Arial"/>
                          <w:color w:val="005182"/>
                          <w:spacing w:val="-3"/>
                          <w:sz w:val="20"/>
                        </w:rPr>
                        <w:t xml:space="preserve"> </w:t>
                      </w:r>
                      <w:r w:rsidRPr="00D0039B">
                        <w:rPr>
                          <w:rFonts w:eastAsia="Century Gothic" w:cs="Arial"/>
                          <w:color w:val="005182"/>
                          <w:sz w:val="20"/>
                        </w:rPr>
                        <w:t>and</w:t>
                      </w:r>
                      <w:r w:rsidRPr="00D0039B">
                        <w:rPr>
                          <w:rFonts w:eastAsia="Century Gothic" w:cs="Arial"/>
                          <w:color w:val="005182"/>
                          <w:spacing w:val="-3"/>
                          <w:sz w:val="20"/>
                        </w:rPr>
                        <w:t xml:space="preserve"> </w:t>
                      </w:r>
                      <w:r w:rsidRPr="00D0039B">
                        <w:rPr>
                          <w:rFonts w:eastAsia="Century Gothic" w:cs="Arial"/>
                          <w:color w:val="005182"/>
                          <w:sz w:val="20"/>
                        </w:rPr>
                        <w:t>wheat.</w:t>
                      </w:r>
                    </w:p>
                    <w:p w:rsidR="00D0039B" w:rsidRPr="00D0039B" w:rsidRDefault="00D0039B" w:rsidP="00D0039B">
                      <w:pPr>
                        <w:pStyle w:val="TextNormal"/>
                        <w:rPr>
                          <w:rFonts w:cs="Arial"/>
                          <w:color w:val="005182"/>
                        </w:rPr>
                      </w:pPr>
                      <w:r w:rsidRPr="00D0039B">
                        <w:rPr>
                          <w:rFonts w:eastAsia="Century Gothic" w:cs="Arial"/>
                          <w:color w:val="005182"/>
                          <w:sz w:val="20"/>
                        </w:rPr>
                        <w:t>Māori also purchased ships to trade with Australia and Europe.</w:t>
                      </w:r>
                      <w:r w:rsidRPr="00D0039B">
                        <w:rPr>
                          <w:rFonts w:eastAsia="Century Gothic" w:cs="Arial"/>
                          <w:color w:val="005182"/>
                          <w:spacing w:val="55"/>
                          <w:sz w:val="20"/>
                        </w:rPr>
                        <w:t xml:space="preserve"> </w:t>
                      </w:r>
                      <w:r w:rsidRPr="00D0039B">
                        <w:rPr>
                          <w:rFonts w:eastAsia="Century Gothic" w:cs="Arial"/>
                          <w:color w:val="005182"/>
                          <w:sz w:val="20"/>
                        </w:rPr>
                        <w:t>This economy deteriorated in the 1</w:t>
                      </w:r>
                      <w:r w:rsidR="00A47C40">
                        <w:rPr>
                          <w:rFonts w:eastAsia="Century Gothic" w:cs="Arial"/>
                          <w:color w:val="005182"/>
                          <w:sz w:val="20"/>
                        </w:rPr>
                        <w:t>860</w:t>
                      </w:r>
                      <w:r w:rsidRPr="00D0039B">
                        <w:rPr>
                          <w:rFonts w:eastAsia="Century Gothic" w:cs="Arial"/>
                          <w:color w:val="005182"/>
                          <w:sz w:val="20"/>
                        </w:rPr>
                        <w:t>s due to the crash of the wheat market and the New Zealand land wars.</w:t>
                      </w:r>
                    </w:p>
                  </w:txbxContent>
                </v:textbox>
                <w10:wrap type="topAndBottom"/>
              </v:shape>
            </w:pict>
          </mc:Fallback>
        </mc:AlternateContent>
      </w:r>
      <w:r>
        <w:rPr>
          <w:color w:val="231F20"/>
        </w:rPr>
        <w:t>The Māori language was traditionally an oral language. However, through contact with the missionaries (who had translated the Bible into Te Reo Māori), many Māori had also learnt to read and write in Māori.</w:t>
      </w:r>
    </w:p>
    <w:p w:rsidR="00D0039B" w:rsidRDefault="00D0039B" w:rsidP="00F66D2F">
      <w:pPr>
        <w:pStyle w:val="TextNormal"/>
        <w:rPr>
          <w:rFonts w:cs="Century Gothic"/>
          <w:color w:val="231F20"/>
        </w:rPr>
      </w:pPr>
      <w:r>
        <w:rPr>
          <w:color w:val="231F20"/>
        </w:rPr>
        <w:t xml:space="preserve">Lawlessness by settlers was also on the </w:t>
      </w:r>
      <w:r>
        <w:rPr>
          <w:rFonts w:cs="Century Gothic"/>
          <w:color w:val="231F20"/>
        </w:rPr>
        <w:t>increase.</w:t>
      </w:r>
      <w:r>
        <w:rPr>
          <w:rFonts w:cs="Century Gothic"/>
          <w:color w:val="231F20"/>
          <w:spacing w:val="-5"/>
        </w:rPr>
        <w:t xml:space="preserve"> </w:t>
      </w:r>
      <w:r>
        <w:rPr>
          <w:rFonts w:cs="Century Gothic"/>
          <w:color w:val="231F20"/>
        </w:rPr>
        <w:t>British</w:t>
      </w:r>
      <w:r>
        <w:rPr>
          <w:rFonts w:cs="Century Gothic"/>
          <w:color w:val="231F20"/>
          <w:spacing w:val="-5"/>
        </w:rPr>
        <w:t xml:space="preserve"> </w:t>
      </w:r>
      <w:r>
        <w:rPr>
          <w:rFonts w:cs="Century Gothic"/>
          <w:color w:val="231F20"/>
        </w:rPr>
        <w:t>citizens</w:t>
      </w:r>
      <w:r>
        <w:rPr>
          <w:rFonts w:cs="Century Gothic"/>
          <w:color w:val="231F20"/>
          <w:spacing w:val="-5"/>
        </w:rPr>
        <w:t xml:space="preserve"> </w:t>
      </w:r>
      <w:r>
        <w:rPr>
          <w:rFonts w:cs="Century Gothic"/>
          <w:color w:val="231F20"/>
        </w:rPr>
        <w:t>could</w:t>
      </w:r>
      <w:r>
        <w:rPr>
          <w:rFonts w:cs="Century Gothic"/>
          <w:color w:val="231F20"/>
          <w:spacing w:val="-4"/>
        </w:rPr>
        <w:t xml:space="preserve"> </w:t>
      </w:r>
      <w:r>
        <w:rPr>
          <w:rFonts w:cs="Century Gothic"/>
          <w:color w:val="231F20"/>
        </w:rPr>
        <w:t>not</w:t>
      </w:r>
      <w:r>
        <w:rPr>
          <w:rFonts w:cs="Century Gothic"/>
          <w:color w:val="231F20"/>
          <w:spacing w:val="-5"/>
        </w:rPr>
        <w:t xml:space="preserve"> </w:t>
      </w:r>
      <w:r>
        <w:rPr>
          <w:rFonts w:cs="Century Gothic"/>
          <w:color w:val="231F20"/>
        </w:rPr>
        <w:t>be</w:t>
      </w:r>
      <w:r>
        <w:rPr>
          <w:rFonts w:cs="Century Gothic"/>
          <w:color w:val="231F20"/>
          <w:spacing w:val="-4"/>
        </w:rPr>
        <w:t xml:space="preserve"> </w:t>
      </w:r>
      <w:r>
        <w:rPr>
          <w:rFonts w:cs="Century Gothic"/>
          <w:color w:val="231F20"/>
        </w:rPr>
        <w:t>held accountable</w:t>
      </w:r>
      <w:r>
        <w:rPr>
          <w:rFonts w:cs="Century Gothic"/>
          <w:color w:val="231F20"/>
          <w:spacing w:val="-8"/>
        </w:rPr>
        <w:t xml:space="preserve"> </w:t>
      </w:r>
      <w:r>
        <w:rPr>
          <w:rFonts w:cs="Century Gothic"/>
          <w:color w:val="231F20"/>
        </w:rPr>
        <w:t>for</w:t>
      </w:r>
      <w:r>
        <w:rPr>
          <w:rFonts w:cs="Century Gothic"/>
          <w:color w:val="231F20"/>
          <w:spacing w:val="-7"/>
        </w:rPr>
        <w:t xml:space="preserve"> </w:t>
      </w:r>
      <w:r>
        <w:rPr>
          <w:rFonts w:cs="Century Gothic"/>
          <w:color w:val="231F20"/>
        </w:rPr>
        <w:t>crimes</w:t>
      </w:r>
      <w:r>
        <w:rPr>
          <w:rFonts w:cs="Century Gothic"/>
          <w:color w:val="231F20"/>
          <w:spacing w:val="-7"/>
        </w:rPr>
        <w:t xml:space="preserve"> </w:t>
      </w:r>
      <w:r>
        <w:rPr>
          <w:rFonts w:cs="Century Gothic"/>
          <w:color w:val="231F20"/>
        </w:rPr>
        <w:t>committed</w:t>
      </w:r>
      <w:r>
        <w:rPr>
          <w:rFonts w:cs="Century Gothic"/>
          <w:color w:val="231F20"/>
          <w:spacing w:val="-7"/>
        </w:rPr>
        <w:t xml:space="preserve"> </w:t>
      </w:r>
      <w:r>
        <w:rPr>
          <w:rFonts w:cs="Century Gothic"/>
          <w:color w:val="231F20"/>
        </w:rPr>
        <w:t xml:space="preserve">in </w:t>
      </w:r>
      <w:r w:rsidR="002A1424">
        <w:rPr>
          <w:rFonts w:cs="Century Gothic"/>
          <w:color w:val="231F20"/>
        </w:rPr>
        <w:br/>
      </w:r>
      <w:r>
        <w:rPr>
          <w:color w:val="231F20"/>
        </w:rPr>
        <w:t xml:space="preserve">New Zealand as it was an independent territory outside of British law. Britain, aware </w:t>
      </w:r>
      <w:r>
        <w:rPr>
          <w:rFonts w:cs="Century Gothic"/>
          <w:color w:val="231F20"/>
        </w:rPr>
        <w:t>of</w:t>
      </w:r>
      <w:r>
        <w:rPr>
          <w:rFonts w:cs="Century Gothic"/>
          <w:color w:val="231F20"/>
          <w:spacing w:val="-6"/>
        </w:rPr>
        <w:t xml:space="preserve"> </w:t>
      </w:r>
      <w:r>
        <w:rPr>
          <w:rFonts w:cs="Century Gothic"/>
          <w:color w:val="231F20"/>
        </w:rPr>
        <w:t>growing</w:t>
      </w:r>
      <w:r>
        <w:rPr>
          <w:rFonts w:cs="Century Gothic"/>
          <w:color w:val="231F20"/>
          <w:spacing w:val="-6"/>
        </w:rPr>
        <w:t xml:space="preserve"> </w:t>
      </w:r>
      <w:r>
        <w:rPr>
          <w:rFonts w:cs="Century Gothic"/>
          <w:color w:val="231F20"/>
        </w:rPr>
        <w:t>interest</w:t>
      </w:r>
      <w:r>
        <w:rPr>
          <w:rFonts w:cs="Century Gothic"/>
          <w:color w:val="231F20"/>
          <w:spacing w:val="-6"/>
        </w:rPr>
        <w:t xml:space="preserve"> </w:t>
      </w:r>
      <w:r>
        <w:rPr>
          <w:rFonts w:cs="Century Gothic"/>
          <w:color w:val="231F20"/>
        </w:rPr>
        <w:t>from</w:t>
      </w:r>
      <w:r>
        <w:rPr>
          <w:rFonts w:cs="Century Gothic"/>
          <w:color w:val="231F20"/>
          <w:spacing w:val="-5"/>
        </w:rPr>
        <w:t xml:space="preserve"> </w:t>
      </w:r>
      <w:r>
        <w:rPr>
          <w:rFonts w:cs="Century Gothic"/>
          <w:color w:val="231F20"/>
        </w:rPr>
        <w:t>France</w:t>
      </w:r>
      <w:r>
        <w:rPr>
          <w:rFonts w:cs="Century Gothic"/>
          <w:color w:val="231F20"/>
          <w:spacing w:val="-6"/>
        </w:rPr>
        <w:t xml:space="preserve"> </w:t>
      </w:r>
      <w:r>
        <w:rPr>
          <w:rFonts w:cs="Century Gothic"/>
          <w:color w:val="231F20"/>
        </w:rPr>
        <w:t>and</w:t>
      </w:r>
      <w:r>
        <w:rPr>
          <w:rFonts w:cs="Century Gothic"/>
          <w:color w:val="231F20"/>
          <w:spacing w:val="-6"/>
        </w:rPr>
        <w:t xml:space="preserve"> </w:t>
      </w:r>
      <w:r>
        <w:rPr>
          <w:rFonts w:cs="Century Gothic"/>
          <w:color w:val="231F20"/>
        </w:rPr>
        <w:t>the</w:t>
      </w:r>
      <w:r>
        <w:rPr>
          <w:rFonts w:cs="Century Gothic"/>
          <w:color w:val="231F20"/>
          <w:w w:val="99"/>
        </w:rPr>
        <w:t xml:space="preserve"> </w:t>
      </w:r>
      <w:r>
        <w:rPr>
          <w:color w:val="231F20"/>
        </w:rPr>
        <w:t xml:space="preserve">United States of America, appointed James Busby as British </w:t>
      </w:r>
      <w:r w:rsidR="00A47C40">
        <w:rPr>
          <w:color w:val="231F20"/>
        </w:rPr>
        <w:t>R</w:t>
      </w:r>
      <w:r w:rsidR="002A1424">
        <w:rPr>
          <w:color w:val="231F20"/>
        </w:rPr>
        <w:t xml:space="preserve">esident </w:t>
      </w:r>
      <w:r>
        <w:rPr>
          <w:color w:val="231F20"/>
        </w:rPr>
        <w:t>to New Zealand</w:t>
      </w:r>
      <w:r w:rsidR="00A47C40">
        <w:rPr>
          <w:color w:val="231F20"/>
        </w:rPr>
        <w:t xml:space="preserve"> in 1832</w:t>
      </w:r>
      <w:r>
        <w:rPr>
          <w:color w:val="231F20"/>
        </w:rPr>
        <w:t xml:space="preserve">. Busby was instructed to work with Māori leaders to create a form </w:t>
      </w:r>
      <w:r>
        <w:rPr>
          <w:rFonts w:cs="Century Gothic"/>
          <w:color w:val="231F20"/>
        </w:rPr>
        <w:t>of</w:t>
      </w:r>
      <w:r>
        <w:rPr>
          <w:rFonts w:cs="Century Gothic"/>
          <w:color w:val="231F20"/>
          <w:spacing w:val="-6"/>
        </w:rPr>
        <w:t xml:space="preserve"> </w:t>
      </w:r>
      <w:r>
        <w:rPr>
          <w:rFonts w:cs="Century Gothic"/>
          <w:color w:val="231F20"/>
        </w:rPr>
        <w:t>government.</w:t>
      </w:r>
      <w:r>
        <w:rPr>
          <w:rFonts w:cs="Century Gothic"/>
          <w:color w:val="231F20"/>
          <w:spacing w:val="-5"/>
        </w:rPr>
        <w:t xml:space="preserve"> </w:t>
      </w:r>
      <w:r>
        <w:rPr>
          <w:rFonts w:cs="Century Gothic"/>
          <w:color w:val="231F20"/>
        </w:rPr>
        <w:t>This</w:t>
      </w:r>
      <w:r>
        <w:rPr>
          <w:rFonts w:cs="Century Gothic"/>
          <w:color w:val="231F20"/>
          <w:spacing w:val="-5"/>
        </w:rPr>
        <w:t xml:space="preserve"> </w:t>
      </w:r>
      <w:r w:rsidR="00A47C40">
        <w:rPr>
          <w:rFonts w:cs="Century Gothic"/>
          <w:color w:val="231F20"/>
          <w:spacing w:val="-5"/>
        </w:rPr>
        <w:t xml:space="preserve">set in motion </w:t>
      </w:r>
      <w:r>
        <w:rPr>
          <w:rFonts w:cs="Century Gothic"/>
          <w:color w:val="231F20"/>
        </w:rPr>
        <w:t>the</w:t>
      </w:r>
      <w:r>
        <w:rPr>
          <w:rFonts w:cs="Century Gothic"/>
          <w:color w:val="231F20"/>
          <w:spacing w:val="-5"/>
        </w:rPr>
        <w:t xml:space="preserve"> </w:t>
      </w:r>
      <w:r>
        <w:rPr>
          <w:rFonts w:cs="Century Gothic"/>
          <w:color w:val="231F20"/>
        </w:rPr>
        <w:t>events leading</w:t>
      </w:r>
      <w:r>
        <w:rPr>
          <w:rFonts w:cs="Century Gothic"/>
          <w:color w:val="231F20"/>
          <w:spacing w:val="-4"/>
        </w:rPr>
        <w:t xml:space="preserve"> </w:t>
      </w:r>
      <w:r>
        <w:rPr>
          <w:rFonts w:cs="Century Gothic"/>
          <w:color w:val="231F20"/>
        </w:rPr>
        <w:t>up</w:t>
      </w:r>
      <w:r>
        <w:rPr>
          <w:rFonts w:cs="Century Gothic"/>
          <w:color w:val="231F20"/>
          <w:spacing w:val="-3"/>
        </w:rPr>
        <w:t xml:space="preserve"> </w:t>
      </w:r>
      <w:r>
        <w:rPr>
          <w:rFonts w:cs="Century Gothic"/>
          <w:color w:val="231F20"/>
        </w:rPr>
        <w:t>to</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signing</w:t>
      </w:r>
      <w:r>
        <w:rPr>
          <w:rFonts w:cs="Century Gothic"/>
          <w:color w:val="231F20"/>
          <w:spacing w:val="-3"/>
        </w:rPr>
        <w:t xml:space="preserve"> </w:t>
      </w:r>
      <w:r>
        <w:rPr>
          <w:rFonts w:cs="Century Gothic"/>
          <w:color w:val="231F20"/>
        </w:rPr>
        <w:t>to</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Treaty</w:t>
      </w:r>
      <w:r>
        <w:rPr>
          <w:rFonts w:cs="Century Gothic"/>
          <w:color w:val="231F20"/>
          <w:spacing w:val="-3"/>
        </w:rPr>
        <w:t xml:space="preserve"> </w:t>
      </w:r>
      <w:r>
        <w:rPr>
          <w:rFonts w:cs="Century Gothic"/>
          <w:color w:val="231F20"/>
        </w:rPr>
        <w:t>eight</w:t>
      </w:r>
      <w:r>
        <w:rPr>
          <w:rFonts w:cs="Century Gothic"/>
          <w:color w:val="231F20"/>
          <w:w w:val="99"/>
        </w:rPr>
        <w:t xml:space="preserve"> </w:t>
      </w:r>
      <w:r>
        <w:rPr>
          <w:rFonts w:cs="Century Gothic"/>
          <w:color w:val="231F20"/>
        </w:rPr>
        <w:t>years</w:t>
      </w:r>
      <w:r>
        <w:rPr>
          <w:rFonts w:cs="Century Gothic"/>
          <w:color w:val="231F20"/>
          <w:spacing w:val="-7"/>
        </w:rPr>
        <w:t xml:space="preserve"> </w:t>
      </w:r>
      <w:r>
        <w:rPr>
          <w:rFonts w:cs="Century Gothic"/>
          <w:color w:val="231F20"/>
        </w:rPr>
        <w:t>later.</w:t>
      </w:r>
    </w:p>
    <w:p w:rsidR="00D0039B" w:rsidRDefault="00D0039B" w:rsidP="00F66D2F">
      <w:pPr>
        <w:pStyle w:val="TextNormal"/>
        <w:rPr>
          <w:b/>
        </w:rPr>
        <w:sectPr w:rsidR="00D0039B"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D0039B" w:rsidRDefault="00891C60" w:rsidP="00891C60">
      <w:pPr>
        <w:pStyle w:val="TextNormal"/>
        <w:rPr>
          <w:b/>
          <w:color w:val="005182"/>
          <w:sz w:val="36"/>
        </w:rPr>
      </w:pPr>
      <w:r w:rsidRPr="0082640E">
        <w:rPr>
          <w:b/>
          <w:color w:val="005182"/>
          <w:sz w:val="28"/>
        </w:rPr>
        <w:lastRenderedPageBreak/>
        <w:t>The Declaration of Independence</w:t>
      </w:r>
    </w:p>
    <w:p w:rsidR="00891C60" w:rsidRDefault="00891C60" w:rsidP="00891C60">
      <w:pPr>
        <w:pStyle w:val="TextNormal"/>
        <w:spacing w:after="0"/>
        <w:sectPr w:rsidR="00891C60" w:rsidSect="00F64D1E">
          <w:footerReference w:type="first" r:id="rId31"/>
          <w:endnotePr>
            <w:numFmt w:val="decimal"/>
          </w:endnotePr>
          <w:type w:val="continuous"/>
          <w:pgSz w:w="11905" w:h="16837" w:code="9"/>
          <w:pgMar w:top="1134" w:right="1134" w:bottom="1134" w:left="1134" w:header="720" w:footer="907" w:gutter="567"/>
          <w:paperSrc w:first="7" w:other="7"/>
          <w:cols w:space="720"/>
          <w:noEndnote/>
          <w:titlePg/>
        </w:sectPr>
      </w:pPr>
    </w:p>
    <w:p w:rsidR="00891C60" w:rsidRDefault="00891C60" w:rsidP="00891C60">
      <w:pPr>
        <w:pStyle w:val="TextNormal"/>
        <w:spacing w:after="0"/>
      </w:pPr>
    </w:p>
    <w:p w:rsidR="00891C60" w:rsidRDefault="002A1424" w:rsidP="00891C60">
      <w:pPr>
        <w:pStyle w:val="TextNormal"/>
        <w:rPr>
          <w:color w:val="231F20"/>
          <w:spacing w:val="1"/>
        </w:rPr>
      </w:pPr>
      <w:r>
        <w:rPr>
          <w:noProof/>
          <w:lang w:eastAsia="en-NZ"/>
        </w:rPr>
        <mc:AlternateContent>
          <mc:Choice Requires="wpg">
            <w:drawing>
              <wp:anchor distT="0" distB="0" distL="114300" distR="114300" simplePos="0" relativeHeight="251673600" behindDoc="1" locked="0" layoutInCell="1" allowOverlap="1" wp14:anchorId="6BA34494" wp14:editId="718ACE42">
                <wp:simplePos x="0" y="0"/>
                <wp:positionH relativeFrom="page">
                  <wp:posOffset>4079875</wp:posOffset>
                </wp:positionH>
                <wp:positionV relativeFrom="paragraph">
                  <wp:posOffset>4445</wp:posOffset>
                </wp:positionV>
                <wp:extent cx="2762885" cy="1265555"/>
                <wp:effectExtent l="0" t="0" r="37465" b="10795"/>
                <wp:wrapTopAndBottom/>
                <wp:docPr id="949"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1265555"/>
                          <a:chOff x="6154" y="126"/>
                          <a:chExt cx="4351" cy="1993"/>
                        </a:xfrm>
                      </wpg:grpSpPr>
                      <pic:pic xmlns:pic="http://schemas.openxmlformats.org/drawingml/2006/picture">
                        <pic:nvPicPr>
                          <pic:cNvPr id="950" name="Picture 9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54" y="126"/>
                            <a:ext cx="4351" cy="1978"/>
                          </a:xfrm>
                          <a:prstGeom prst="rect">
                            <a:avLst/>
                          </a:prstGeom>
                          <a:noFill/>
                          <a:extLst>
                            <a:ext uri="{909E8E84-426E-40DD-AFC4-6F175D3DCCD1}">
                              <a14:hiddenFill xmlns:a14="http://schemas.microsoft.com/office/drawing/2010/main">
                                <a:solidFill>
                                  <a:srgbClr val="FFFFFF"/>
                                </a:solidFill>
                              </a14:hiddenFill>
                            </a:ext>
                          </a:extLst>
                        </pic:spPr>
                      </pic:pic>
                      <wpg:grpSp>
                        <wpg:cNvPr id="951" name="Group 949"/>
                        <wpg:cNvGrpSpPr>
                          <a:grpSpLocks/>
                        </wpg:cNvGrpSpPr>
                        <wpg:grpSpPr bwMode="auto">
                          <a:xfrm>
                            <a:off x="6154" y="141"/>
                            <a:ext cx="4351" cy="1978"/>
                            <a:chOff x="6154" y="141"/>
                            <a:chExt cx="4351" cy="1978"/>
                          </a:xfrm>
                        </wpg:grpSpPr>
                        <wps:wsp>
                          <wps:cNvPr id="952" name="Freeform 950"/>
                          <wps:cNvSpPr>
                            <a:spLocks/>
                          </wps:cNvSpPr>
                          <wps:spPr bwMode="auto">
                            <a:xfrm>
                              <a:off x="6154" y="141"/>
                              <a:ext cx="4351" cy="1978"/>
                            </a:xfrm>
                            <a:custGeom>
                              <a:avLst/>
                              <a:gdLst>
                                <a:gd name="T0" fmla="+- 0 6154 6154"/>
                                <a:gd name="T1" fmla="*/ T0 w 4351"/>
                                <a:gd name="T2" fmla="+- 0 141 141"/>
                                <a:gd name="T3" fmla="*/ 141 h 1978"/>
                                <a:gd name="T4" fmla="+- 0 10506 6154"/>
                                <a:gd name="T5" fmla="*/ T4 w 4351"/>
                                <a:gd name="T6" fmla="+- 0 141 141"/>
                                <a:gd name="T7" fmla="*/ 141 h 1978"/>
                                <a:gd name="T8" fmla="+- 0 10506 6154"/>
                                <a:gd name="T9" fmla="*/ T8 w 4351"/>
                                <a:gd name="T10" fmla="+- 0 2118 141"/>
                                <a:gd name="T11" fmla="*/ 2118 h 1978"/>
                                <a:gd name="T12" fmla="+- 0 6154 6154"/>
                                <a:gd name="T13" fmla="*/ T12 w 4351"/>
                                <a:gd name="T14" fmla="+- 0 2118 141"/>
                                <a:gd name="T15" fmla="*/ 2118 h 1978"/>
                                <a:gd name="T16" fmla="+- 0 6154 6154"/>
                                <a:gd name="T17" fmla="*/ T16 w 4351"/>
                                <a:gd name="T18" fmla="+- 0 141 141"/>
                                <a:gd name="T19" fmla="*/ 141 h 1978"/>
                              </a:gdLst>
                              <a:ahLst/>
                              <a:cxnLst>
                                <a:cxn ang="0">
                                  <a:pos x="T1" y="T3"/>
                                </a:cxn>
                                <a:cxn ang="0">
                                  <a:pos x="T5" y="T7"/>
                                </a:cxn>
                                <a:cxn ang="0">
                                  <a:pos x="T9" y="T11"/>
                                </a:cxn>
                                <a:cxn ang="0">
                                  <a:pos x="T13" y="T15"/>
                                </a:cxn>
                                <a:cxn ang="0">
                                  <a:pos x="T17" y="T19"/>
                                </a:cxn>
                              </a:cxnLst>
                              <a:rect l="0" t="0" r="r" b="b"/>
                              <a:pathLst>
                                <a:path w="4351" h="1978">
                                  <a:moveTo>
                                    <a:pt x="0" y="0"/>
                                  </a:moveTo>
                                  <a:lnTo>
                                    <a:pt x="4352" y="0"/>
                                  </a:lnTo>
                                  <a:lnTo>
                                    <a:pt x="4352" y="1977"/>
                                  </a:lnTo>
                                  <a:lnTo>
                                    <a:pt x="0" y="1977"/>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8" o:spid="_x0000_s1026" style="position:absolute;margin-left:321.25pt;margin-top:.35pt;width:217.55pt;height:99.65pt;z-index:-251642880;mso-position-horizontal-relative:page" coordorigin="6154,126" coordsize="4351,1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1" o:spid="_x0000_s1027" type="#_x0000_t75" style="position:absolute;left:6154;top:126;width:4351;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IGnCAAAA3AAAAA8AAABkcnMvZG93bnJldi54bWxET01Lw0AQvRf6H5YRvLWbCBZNuwmlKHhQ&#10;wVaQ3obsNEnNzsbdsYn/3j0IHh/ve1NNrlcXCrHzbCBfZqCIa287bgy8Hx4Xd6CiIFvsPZOBH4pQ&#10;lfPZBgvrR36jy14alUI4FmigFRkKrWPdksO49ANx4k4+OJQEQ6NtwDGFu17fZNlKO+w4NbQ40K6l&#10;+nP/7QxIdv76WNWveXh+8XzMH0aRw9aY66tpuwYlNMm/+M/9ZA3c36b56Uw6Arr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GyBpwgAAANwAAAAPAAAAAAAAAAAAAAAAAJ8C&#10;AABkcnMvZG93bnJldi54bWxQSwUGAAAAAAQABAD3AAAAjgMAAAAA&#10;">
                  <v:imagedata r:id="rId36" o:title=""/>
                </v:shape>
                <v:group id="Group 949" o:spid="_x0000_s1028" style="position:absolute;left:6154;top:141;width:4351;height:1978" coordorigin="6154,141" coordsize="4351,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50" o:spid="_x0000_s1029" style="position:absolute;left:6154;top:141;width:4351;height:1978;visibility:visible;mso-wrap-style:square;v-text-anchor:top" coordsize="435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wXMQA&#10;AADcAAAADwAAAGRycy9kb3ducmV2LnhtbESPQWvCQBSE74L/YXlCb7pR2lBTVxFRaA8SYi29PrLP&#10;JJh9G7NbE/+9Kwg9DjPfDLNY9aYWV2pdZVnBdBKBIM6trrhQcPzejd9BOI+ssbZMCm7kYLUcDhaY&#10;aNtxRteDL0QoYZeggtL7JpHS5SUZdBPbEAfvZFuDPsi2kLrFLpSbWs6iKJYGKw4LJTa0KSk/H/6M&#10;grnPXn+26e8lPfLXfG9uLta9U+pl1K8/QHjq/X/4SX/qwL3N4HE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TcFzEAAAA3AAAAA8AAAAAAAAAAAAAAAAAmAIAAGRycy9k&#10;b3ducmV2LnhtbFBLBQYAAAAABAAEAPUAAACJAwAAAAA=&#10;" path="m,l4352,r,1977l,1977,,xe" filled="f" strokecolor="#231f20" strokeweight=".5pt">
                    <v:path arrowok="t" o:connecttype="custom" o:connectlocs="0,141;4352,141;4352,2118;0,2118;0,141" o:connectangles="0,0,0,0,0"/>
                  </v:shape>
                </v:group>
                <w10:wrap type="topAndBottom" anchorx="page"/>
              </v:group>
            </w:pict>
          </mc:Fallback>
        </mc:AlternateContent>
      </w:r>
      <w:r w:rsidR="00891C60">
        <w:rPr>
          <w:color w:val="231F20"/>
          <w:spacing w:val="1"/>
        </w:rPr>
        <w:t>Durin</w:t>
      </w:r>
      <w:r w:rsidR="00891C60">
        <w:rPr>
          <w:color w:val="231F20"/>
        </w:rPr>
        <w:t>g</w:t>
      </w:r>
      <w:r w:rsidR="00891C60">
        <w:rPr>
          <w:color w:val="231F20"/>
          <w:spacing w:val="3"/>
        </w:rPr>
        <w:t xml:space="preserve"> </w:t>
      </w:r>
      <w:r w:rsidR="00891C60">
        <w:rPr>
          <w:color w:val="231F20"/>
          <w:spacing w:val="1"/>
        </w:rPr>
        <w:t>th</w:t>
      </w:r>
      <w:r w:rsidR="00891C60">
        <w:rPr>
          <w:color w:val="231F20"/>
        </w:rPr>
        <w:t>e</w:t>
      </w:r>
      <w:r w:rsidR="00891C60">
        <w:rPr>
          <w:color w:val="231F20"/>
          <w:spacing w:val="3"/>
        </w:rPr>
        <w:t xml:space="preserve"> </w:t>
      </w:r>
      <w:r w:rsidR="00891C60">
        <w:rPr>
          <w:color w:val="231F20"/>
          <w:spacing w:val="1"/>
        </w:rPr>
        <w:t>mid-1830s</w:t>
      </w:r>
      <w:r w:rsidR="00891C60">
        <w:rPr>
          <w:color w:val="231F20"/>
        </w:rPr>
        <w:t>,</w:t>
      </w:r>
      <w:r w:rsidR="00891C60">
        <w:rPr>
          <w:color w:val="231F20"/>
          <w:spacing w:val="3"/>
        </w:rPr>
        <w:t xml:space="preserve"> </w:t>
      </w:r>
      <w:r w:rsidR="00891C60">
        <w:rPr>
          <w:color w:val="231F20"/>
          <w:spacing w:val="1"/>
        </w:rPr>
        <w:t>Frenchma</w:t>
      </w:r>
      <w:r w:rsidR="00891C60">
        <w:rPr>
          <w:color w:val="231F20"/>
        </w:rPr>
        <w:t>n</w:t>
      </w:r>
      <w:r w:rsidR="00891C60">
        <w:rPr>
          <w:color w:val="231F20"/>
          <w:spacing w:val="3"/>
        </w:rPr>
        <w:t xml:space="preserve"> </w:t>
      </w:r>
      <w:r>
        <w:rPr>
          <w:color w:val="231F20"/>
          <w:spacing w:val="3"/>
        </w:rPr>
        <w:br/>
      </w:r>
      <w:r w:rsidR="00891C60">
        <w:rPr>
          <w:color w:val="231F20"/>
          <w:spacing w:val="1"/>
        </w:rPr>
        <w:t xml:space="preserve">Baron </w:t>
      </w:r>
      <w:r w:rsidR="00891C60">
        <w:rPr>
          <w:rFonts w:cs="Century Gothic"/>
          <w:color w:val="231F20"/>
          <w:spacing w:val="1"/>
        </w:rPr>
        <w:t>d</w:t>
      </w:r>
      <w:r w:rsidR="00891C60">
        <w:rPr>
          <w:rFonts w:cs="Century Gothic"/>
          <w:color w:val="231F20"/>
        </w:rPr>
        <w:t xml:space="preserve">e </w:t>
      </w:r>
      <w:r w:rsidR="00891C60">
        <w:rPr>
          <w:rFonts w:cs="Century Gothic"/>
          <w:color w:val="231F20"/>
          <w:spacing w:val="1"/>
        </w:rPr>
        <w:t>Thierr</w:t>
      </w:r>
      <w:r w:rsidR="00891C60">
        <w:rPr>
          <w:rFonts w:cs="Century Gothic"/>
          <w:color w:val="231F20"/>
        </w:rPr>
        <w:t>y</w:t>
      </w:r>
      <w:r w:rsidR="00891C60">
        <w:rPr>
          <w:rFonts w:cs="Century Gothic"/>
          <w:color w:val="231F20"/>
          <w:spacing w:val="1"/>
        </w:rPr>
        <w:t xml:space="preserve"> signalle</w:t>
      </w:r>
      <w:r w:rsidR="00891C60">
        <w:rPr>
          <w:rFonts w:cs="Century Gothic"/>
          <w:color w:val="231F20"/>
        </w:rPr>
        <w:t xml:space="preserve">d </w:t>
      </w:r>
      <w:r w:rsidR="00891C60">
        <w:rPr>
          <w:rFonts w:cs="Century Gothic"/>
          <w:color w:val="231F20"/>
          <w:spacing w:val="1"/>
        </w:rPr>
        <w:t>hi</w:t>
      </w:r>
      <w:r w:rsidR="00891C60">
        <w:rPr>
          <w:rFonts w:cs="Century Gothic"/>
          <w:color w:val="231F20"/>
        </w:rPr>
        <w:t xml:space="preserve">s </w:t>
      </w:r>
      <w:r w:rsidR="00891C60">
        <w:rPr>
          <w:rFonts w:cs="Century Gothic"/>
          <w:color w:val="231F20"/>
          <w:spacing w:val="1"/>
        </w:rPr>
        <w:t>inten</w:t>
      </w:r>
      <w:r w:rsidR="00891C60">
        <w:rPr>
          <w:rFonts w:cs="Century Gothic"/>
          <w:color w:val="231F20"/>
        </w:rPr>
        <w:t>t</w:t>
      </w:r>
      <w:r w:rsidR="00891C60">
        <w:rPr>
          <w:rFonts w:cs="Century Gothic"/>
          <w:color w:val="231F20"/>
          <w:spacing w:val="1"/>
        </w:rPr>
        <w:t xml:space="preserve"> t</w:t>
      </w:r>
      <w:r w:rsidR="00891C60">
        <w:rPr>
          <w:rFonts w:cs="Century Gothic"/>
          <w:color w:val="231F20"/>
        </w:rPr>
        <w:t>o</w:t>
      </w:r>
      <w:r w:rsidR="00891C60">
        <w:rPr>
          <w:rFonts w:cs="Century Gothic"/>
          <w:color w:val="231F20"/>
          <w:spacing w:val="1"/>
        </w:rPr>
        <w:t xml:space="preserve"> establish hi</w:t>
      </w:r>
      <w:r w:rsidR="00891C60">
        <w:rPr>
          <w:rFonts w:cs="Century Gothic"/>
          <w:color w:val="231F20"/>
        </w:rPr>
        <w:t>s</w:t>
      </w:r>
      <w:r w:rsidR="00891C60">
        <w:rPr>
          <w:rFonts w:cs="Century Gothic"/>
          <w:color w:val="231F20"/>
          <w:spacing w:val="-4"/>
        </w:rPr>
        <w:t xml:space="preserve"> </w:t>
      </w:r>
      <w:r w:rsidR="00891C60">
        <w:rPr>
          <w:rFonts w:cs="Century Gothic"/>
          <w:color w:val="231F20"/>
          <w:spacing w:val="1"/>
        </w:rPr>
        <w:t>ow</w:t>
      </w:r>
      <w:r w:rsidR="00891C60">
        <w:rPr>
          <w:rFonts w:cs="Century Gothic"/>
          <w:color w:val="231F20"/>
        </w:rPr>
        <w:t>n</w:t>
      </w:r>
      <w:r w:rsidR="00891C60">
        <w:rPr>
          <w:rFonts w:cs="Century Gothic"/>
          <w:color w:val="231F20"/>
          <w:spacing w:val="-3"/>
        </w:rPr>
        <w:t xml:space="preserve"> </w:t>
      </w:r>
      <w:r w:rsidR="00891C60">
        <w:rPr>
          <w:rFonts w:cs="Century Gothic"/>
          <w:color w:val="231F20"/>
          <w:spacing w:val="1"/>
        </w:rPr>
        <w:t>sovereig</w:t>
      </w:r>
      <w:r w:rsidR="00891C60">
        <w:rPr>
          <w:rFonts w:cs="Century Gothic"/>
          <w:color w:val="231F20"/>
        </w:rPr>
        <w:t>n</w:t>
      </w:r>
      <w:r w:rsidR="00891C60">
        <w:rPr>
          <w:rFonts w:cs="Century Gothic"/>
          <w:color w:val="231F20"/>
          <w:spacing w:val="-3"/>
        </w:rPr>
        <w:t xml:space="preserve"> </w:t>
      </w:r>
      <w:r w:rsidR="00891C60">
        <w:rPr>
          <w:rFonts w:cs="Century Gothic"/>
          <w:color w:val="231F20"/>
          <w:spacing w:val="1"/>
        </w:rPr>
        <w:t>an</w:t>
      </w:r>
      <w:r w:rsidR="00891C60">
        <w:rPr>
          <w:rFonts w:cs="Century Gothic"/>
          <w:color w:val="231F20"/>
        </w:rPr>
        <w:t>d</w:t>
      </w:r>
      <w:r w:rsidR="00891C60">
        <w:rPr>
          <w:rFonts w:cs="Century Gothic"/>
          <w:color w:val="231F20"/>
          <w:spacing w:val="-4"/>
        </w:rPr>
        <w:t xml:space="preserve"> </w:t>
      </w:r>
      <w:r w:rsidR="00891C60">
        <w:rPr>
          <w:rFonts w:cs="Century Gothic"/>
          <w:color w:val="231F20"/>
          <w:spacing w:val="1"/>
        </w:rPr>
        <w:t>independen</w:t>
      </w:r>
      <w:r w:rsidR="00891C60">
        <w:rPr>
          <w:rFonts w:cs="Century Gothic"/>
          <w:color w:val="231F20"/>
        </w:rPr>
        <w:t>t</w:t>
      </w:r>
      <w:r w:rsidR="00891C60">
        <w:rPr>
          <w:rFonts w:cs="Century Gothic"/>
          <w:color w:val="231F20"/>
          <w:spacing w:val="-3"/>
        </w:rPr>
        <w:t xml:space="preserve"> </w:t>
      </w:r>
      <w:r w:rsidR="00891C60">
        <w:rPr>
          <w:rFonts w:cs="Century Gothic"/>
          <w:color w:val="231F20"/>
          <w:spacing w:val="1"/>
        </w:rPr>
        <w:t>state</w:t>
      </w:r>
      <w:r w:rsidR="00891C60">
        <w:rPr>
          <w:rFonts w:cs="Century Gothic"/>
          <w:color w:val="231F20"/>
          <w:spacing w:val="1"/>
          <w:w w:val="99"/>
        </w:rPr>
        <w:t xml:space="preserve"> </w:t>
      </w:r>
      <w:r w:rsidR="00891C60">
        <w:rPr>
          <w:color w:val="231F20"/>
          <w:spacing w:val="1"/>
        </w:rPr>
        <w:t>i</w:t>
      </w:r>
      <w:r w:rsidR="00891C60">
        <w:rPr>
          <w:color w:val="231F20"/>
        </w:rPr>
        <w:t>n</w:t>
      </w:r>
      <w:r w:rsidR="00891C60">
        <w:rPr>
          <w:color w:val="231F20"/>
          <w:spacing w:val="3"/>
        </w:rPr>
        <w:t xml:space="preserve"> </w:t>
      </w:r>
      <w:r w:rsidR="00891C60">
        <w:rPr>
          <w:color w:val="231F20"/>
          <w:spacing w:val="1"/>
        </w:rPr>
        <w:t>th</w:t>
      </w:r>
      <w:r w:rsidR="00891C60">
        <w:rPr>
          <w:color w:val="231F20"/>
        </w:rPr>
        <w:t>e</w:t>
      </w:r>
      <w:r w:rsidR="00891C60">
        <w:rPr>
          <w:color w:val="231F20"/>
          <w:spacing w:val="3"/>
        </w:rPr>
        <w:t xml:space="preserve"> </w:t>
      </w:r>
      <w:r w:rsidR="00891C60">
        <w:rPr>
          <w:color w:val="231F20"/>
          <w:spacing w:val="1"/>
        </w:rPr>
        <w:t>Hokiang</w:t>
      </w:r>
      <w:r w:rsidR="00891C60">
        <w:rPr>
          <w:color w:val="231F20"/>
        </w:rPr>
        <w:t>a</w:t>
      </w:r>
      <w:r w:rsidR="00891C60">
        <w:rPr>
          <w:color w:val="231F20"/>
          <w:spacing w:val="3"/>
        </w:rPr>
        <w:t xml:space="preserve"> </w:t>
      </w:r>
      <w:r w:rsidR="00891C60">
        <w:rPr>
          <w:color w:val="231F20"/>
          <w:spacing w:val="1"/>
        </w:rPr>
        <w:t>area</w:t>
      </w:r>
      <w:r w:rsidR="00891C60">
        <w:rPr>
          <w:color w:val="231F20"/>
        </w:rPr>
        <w:t>.</w:t>
      </w:r>
      <w:r w:rsidR="00891C60">
        <w:rPr>
          <w:color w:val="231F20"/>
          <w:spacing w:val="3"/>
        </w:rPr>
        <w:t xml:space="preserve"> </w:t>
      </w:r>
      <w:r w:rsidR="00891C60">
        <w:rPr>
          <w:color w:val="231F20"/>
          <w:spacing w:val="1"/>
        </w:rPr>
        <w:t>I</w:t>
      </w:r>
      <w:r w:rsidR="00891C60">
        <w:rPr>
          <w:color w:val="231F20"/>
        </w:rPr>
        <w:t>n</w:t>
      </w:r>
      <w:r w:rsidR="00891C60">
        <w:rPr>
          <w:color w:val="231F20"/>
          <w:spacing w:val="3"/>
        </w:rPr>
        <w:t xml:space="preserve"> </w:t>
      </w:r>
      <w:r w:rsidR="00891C60">
        <w:rPr>
          <w:color w:val="231F20"/>
          <w:spacing w:val="1"/>
        </w:rPr>
        <w:t>response</w:t>
      </w:r>
      <w:r w:rsidR="00891C60">
        <w:rPr>
          <w:color w:val="231F20"/>
        </w:rPr>
        <w:t>,</w:t>
      </w:r>
      <w:r w:rsidR="00891C60">
        <w:rPr>
          <w:color w:val="231F20"/>
          <w:spacing w:val="3"/>
        </w:rPr>
        <w:t xml:space="preserve"> </w:t>
      </w:r>
      <w:r w:rsidR="00891C60">
        <w:rPr>
          <w:color w:val="231F20"/>
          <w:spacing w:val="1"/>
        </w:rPr>
        <w:t xml:space="preserve">James </w:t>
      </w:r>
      <w:r w:rsidR="00891C60">
        <w:rPr>
          <w:rFonts w:cs="Century Gothic"/>
          <w:color w:val="231F20"/>
          <w:spacing w:val="1"/>
        </w:rPr>
        <w:t>Busb</w:t>
      </w:r>
      <w:r w:rsidR="00891C60">
        <w:rPr>
          <w:rFonts w:cs="Century Gothic"/>
          <w:color w:val="231F20"/>
        </w:rPr>
        <w:t>y</w:t>
      </w:r>
      <w:r w:rsidR="00891C60">
        <w:rPr>
          <w:rFonts w:cs="Century Gothic"/>
          <w:color w:val="231F20"/>
          <w:spacing w:val="-1"/>
        </w:rPr>
        <w:t xml:space="preserve"> </w:t>
      </w:r>
      <w:r w:rsidR="00891C60">
        <w:rPr>
          <w:rFonts w:cs="Century Gothic"/>
          <w:color w:val="231F20"/>
          <w:spacing w:val="1"/>
        </w:rPr>
        <w:t>calle</w:t>
      </w:r>
      <w:r w:rsidR="00891C60">
        <w:rPr>
          <w:rFonts w:cs="Century Gothic"/>
          <w:color w:val="231F20"/>
        </w:rPr>
        <w:t xml:space="preserve">d a </w:t>
      </w:r>
      <w:r w:rsidR="00891C60">
        <w:rPr>
          <w:rFonts w:cs="Century Gothic"/>
          <w:color w:val="231F20"/>
          <w:spacing w:val="1"/>
        </w:rPr>
        <w:t>meetin</w:t>
      </w:r>
      <w:r w:rsidR="00891C60">
        <w:rPr>
          <w:rFonts w:cs="Century Gothic"/>
          <w:color w:val="231F20"/>
        </w:rPr>
        <w:t>g</w:t>
      </w:r>
      <w:r w:rsidR="00891C60">
        <w:rPr>
          <w:rFonts w:cs="Century Gothic"/>
          <w:color w:val="231F20"/>
          <w:spacing w:val="-1"/>
        </w:rPr>
        <w:t xml:space="preserve"> </w:t>
      </w:r>
      <w:r w:rsidR="00891C60">
        <w:rPr>
          <w:rFonts w:cs="Century Gothic"/>
          <w:color w:val="231F20"/>
          <w:spacing w:val="1"/>
        </w:rPr>
        <w:t>o</w:t>
      </w:r>
      <w:r w:rsidR="00891C60">
        <w:rPr>
          <w:rFonts w:cs="Century Gothic"/>
          <w:color w:val="231F20"/>
        </w:rPr>
        <w:t xml:space="preserve">f </w:t>
      </w:r>
      <w:r w:rsidR="0040523D">
        <w:rPr>
          <w:rFonts w:cs="Century Gothic"/>
          <w:color w:val="231F20"/>
        </w:rPr>
        <w:t xml:space="preserve">34 </w:t>
      </w:r>
      <w:r w:rsidR="00891C60">
        <w:rPr>
          <w:rFonts w:cs="Century Gothic"/>
          <w:color w:val="231F20"/>
          <w:spacing w:val="1"/>
        </w:rPr>
        <w:t>norther</w:t>
      </w:r>
      <w:r w:rsidR="00891C60">
        <w:rPr>
          <w:rFonts w:cs="Century Gothic"/>
          <w:color w:val="231F20"/>
        </w:rPr>
        <w:t>n</w:t>
      </w:r>
      <w:r w:rsidR="00891C60">
        <w:rPr>
          <w:rFonts w:cs="Century Gothic"/>
          <w:color w:val="231F20"/>
          <w:spacing w:val="-1"/>
        </w:rPr>
        <w:t xml:space="preserve"> </w:t>
      </w:r>
      <w:r w:rsidR="00891C60">
        <w:rPr>
          <w:rFonts w:cs="Century Gothic"/>
          <w:color w:val="231F20"/>
          <w:spacing w:val="1"/>
        </w:rPr>
        <w:t xml:space="preserve">chiefs </w:t>
      </w:r>
      <w:r w:rsidR="00891C60">
        <w:rPr>
          <w:color w:val="231F20"/>
          <w:spacing w:val="1"/>
        </w:rPr>
        <w:t>i</w:t>
      </w:r>
      <w:r w:rsidR="00891C60">
        <w:rPr>
          <w:color w:val="231F20"/>
        </w:rPr>
        <w:t>n</w:t>
      </w:r>
      <w:r w:rsidR="00891C60">
        <w:rPr>
          <w:color w:val="231F20"/>
          <w:spacing w:val="3"/>
        </w:rPr>
        <w:t xml:space="preserve"> </w:t>
      </w:r>
      <w:r>
        <w:rPr>
          <w:color w:val="231F20"/>
          <w:spacing w:val="3"/>
        </w:rPr>
        <w:br/>
      </w:r>
      <w:r w:rsidR="00891C60">
        <w:rPr>
          <w:color w:val="231F20"/>
          <w:spacing w:val="1"/>
        </w:rPr>
        <w:t>Octobe</w:t>
      </w:r>
      <w:r w:rsidR="00891C60">
        <w:rPr>
          <w:color w:val="231F20"/>
        </w:rPr>
        <w:t>r</w:t>
      </w:r>
      <w:r w:rsidR="00891C60">
        <w:rPr>
          <w:color w:val="231F20"/>
          <w:spacing w:val="3"/>
        </w:rPr>
        <w:t xml:space="preserve"> </w:t>
      </w:r>
      <w:r w:rsidR="00891C60">
        <w:rPr>
          <w:color w:val="231F20"/>
          <w:spacing w:val="1"/>
        </w:rPr>
        <w:t>1835</w:t>
      </w:r>
      <w:r w:rsidR="00891C60">
        <w:rPr>
          <w:color w:val="231F20"/>
        </w:rPr>
        <w:t>.</w:t>
      </w:r>
      <w:r w:rsidR="00891C60">
        <w:rPr>
          <w:color w:val="231F20"/>
          <w:spacing w:val="3"/>
        </w:rPr>
        <w:t xml:space="preserve"> </w:t>
      </w:r>
      <w:r w:rsidR="00891C60">
        <w:rPr>
          <w:color w:val="231F20"/>
          <w:spacing w:val="1"/>
        </w:rPr>
        <w:t>Togethe</w:t>
      </w:r>
      <w:r w:rsidR="00891C60">
        <w:rPr>
          <w:color w:val="231F20"/>
        </w:rPr>
        <w:t>r</w:t>
      </w:r>
      <w:r w:rsidR="00891C60">
        <w:rPr>
          <w:color w:val="231F20"/>
          <w:spacing w:val="3"/>
        </w:rPr>
        <w:t xml:space="preserve"> </w:t>
      </w:r>
      <w:r w:rsidR="00891C60">
        <w:rPr>
          <w:color w:val="231F20"/>
          <w:spacing w:val="1"/>
        </w:rPr>
        <w:t>the</w:t>
      </w:r>
      <w:r w:rsidR="00891C60">
        <w:rPr>
          <w:color w:val="231F20"/>
        </w:rPr>
        <w:t>y</w:t>
      </w:r>
      <w:r w:rsidR="00891C60">
        <w:rPr>
          <w:color w:val="231F20"/>
          <w:spacing w:val="3"/>
        </w:rPr>
        <w:t xml:space="preserve"> </w:t>
      </w:r>
      <w:r w:rsidR="00891C60">
        <w:rPr>
          <w:color w:val="231F20"/>
          <w:spacing w:val="1"/>
        </w:rPr>
        <w:t xml:space="preserve">signed </w:t>
      </w:r>
      <w:r w:rsidR="00891C60">
        <w:rPr>
          <w:rFonts w:cs="Century Gothic"/>
          <w:color w:val="231F20"/>
          <w:spacing w:val="1"/>
        </w:rPr>
        <w:t>th</w:t>
      </w:r>
      <w:r w:rsidR="00891C60">
        <w:rPr>
          <w:rFonts w:cs="Century Gothic"/>
          <w:color w:val="231F20"/>
        </w:rPr>
        <w:t>e</w:t>
      </w:r>
      <w:r w:rsidR="00891C60">
        <w:rPr>
          <w:rFonts w:cs="Century Gothic"/>
          <w:color w:val="231F20"/>
          <w:spacing w:val="-5"/>
        </w:rPr>
        <w:t xml:space="preserve"> </w:t>
      </w:r>
      <w:r w:rsidR="00891C60">
        <w:rPr>
          <w:rFonts w:cs="Century Gothic"/>
          <w:color w:val="231F20"/>
          <w:spacing w:val="1"/>
        </w:rPr>
        <w:t>Declaratio</w:t>
      </w:r>
      <w:r w:rsidR="00891C60">
        <w:rPr>
          <w:rFonts w:cs="Century Gothic"/>
          <w:color w:val="231F20"/>
        </w:rPr>
        <w:t>n</w:t>
      </w:r>
      <w:r w:rsidR="00891C60">
        <w:rPr>
          <w:rFonts w:cs="Century Gothic"/>
          <w:color w:val="231F20"/>
          <w:spacing w:val="-4"/>
        </w:rPr>
        <w:t xml:space="preserve"> </w:t>
      </w:r>
      <w:r w:rsidR="00891C60">
        <w:rPr>
          <w:rFonts w:cs="Century Gothic"/>
          <w:color w:val="231F20"/>
          <w:spacing w:val="1"/>
        </w:rPr>
        <w:t>o</w:t>
      </w:r>
      <w:r w:rsidR="00891C60">
        <w:rPr>
          <w:rFonts w:cs="Century Gothic"/>
          <w:color w:val="231F20"/>
        </w:rPr>
        <w:t>f</w:t>
      </w:r>
      <w:r w:rsidR="00891C60">
        <w:rPr>
          <w:rFonts w:cs="Century Gothic"/>
          <w:color w:val="231F20"/>
          <w:spacing w:val="-4"/>
        </w:rPr>
        <w:t xml:space="preserve"> </w:t>
      </w:r>
      <w:r w:rsidR="00891C60">
        <w:rPr>
          <w:rFonts w:cs="Century Gothic"/>
          <w:color w:val="231F20"/>
          <w:spacing w:val="1"/>
        </w:rPr>
        <w:t>Independenc</w:t>
      </w:r>
      <w:r w:rsidR="00891C60">
        <w:rPr>
          <w:rFonts w:cs="Century Gothic"/>
          <w:color w:val="231F20"/>
        </w:rPr>
        <w:t>e</w:t>
      </w:r>
      <w:r w:rsidR="00891C60">
        <w:rPr>
          <w:rFonts w:cs="Century Gothic"/>
          <w:color w:val="231F20"/>
          <w:spacing w:val="-4"/>
        </w:rPr>
        <w:t xml:space="preserve"> </w:t>
      </w:r>
      <w:r w:rsidR="00891C60">
        <w:rPr>
          <w:rFonts w:cs="Century Gothic"/>
          <w:color w:val="231F20"/>
          <w:spacing w:val="1"/>
        </w:rPr>
        <w:t>o</w:t>
      </w:r>
      <w:r w:rsidR="00891C60">
        <w:rPr>
          <w:rFonts w:cs="Century Gothic"/>
          <w:color w:val="231F20"/>
        </w:rPr>
        <w:t>f</w:t>
      </w:r>
      <w:r w:rsidR="00891C60">
        <w:rPr>
          <w:rFonts w:cs="Century Gothic"/>
          <w:color w:val="231F20"/>
          <w:spacing w:val="-5"/>
        </w:rPr>
        <w:t xml:space="preserve"> </w:t>
      </w:r>
      <w:r w:rsidR="00891C60">
        <w:rPr>
          <w:rFonts w:cs="Century Gothic"/>
          <w:color w:val="231F20"/>
          <w:spacing w:val="1"/>
        </w:rPr>
        <w:t xml:space="preserve">the </w:t>
      </w:r>
      <w:r w:rsidR="00891C60">
        <w:rPr>
          <w:color w:val="231F20"/>
          <w:spacing w:val="1"/>
        </w:rPr>
        <w:t>Unite</w:t>
      </w:r>
      <w:r w:rsidR="00891C60">
        <w:rPr>
          <w:color w:val="231F20"/>
        </w:rPr>
        <w:t>d</w:t>
      </w:r>
      <w:r w:rsidR="00891C60">
        <w:rPr>
          <w:color w:val="231F20"/>
          <w:spacing w:val="3"/>
        </w:rPr>
        <w:t xml:space="preserve"> </w:t>
      </w:r>
      <w:r w:rsidR="00891C60">
        <w:rPr>
          <w:color w:val="231F20"/>
          <w:spacing w:val="1"/>
        </w:rPr>
        <w:t>Tribe</w:t>
      </w:r>
      <w:r w:rsidR="00891C60">
        <w:rPr>
          <w:color w:val="231F20"/>
        </w:rPr>
        <w:t>s</w:t>
      </w:r>
      <w:r w:rsidR="00891C60">
        <w:rPr>
          <w:color w:val="231F20"/>
          <w:spacing w:val="3"/>
        </w:rPr>
        <w:t xml:space="preserve"> </w:t>
      </w:r>
      <w:r w:rsidR="00891C60">
        <w:rPr>
          <w:color w:val="231F20"/>
          <w:spacing w:val="1"/>
        </w:rPr>
        <w:t>o</w:t>
      </w:r>
      <w:r w:rsidR="00891C60">
        <w:rPr>
          <w:color w:val="231F20"/>
        </w:rPr>
        <w:t>f</w:t>
      </w:r>
      <w:r w:rsidR="00891C60">
        <w:rPr>
          <w:color w:val="231F20"/>
          <w:spacing w:val="3"/>
        </w:rPr>
        <w:t xml:space="preserve"> </w:t>
      </w:r>
      <w:r w:rsidR="00891C60">
        <w:rPr>
          <w:color w:val="231F20"/>
          <w:spacing w:val="1"/>
        </w:rPr>
        <w:t>Ne</w:t>
      </w:r>
      <w:r w:rsidR="00891C60">
        <w:rPr>
          <w:color w:val="231F20"/>
        </w:rPr>
        <w:t>w</w:t>
      </w:r>
      <w:r w:rsidR="00891C60">
        <w:rPr>
          <w:color w:val="231F20"/>
          <w:spacing w:val="3"/>
        </w:rPr>
        <w:t xml:space="preserve"> </w:t>
      </w:r>
      <w:r w:rsidR="00891C60">
        <w:rPr>
          <w:color w:val="231F20"/>
          <w:spacing w:val="1"/>
        </w:rPr>
        <w:t>Zealand.</w:t>
      </w:r>
    </w:p>
    <w:p w:rsidR="00891C60" w:rsidRDefault="00891C60" w:rsidP="00891C60">
      <w:pPr>
        <w:pStyle w:val="TextNormal"/>
        <w:rPr>
          <w:rFonts w:cs="Century Gothic"/>
          <w:color w:val="231F20"/>
        </w:rPr>
      </w:pPr>
      <w:r>
        <w:rPr>
          <w:rFonts w:cs="Century Gothic"/>
          <w:color w:val="231F20"/>
        </w:rPr>
        <w:t>The</w:t>
      </w:r>
      <w:r>
        <w:rPr>
          <w:rFonts w:cs="Century Gothic"/>
          <w:color w:val="231F20"/>
          <w:spacing w:val="-7"/>
        </w:rPr>
        <w:t xml:space="preserve"> </w:t>
      </w:r>
      <w:r>
        <w:rPr>
          <w:rFonts w:cs="Century Gothic"/>
          <w:color w:val="231F20"/>
        </w:rPr>
        <w:t>Declaration</w:t>
      </w:r>
      <w:r>
        <w:rPr>
          <w:rFonts w:cs="Century Gothic"/>
          <w:color w:val="231F20"/>
          <w:spacing w:val="-7"/>
        </w:rPr>
        <w:t xml:space="preserve"> </w:t>
      </w:r>
      <w:r>
        <w:rPr>
          <w:rFonts w:cs="Century Gothic"/>
          <w:color w:val="231F20"/>
        </w:rPr>
        <w:t>of</w:t>
      </w:r>
      <w:r>
        <w:rPr>
          <w:rFonts w:cs="Century Gothic"/>
          <w:color w:val="231F20"/>
          <w:spacing w:val="-7"/>
        </w:rPr>
        <w:t xml:space="preserve"> </w:t>
      </w:r>
      <w:r>
        <w:rPr>
          <w:rFonts w:cs="Century Gothic"/>
          <w:color w:val="231F20"/>
        </w:rPr>
        <w:t>Independence</w:t>
      </w:r>
      <w:r>
        <w:rPr>
          <w:rStyle w:val="FootnoteReference"/>
          <w:rFonts w:cs="Century Gothic"/>
          <w:color w:val="231F20"/>
        </w:rPr>
        <w:footnoteReference w:id="1"/>
      </w:r>
      <w:r>
        <w:rPr>
          <w:rFonts w:cs="Century Gothic"/>
          <w:color w:val="231F20"/>
          <w:spacing w:val="47"/>
        </w:rPr>
        <w:t xml:space="preserve"> </w:t>
      </w:r>
      <w:r>
        <w:rPr>
          <w:rFonts w:cs="Century Gothic"/>
          <w:color w:val="231F20"/>
        </w:rPr>
        <w:t>asked for</w:t>
      </w:r>
      <w:r>
        <w:rPr>
          <w:rFonts w:cs="Century Gothic"/>
          <w:color w:val="231F20"/>
          <w:spacing w:val="-3"/>
        </w:rPr>
        <w:t xml:space="preserve"> </w:t>
      </w:r>
      <w:r>
        <w:rPr>
          <w:rFonts w:cs="Century Gothic"/>
          <w:color w:val="231F20"/>
        </w:rPr>
        <w:t>King</w:t>
      </w:r>
      <w:r>
        <w:rPr>
          <w:rFonts w:cs="Century Gothic"/>
          <w:color w:val="231F20"/>
          <w:spacing w:val="-4"/>
        </w:rPr>
        <w:t xml:space="preserve"> </w:t>
      </w:r>
      <w:r>
        <w:rPr>
          <w:rFonts w:cs="Century Gothic"/>
          <w:color w:val="231F20"/>
        </w:rPr>
        <w:t>William</w:t>
      </w:r>
      <w:r>
        <w:rPr>
          <w:rFonts w:cs="Century Gothic"/>
          <w:color w:val="231F20"/>
          <w:spacing w:val="-3"/>
        </w:rPr>
        <w:t xml:space="preserve"> </w:t>
      </w:r>
      <w:r>
        <w:rPr>
          <w:rFonts w:cs="Century Gothic"/>
          <w:color w:val="231F20"/>
        </w:rPr>
        <w:t>IV</w:t>
      </w:r>
      <w:r>
        <w:rPr>
          <w:rFonts w:cs="Century Gothic"/>
          <w:color w:val="231F20"/>
          <w:spacing w:val="-4"/>
        </w:rPr>
        <w:t xml:space="preserve"> </w:t>
      </w:r>
      <w:r>
        <w:rPr>
          <w:rFonts w:cs="Century Gothic"/>
          <w:color w:val="231F20"/>
        </w:rPr>
        <w:t>‘to</w:t>
      </w:r>
      <w:r>
        <w:rPr>
          <w:rFonts w:cs="Century Gothic"/>
          <w:color w:val="231F20"/>
          <w:spacing w:val="-3"/>
        </w:rPr>
        <w:t xml:space="preserve"> </w:t>
      </w:r>
      <w:r>
        <w:rPr>
          <w:rFonts w:cs="Century Gothic"/>
          <w:color w:val="231F20"/>
        </w:rPr>
        <w:t>be</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parent of</w:t>
      </w:r>
      <w:r>
        <w:rPr>
          <w:rFonts w:cs="Century Gothic"/>
          <w:color w:val="231F20"/>
          <w:spacing w:val="-6"/>
        </w:rPr>
        <w:t xml:space="preserve"> </w:t>
      </w:r>
      <w:r>
        <w:rPr>
          <w:rFonts w:cs="Century Gothic"/>
          <w:color w:val="231F20"/>
        </w:rPr>
        <w:t>their</w:t>
      </w:r>
      <w:r>
        <w:rPr>
          <w:rFonts w:cs="Century Gothic"/>
          <w:color w:val="231F20"/>
          <w:spacing w:val="-6"/>
        </w:rPr>
        <w:t xml:space="preserve"> </w:t>
      </w:r>
      <w:r>
        <w:rPr>
          <w:rFonts w:cs="Century Gothic"/>
          <w:color w:val="231F20"/>
        </w:rPr>
        <w:t>infant</w:t>
      </w:r>
      <w:r>
        <w:rPr>
          <w:rFonts w:cs="Century Gothic"/>
          <w:color w:val="231F20"/>
          <w:spacing w:val="-5"/>
        </w:rPr>
        <w:t xml:space="preserve"> </w:t>
      </w:r>
      <w:r>
        <w:rPr>
          <w:rFonts w:cs="Century Gothic"/>
          <w:color w:val="231F20"/>
        </w:rPr>
        <w:t>state</w:t>
      </w:r>
      <w:r>
        <w:rPr>
          <w:rFonts w:cs="Century Gothic"/>
          <w:color w:val="231F20"/>
          <w:spacing w:val="-6"/>
        </w:rPr>
        <w:t xml:space="preserve"> </w:t>
      </w:r>
      <w:r w:rsidR="0040523D">
        <w:rPr>
          <w:rFonts w:cs="Century Gothic"/>
          <w:color w:val="231F20"/>
          <w:spacing w:val="-6"/>
        </w:rPr>
        <w:t xml:space="preserve">and </w:t>
      </w:r>
      <w:r>
        <w:rPr>
          <w:rFonts w:cs="Century Gothic"/>
          <w:color w:val="231F20"/>
        </w:rPr>
        <w:t>its</w:t>
      </w:r>
      <w:r>
        <w:rPr>
          <w:rFonts w:cs="Century Gothic"/>
          <w:color w:val="231F20"/>
          <w:spacing w:val="-6"/>
        </w:rPr>
        <w:t xml:space="preserve"> </w:t>
      </w:r>
      <w:r>
        <w:rPr>
          <w:rFonts w:cs="Century Gothic"/>
          <w:color w:val="231F20"/>
        </w:rPr>
        <w:t>protector</w:t>
      </w:r>
      <w:r>
        <w:rPr>
          <w:rFonts w:cs="Century Gothic"/>
          <w:color w:val="231F20"/>
          <w:spacing w:val="-5"/>
        </w:rPr>
        <w:t xml:space="preserve"> </w:t>
      </w:r>
      <w:r>
        <w:rPr>
          <w:rFonts w:cs="Century Gothic"/>
          <w:color w:val="231F20"/>
        </w:rPr>
        <w:t>from</w:t>
      </w:r>
      <w:r>
        <w:rPr>
          <w:rFonts w:cs="Century Gothic"/>
          <w:color w:val="231F20"/>
          <w:w w:val="99"/>
        </w:rPr>
        <w:t xml:space="preserve"> </w:t>
      </w:r>
      <w:r>
        <w:rPr>
          <w:rFonts w:cs="Century Gothic"/>
          <w:color w:val="231F20"/>
        </w:rPr>
        <w:t>all</w:t>
      </w:r>
      <w:r>
        <w:rPr>
          <w:rFonts w:cs="Century Gothic"/>
          <w:color w:val="231F20"/>
          <w:spacing w:val="-10"/>
        </w:rPr>
        <w:t xml:space="preserve"> </w:t>
      </w:r>
      <w:r>
        <w:rPr>
          <w:rFonts w:cs="Century Gothic"/>
          <w:color w:val="231F20"/>
        </w:rPr>
        <w:t>attempts</w:t>
      </w:r>
      <w:r>
        <w:rPr>
          <w:rFonts w:cs="Century Gothic"/>
          <w:color w:val="231F20"/>
          <w:spacing w:val="-8"/>
        </w:rPr>
        <w:t xml:space="preserve"> </w:t>
      </w:r>
      <w:r>
        <w:rPr>
          <w:rFonts w:cs="Century Gothic"/>
          <w:color w:val="231F20"/>
        </w:rPr>
        <w:t>upon</w:t>
      </w:r>
      <w:r>
        <w:rPr>
          <w:rFonts w:cs="Century Gothic"/>
          <w:color w:val="231F20"/>
          <w:spacing w:val="-8"/>
        </w:rPr>
        <w:t xml:space="preserve"> </w:t>
      </w:r>
      <w:r>
        <w:rPr>
          <w:rFonts w:cs="Century Gothic"/>
          <w:color w:val="231F20"/>
        </w:rPr>
        <w:t>its</w:t>
      </w:r>
      <w:r>
        <w:rPr>
          <w:rFonts w:cs="Century Gothic"/>
          <w:color w:val="231F20"/>
          <w:spacing w:val="-9"/>
        </w:rPr>
        <w:t xml:space="preserve"> </w:t>
      </w:r>
      <w:r>
        <w:rPr>
          <w:rFonts w:cs="Century Gothic"/>
          <w:color w:val="231F20"/>
        </w:rPr>
        <w:t>independence</w:t>
      </w:r>
      <w:r w:rsidR="002A1424">
        <w:rPr>
          <w:rFonts w:cs="Century Gothic"/>
          <w:color w:val="231F20"/>
        </w:rPr>
        <w:t>’</w:t>
      </w:r>
      <w:r>
        <w:rPr>
          <w:rFonts w:cs="Century Gothic"/>
          <w:color w:val="231F20"/>
        </w:rPr>
        <w:t>.</w:t>
      </w:r>
      <w:r>
        <w:rPr>
          <w:rFonts w:cs="Century Gothic"/>
          <w:color w:val="231F20"/>
          <w:w w:val="99"/>
        </w:rPr>
        <w:t xml:space="preserve"> </w:t>
      </w:r>
      <w:r>
        <w:rPr>
          <w:color w:val="231F20"/>
        </w:rPr>
        <w:t xml:space="preserve">This declaration asserted the United Tribes’ rangatiratanga, or independent </w:t>
      </w:r>
      <w:r>
        <w:rPr>
          <w:rFonts w:cs="Century Gothic"/>
          <w:color w:val="231F20"/>
        </w:rPr>
        <w:t>chieftainship.</w:t>
      </w:r>
      <w:r>
        <w:rPr>
          <w:rFonts w:cs="Century Gothic"/>
          <w:color w:val="231F20"/>
          <w:spacing w:val="-8"/>
        </w:rPr>
        <w:t xml:space="preserve"> </w:t>
      </w:r>
      <w:r>
        <w:rPr>
          <w:rFonts w:cs="Century Gothic"/>
          <w:color w:val="231F20"/>
        </w:rPr>
        <w:t>Whatever</w:t>
      </w:r>
      <w:r>
        <w:rPr>
          <w:rFonts w:cs="Century Gothic"/>
          <w:color w:val="231F20"/>
          <w:spacing w:val="-6"/>
        </w:rPr>
        <w:t xml:space="preserve"> </w:t>
      </w:r>
      <w:r>
        <w:rPr>
          <w:rFonts w:cs="Century Gothic"/>
          <w:color w:val="231F20"/>
        </w:rPr>
        <w:t>people</w:t>
      </w:r>
      <w:r>
        <w:rPr>
          <w:rFonts w:cs="Century Gothic"/>
          <w:color w:val="231F20"/>
          <w:spacing w:val="-6"/>
        </w:rPr>
        <w:t xml:space="preserve"> </w:t>
      </w:r>
      <w:r>
        <w:rPr>
          <w:rFonts w:cs="Century Gothic"/>
          <w:color w:val="231F20"/>
        </w:rPr>
        <w:t xml:space="preserve">thought </w:t>
      </w:r>
      <w:r>
        <w:rPr>
          <w:color w:val="231F20"/>
        </w:rPr>
        <w:t xml:space="preserve">about this document later, the British </w:t>
      </w:r>
      <w:r>
        <w:rPr>
          <w:rFonts w:cs="Century Gothic"/>
          <w:color w:val="231F20"/>
        </w:rPr>
        <w:t>government</w:t>
      </w:r>
      <w:r>
        <w:rPr>
          <w:rFonts w:cs="Century Gothic"/>
          <w:color w:val="231F20"/>
          <w:spacing w:val="-10"/>
        </w:rPr>
        <w:t xml:space="preserve"> </w:t>
      </w:r>
      <w:r>
        <w:rPr>
          <w:rFonts w:cs="Century Gothic"/>
          <w:color w:val="231F20"/>
        </w:rPr>
        <w:t>acknowledged</w:t>
      </w:r>
      <w:r>
        <w:rPr>
          <w:rFonts w:cs="Century Gothic"/>
          <w:color w:val="231F20"/>
          <w:spacing w:val="-10"/>
        </w:rPr>
        <w:t xml:space="preserve"> </w:t>
      </w:r>
      <w:r>
        <w:rPr>
          <w:rFonts w:cs="Century Gothic"/>
          <w:color w:val="231F20"/>
        </w:rPr>
        <w:t>it</w:t>
      </w:r>
      <w:r>
        <w:rPr>
          <w:rFonts w:cs="Century Gothic"/>
          <w:color w:val="231F20"/>
          <w:spacing w:val="-10"/>
        </w:rPr>
        <w:t xml:space="preserve"> </w:t>
      </w:r>
      <w:r>
        <w:rPr>
          <w:rFonts w:cs="Century Gothic"/>
          <w:color w:val="231F20"/>
        </w:rPr>
        <w:t>formally at</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time</w:t>
      </w:r>
      <w:r>
        <w:rPr>
          <w:rFonts w:cs="Century Gothic"/>
          <w:color w:val="231F20"/>
          <w:spacing w:val="-2"/>
        </w:rPr>
        <w:t xml:space="preserve"> </w:t>
      </w:r>
      <w:r>
        <w:rPr>
          <w:rFonts w:cs="Century Gothic"/>
          <w:color w:val="231F20"/>
        </w:rPr>
        <w:t>and</w:t>
      </w:r>
      <w:r>
        <w:rPr>
          <w:rFonts w:cs="Century Gothic"/>
          <w:color w:val="231F20"/>
          <w:spacing w:val="-3"/>
        </w:rPr>
        <w:t xml:space="preserve"> </w:t>
      </w:r>
      <w:r>
        <w:rPr>
          <w:rFonts w:cs="Century Gothic"/>
          <w:color w:val="231F20"/>
        </w:rPr>
        <w:t>gave</w:t>
      </w:r>
      <w:r>
        <w:rPr>
          <w:rFonts w:cs="Century Gothic"/>
          <w:color w:val="231F20"/>
          <w:spacing w:val="-2"/>
        </w:rPr>
        <w:t xml:space="preserve"> </w:t>
      </w:r>
      <w:r>
        <w:rPr>
          <w:rFonts w:cs="Century Gothic"/>
          <w:color w:val="231F20"/>
        </w:rPr>
        <w:t>an</w:t>
      </w:r>
      <w:r>
        <w:rPr>
          <w:rFonts w:cs="Century Gothic"/>
          <w:color w:val="231F20"/>
          <w:spacing w:val="-3"/>
        </w:rPr>
        <w:t xml:space="preserve"> </w:t>
      </w:r>
      <w:r>
        <w:rPr>
          <w:rFonts w:cs="Century Gothic"/>
          <w:color w:val="231F20"/>
        </w:rPr>
        <w:t>assurance</w:t>
      </w:r>
      <w:r>
        <w:rPr>
          <w:rFonts w:cs="Century Gothic"/>
          <w:color w:val="231F20"/>
          <w:spacing w:val="-2"/>
        </w:rPr>
        <w:t xml:space="preserve"> </w:t>
      </w:r>
      <w:r>
        <w:rPr>
          <w:rFonts w:cs="Century Gothic"/>
          <w:color w:val="231F20"/>
        </w:rPr>
        <w:t>that</w:t>
      </w:r>
      <w:r>
        <w:rPr>
          <w:rFonts w:cs="Century Gothic"/>
          <w:color w:val="231F20"/>
          <w:w w:val="99"/>
        </w:rPr>
        <w:t xml:space="preserve"> </w:t>
      </w:r>
      <w:r>
        <w:rPr>
          <w:color w:val="231F20"/>
        </w:rPr>
        <w:t xml:space="preserve">the King would indeed protect the Māori people. The Māori chiefs agreed to meet </w:t>
      </w:r>
      <w:r>
        <w:rPr>
          <w:rFonts w:cs="Century Gothic"/>
          <w:color w:val="231F20"/>
        </w:rPr>
        <w:t>in</w:t>
      </w:r>
      <w:r>
        <w:rPr>
          <w:rFonts w:cs="Century Gothic"/>
          <w:color w:val="231F20"/>
          <w:spacing w:val="-2"/>
        </w:rPr>
        <w:t xml:space="preserve"> </w:t>
      </w:r>
      <w:r>
        <w:rPr>
          <w:rFonts w:cs="Century Gothic"/>
          <w:color w:val="231F20"/>
        </w:rPr>
        <w:t>Waitangi</w:t>
      </w:r>
      <w:r>
        <w:rPr>
          <w:rFonts w:cs="Century Gothic"/>
          <w:color w:val="231F20"/>
          <w:spacing w:val="-2"/>
        </w:rPr>
        <w:t xml:space="preserve"> </w:t>
      </w:r>
      <w:r>
        <w:rPr>
          <w:rFonts w:cs="Century Gothic"/>
          <w:color w:val="231F20"/>
        </w:rPr>
        <w:t>on</w:t>
      </w:r>
      <w:r>
        <w:rPr>
          <w:rFonts w:cs="Century Gothic"/>
          <w:color w:val="231F20"/>
          <w:spacing w:val="-1"/>
        </w:rPr>
        <w:t xml:space="preserve"> </w:t>
      </w:r>
      <w:r>
        <w:rPr>
          <w:rFonts w:cs="Century Gothic"/>
          <w:color w:val="231F20"/>
        </w:rPr>
        <w:t>an</w:t>
      </w:r>
      <w:r>
        <w:rPr>
          <w:rFonts w:cs="Century Gothic"/>
          <w:color w:val="231F20"/>
          <w:spacing w:val="-1"/>
        </w:rPr>
        <w:t xml:space="preserve"> </w:t>
      </w:r>
      <w:r>
        <w:rPr>
          <w:rFonts w:cs="Century Gothic"/>
          <w:color w:val="231F20"/>
        </w:rPr>
        <w:t>annual</w:t>
      </w:r>
      <w:r>
        <w:rPr>
          <w:rFonts w:cs="Century Gothic"/>
          <w:color w:val="231F20"/>
          <w:spacing w:val="-1"/>
        </w:rPr>
        <w:t xml:space="preserve"> </w:t>
      </w:r>
      <w:r>
        <w:rPr>
          <w:rFonts w:cs="Century Gothic"/>
          <w:color w:val="231F20"/>
        </w:rPr>
        <w:t>basis</w:t>
      </w:r>
      <w:r>
        <w:rPr>
          <w:rFonts w:cs="Century Gothic"/>
          <w:color w:val="231F20"/>
          <w:spacing w:val="-2"/>
        </w:rPr>
        <w:t xml:space="preserve"> </w:t>
      </w:r>
      <w:r>
        <w:rPr>
          <w:rFonts w:cs="Century Gothic"/>
          <w:color w:val="231F20"/>
        </w:rPr>
        <w:t>to</w:t>
      </w:r>
      <w:r>
        <w:rPr>
          <w:rFonts w:cs="Century Gothic"/>
          <w:color w:val="231F20"/>
          <w:spacing w:val="-1"/>
        </w:rPr>
        <w:t xml:space="preserve"> </w:t>
      </w:r>
      <w:r>
        <w:rPr>
          <w:rFonts w:cs="Century Gothic"/>
          <w:color w:val="231F20"/>
        </w:rPr>
        <w:t>discuss and</w:t>
      </w:r>
      <w:r>
        <w:rPr>
          <w:rFonts w:cs="Century Gothic"/>
          <w:color w:val="231F20"/>
          <w:spacing w:val="-4"/>
        </w:rPr>
        <w:t xml:space="preserve"> </w:t>
      </w:r>
      <w:r>
        <w:rPr>
          <w:rFonts w:cs="Century Gothic"/>
          <w:color w:val="231F20"/>
        </w:rPr>
        <w:t>frame</w:t>
      </w:r>
      <w:r>
        <w:rPr>
          <w:rFonts w:cs="Century Gothic"/>
          <w:color w:val="231F20"/>
          <w:spacing w:val="-3"/>
        </w:rPr>
        <w:t xml:space="preserve"> </w:t>
      </w:r>
      <w:r>
        <w:rPr>
          <w:rFonts w:cs="Century Gothic"/>
          <w:color w:val="231F20"/>
        </w:rPr>
        <w:t>laws.</w:t>
      </w:r>
    </w:p>
    <w:p w:rsidR="002A1424" w:rsidRDefault="00891C60" w:rsidP="00891C60">
      <w:pPr>
        <w:pStyle w:val="TextNormal"/>
        <w:spacing w:after="0"/>
        <w:rPr>
          <w:rFonts w:cs="Century Gothic"/>
          <w:color w:val="231F20"/>
        </w:rPr>
      </w:pPr>
      <w:r>
        <w:rPr>
          <w:rFonts w:cs="Century Gothic"/>
          <w:color w:val="231F20"/>
        </w:rPr>
        <w:t>With</w:t>
      </w:r>
      <w:r>
        <w:rPr>
          <w:rFonts w:cs="Century Gothic"/>
          <w:color w:val="231F20"/>
          <w:spacing w:val="-10"/>
        </w:rPr>
        <w:t xml:space="preserve"> </w:t>
      </w:r>
      <w:r>
        <w:rPr>
          <w:rFonts w:cs="Century Gothic"/>
          <w:color w:val="231F20"/>
        </w:rPr>
        <w:t>the</w:t>
      </w:r>
      <w:r>
        <w:rPr>
          <w:rFonts w:cs="Century Gothic"/>
          <w:color w:val="231F20"/>
          <w:spacing w:val="-10"/>
        </w:rPr>
        <w:t xml:space="preserve"> </w:t>
      </w:r>
      <w:r>
        <w:rPr>
          <w:rFonts w:cs="Century Gothic"/>
          <w:color w:val="231F20"/>
        </w:rPr>
        <w:t>Declaration</w:t>
      </w:r>
      <w:r>
        <w:rPr>
          <w:rFonts w:cs="Century Gothic"/>
          <w:color w:val="231F20"/>
          <w:spacing w:val="-10"/>
        </w:rPr>
        <w:t xml:space="preserve"> </w:t>
      </w:r>
      <w:r>
        <w:rPr>
          <w:rFonts w:cs="Century Gothic"/>
          <w:color w:val="231F20"/>
        </w:rPr>
        <w:t>of</w:t>
      </w:r>
      <w:r>
        <w:rPr>
          <w:rFonts w:cs="Century Gothic"/>
          <w:color w:val="231F20"/>
          <w:spacing w:val="-10"/>
        </w:rPr>
        <w:t xml:space="preserve"> </w:t>
      </w:r>
      <w:r>
        <w:rPr>
          <w:rFonts w:cs="Century Gothic"/>
          <w:color w:val="231F20"/>
        </w:rPr>
        <w:t>Independence</w:t>
      </w:r>
      <w:r>
        <w:rPr>
          <w:rFonts w:cs="Century Gothic"/>
          <w:color w:val="231F20"/>
          <w:w w:val="99"/>
        </w:rPr>
        <w:t xml:space="preserve"> </w:t>
      </w:r>
      <w:r>
        <w:rPr>
          <w:color w:val="231F20"/>
        </w:rPr>
        <w:t xml:space="preserve">in place, France and the United States of America formally recognised that the British had declared New Zealand as an </w:t>
      </w:r>
      <w:r w:rsidR="0040523D">
        <w:rPr>
          <w:color w:val="231F20"/>
        </w:rPr>
        <w:t>in</w:t>
      </w:r>
      <w:r>
        <w:rPr>
          <w:rFonts w:cs="Century Gothic"/>
          <w:color w:val="231F20"/>
        </w:rPr>
        <w:t>dependent</w:t>
      </w:r>
      <w:r>
        <w:rPr>
          <w:rFonts w:cs="Century Gothic"/>
          <w:color w:val="231F20"/>
          <w:spacing w:val="-20"/>
        </w:rPr>
        <w:t xml:space="preserve"> </w:t>
      </w:r>
      <w:r>
        <w:rPr>
          <w:rFonts w:cs="Century Gothic"/>
          <w:color w:val="231F20"/>
        </w:rPr>
        <w:t>state.</w:t>
      </w:r>
    </w:p>
    <w:p w:rsidR="002A1424" w:rsidRDefault="002A1424" w:rsidP="00891C60">
      <w:pPr>
        <w:pStyle w:val="TextNormal"/>
        <w:spacing w:after="0"/>
        <w:rPr>
          <w:rFonts w:cs="Century Gothic"/>
          <w:color w:val="231F20"/>
        </w:rPr>
      </w:pPr>
    </w:p>
    <w:p w:rsidR="00891C60" w:rsidRPr="00891C60" w:rsidRDefault="0040523D" w:rsidP="00891C60">
      <w:pPr>
        <w:pStyle w:val="TextNormal"/>
        <w:spacing w:after="0"/>
        <w:rPr>
          <w:sz w:val="24"/>
        </w:rPr>
      </w:pPr>
      <w:r w:rsidRPr="0082640E">
        <w:rPr>
          <w:i/>
          <w:noProof/>
          <w:sz w:val="18"/>
          <w:lang w:eastAsia="en-NZ"/>
        </w:rPr>
        <mc:AlternateContent>
          <mc:Choice Requires="wps">
            <w:drawing>
              <wp:anchor distT="0" distB="0" distL="114300" distR="114300" simplePos="0" relativeHeight="251671552" behindDoc="0" locked="0" layoutInCell="1" allowOverlap="1" wp14:anchorId="264EDD2E" wp14:editId="3A87E948">
                <wp:simplePos x="0" y="0"/>
                <wp:positionH relativeFrom="column">
                  <wp:posOffset>3763010</wp:posOffset>
                </wp:positionH>
                <wp:positionV relativeFrom="paragraph">
                  <wp:posOffset>1733550</wp:posOffset>
                </wp:positionV>
                <wp:extent cx="2143125" cy="809625"/>
                <wp:effectExtent l="76200" t="57150" r="85725" b="104775"/>
                <wp:wrapTopAndBottom/>
                <wp:docPr id="12" name="Text Box 12"/>
                <wp:cNvGraphicFramePr/>
                <a:graphic xmlns:a="http://schemas.openxmlformats.org/drawingml/2006/main">
                  <a:graphicData uri="http://schemas.microsoft.com/office/word/2010/wordprocessingShape">
                    <wps:wsp>
                      <wps:cNvSpPr txBox="1"/>
                      <wps:spPr>
                        <a:xfrm>
                          <a:off x="0" y="0"/>
                          <a:ext cx="2143125" cy="8096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rFonts w:cs="Arial"/>
                                <w:color w:val="005182"/>
                              </w:rPr>
                            </w:pPr>
                            <w:r w:rsidRPr="00891C60">
                              <w:rPr>
                                <w:rFonts w:eastAsia="Century Gothic"/>
                                <w:color w:val="005182"/>
                                <w:sz w:val="20"/>
                              </w:rPr>
                              <w:t>Sought</w:t>
                            </w:r>
                            <w:r w:rsidRPr="00891C60">
                              <w:rPr>
                                <w:rFonts w:eastAsia="Century Gothic"/>
                                <w:color w:val="005182"/>
                                <w:spacing w:val="-3"/>
                                <w:sz w:val="20"/>
                              </w:rPr>
                              <w:t xml:space="preserve"> </w:t>
                            </w:r>
                            <w:r w:rsidRPr="00891C60">
                              <w:rPr>
                                <w:rFonts w:eastAsia="Century Gothic"/>
                                <w:color w:val="005182"/>
                                <w:sz w:val="20"/>
                              </w:rPr>
                              <w:t>King</w:t>
                            </w:r>
                            <w:r w:rsidRPr="00891C60">
                              <w:rPr>
                                <w:rFonts w:eastAsia="Century Gothic"/>
                                <w:color w:val="005182"/>
                                <w:spacing w:val="-3"/>
                                <w:sz w:val="20"/>
                              </w:rPr>
                              <w:t xml:space="preserve"> </w:t>
                            </w:r>
                            <w:r w:rsidRPr="00891C60">
                              <w:rPr>
                                <w:rFonts w:eastAsia="Century Gothic"/>
                                <w:color w:val="005182"/>
                                <w:sz w:val="20"/>
                              </w:rPr>
                              <w:t>William</w:t>
                            </w:r>
                            <w:r w:rsidRPr="00891C60">
                              <w:rPr>
                                <w:rFonts w:eastAsia="Century Gothic"/>
                                <w:color w:val="005182"/>
                                <w:spacing w:val="-4"/>
                                <w:sz w:val="20"/>
                              </w:rPr>
                              <w:t xml:space="preserve"> </w:t>
                            </w:r>
                            <w:r w:rsidRPr="00891C60">
                              <w:rPr>
                                <w:rFonts w:eastAsia="Century Gothic"/>
                                <w:color w:val="005182"/>
                                <w:sz w:val="20"/>
                              </w:rPr>
                              <w:t>IV</w:t>
                            </w:r>
                            <w:r w:rsidRPr="00891C60">
                              <w:rPr>
                                <w:rFonts w:eastAsia="Century Gothic"/>
                                <w:color w:val="005182"/>
                                <w:spacing w:val="-4"/>
                                <w:sz w:val="20"/>
                              </w:rPr>
                              <w:t xml:space="preserve"> </w:t>
                            </w:r>
                            <w:r w:rsidRPr="00891C60">
                              <w:rPr>
                                <w:rFonts w:eastAsia="Century Gothic"/>
                                <w:color w:val="005182"/>
                                <w:sz w:val="20"/>
                              </w:rPr>
                              <w:t>to</w:t>
                            </w:r>
                            <w:r w:rsidRPr="00891C60">
                              <w:rPr>
                                <w:rFonts w:eastAsia="Century Gothic"/>
                                <w:color w:val="005182"/>
                                <w:spacing w:val="-3"/>
                                <w:sz w:val="20"/>
                              </w:rPr>
                              <w:t xml:space="preserve"> </w:t>
                            </w:r>
                            <w:r w:rsidRPr="00891C60">
                              <w:rPr>
                                <w:rFonts w:eastAsia="Century Gothic"/>
                                <w:color w:val="005182"/>
                                <w:sz w:val="20"/>
                              </w:rPr>
                              <w:t>be</w:t>
                            </w:r>
                            <w:r w:rsidRPr="00891C60">
                              <w:rPr>
                                <w:rFonts w:eastAsia="Century Gothic"/>
                                <w:color w:val="005182"/>
                                <w:spacing w:val="-3"/>
                                <w:sz w:val="20"/>
                              </w:rPr>
                              <w:t xml:space="preserve"> </w:t>
                            </w:r>
                            <w:r w:rsidRPr="00891C60">
                              <w:rPr>
                                <w:rFonts w:eastAsia="Century Gothic"/>
                                <w:color w:val="005182"/>
                                <w:sz w:val="20"/>
                              </w:rPr>
                              <w:t>the</w:t>
                            </w:r>
                            <w:r w:rsidRPr="00891C60">
                              <w:rPr>
                                <w:rFonts w:eastAsia="Century Gothic"/>
                                <w:color w:val="005182"/>
                                <w:spacing w:val="-3"/>
                                <w:sz w:val="20"/>
                              </w:rPr>
                              <w:t xml:space="preserve"> </w:t>
                            </w:r>
                            <w:r w:rsidRPr="00891C60">
                              <w:rPr>
                                <w:rFonts w:eastAsia="Century Gothic"/>
                                <w:color w:val="005182"/>
                                <w:sz w:val="20"/>
                              </w:rPr>
                              <w:t>parent</w:t>
                            </w:r>
                            <w:r w:rsidRPr="00891C60">
                              <w:rPr>
                                <w:rFonts w:eastAsia="Century Gothic"/>
                                <w:color w:val="005182"/>
                                <w:spacing w:val="-2"/>
                                <w:sz w:val="20"/>
                              </w:rPr>
                              <w:t xml:space="preserve"> </w:t>
                            </w:r>
                            <w:r w:rsidRPr="00891C60">
                              <w:rPr>
                                <w:rFonts w:eastAsia="Century Gothic"/>
                                <w:color w:val="005182"/>
                                <w:sz w:val="20"/>
                              </w:rPr>
                              <w:t>of</w:t>
                            </w:r>
                            <w:r w:rsidRPr="00891C60">
                              <w:rPr>
                                <w:rFonts w:eastAsia="Century Gothic"/>
                                <w:color w:val="005182"/>
                                <w:spacing w:val="-3"/>
                                <w:sz w:val="20"/>
                              </w:rPr>
                              <w:t xml:space="preserve"> </w:t>
                            </w:r>
                            <w:r w:rsidRPr="00891C60">
                              <w:rPr>
                                <w:rFonts w:eastAsia="Century Gothic"/>
                                <w:color w:val="005182"/>
                                <w:sz w:val="20"/>
                              </w:rPr>
                              <w:t>their</w:t>
                            </w:r>
                            <w:r w:rsidRPr="00891C60">
                              <w:rPr>
                                <w:rFonts w:eastAsia="Century Gothic"/>
                                <w:color w:val="005182"/>
                                <w:w w:val="99"/>
                                <w:sz w:val="20"/>
                              </w:rPr>
                              <w:t xml:space="preserve"> </w:t>
                            </w:r>
                            <w:r w:rsidRPr="00891C60">
                              <w:rPr>
                                <w:rFonts w:eastAsia="Century Gothic"/>
                                <w:color w:val="005182"/>
                                <w:sz w:val="20"/>
                              </w:rPr>
                              <w:t>infant</w:t>
                            </w:r>
                            <w:r w:rsidRPr="00891C60">
                              <w:rPr>
                                <w:rFonts w:eastAsia="Century Gothic"/>
                                <w:color w:val="005182"/>
                                <w:spacing w:val="-5"/>
                                <w:sz w:val="20"/>
                              </w:rPr>
                              <w:t xml:space="preserve"> </w:t>
                            </w:r>
                            <w:r w:rsidRPr="00891C60">
                              <w:rPr>
                                <w:rFonts w:eastAsia="Century Gothic"/>
                                <w:color w:val="005182"/>
                                <w:sz w:val="20"/>
                              </w:rPr>
                              <w:t>state and its</w:t>
                            </w:r>
                            <w:r w:rsidRPr="00891C60">
                              <w:rPr>
                                <w:rFonts w:eastAsia="Century Gothic"/>
                                <w:color w:val="005182"/>
                                <w:spacing w:val="-5"/>
                                <w:sz w:val="20"/>
                              </w:rPr>
                              <w:t xml:space="preserve"> </w:t>
                            </w:r>
                            <w:r w:rsidRPr="00891C60">
                              <w:rPr>
                                <w:rFonts w:eastAsia="Century Gothic"/>
                                <w:color w:val="005182"/>
                                <w:sz w:val="20"/>
                              </w:rPr>
                              <w:t>protector</w:t>
                            </w:r>
                            <w:r w:rsidRPr="00891C60">
                              <w:rPr>
                                <w:rFonts w:eastAsia="Century Gothic"/>
                                <w:color w:val="005182"/>
                                <w:spacing w:val="-5"/>
                                <w:sz w:val="20"/>
                              </w:rPr>
                              <w:t xml:space="preserve"> </w:t>
                            </w:r>
                            <w:r w:rsidRPr="00891C60">
                              <w:rPr>
                                <w:rFonts w:eastAsia="Century Gothic"/>
                                <w:color w:val="005182"/>
                                <w:sz w:val="20"/>
                              </w:rPr>
                              <w:t>from</w:t>
                            </w:r>
                            <w:r w:rsidRPr="00891C60">
                              <w:rPr>
                                <w:rFonts w:eastAsia="Century Gothic"/>
                                <w:color w:val="005182"/>
                                <w:spacing w:val="-5"/>
                                <w:sz w:val="20"/>
                              </w:rPr>
                              <w:t xml:space="preserve"> </w:t>
                            </w:r>
                            <w:r w:rsidRPr="00891C60">
                              <w:rPr>
                                <w:rFonts w:eastAsia="Century Gothic"/>
                                <w:color w:val="005182"/>
                                <w:sz w:val="20"/>
                              </w:rPr>
                              <w:t>all</w:t>
                            </w:r>
                            <w:r w:rsidRPr="00891C60">
                              <w:rPr>
                                <w:rFonts w:eastAsia="Century Gothic"/>
                                <w:color w:val="005182"/>
                                <w:spacing w:val="-6"/>
                                <w:sz w:val="20"/>
                              </w:rPr>
                              <w:t xml:space="preserve"> </w:t>
                            </w:r>
                            <w:r w:rsidRPr="00891C60">
                              <w:rPr>
                                <w:rFonts w:eastAsia="Century Gothic"/>
                                <w:color w:val="005182"/>
                                <w:sz w:val="20"/>
                              </w:rPr>
                              <w:t>attempts</w:t>
                            </w:r>
                            <w:r w:rsidRPr="00891C60">
                              <w:rPr>
                                <w:rFonts w:eastAsia="Century Gothic"/>
                                <w:color w:val="005182"/>
                                <w:w w:val="99"/>
                                <w:sz w:val="20"/>
                              </w:rPr>
                              <w:t xml:space="preserve"> </w:t>
                            </w:r>
                            <w:r w:rsidRPr="00891C60">
                              <w:rPr>
                                <w:rFonts w:eastAsia="Century Gothic"/>
                                <w:color w:val="005182"/>
                                <w:sz w:val="20"/>
                              </w:rPr>
                              <w:t>upon</w:t>
                            </w:r>
                            <w:r w:rsidRPr="00891C60">
                              <w:rPr>
                                <w:rFonts w:eastAsia="Century Gothic"/>
                                <w:color w:val="005182"/>
                                <w:spacing w:val="-9"/>
                                <w:sz w:val="20"/>
                              </w:rPr>
                              <w:t xml:space="preserve"> </w:t>
                            </w:r>
                            <w:r w:rsidRPr="00891C60">
                              <w:rPr>
                                <w:rFonts w:eastAsia="Century Gothic"/>
                                <w:color w:val="005182"/>
                                <w:sz w:val="20"/>
                              </w:rPr>
                              <w:t>its</w:t>
                            </w:r>
                            <w:r w:rsidRPr="00891C60">
                              <w:rPr>
                                <w:rFonts w:eastAsia="Century Gothic"/>
                                <w:color w:val="005182"/>
                                <w:spacing w:val="-10"/>
                                <w:sz w:val="20"/>
                              </w:rPr>
                              <w:t xml:space="preserve"> </w:t>
                            </w:r>
                            <w:r w:rsidRPr="00891C60">
                              <w:rPr>
                                <w:rFonts w:eastAsia="Century Gothic"/>
                                <w:color w:val="005182"/>
                                <w:sz w:val="20"/>
                              </w:rPr>
                              <w:t>independence</w:t>
                            </w:r>
                            <w:r w:rsidR="002A1424">
                              <w:rPr>
                                <w:rFonts w:eastAsia="Century Gothic"/>
                                <w:color w:val="005182"/>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296.3pt;margin-top:136.5pt;width:168.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rFonts w:cs="Arial"/>
                          <w:color w:val="005182"/>
                        </w:rPr>
                      </w:pPr>
                      <w:r w:rsidRPr="00891C60">
                        <w:rPr>
                          <w:rFonts w:eastAsia="Century Gothic"/>
                          <w:color w:val="005182"/>
                          <w:sz w:val="20"/>
                        </w:rPr>
                        <w:t>Sought</w:t>
                      </w:r>
                      <w:r w:rsidRPr="00891C60">
                        <w:rPr>
                          <w:rFonts w:eastAsia="Century Gothic"/>
                          <w:color w:val="005182"/>
                          <w:spacing w:val="-3"/>
                          <w:sz w:val="20"/>
                        </w:rPr>
                        <w:t xml:space="preserve"> </w:t>
                      </w:r>
                      <w:r w:rsidRPr="00891C60">
                        <w:rPr>
                          <w:rFonts w:eastAsia="Century Gothic"/>
                          <w:color w:val="005182"/>
                          <w:sz w:val="20"/>
                        </w:rPr>
                        <w:t>King</w:t>
                      </w:r>
                      <w:r w:rsidRPr="00891C60">
                        <w:rPr>
                          <w:rFonts w:eastAsia="Century Gothic"/>
                          <w:color w:val="005182"/>
                          <w:spacing w:val="-3"/>
                          <w:sz w:val="20"/>
                        </w:rPr>
                        <w:t xml:space="preserve"> </w:t>
                      </w:r>
                      <w:r w:rsidRPr="00891C60">
                        <w:rPr>
                          <w:rFonts w:eastAsia="Century Gothic"/>
                          <w:color w:val="005182"/>
                          <w:sz w:val="20"/>
                        </w:rPr>
                        <w:t>William</w:t>
                      </w:r>
                      <w:r w:rsidRPr="00891C60">
                        <w:rPr>
                          <w:rFonts w:eastAsia="Century Gothic"/>
                          <w:color w:val="005182"/>
                          <w:spacing w:val="-4"/>
                          <w:sz w:val="20"/>
                        </w:rPr>
                        <w:t xml:space="preserve"> </w:t>
                      </w:r>
                      <w:r w:rsidRPr="00891C60">
                        <w:rPr>
                          <w:rFonts w:eastAsia="Century Gothic"/>
                          <w:color w:val="005182"/>
                          <w:sz w:val="20"/>
                        </w:rPr>
                        <w:t>IV</w:t>
                      </w:r>
                      <w:r w:rsidRPr="00891C60">
                        <w:rPr>
                          <w:rFonts w:eastAsia="Century Gothic"/>
                          <w:color w:val="005182"/>
                          <w:spacing w:val="-4"/>
                          <w:sz w:val="20"/>
                        </w:rPr>
                        <w:t xml:space="preserve"> </w:t>
                      </w:r>
                      <w:r w:rsidRPr="00891C60">
                        <w:rPr>
                          <w:rFonts w:eastAsia="Century Gothic"/>
                          <w:color w:val="005182"/>
                          <w:sz w:val="20"/>
                        </w:rPr>
                        <w:t>to</w:t>
                      </w:r>
                      <w:r w:rsidRPr="00891C60">
                        <w:rPr>
                          <w:rFonts w:eastAsia="Century Gothic"/>
                          <w:color w:val="005182"/>
                          <w:spacing w:val="-3"/>
                          <w:sz w:val="20"/>
                        </w:rPr>
                        <w:t xml:space="preserve"> </w:t>
                      </w:r>
                      <w:r w:rsidRPr="00891C60">
                        <w:rPr>
                          <w:rFonts w:eastAsia="Century Gothic"/>
                          <w:color w:val="005182"/>
                          <w:sz w:val="20"/>
                        </w:rPr>
                        <w:t>be</w:t>
                      </w:r>
                      <w:r w:rsidRPr="00891C60">
                        <w:rPr>
                          <w:rFonts w:eastAsia="Century Gothic"/>
                          <w:color w:val="005182"/>
                          <w:spacing w:val="-3"/>
                          <w:sz w:val="20"/>
                        </w:rPr>
                        <w:t xml:space="preserve"> </w:t>
                      </w:r>
                      <w:r w:rsidRPr="00891C60">
                        <w:rPr>
                          <w:rFonts w:eastAsia="Century Gothic"/>
                          <w:color w:val="005182"/>
                          <w:sz w:val="20"/>
                        </w:rPr>
                        <w:t>the</w:t>
                      </w:r>
                      <w:r w:rsidRPr="00891C60">
                        <w:rPr>
                          <w:rFonts w:eastAsia="Century Gothic"/>
                          <w:color w:val="005182"/>
                          <w:spacing w:val="-3"/>
                          <w:sz w:val="20"/>
                        </w:rPr>
                        <w:t xml:space="preserve"> </w:t>
                      </w:r>
                      <w:r w:rsidRPr="00891C60">
                        <w:rPr>
                          <w:rFonts w:eastAsia="Century Gothic"/>
                          <w:color w:val="005182"/>
                          <w:sz w:val="20"/>
                        </w:rPr>
                        <w:t>parent</w:t>
                      </w:r>
                      <w:r w:rsidRPr="00891C60">
                        <w:rPr>
                          <w:rFonts w:eastAsia="Century Gothic"/>
                          <w:color w:val="005182"/>
                          <w:spacing w:val="-2"/>
                          <w:sz w:val="20"/>
                        </w:rPr>
                        <w:t xml:space="preserve"> </w:t>
                      </w:r>
                      <w:r w:rsidRPr="00891C60">
                        <w:rPr>
                          <w:rFonts w:eastAsia="Century Gothic"/>
                          <w:color w:val="005182"/>
                          <w:sz w:val="20"/>
                        </w:rPr>
                        <w:t>of</w:t>
                      </w:r>
                      <w:r w:rsidRPr="00891C60">
                        <w:rPr>
                          <w:rFonts w:eastAsia="Century Gothic"/>
                          <w:color w:val="005182"/>
                          <w:spacing w:val="-3"/>
                          <w:sz w:val="20"/>
                        </w:rPr>
                        <w:t xml:space="preserve"> </w:t>
                      </w:r>
                      <w:r w:rsidRPr="00891C60">
                        <w:rPr>
                          <w:rFonts w:eastAsia="Century Gothic"/>
                          <w:color w:val="005182"/>
                          <w:sz w:val="20"/>
                        </w:rPr>
                        <w:t>their</w:t>
                      </w:r>
                      <w:r w:rsidRPr="00891C60">
                        <w:rPr>
                          <w:rFonts w:eastAsia="Century Gothic"/>
                          <w:color w:val="005182"/>
                          <w:w w:val="99"/>
                          <w:sz w:val="20"/>
                        </w:rPr>
                        <w:t xml:space="preserve"> </w:t>
                      </w:r>
                      <w:r w:rsidRPr="00891C60">
                        <w:rPr>
                          <w:rFonts w:eastAsia="Century Gothic"/>
                          <w:color w:val="005182"/>
                          <w:sz w:val="20"/>
                        </w:rPr>
                        <w:t>infant</w:t>
                      </w:r>
                      <w:r w:rsidRPr="00891C60">
                        <w:rPr>
                          <w:rFonts w:eastAsia="Century Gothic"/>
                          <w:color w:val="005182"/>
                          <w:spacing w:val="-5"/>
                          <w:sz w:val="20"/>
                        </w:rPr>
                        <w:t xml:space="preserve"> </w:t>
                      </w:r>
                      <w:r w:rsidRPr="00891C60">
                        <w:rPr>
                          <w:rFonts w:eastAsia="Century Gothic"/>
                          <w:color w:val="005182"/>
                          <w:sz w:val="20"/>
                        </w:rPr>
                        <w:t>state and its</w:t>
                      </w:r>
                      <w:r w:rsidRPr="00891C60">
                        <w:rPr>
                          <w:rFonts w:eastAsia="Century Gothic"/>
                          <w:color w:val="005182"/>
                          <w:spacing w:val="-5"/>
                          <w:sz w:val="20"/>
                        </w:rPr>
                        <w:t xml:space="preserve"> </w:t>
                      </w:r>
                      <w:r w:rsidRPr="00891C60">
                        <w:rPr>
                          <w:rFonts w:eastAsia="Century Gothic"/>
                          <w:color w:val="005182"/>
                          <w:sz w:val="20"/>
                        </w:rPr>
                        <w:t>protector</w:t>
                      </w:r>
                      <w:r w:rsidRPr="00891C60">
                        <w:rPr>
                          <w:rFonts w:eastAsia="Century Gothic"/>
                          <w:color w:val="005182"/>
                          <w:spacing w:val="-5"/>
                          <w:sz w:val="20"/>
                        </w:rPr>
                        <w:t xml:space="preserve"> </w:t>
                      </w:r>
                      <w:r w:rsidRPr="00891C60">
                        <w:rPr>
                          <w:rFonts w:eastAsia="Century Gothic"/>
                          <w:color w:val="005182"/>
                          <w:sz w:val="20"/>
                        </w:rPr>
                        <w:t>from</w:t>
                      </w:r>
                      <w:r w:rsidRPr="00891C60">
                        <w:rPr>
                          <w:rFonts w:eastAsia="Century Gothic"/>
                          <w:color w:val="005182"/>
                          <w:spacing w:val="-5"/>
                          <w:sz w:val="20"/>
                        </w:rPr>
                        <w:t xml:space="preserve"> </w:t>
                      </w:r>
                      <w:r w:rsidRPr="00891C60">
                        <w:rPr>
                          <w:rFonts w:eastAsia="Century Gothic"/>
                          <w:color w:val="005182"/>
                          <w:sz w:val="20"/>
                        </w:rPr>
                        <w:t>all</w:t>
                      </w:r>
                      <w:r w:rsidRPr="00891C60">
                        <w:rPr>
                          <w:rFonts w:eastAsia="Century Gothic"/>
                          <w:color w:val="005182"/>
                          <w:spacing w:val="-6"/>
                          <w:sz w:val="20"/>
                        </w:rPr>
                        <w:t xml:space="preserve"> </w:t>
                      </w:r>
                      <w:r w:rsidRPr="00891C60">
                        <w:rPr>
                          <w:rFonts w:eastAsia="Century Gothic"/>
                          <w:color w:val="005182"/>
                          <w:sz w:val="20"/>
                        </w:rPr>
                        <w:t>attempts</w:t>
                      </w:r>
                      <w:r w:rsidRPr="00891C60">
                        <w:rPr>
                          <w:rFonts w:eastAsia="Century Gothic"/>
                          <w:color w:val="005182"/>
                          <w:w w:val="99"/>
                          <w:sz w:val="20"/>
                        </w:rPr>
                        <w:t xml:space="preserve"> </w:t>
                      </w:r>
                      <w:r w:rsidRPr="00891C60">
                        <w:rPr>
                          <w:rFonts w:eastAsia="Century Gothic"/>
                          <w:color w:val="005182"/>
                          <w:sz w:val="20"/>
                        </w:rPr>
                        <w:t>upon</w:t>
                      </w:r>
                      <w:r w:rsidRPr="00891C60">
                        <w:rPr>
                          <w:rFonts w:eastAsia="Century Gothic"/>
                          <w:color w:val="005182"/>
                          <w:spacing w:val="-9"/>
                          <w:sz w:val="20"/>
                        </w:rPr>
                        <w:t xml:space="preserve"> </w:t>
                      </w:r>
                      <w:r w:rsidRPr="00891C60">
                        <w:rPr>
                          <w:rFonts w:eastAsia="Century Gothic"/>
                          <w:color w:val="005182"/>
                          <w:sz w:val="20"/>
                        </w:rPr>
                        <w:t>its</w:t>
                      </w:r>
                      <w:r w:rsidRPr="00891C60">
                        <w:rPr>
                          <w:rFonts w:eastAsia="Century Gothic"/>
                          <w:color w:val="005182"/>
                          <w:spacing w:val="-10"/>
                          <w:sz w:val="20"/>
                        </w:rPr>
                        <w:t xml:space="preserve"> </w:t>
                      </w:r>
                      <w:r w:rsidRPr="00891C60">
                        <w:rPr>
                          <w:rFonts w:eastAsia="Century Gothic"/>
                          <w:color w:val="005182"/>
                          <w:sz w:val="20"/>
                        </w:rPr>
                        <w:t>independence</w:t>
                      </w:r>
                      <w:r w:rsidR="002A1424">
                        <w:rPr>
                          <w:rFonts w:eastAsia="Century Gothic"/>
                          <w:color w:val="005182"/>
                          <w:sz w:val="20"/>
                        </w:rPr>
                        <w:t>.</w:t>
                      </w:r>
                    </w:p>
                  </w:txbxContent>
                </v:textbox>
                <w10:wrap type="topAndBottom"/>
              </v:shape>
            </w:pict>
          </mc:Fallback>
        </mc:AlternateContent>
      </w:r>
      <w:r w:rsidRPr="0082640E">
        <w:rPr>
          <w:i/>
          <w:noProof/>
          <w:sz w:val="18"/>
          <w:lang w:eastAsia="en-NZ"/>
        </w:rPr>
        <mc:AlternateContent>
          <mc:Choice Requires="wps">
            <w:drawing>
              <wp:anchor distT="0" distB="0" distL="114300" distR="114300" simplePos="0" relativeHeight="251669504" behindDoc="0" locked="0" layoutInCell="1" allowOverlap="1" wp14:anchorId="5FD8E91E" wp14:editId="1F740263">
                <wp:simplePos x="0" y="0"/>
                <wp:positionH relativeFrom="column">
                  <wp:posOffset>2122805</wp:posOffset>
                </wp:positionH>
                <wp:positionV relativeFrom="paragraph">
                  <wp:posOffset>1727835</wp:posOffset>
                </wp:positionV>
                <wp:extent cx="1476375" cy="809625"/>
                <wp:effectExtent l="76200" t="57150" r="85725" b="104775"/>
                <wp:wrapTopAndBottom/>
                <wp:docPr id="11" name="Text Box 11"/>
                <wp:cNvGraphicFramePr/>
                <a:graphic xmlns:a="http://schemas.openxmlformats.org/drawingml/2006/main">
                  <a:graphicData uri="http://schemas.microsoft.com/office/word/2010/wordprocessingShape">
                    <wps:wsp>
                      <wps:cNvSpPr txBox="1"/>
                      <wps:spPr>
                        <a:xfrm>
                          <a:off x="0" y="0"/>
                          <a:ext cx="1476375" cy="8096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spacing w:before="120" w:after="120"/>
                              <w:jc w:val="left"/>
                              <w:rPr>
                                <w:rFonts w:cs="Arial"/>
                                <w:color w:val="005182"/>
                              </w:rPr>
                            </w:pPr>
                            <w:r>
                              <w:rPr>
                                <w:rFonts w:eastAsia="Century Gothic" w:cs="Arial"/>
                                <w:color w:val="005182"/>
                                <w:sz w:val="20"/>
                                <w:szCs w:val="18"/>
                              </w:rPr>
                              <w:t>Signed by 34 northern chiefs in 1835</w:t>
                            </w:r>
                            <w:r w:rsidR="002A1424">
                              <w:rPr>
                                <w:rFonts w:eastAsia="Century Gothic" w:cs="Arial"/>
                                <w:color w:val="00518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167.15pt;margin-top:136.05pt;width:116.2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" fillcolor="#b2cad9" strokecolor="white [3201]" strokeweight="3pt">
                <v:shadow on="t" color="black" opacity="24903f" origin=",.5" offset="0,.55556mm"/>
                <v:textbox>
                  <w:txbxContent>
                    <w:p w:rsidR="00891C60" w:rsidRPr="00891C60" w:rsidRDefault="00891C60" w:rsidP="00891C60">
                      <w:pPr>
                        <w:spacing w:before="120" w:after="120"/>
                        <w:jc w:val="left"/>
                        <w:rPr>
                          <w:rFonts w:cs="Arial"/>
                          <w:color w:val="005182"/>
                        </w:rPr>
                      </w:pPr>
                      <w:r>
                        <w:rPr>
                          <w:rFonts w:eastAsia="Century Gothic" w:cs="Arial"/>
                          <w:color w:val="005182"/>
                          <w:sz w:val="20"/>
                          <w:szCs w:val="18"/>
                        </w:rPr>
                        <w:t>Signed by 34 northern chiefs in 1835</w:t>
                      </w:r>
                      <w:r w:rsidR="002A1424">
                        <w:rPr>
                          <w:rFonts w:eastAsia="Century Gothic" w:cs="Arial"/>
                          <w:color w:val="005182"/>
                          <w:sz w:val="20"/>
                          <w:szCs w:val="18"/>
                        </w:rPr>
                        <w:t>.</w:t>
                      </w:r>
                    </w:p>
                  </w:txbxContent>
                </v:textbox>
                <w10:wrap type="topAndBottom"/>
              </v:shape>
            </w:pict>
          </mc:Fallback>
        </mc:AlternateContent>
      </w:r>
      <w:r w:rsidRPr="0082640E">
        <w:rPr>
          <w:i/>
          <w:noProof/>
          <w:sz w:val="18"/>
          <w:lang w:eastAsia="en-NZ"/>
        </w:rPr>
        <mc:AlternateContent>
          <mc:Choice Requires="wps">
            <w:drawing>
              <wp:anchor distT="0" distB="0" distL="114300" distR="114300" simplePos="0" relativeHeight="251667456" behindDoc="0" locked="0" layoutInCell="1" allowOverlap="1" wp14:anchorId="408C4550" wp14:editId="604BF47D">
                <wp:simplePos x="0" y="0"/>
                <wp:positionH relativeFrom="column">
                  <wp:posOffset>-75565</wp:posOffset>
                </wp:positionH>
                <wp:positionV relativeFrom="paragraph">
                  <wp:posOffset>1721485</wp:posOffset>
                </wp:positionV>
                <wp:extent cx="1952625" cy="809625"/>
                <wp:effectExtent l="76200" t="57150" r="85725" b="104775"/>
                <wp:wrapTopAndBottom/>
                <wp:docPr id="10" name="Text Box 10"/>
                <wp:cNvGraphicFramePr/>
                <a:graphic xmlns:a="http://schemas.openxmlformats.org/drawingml/2006/main">
                  <a:graphicData uri="http://schemas.microsoft.com/office/word/2010/wordprocessingShape">
                    <wps:wsp>
                      <wps:cNvSpPr txBox="1"/>
                      <wps:spPr>
                        <a:xfrm>
                          <a:off x="0" y="0"/>
                          <a:ext cx="1952625" cy="8096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rFonts w:cs="Arial"/>
                                <w:color w:val="005182"/>
                                <w:sz w:val="24"/>
                              </w:rPr>
                            </w:pPr>
                            <w:r w:rsidRPr="00891C60">
                              <w:rPr>
                                <w:rFonts w:eastAsia="Century Gothic" w:cs="Arial"/>
                                <w:color w:val="005182"/>
                                <w:sz w:val="20"/>
                                <w:szCs w:val="18"/>
                              </w:rPr>
                              <w:t>Recognised</w:t>
                            </w:r>
                            <w:r w:rsidRPr="00891C60">
                              <w:rPr>
                                <w:rFonts w:eastAsia="Century Gothic" w:cs="Arial"/>
                                <w:color w:val="005182"/>
                                <w:spacing w:val="-14"/>
                                <w:sz w:val="20"/>
                                <w:szCs w:val="18"/>
                              </w:rPr>
                              <w:t xml:space="preserve"> </w:t>
                            </w:r>
                            <w:r w:rsidRPr="00891C60">
                              <w:rPr>
                                <w:rFonts w:eastAsia="Century Gothic" w:cs="Arial"/>
                                <w:color w:val="005182"/>
                                <w:sz w:val="20"/>
                                <w:szCs w:val="18"/>
                              </w:rPr>
                              <w:t>the</w:t>
                            </w:r>
                            <w:r w:rsidRPr="00891C60">
                              <w:rPr>
                                <w:rFonts w:eastAsia="Century Gothic" w:cs="Arial"/>
                                <w:color w:val="005182"/>
                                <w:w w:val="99"/>
                                <w:sz w:val="20"/>
                                <w:szCs w:val="18"/>
                              </w:rPr>
                              <w:t xml:space="preserve"> </w:t>
                            </w:r>
                            <w:r w:rsidRPr="00891C60">
                              <w:rPr>
                                <w:rFonts w:eastAsia="Century Gothic" w:cs="Arial"/>
                                <w:color w:val="005182"/>
                                <w:sz w:val="20"/>
                                <w:szCs w:val="18"/>
                              </w:rPr>
                              <w:t xml:space="preserve">sovereignty of the United Tribes of </w:t>
                            </w:r>
                            <w:r w:rsidR="002A1424">
                              <w:rPr>
                                <w:rFonts w:eastAsia="Century Gothic" w:cs="Arial"/>
                                <w:color w:val="005182"/>
                                <w:sz w:val="20"/>
                                <w:szCs w:val="18"/>
                              </w:rPr>
                              <w:br/>
                            </w:r>
                            <w:r w:rsidRPr="00891C60">
                              <w:rPr>
                                <w:rFonts w:eastAsia="Century Gothic" w:cs="Arial"/>
                                <w:color w:val="005182"/>
                                <w:sz w:val="20"/>
                                <w:szCs w:val="18"/>
                              </w:rPr>
                              <w:t>New Zealand</w:t>
                            </w:r>
                            <w:r w:rsidR="002A1424">
                              <w:rPr>
                                <w:rFonts w:eastAsia="Century Gothic" w:cs="Arial"/>
                                <w:color w:val="005182"/>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5.95pt;margin-top:135.55pt;width:153.75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rFonts w:cs="Arial"/>
                          <w:color w:val="005182"/>
                          <w:sz w:val="24"/>
                        </w:rPr>
                      </w:pPr>
                      <w:r w:rsidRPr="00891C60">
                        <w:rPr>
                          <w:rFonts w:eastAsia="Century Gothic" w:cs="Arial"/>
                          <w:color w:val="005182"/>
                          <w:sz w:val="20"/>
                          <w:szCs w:val="18"/>
                        </w:rPr>
                        <w:t>Recognised</w:t>
                      </w:r>
                      <w:r w:rsidRPr="00891C60">
                        <w:rPr>
                          <w:rFonts w:eastAsia="Century Gothic" w:cs="Arial"/>
                          <w:color w:val="005182"/>
                          <w:spacing w:val="-14"/>
                          <w:sz w:val="20"/>
                          <w:szCs w:val="18"/>
                        </w:rPr>
                        <w:t xml:space="preserve"> </w:t>
                      </w:r>
                      <w:r w:rsidRPr="00891C60">
                        <w:rPr>
                          <w:rFonts w:eastAsia="Century Gothic" w:cs="Arial"/>
                          <w:color w:val="005182"/>
                          <w:sz w:val="20"/>
                          <w:szCs w:val="18"/>
                        </w:rPr>
                        <w:t>the</w:t>
                      </w:r>
                      <w:r w:rsidRPr="00891C60">
                        <w:rPr>
                          <w:rFonts w:eastAsia="Century Gothic" w:cs="Arial"/>
                          <w:color w:val="005182"/>
                          <w:w w:val="99"/>
                          <w:sz w:val="20"/>
                          <w:szCs w:val="18"/>
                        </w:rPr>
                        <w:t xml:space="preserve"> </w:t>
                      </w:r>
                      <w:r w:rsidRPr="00891C60">
                        <w:rPr>
                          <w:rFonts w:eastAsia="Century Gothic" w:cs="Arial"/>
                          <w:color w:val="005182"/>
                          <w:sz w:val="20"/>
                          <w:szCs w:val="18"/>
                        </w:rPr>
                        <w:t xml:space="preserve">sovereignty of the United Tribes of </w:t>
                      </w:r>
                      <w:r w:rsidR="002A1424">
                        <w:rPr>
                          <w:rFonts w:eastAsia="Century Gothic" w:cs="Arial"/>
                          <w:color w:val="005182"/>
                          <w:sz w:val="20"/>
                          <w:szCs w:val="18"/>
                        </w:rPr>
                        <w:br/>
                      </w:r>
                      <w:r w:rsidRPr="00891C60">
                        <w:rPr>
                          <w:rFonts w:eastAsia="Century Gothic" w:cs="Arial"/>
                          <w:color w:val="005182"/>
                          <w:sz w:val="20"/>
                          <w:szCs w:val="18"/>
                        </w:rPr>
                        <w:t>New Zealand</w:t>
                      </w:r>
                      <w:r w:rsidR="002A1424">
                        <w:rPr>
                          <w:rFonts w:eastAsia="Century Gothic" w:cs="Arial"/>
                          <w:color w:val="005182"/>
                          <w:sz w:val="20"/>
                          <w:szCs w:val="18"/>
                        </w:rPr>
                        <w:t>.</w:t>
                      </w:r>
                    </w:p>
                  </w:txbxContent>
                </v:textbox>
                <w10:wrap type="topAndBottom"/>
              </v:shape>
            </w:pict>
          </mc:Fallback>
        </mc:AlternateContent>
      </w:r>
      <w:r>
        <w:rPr>
          <w:i/>
          <w:noProof/>
          <w:lang w:eastAsia="en-NZ"/>
        </w:rPr>
        <mc:AlternateContent>
          <mc:Choice Requires="wps">
            <w:drawing>
              <wp:anchor distT="0" distB="0" distL="114300" distR="114300" simplePos="0" relativeHeight="251675648" behindDoc="0" locked="0" layoutInCell="1" allowOverlap="1" wp14:anchorId="5CEF44DD" wp14:editId="6231A9E0">
                <wp:simplePos x="0" y="0"/>
                <wp:positionH relativeFrom="column">
                  <wp:posOffset>-27940</wp:posOffset>
                </wp:positionH>
                <wp:positionV relativeFrom="paragraph">
                  <wp:posOffset>27305</wp:posOffset>
                </wp:positionV>
                <wp:extent cx="2143125" cy="1190625"/>
                <wp:effectExtent l="76200" t="57150" r="85725" b="104775"/>
                <wp:wrapTopAndBottom/>
                <wp:docPr id="14" name="Text Box 14"/>
                <wp:cNvGraphicFramePr/>
                <a:graphic xmlns:a="http://schemas.openxmlformats.org/drawingml/2006/main">
                  <a:graphicData uri="http://schemas.microsoft.com/office/word/2010/wordprocessingShape">
                    <wps:wsp>
                      <wps:cNvSpPr txBox="1"/>
                      <wps:spPr>
                        <a:xfrm>
                          <a:off x="0" y="0"/>
                          <a:ext cx="2143125" cy="11906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rFonts w:eastAsia="Century Gothic"/>
                                <w:b/>
                                <w:color w:val="005182"/>
                              </w:rPr>
                            </w:pPr>
                            <w:r w:rsidRPr="00891C60">
                              <w:rPr>
                                <w:rFonts w:eastAsia="Century Gothic"/>
                                <w:b/>
                                <w:color w:val="005182"/>
                              </w:rPr>
                              <w:t>Tino rangatiratanga</w:t>
                            </w:r>
                          </w:p>
                          <w:p w:rsidR="00891C60" w:rsidRPr="00891C60" w:rsidRDefault="0040523D" w:rsidP="00891C60">
                            <w:pPr>
                              <w:pStyle w:val="TextNormal"/>
                              <w:rPr>
                                <w:color w:val="005182"/>
                              </w:rPr>
                            </w:pPr>
                            <w:r>
                              <w:rPr>
                                <w:rFonts w:eastAsia="Century Gothic"/>
                                <w:color w:val="005182"/>
                              </w:rPr>
                              <w:t xml:space="preserve">This is a </w:t>
                            </w:r>
                            <w:r w:rsidR="00891C60" w:rsidRPr="00891C60">
                              <w:rPr>
                                <w:rFonts w:eastAsia="Century Gothic"/>
                                <w:color w:val="005182"/>
                              </w:rPr>
                              <w:t>Māori term which refers to absolute sovereignty</w:t>
                            </w:r>
                            <w:r w:rsidR="007D28B2">
                              <w:rPr>
                                <w:rFonts w:eastAsia="Century Gothic"/>
                                <w:color w:val="005182"/>
                              </w:rPr>
                              <w:t>, total control, complete respon</w:t>
                            </w:r>
                            <w:r w:rsidR="00891C60" w:rsidRPr="00891C60">
                              <w:rPr>
                                <w:rFonts w:eastAsia="Century Gothic"/>
                                <w:color w:val="005182"/>
                              </w:rPr>
                              <w:t>sibility, or full authority.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2.2pt;margin-top:2.15pt;width:168.75pt;height:9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rFonts w:eastAsia="Century Gothic"/>
                          <w:b/>
                          <w:color w:val="005182"/>
                        </w:rPr>
                      </w:pPr>
                      <w:r w:rsidRPr="00891C60">
                        <w:rPr>
                          <w:rFonts w:eastAsia="Century Gothic"/>
                          <w:b/>
                          <w:color w:val="005182"/>
                        </w:rPr>
                        <w:t>Tino rangatiratanga</w:t>
                      </w:r>
                    </w:p>
                    <w:p w:rsidR="00891C60" w:rsidRPr="00891C60" w:rsidRDefault="0040523D" w:rsidP="00891C60">
                      <w:pPr>
                        <w:pStyle w:val="TextNormal"/>
                        <w:rPr>
                          <w:color w:val="005182"/>
                        </w:rPr>
                      </w:pPr>
                      <w:r>
                        <w:rPr>
                          <w:rFonts w:eastAsia="Century Gothic"/>
                          <w:color w:val="005182"/>
                        </w:rPr>
                        <w:t xml:space="preserve">This is a </w:t>
                      </w:r>
                      <w:r w:rsidR="00891C60" w:rsidRPr="00891C60">
                        <w:rPr>
                          <w:rFonts w:eastAsia="Century Gothic"/>
                          <w:color w:val="005182"/>
                        </w:rPr>
                        <w:t>Māori term which refers to absolute sovereignty</w:t>
                      </w:r>
                      <w:r w:rsidR="007D28B2">
                        <w:rPr>
                          <w:rFonts w:eastAsia="Century Gothic"/>
                          <w:color w:val="005182"/>
                        </w:rPr>
                        <w:t>, total control, complete respon</w:t>
                      </w:r>
                      <w:r w:rsidR="00891C60" w:rsidRPr="00891C60">
                        <w:rPr>
                          <w:rFonts w:eastAsia="Century Gothic"/>
                          <w:color w:val="005182"/>
                        </w:rPr>
                        <w:t>sibility, or full authority.</w:t>
                      </w:r>
                    </w:p>
                  </w:txbxContent>
                </v:textbox>
                <w10:wrap type="topAndBottom"/>
              </v:shape>
            </w:pict>
          </mc:Fallback>
        </mc:AlternateContent>
      </w:r>
      <w:r w:rsidR="00891C60">
        <w:rPr>
          <w:rFonts w:cs="Century Gothic"/>
          <w:color w:val="231F20"/>
        </w:rPr>
        <w:br w:type="column"/>
      </w:r>
    </w:p>
    <w:p w:rsidR="00891C60" w:rsidRPr="00C2591E" w:rsidRDefault="0040523D" w:rsidP="00C2591E">
      <w:pPr>
        <w:pStyle w:val="TextNormal"/>
        <w:rPr>
          <w:rFonts w:eastAsia="Century Gothic"/>
          <w:b/>
          <w:i/>
        </w:rPr>
      </w:pPr>
      <w:r w:rsidRPr="00C2591E">
        <w:rPr>
          <w:rFonts w:eastAsia="Century Gothic"/>
          <w:b/>
          <w:i/>
        </w:rPr>
        <w:t xml:space="preserve">This was the flag chosen in 1835 </w:t>
      </w:r>
      <w:r w:rsidR="002501DA" w:rsidRPr="00C2591E">
        <w:rPr>
          <w:rFonts w:eastAsia="Century Gothic"/>
          <w:b/>
          <w:i/>
        </w:rPr>
        <w:t>to</w:t>
      </w:r>
      <w:r w:rsidR="00C2591E">
        <w:rPr>
          <w:rFonts w:eastAsia="Century Gothic"/>
          <w:b/>
          <w:i/>
        </w:rPr>
        <w:t xml:space="preserve"> </w:t>
      </w:r>
      <w:r w:rsidR="00891C60" w:rsidRPr="00C2591E">
        <w:rPr>
          <w:rFonts w:eastAsia="Century Gothic"/>
          <w:b/>
          <w:i/>
        </w:rPr>
        <w:t xml:space="preserve">symbolise tribal rights and enabled Māori to trade internationally as the flag was recognised in international ports. The original design of the flag has </w:t>
      </w:r>
      <w:r w:rsidR="00B65F50" w:rsidRPr="00C2591E">
        <w:rPr>
          <w:rFonts w:eastAsia="Century Gothic"/>
          <w:b/>
          <w:i/>
        </w:rPr>
        <w:t xml:space="preserve">black </w:t>
      </w:r>
      <w:r w:rsidR="00891C60" w:rsidRPr="00C2591E">
        <w:rPr>
          <w:rFonts w:eastAsia="Century Gothic"/>
          <w:b/>
          <w:i/>
        </w:rPr>
        <w:t>stripes instead of white (top left).</w:t>
      </w:r>
    </w:p>
    <w:p w:rsidR="00891C60" w:rsidRPr="00891C60" w:rsidRDefault="00891C60" w:rsidP="00891C60">
      <w:pPr>
        <w:pStyle w:val="TextNormal"/>
        <w:rPr>
          <w:b/>
          <w:color w:val="231F20"/>
        </w:rPr>
      </w:pPr>
      <w:r w:rsidRPr="00891C60">
        <w:rPr>
          <w:b/>
          <w:color w:val="231F20"/>
        </w:rPr>
        <w:t>Push</w:t>
      </w:r>
      <w:r w:rsidRPr="00891C60">
        <w:rPr>
          <w:b/>
          <w:color w:val="231F20"/>
          <w:spacing w:val="-5"/>
        </w:rPr>
        <w:t xml:space="preserve"> </w:t>
      </w:r>
      <w:r w:rsidRPr="00891C60">
        <w:rPr>
          <w:b/>
          <w:color w:val="231F20"/>
        </w:rPr>
        <w:t>for</w:t>
      </w:r>
      <w:r w:rsidRPr="00891C60">
        <w:rPr>
          <w:b/>
          <w:color w:val="231F20"/>
          <w:spacing w:val="-3"/>
        </w:rPr>
        <w:t xml:space="preserve"> </w:t>
      </w:r>
      <w:r w:rsidRPr="00891C60">
        <w:rPr>
          <w:b/>
          <w:color w:val="231F20"/>
        </w:rPr>
        <w:t>British</w:t>
      </w:r>
      <w:r w:rsidRPr="00891C60">
        <w:rPr>
          <w:b/>
          <w:color w:val="231F20"/>
          <w:spacing w:val="-3"/>
        </w:rPr>
        <w:t xml:space="preserve"> </w:t>
      </w:r>
      <w:r w:rsidR="002A1424" w:rsidRPr="00891C60">
        <w:rPr>
          <w:b/>
          <w:color w:val="231F20"/>
        </w:rPr>
        <w:t>sovereignty</w:t>
      </w:r>
    </w:p>
    <w:p w:rsidR="00891C60" w:rsidRDefault="00891C60" w:rsidP="00891C60">
      <w:pPr>
        <w:pStyle w:val="TextNormal"/>
        <w:rPr>
          <w:rFonts w:cs="Century Gothic"/>
          <w:color w:val="231F20"/>
        </w:rPr>
      </w:pPr>
      <w:r>
        <w:rPr>
          <w:rFonts w:cs="Century Gothic"/>
          <w:color w:val="231F20"/>
        </w:rPr>
        <w:t>The</w:t>
      </w:r>
      <w:r>
        <w:rPr>
          <w:rFonts w:cs="Century Gothic"/>
          <w:color w:val="231F20"/>
          <w:spacing w:val="-9"/>
        </w:rPr>
        <w:t xml:space="preserve"> </w:t>
      </w:r>
      <w:r>
        <w:rPr>
          <w:rFonts w:cs="Century Gothic"/>
          <w:color w:val="231F20"/>
        </w:rPr>
        <w:t>Declaration</w:t>
      </w:r>
      <w:r>
        <w:rPr>
          <w:rFonts w:cs="Century Gothic"/>
          <w:color w:val="231F20"/>
          <w:spacing w:val="-9"/>
        </w:rPr>
        <w:t xml:space="preserve"> </w:t>
      </w:r>
      <w:r>
        <w:rPr>
          <w:rFonts w:cs="Century Gothic"/>
          <w:color w:val="231F20"/>
        </w:rPr>
        <w:t>of</w:t>
      </w:r>
      <w:r>
        <w:rPr>
          <w:rFonts w:cs="Century Gothic"/>
          <w:color w:val="231F20"/>
          <w:spacing w:val="-8"/>
        </w:rPr>
        <w:t xml:space="preserve"> </w:t>
      </w:r>
      <w:r>
        <w:rPr>
          <w:rFonts w:cs="Century Gothic"/>
          <w:color w:val="231F20"/>
        </w:rPr>
        <w:t>Independence</w:t>
      </w:r>
      <w:r>
        <w:rPr>
          <w:rFonts w:cs="Century Gothic"/>
          <w:color w:val="231F20"/>
          <w:spacing w:val="-9"/>
        </w:rPr>
        <w:t xml:space="preserve"> </w:t>
      </w:r>
      <w:r>
        <w:rPr>
          <w:rFonts w:cs="Century Gothic"/>
          <w:color w:val="231F20"/>
        </w:rPr>
        <w:t xml:space="preserve">failed </w:t>
      </w:r>
      <w:r>
        <w:rPr>
          <w:color w:val="231F20"/>
        </w:rPr>
        <w:t>to</w:t>
      </w:r>
      <w:r>
        <w:rPr>
          <w:color w:val="231F20"/>
          <w:spacing w:val="-2"/>
        </w:rPr>
        <w:t xml:space="preserve"> </w:t>
      </w:r>
      <w:r>
        <w:rPr>
          <w:color w:val="231F20"/>
        </w:rPr>
        <w:t>get</w:t>
      </w:r>
      <w:r>
        <w:rPr>
          <w:color w:val="231F20"/>
          <w:spacing w:val="-1"/>
        </w:rPr>
        <w:t xml:space="preserve"> </w:t>
      </w:r>
      <w:r>
        <w:rPr>
          <w:color w:val="231F20"/>
        </w:rPr>
        <w:t>support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Colonial</w:t>
      </w:r>
      <w:r>
        <w:rPr>
          <w:color w:val="231F20"/>
          <w:spacing w:val="-2"/>
        </w:rPr>
        <w:t xml:space="preserve"> </w:t>
      </w:r>
      <w:r>
        <w:rPr>
          <w:color w:val="231F20"/>
        </w:rPr>
        <w:t>Office,</w:t>
      </w:r>
      <w:r>
        <w:rPr>
          <w:color w:val="231F20"/>
          <w:w w:val="99"/>
        </w:rPr>
        <w:t xml:space="preserve"> </w:t>
      </w:r>
      <w:r>
        <w:rPr>
          <w:rFonts w:cs="Century Gothic"/>
          <w:color w:val="231F20"/>
        </w:rPr>
        <w:t>the</w:t>
      </w:r>
      <w:r>
        <w:rPr>
          <w:rFonts w:cs="Century Gothic"/>
          <w:color w:val="231F20"/>
          <w:spacing w:val="-10"/>
        </w:rPr>
        <w:t xml:space="preserve"> </w:t>
      </w:r>
      <w:r>
        <w:rPr>
          <w:rFonts w:cs="Century Gothic"/>
          <w:color w:val="231F20"/>
        </w:rPr>
        <w:t>British</w:t>
      </w:r>
      <w:r>
        <w:rPr>
          <w:rFonts w:cs="Century Gothic"/>
          <w:color w:val="231F20"/>
          <w:spacing w:val="-11"/>
        </w:rPr>
        <w:t xml:space="preserve"> </w:t>
      </w:r>
      <w:r>
        <w:rPr>
          <w:rFonts w:cs="Century Gothic"/>
          <w:color w:val="231F20"/>
        </w:rPr>
        <w:t>government</w:t>
      </w:r>
      <w:r>
        <w:rPr>
          <w:rFonts w:cs="Century Gothic"/>
          <w:color w:val="231F20"/>
          <w:spacing w:val="-10"/>
        </w:rPr>
        <w:t xml:space="preserve"> </w:t>
      </w:r>
      <w:r>
        <w:rPr>
          <w:rFonts w:cs="Century Gothic"/>
          <w:color w:val="231F20"/>
        </w:rPr>
        <w:t>department</w:t>
      </w:r>
      <w:r>
        <w:rPr>
          <w:rFonts w:cs="Century Gothic"/>
          <w:color w:val="231F20"/>
          <w:w w:val="99"/>
        </w:rPr>
        <w:t xml:space="preserve"> </w:t>
      </w:r>
      <w:r>
        <w:rPr>
          <w:color w:val="231F20"/>
        </w:rPr>
        <w:t>overseeing colony affairs, and Busby fell out of favour. In 1839, the British Government sent</w:t>
      </w:r>
      <w:r w:rsidR="0040523D">
        <w:rPr>
          <w:color w:val="231F20"/>
        </w:rPr>
        <w:t xml:space="preserve"> William Hobson (British Consul </w:t>
      </w:r>
      <w:r>
        <w:rPr>
          <w:color w:val="231F20"/>
        </w:rPr>
        <w:t xml:space="preserve">to </w:t>
      </w:r>
      <w:r w:rsidR="002A1424">
        <w:rPr>
          <w:color w:val="231F20"/>
        </w:rPr>
        <w:br/>
      </w:r>
      <w:r>
        <w:rPr>
          <w:color w:val="231F20"/>
        </w:rPr>
        <w:t xml:space="preserve">New Zealand) to negotiate a Treaty with Māori to establish British Crown sovereignty over the whole or part of </w:t>
      </w:r>
      <w:r w:rsidR="002A1424">
        <w:rPr>
          <w:color w:val="231F20"/>
        </w:rPr>
        <w:br/>
      </w:r>
      <w:r>
        <w:rPr>
          <w:color w:val="231F20"/>
        </w:rPr>
        <w:t>New Zealand.</w:t>
      </w:r>
      <w:r>
        <w:rPr>
          <w:color w:val="231F20"/>
          <w:spacing w:val="60"/>
        </w:rPr>
        <w:t xml:space="preserve"> </w:t>
      </w:r>
      <w:r>
        <w:rPr>
          <w:color w:val="231F20"/>
        </w:rPr>
        <w:t xml:space="preserve">Hobson arrived in the </w:t>
      </w:r>
      <w:r w:rsidR="002A1424">
        <w:rPr>
          <w:color w:val="231F20"/>
        </w:rPr>
        <w:br/>
      </w:r>
      <w:r>
        <w:rPr>
          <w:color w:val="231F20"/>
        </w:rPr>
        <w:t>Bay of Islands on 29 January 1840.</w:t>
      </w:r>
    </w:p>
    <w:p w:rsidR="00891C60" w:rsidRDefault="00891C60" w:rsidP="00891C60">
      <w:pPr>
        <w:pStyle w:val="TextNormal"/>
        <w:rPr>
          <w:lang w:val="en-GB"/>
        </w:rPr>
        <w:sectPr w:rsidR="00891C60"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891C60" w:rsidRPr="0082640E" w:rsidRDefault="00891C60" w:rsidP="00891C60">
      <w:pPr>
        <w:pStyle w:val="TextNormal"/>
        <w:rPr>
          <w:b/>
          <w:color w:val="005182"/>
          <w:sz w:val="28"/>
        </w:rPr>
      </w:pPr>
      <w:r w:rsidRPr="0082640E">
        <w:rPr>
          <w:b/>
          <w:color w:val="005182"/>
          <w:sz w:val="28"/>
        </w:rPr>
        <w:lastRenderedPageBreak/>
        <w:t>Te Tiriti o Waitangi – The Treaty of Waitangi</w:t>
      </w:r>
    </w:p>
    <w:p w:rsidR="00891C60" w:rsidRDefault="00891C60" w:rsidP="00891C60">
      <w:pPr>
        <w:pStyle w:val="TextNormal"/>
        <w:rPr>
          <w:rFonts w:eastAsia="Century Gothic"/>
          <w:b/>
        </w:rPr>
        <w:sectPr w:rsidR="00891C60" w:rsidSect="00F64D1E">
          <w:footerReference w:type="first" r:id="rId37"/>
          <w:endnotePr>
            <w:numFmt w:val="decimal"/>
          </w:endnotePr>
          <w:type w:val="continuous"/>
          <w:pgSz w:w="11905" w:h="16837" w:code="9"/>
          <w:pgMar w:top="1134" w:right="1134" w:bottom="1134" w:left="1134" w:header="720" w:footer="907" w:gutter="567"/>
          <w:paperSrc w:first="7" w:other="7"/>
          <w:cols w:space="720"/>
          <w:noEndnote/>
          <w:titlePg/>
        </w:sectPr>
      </w:pPr>
    </w:p>
    <w:p w:rsidR="00891C60" w:rsidRPr="00891C60" w:rsidRDefault="00891C60" w:rsidP="00891C60">
      <w:pPr>
        <w:pStyle w:val="TextNormal"/>
        <w:rPr>
          <w:rFonts w:eastAsia="Century Gothic"/>
          <w:b/>
        </w:rPr>
      </w:pPr>
      <w:r w:rsidRPr="00891C60">
        <w:rPr>
          <w:rFonts w:eastAsia="Century Gothic"/>
          <w:b/>
        </w:rPr>
        <w:lastRenderedPageBreak/>
        <w:t>Leading up to the signing of the Treaty</w:t>
      </w:r>
    </w:p>
    <w:p w:rsidR="00891C60" w:rsidRDefault="00891C60" w:rsidP="00891C60">
      <w:pPr>
        <w:pStyle w:val="TextNormal"/>
        <w:rPr>
          <w:color w:val="231F20"/>
        </w:rPr>
      </w:pPr>
      <w:r w:rsidRPr="00891C60">
        <w:rPr>
          <w:rFonts w:eastAsia="Century Gothic"/>
        </w:rPr>
        <w:t xml:space="preserve">The Treaty was first drafted by </w:t>
      </w:r>
      <w:r w:rsidR="002A1424">
        <w:rPr>
          <w:rFonts w:eastAsia="Century Gothic"/>
        </w:rPr>
        <w:br/>
      </w:r>
      <w:r w:rsidRPr="00891C60">
        <w:rPr>
          <w:rFonts w:eastAsia="Century Gothic"/>
        </w:rPr>
        <w:t>William Hobson. James Busby, who was not satisfied with the content, redrafted it to include</w:t>
      </w:r>
      <w:r>
        <w:rPr>
          <w:rFonts w:eastAsia="Century Gothic"/>
        </w:rPr>
        <w:t xml:space="preserve"> </w:t>
      </w:r>
      <w:r>
        <w:rPr>
          <w:color w:val="231F20"/>
        </w:rPr>
        <w:t xml:space="preserve">text that established </w:t>
      </w:r>
      <w:r w:rsidR="002501DA">
        <w:rPr>
          <w:color w:val="231F20"/>
        </w:rPr>
        <w:t xml:space="preserve">that </w:t>
      </w:r>
      <w:r>
        <w:rPr>
          <w:color w:val="231F20"/>
        </w:rPr>
        <w:t>Māori would retain possession</w:t>
      </w:r>
      <w:r>
        <w:rPr>
          <w:color w:val="231F20"/>
          <w:spacing w:val="-2"/>
        </w:rPr>
        <w:t xml:space="preserve"> </w:t>
      </w:r>
      <w:r>
        <w:rPr>
          <w:color w:val="231F20"/>
        </w:rPr>
        <w:t>of</w:t>
      </w:r>
      <w:r>
        <w:rPr>
          <w:color w:val="231F20"/>
          <w:spacing w:val="-2"/>
        </w:rPr>
        <w:t xml:space="preserve"> </w:t>
      </w:r>
      <w:r>
        <w:rPr>
          <w:color w:val="231F20"/>
        </w:rPr>
        <w:t>forests</w:t>
      </w:r>
      <w:r w:rsidR="002501DA">
        <w:rPr>
          <w:color w:val="231F20"/>
        </w:rPr>
        <w:t xml:space="preserve">, </w:t>
      </w:r>
      <w:r>
        <w:rPr>
          <w:color w:val="231F20"/>
        </w:rPr>
        <w:t>fisheries</w:t>
      </w:r>
      <w:r>
        <w:rPr>
          <w:color w:val="231F20"/>
          <w:spacing w:val="-2"/>
        </w:rPr>
        <w:t xml:space="preserve"> </w:t>
      </w:r>
      <w:r>
        <w:rPr>
          <w:color w:val="231F20"/>
        </w:rPr>
        <w:t>and</w:t>
      </w:r>
      <w:r>
        <w:rPr>
          <w:color w:val="231F20"/>
          <w:spacing w:val="-2"/>
        </w:rPr>
        <w:t xml:space="preserve"> </w:t>
      </w:r>
      <w:r>
        <w:rPr>
          <w:color w:val="231F20"/>
        </w:rPr>
        <w:t>lands.</w:t>
      </w:r>
    </w:p>
    <w:p w:rsidR="00891C60" w:rsidRDefault="00891C60" w:rsidP="00891C60">
      <w:pPr>
        <w:pStyle w:val="TextNormal"/>
        <w:rPr>
          <w:rFonts w:cs="Century Gothic"/>
          <w:color w:val="231F20"/>
        </w:rPr>
      </w:pPr>
      <w:r>
        <w:rPr>
          <w:color w:val="231F20"/>
        </w:rPr>
        <w:t xml:space="preserve">Local rangatira (chiefs) were invited to Waitangi on 5 February 1840. Refreshments </w:t>
      </w:r>
      <w:r>
        <w:rPr>
          <w:rFonts w:cs="Century Gothic"/>
          <w:color w:val="231F20"/>
        </w:rPr>
        <w:t>were</w:t>
      </w:r>
      <w:r>
        <w:rPr>
          <w:rFonts w:cs="Century Gothic"/>
          <w:color w:val="231F20"/>
          <w:spacing w:val="-4"/>
        </w:rPr>
        <w:t xml:space="preserve"> </w:t>
      </w:r>
      <w:r>
        <w:rPr>
          <w:rFonts w:cs="Century Gothic"/>
          <w:color w:val="231F20"/>
        </w:rPr>
        <w:t>sold</w:t>
      </w:r>
      <w:r>
        <w:rPr>
          <w:rFonts w:cs="Century Gothic"/>
          <w:color w:val="231F20"/>
          <w:spacing w:val="-4"/>
        </w:rPr>
        <w:t xml:space="preserve"> </w:t>
      </w:r>
      <w:r>
        <w:rPr>
          <w:rFonts w:cs="Century Gothic"/>
          <w:color w:val="231F20"/>
        </w:rPr>
        <w:t>and</w:t>
      </w:r>
      <w:r>
        <w:rPr>
          <w:rFonts w:cs="Century Gothic"/>
          <w:color w:val="231F20"/>
          <w:spacing w:val="-3"/>
        </w:rPr>
        <w:t xml:space="preserve"> </w:t>
      </w:r>
      <w:r>
        <w:rPr>
          <w:rFonts w:cs="Century Gothic"/>
          <w:color w:val="231F20"/>
        </w:rPr>
        <w:t>a</w:t>
      </w:r>
      <w:r>
        <w:rPr>
          <w:rFonts w:cs="Century Gothic"/>
          <w:color w:val="231F20"/>
          <w:spacing w:val="-4"/>
        </w:rPr>
        <w:t xml:space="preserve"> </w:t>
      </w:r>
      <w:r>
        <w:rPr>
          <w:rFonts w:cs="Century Gothic"/>
          <w:color w:val="231F20"/>
        </w:rPr>
        <w:t>marquee</w:t>
      </w:r>
      <w:r>
        <w:rPr>
          <w:rFonts w:cs="Century Gothic"/>
          <w:color w:val="231F20"/>
          <w:spacing w:val="-3"/>
        </w:rPr>
        <w:t xml:space="preserve"> </w:t>
      </w:r>
      <w:r>
        <w:rPr>
          <w:rFonts w:cs="Century Gothic"/>
          <w:color w:val="231F20"/>
        </w:rPr>
        <w:t>set</w:t>
      </w:r>
      <w:r>
        <w:rPr>
          <w:rFonts w:cs="Century Gothic"/>
          <w:color w:val="231F20"/>
          <w:spacing w:val="-3"/>
        </w:rPr>
        <w:t xml:space="preserve"> </w:t>
      </w:r>
      <w:r>
        <w:rPr>
          <w:rFonts w:cs="Century Gothic"/>
          <w:color w:val="231F20"/>
        </w:rPr>
        <w:t>up</w:t>
      </w:r>
      <w:r>
        <w:rPr>
          <w:rFonts w:cs="Century Gothic"/>
          <w:color w:val="231F20"/>
          <w:spacing w:val="-3"/>
        </w:rPr>
        <w:t xml:space="preserve"> </w:t>
      </w:r>
      <w:r>
        <w:rPr>
          <w:rFonts w:cs="Century Gothic"/>
          <w:color w:val="231F20"/>
        </w:rPr>
        <w:t>so</w:t>
      </w:r>
      <w:r>
        <w:rPr>
          <w:rFonts w:cs="Century Gothic"/>
          <w:color w:val="231F20"/>
          <w:spacing w:val="-3"/>
        </w:rPr>
        <w:t xml:space="preserve"> </w:t>
      </w:r>
      <w:r>
        <w:rPr>
          <w:rFonts w:cs="Century Gothic"/>
          <w:color w:val="231F20"/>
        </w:rPr>
        <w:t>that</w:t>
      </w:r>
      <w:r>
        <w:rPr>
          <w:rFonts w:cs="Century Gothic"/>
          <w:color w:val="231F20"/>
          <w:w w:val="99"/>
        </w:rPr>
        <w:t xml:space="preserve"> </w:t>
      </w:r>
      <w:r>
        <w:rPr>
          <w:color w:val="231F20"/>
        </w:rPr>
        <w:t xml:space="preserve">Hobson could explain the Treaty to the </w:t>
      </w:r>
      <w:r>
        <w:rPr>
          <w:rFonts w:cs="Century Gothic"/>
          <w:color w:val="231F20"/>
        </w:rPr>
        <w:t>rangatira</w:t>
      </w:r>
      <w:r>
        <w:rPr>
          <w:rFonts w:cs="Century Gothic"/>
          <w:color w:val="231F20"/>
          <w:spacing w:val="-10"/>
        </w:rPr>
        <w:t xml:space="preserve"> </w:t>
      </w:r>
      <w:r>
        <w:rPr>
          <w:rFonts w:cs="Century Gothic"/>
          <w:color w:val="231F20"/>
        </w:rPr>
        <w:t>in</w:t>
      </w:r>
      <w:r>
        <w:rPr>
          <w:rFonts w:cs="Century Gothic"/>
          <w:color w:val="231F20"/>
          <w:spacing w:val="-9"/>
        </w:rPr>
        <w:t xml:space="preserve"> </w:t>
      </w:r>
      <w:r>
        <w:rPr>
          <w:rFonts w:cs="Century Gothic"/>
          <w:color w:val="231F20"/>
        </w:rPr>
        <w:t>attendance.</w:t>
      </w:r>
      <w:r>
        <w:rPr>
          <w:rFonts w:cs="Century Gothic"/>
          <w:color w:val="231F20"/>
          <w:spacing w:val="-9"/>
        </w:rPr>
        <w:t xml:space="preserve"> </w:t>
      </w:r>
      <w:r>
        <w:rPr>
          <w:rFonts w:cs="Century Gothic"/>
          <w:color w:val="231F20"/>
        </w:rPr>
        <w:t>The</w:t>
      </w:r>
      <w:r>
        <w:rPr>
          <w:rFonts w:cs="Century Gothic"/>
          <w:color w:val="231F20"/>
          <w:spacing w:val="-9"/>
        </w:rPr>
        <w:t xml:space="preserve"> </w:t>
      </w:r>
      <w:r>
        <w:rPr>
          <w:rFonts w:cs="Century Gothic"/>
          <w:color w:val="231F20"/>
        </w:rPr>
        <w:t>rangatira</w:t>
      </w:r>
      <w:r>
        <w:rPr>
          <w:rFonts w:cs="Century Gothic"/>
          <w:color w:val="231F20"/>
          <w:w w:val="99"/>
        </w:rPr>
        <w:t xml:space="preserve"> </w:t>
      </w:r>
      <w:r>
        <w:rPr>
          <w:rFonts w:cs="Century Gothic"/>
          <w:color w:val="231F20"/>
        </w:rPr>
        <w:t>debated</w:t>
      </w:r>
      <w:r>
        <w:rPr>
          <w:rFonts w:cs="Century Gothic"/>
          <w:color w:val="231F20"/>
          <w:spacing w:val="-4"/>
        </w:rPr>
        <w:t xml:space="preserve"> </w:t>
      </w:r>
      <w:r>
        <w:rPr>
          <w:rFonts w:cs="Century Gothic"/>
          <w:color w:val="231F20"/>
        </w:rPr>
        <w:t>throughout</w:t>
      </w:r>
      <w:r>
        <w:rPr>
          <w:rFonts w:cs="Century Gothic"/>
          <w:color w:val="231F20"/>
          <w:spacing w:val="-4"/>
        </w:rPr>
        <w:t xml:space="preserve"> </w:t>
      </w:r>
      <w:r>
        <w:rPr>
          <w:rFonts w:cs="Century Gothic"/>
          <w:color w:val="231F20"/>
        </w:rPr>
        <w:t>the</w:t>
      </w:r>
      <w:r>
        <w:rPr>
          <w:rFonts w:cs="Century Gothic"/>
          <w:color w:val="231F20"/>
          <w:spacing w:val="-4"/>
        </w:rPr>
        <w:t xml:space="preserve"> </w:t>
      </w:r>
      <w:r>
        <w:rPr>
          <w:rFonts w:cs="Century Gothic"/>
          <w:color w:val="231F20"/>
        </w:rPr>
        <w:t>day</w:t>
      </w:r>
      <w:r>
        <w:rPr>
          <w:rFonts w:cs="Century Gothic"/>
          <w:color w:val="231F20"/>
          <w:spacing w:val="-5"/>
        </w:rPr>
        <w:t xml:space="preserve"> </w:t>
      </w:r>
      <w:r>
        <w:rPr>
          <w:rFonts w:cs="Century Gothic"/>
          <w:color w:val="231F20"/>
        </w:rPr>
        <w:t>and</w:t>
      </w:r>
      <w:r>
        <w:rPr>
          <w:rFonts w:cs="Century Gothic"/>
          <w:color w:val="231F20"/>
          <w:spacing w:val="-4"/>
        </w:rPr>
        <w:t xml:space="preserve"> </w:t>
      </w:r>
      <w:r>
        <w:rPr>
          <w:rFonts w:cs="Century Gothic"/>
          <w:color w:val="231F20"/>
        </w:rPr>
        <w:t>into</w:t>
      </w:r>
      <w:r>
        <w:rPr>
          <w:rFonts w:cs="Century Gothic"/>
          <w:color w:val="231F20"/>
          <w:spacing w:val="-3"/>
        </w:rPr>
        <w:t xml:space="preserve"> </w:t>
      </w:r>
      <w:r>
        <w:rPr>
          <w:rFonts w:cs="Century Gothic"/>
          <w:color w:val="231F20"/>
        </w:rPr>
        <w:t>the</w:t>
      </w:r>
      <w:r>
        <w:rPr>
          <w:rFonts w:cs="Century Gothic"/>
          <w:color w:val="231F20"/>
          <w:w w:val="99"/>
        </w:rPr>
        <w:t xml:space="preserve"> </w:t>
      </w:r>
      <w:r>
        <w:rPr>
          <w:color w:val="231F20"/>
        </w:rPr>
        <w:t xml:space="preserve">evening. The following day, </w:t>
      </w:r>
      <w:r w:rsidR="002A1424">
        <w:rPr>
          <w:color w:val="231F20"/>
        </w:rPr>
        <w:br/>
      </w:r>
      <w:r>
        <w:rPr>
          <w:color w:val="231F20"/>
        </w:rPr>
        <w:t>6 February</w:t>
      </w:r>
      <w:r w:rsidR="002501DA">
        <w:rPr>
          <w:color w:val="231F20"/>
        </w:rPr>
        <w:t xml:space="preserve"> </w:t>
      </w:r>
      <w:r>
        <w:rPr>
          <w:color w:val="231F20"/>
        </w:rPr>
        <w:t xml:space="preserve">1840, </w:t>
      </w:r>
      <w:r>
        <w:rPr>
          <w:rFonts w:cs="Century Gothic"/>
          <w:color w:val="231F20"/>
        </w:rPr>
        <w:t>the</w:t>
      </w:r>
      <w:r>
        <w:rPr>
          <w:rFonts w:cs="Century Gothic"/>
          <w:color w:val="231F20"/>
          <w:spacing w:val="-6"/>
        </w:rPr>
        <w:t xml:space="preserve"> </w:t>
      </w:r>
      <w:r>
        <w:rPr>
          <w:rFonts w:cs="Century Gothic"/>
          <w:color w:val="231F20"/>
        </w:rPr>
        <w:t>rangatira</w:t>
      </w:r>
      <w:r>
        <w:rPr>
          <w:rFonts w:cs="Century Gothic"/>
          <w:color w:val="231F20"/>
          <w:spacing w:val="-6"/>
        </w:rPr>
        <w:t xml:space="preserve"> </w:t>
      </w:r>
      <w:r>
        <w:rPr>
          <w:rFonts w:cs="Century Gothic"/>
          <w:color w:val="231F20"/>
        </w:rPr>
        <w:t>agreed</w:t>
      </w:r>
      <w:r>
        <w:rPr>
          <w:rFonts w:cs="Century Gothic"/>
          <w:color w:val="231F20"/>
          <w:spacing w:val="-6"/>
        </w:rPr>
        <w:t xml:space="preserve"> </w:t>
      </w:r>
      <w:r>
        <w:rPr>
          <w:rFonts w:cs="Century Gothic"/>
          <w:color w:val="231F20"/>
        </w:rPr>
        <w:t>to</w:t>
      </w:r>
      <w:r>
        <w:rPr>
          <w:rFonts w:cs="Century Gothic"/>
          <w:color w:val="231F20"/>
          <w:spacing w:val="-5"/>
        </w:rPr>
        <w:t xml:space="preserve"> </w:t>
      </w:r>
      <w:r>
        <w:rPr>
          <w:rFonts w:cs="Century Gothic"/>
          <w:color w:val="231F20"/>
        </w:rPr>
        <w:t>sign</w:t>
      </w:r>
      <w:r>
        <w:rPr>
          <w:rFonts w:cs="Century Gothic"/>
          <w:color w:val="231F20"/>
          <w:spacing w:val="-7"/>
        </w:rPr>
        <w:t xml:space="preserve"> </w:t>
      </w:r>
      <w:r>
        <w:rPr>
          <w:rFonts w:cs="Century Gothic"/>
          <w:color w:val="231F20"/>
        </w:rPr>
        <w:t>the</w:t>
      </w:r>
      <w:r>
        <w:rPr>
          <w:rFonts w:cs="Century Gothic"/>
          <w:color w:val="231F20"/>
          <w:spacing w:val="-6"/>
        </w:rPr>
        <w:t xml:space="preserve"> </w:t>
      </w:r>
      <w:r>
        <w:rPr>
          <w:rFonts w:cs="Century Gothic"/>
          <w:color w:val="231F20"/>
        </w:rPr>
        <w:t>Treaty.</w:t>
      </w:r>
    </w:p>
    <w:p w:rsidR="00891C60" w:rsidRDefault="00891C60" w:rsidP="00891C60">
      <w:pPr>
        <w:pStyle w:val="TextNormal"/>
        <w:rPr>
          <w:color w:val="231F20"/>
        </w:rPr>
      </w:pPr>
      <w:r>
        <w:rPr>
          <w:color w:val="231F20"/>
        </w:rPr>
        <w:t>The Treaty is an agreement, in Māori and English, that was made between the British Crown and about 540 Māori rangatira (chiefs,</w:t>
      </w:r>
      <w:r>
        <w:rPr>
          <w:color w:val="231F20"/>
          <w:spacing w:val="-3"/>
        </w:rPr>
        <w:t xml:space="preserve"> </w:t>
      </w:r>
      <w:r>
        <w:rPr>
          <w:color w:val="231F20"/>
        </w:rPr>
        <w:t>including</w:t>
      </w:r>
      <w:r>
        <w:rPr>
          <w:color w:val="231F20"/>
          <w:spacing w:val="-2"/>
        </w:rPr>
        <w:t xml:space="preserve"> </w:t>
      </w:r>
      <w:r>
        <w:rPr>
          <w:color w:val="231F20"/>
        </w:rPr>
        <w:t>chiefly</w:t>
      </w:r>
      <w:r>
        <w:rPr>
          <w:color w:val="231F20"/>
          <w:spacing w:val="-2"/>
        </w:rPr>
        <w:t xml:space="preserve"> </w:t>
      </w:r>
      <w:r>
        <w:rPr>
          <w:color w:val="231F20"/>
        </w:rPr>
        <w:t>women).</w:t>
      </w:r>
    </w:p>
    <w:p w:rsidR="00891C60" w:rsidRDefault="00891C60" w:rsidP="00891C60">
      <w:pPr>
        <w:pStyle w:val="TextNormal"/>
        <w:rPr>
          <w:color w:val="231F20"/>
        </w:rPr>
      </w:pPr>
      <w:r>
        <w:rPr>
          <w:color w:val="231F20"/>
        </w:rPr>
        <w:t>The Treaty comprises a preamble, which declares the Crown</w:t>
      </w:r>
      <w:r w:rsidR="002501DA">
        <w:rPr>
          <w:color w:val="231F20"/>
        </w:rPr>
        <w:t>’</w:t>
      </w:r>
      <w:r>
        <w:rPr>
          <w:color w:val="231F20"/>
        </w:rPr>
        <w:t xml:space="preserve">s intentions, as well </w:t>
      </w:r>
      <w:r>
        <w:rPr>
          <w:rFonts w:cs="Century Gothic"/>
          <w:color w:val="231F20"/>
        </w:rPr>
        <w:t>as</w:t>
      </w:r>
      <w:r>
        <w:rPr>
          <w:rFonts w:cs="Century Gothic"/>
          <w:color w:val="231F20"/>
          <w:spacing w:val="-7"/>
        </w:rPr>
        <w:t xml:space="preserve"> </w:t>
      </w:r>
      <w:r>
        <w:rPr>
          <w:rFonts w:cs="Century Gothic"/>
          <w:color w:val="231F20"/>
        </w:rPr>
        <w:t>three</w:t>
      </w:r>
      <w:r>
        <w:rPr>
          <w:rFonts w:cs="Century Gothic"/>
          <w:color w:val="231F20"/>
          <w:spacing w:val="-7"/>
        </w:rPr>
        <w:t xml:space="preserve"> </w:t>
      </w:r>
      <w:r>
        <w:rPr>
          <w:rFonts w:cs="Century Gothic"/>
          <w:color w:val="231F20"/>
        </w:rPr>
        <w:t>articles</w:t>
      </w:r>
      <w:r>
        <w:rPr>
          <w:rFonts w:cs="Century Gothic"/>
          <w:color w:val="231F20"/>
          <w:spacing w:val="-7"/>
        </w:rPr>
        <w:t xml:space="preserve"> </w:t>
      </w:r>
      <w:r>
        <w:rPr>
          <w:rFonts w:cs="Century Gothic"/>
          <w:color w:val="231F20"/>
        </w:rPr>
        <w:t>outlining</w:t>
      </w:r>
      <w:r>
        <w:rPr>
          <w:rFonts w:cs="Century Gothic"/>
          <w:color w:val="231F20"/>
          <w:spacing w:val="-6"/>
        </w:rPr>
        <w:t xml:space="preserve"> </w:t>
      </w:r>
      <w:r>
        <w:rPr>
          <w:rFonts w:cs="Century Gothic"/>
          <w:color w:val="231F20"/>
        </w:rPr>
        <w:t>the</w:t>
      </w:r>
      <w:r>
        <w:rPr>
          <w:rFonts w:cs="Century Gothic"/>
          <w:color w:val="231F20"/>
          <w:spacing w:val="-6"/>
        </w:rPr>
        <w:t xml:space="preserve"> </w:t>
      </w:r>
      <w:r>
        <w:rPr>
          <w:rFonts w:cs="Century Gothic"/>
          <w:color w:val="231F20"/>
        </w:rPr>
        <w:t>agreement</w:t>
      </w:r>
      <w:r>
        <w:rPr>
          <w:rFonts w:cs="Century Gothic"/>
          <w:color w:val="231F20"/>
          <w:w w:val="99"/>
        </w:rPr>
        <w:t xml:space="preserve"> </w:t>
      </w:r>
      <w:r>
        <w:rPr>
          <w:color w:val="231F20"/>
        </w:rPr>
        <w:t>between the Crown and Māori.</w:t>
      </w:r>
    </w:p>
    <w:p w:rsidR="00891C60" w:rsidRDefault="002A1424" w:rsidP="00891C60">
      <w:pPr>
        <w:pStyle w:val="TextNormal"/>
        <w:rPr>
          <w:rFonts w:cs="Century Gothic"/>
          <w:color w:val="231F20"/>
        </w:rPr>
      </w:pPr>
      <w:r>
        <w:rPr>
          <w:i/>
          <w:noProof/>
          <w:lang w:eastAsia="en-NZ"/>
        </w:rPr>
        <mc:AlternateContent>
          <mc:Choice Requires="wps">
            <w:drawing>
              <wp:anchor distT="0" distB="0" distL="114300" distR="114300" simplePos="0" relativeHeight="251679744" behindDoc="0" locked="0" layoutInCell="1" allowOverlap="1" wp14:anchorId="757F32D6" wp14:editId="2BCE2C36">
                <wp:simplePos x="0" y="0"/>
                <wp:positionH relativeFrom="column">
                  <wp:posOffset>3061335</wp:posOffset>
                </wp:positionH>
                <wp:positionV relativeFrom="paragraph">
                  <wp:posOffset>133985</wp:posOffset>
                </wp:positionV>
                <wp:extent cx="2771775" cy="704850"/>
                <wp:effectExtent l="76200" t="57150" r="85725" b="95250"/>
                <wp:wrapTopAndBottom/>
                <wp:docPr id="16" name="Text Box 16"/>
                <wp:cNvGraphicFramePr/>
                <a:graphic xmlns:a="http://schemas.openxmlformats.org/drawingml/2006/main">
                  <a:graphicData uri="http://schemas.microsoft.com/office/word/2010/wordprocessingShape">
                    <wps:wsp>
                      <wps:cNvSpPr txBox="1"/>
                      <wps:spPr>
                        <a:xfrm>
                          <a:off x="0" y="0"/>
                          <a:ext cx="2771775" cy="7048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color w:val="005182"/>
                                <w:sz w:val="20"/>
                              </w:rPr>
                            </w:pPr>
                            <w:r w:rsidRPr="00891C60">
                              <w:rPr>
                                <w:rFonts w:eastAsia="Century Gothic"/>
                                <w:color w:val="005182"/>
                                <w:sz w:val="20"/>
                              </w:rPr>
                              <w:t>A missionary</w:t>
                            </w:r>
                            <w:r w:rsidR="002501DA">
                              <w:rPr>
                                <w:rFonts w:eastAsia="Century Gothic"/>
                                <w:color w:val="005182"/>
                                <w:sz w:val="20"/>
                              </w:rPr>
                              <w:t xml:space="preserve">, </w:t>
                            </w:r>
                            <w:r w:rsidRPr="00891C60">
                              <w:rPr>
                                <w:rFonts w:eastAsia="Century Gothic"/>
                                <w:color w:val="005182"/>
                                <w:sz w:val="20"/>
                              </w:rPr>
                              <w:t>Henry Williams</w:t>
                            </w:r>
                            <w:r w:rsidR="002501DA">
                              <w:rPr>
                                <w:rFonts w:eastAsia="Century Gothic"/>
                                <w:color w:val="005182"/>
                                <w:sz w:val="20"/>
                              </w:rPr>
                              <w:t xml:space="preserve">, </w:t>
                            </w:r>
                            <w:r w:rsidRPr="00891C60">
                              <w:rPr>
                                <w:rFonts w:eastAsia="Century Gothic"/>
                                <w:color w:val="005182"/>
                                <w:sz w:val="20"/>
                              </w:rPr>
                              <w:t xml:space="preserve">translated the </w:t>
                            </w:r>
                            <w:r w:rsidR="002A1424" w:rsidRPr="00891C60">
                              <w:rPr>
                                <w:rFonts w:eastAsia="Century Gothic"/>
                                <w:color w:val="005182"/>
                                <w:sz w:val="20"/>
                              </w:rPr>
                              <w:t xml:space="preserve">Treaty </w:t>
                            </w:r>
                            <w:r w:rsidRPr="00891C60">
                              <w:rPr>
                                <w:rFonts w:eastAsia="Century Gothic"/>
                                <w:color w:val="005182"/>
                                <w:sz w:val="20"/>
                              </w:rPr>
                              <w:t>into Māori on the afternoon before it was presented to the rangatira (chiefs).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margin-left:241.05pt;margin-top:10.55pt;width:218.25pt;height: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color w:val="005182"/>
                          <w:sz w:val="20"/>
                        </w:rPr>
                      </w:pPr>
                      <w:r w:rsidRPr="00891C60">
                        <w:rPr>
                          <w:rFonts w:eastAsia="Century Gothic"/>
                          <w:color w:val="005182"/>
                          <w:sz w:val="20"/>
                        </w:rPr>
                        <w:t>A missionary</w:t>
                      </w:r>
                      <w:r w:rsidR="002501DA">
                        <w:rPr>
                          <w:rFonts w:eastAsia="Century Gothic"/>
                          <w:color w:val="005182"/>
                          <w:sz w:val="20"/>
                        </w:rPr>
                        <w:t xml:space="preserve">, </w:t>
                      </w:r>
                      <w:r w:rsidRPr="00891C60">
                        <w:rPr>
                          <w:rFonts w:eastAsia="Century Gothic"/>
                          <w:color w:val="005182"/>
                          <w:sz w:val="20"/>
                        </w:rPr>
                        <w:t>Henry Williams</w:t>
                      </w:r>
                      <w:r w:rsidR="002501DA">
                        <w:rPr>
                          <w:rFonts w:eastAsia="Century Gothic"/>
                          <w:color w:val="005182"/>
                          <w:sz w:val="20"/>
                        </w:rPr>
                        <w:t xml:space="preserve">, </w:t>
                      </w:r>
                      <w:r w:rsidRPr="00891C60">
                        <w:rPr>
                          <w:rFonts w:eastAsia="Century Gothic"/>
                          <w:color w:val="005182"/>
                          <w:sz w:val="20"/>
                        </w:rPr>
                        <w:t xml:space="preserve">translated the </w:t>
                      </w:r>
                      <w:r w:rsidR="002A1424" w:rsidRPr="00891C60">
                        <w:rPr>
                          <w:rFonts w:eastAsia="Century Gothic"/>
                          <w:color w:val="005182"/>
                          <w:sz w:val="20"/>
                        </w:rPr>
                        <w:t xml:space="preserve">Treaty </w:t>
                      </w:r>
                      <w:r w:rsidRPr="00891C60">
                        <w:rPr>
                          <w:rFonts w:eastAsia="Century Gothic"/>
                          <w:color w:val="005182"/>
                          <w:sz w:val="20"/>
                        </w:rPr>
                        <w:t>into Māori on the afternoon before it was presented to the rangatira (chiefs).</w:t>
                      </w:r>
                    </w:p>
                  </w:txbxContent>
                </v:textbox>
                <w10:wrap type="topAndBottom"/>
              </v:shape>
            </w:pict>
          </mc:Fallback>
        </mc:AlternateContent>
      </w:r>
      <w:r w:rsidR="00891C60">
        <w:rPr>
          <w:i/>
          <w:noProof/>
          <w:lang w:eastAsia="en-NZ"/>
        </w:rPr>
        <mc:AlternateContent>
          <mc:Choice Requires="wps">
            <w:drawing>
              <wp:anchor distT="0" distB="0" distL="114300" distR="114300" simplePos="0" relativeHeight="251677696" behindDoc="0" locked="0" layoutInCell="1" allowOverlap="1" wp14:anchorId="1F82DFD2" wp14:editId="7AD14AB6">
                <wp:simplePos x="0" y="0"/>
                <wp:positionH relativeFrom="column">
                  <wp:posOffset>-15240</wp:posOffset>
                </wp:positionH>
                <wp:positionV relativeFrom="paragraph">
                  <wp:posOffset>1981200</wp:posOffset>
                </wp:positionV>
                <wp:extent cx="2695575" cy="1743075"/>
                <wp:effectExtent l="76200" t="57150" r="85725" b="104775"/>
                <wp:wrapTopAndBottom/>
                <wp:docPr id="15" name="Text Box 15"/>
                <wp:cNvGraphicFramePr/>
                <a:graphic xmlns:a="http://schemas.openxmlformats.org/drawingml/2006/main">
                  <a:graphicData uri="http://schemas.microsoft.com/office/word/2010/wordprocessingShape">
                    <wps:wsp>
                      <wps:cNvSpPr txBox="1"/>
                      <wps:spPr>
                        <a:xfrm>
                          <a:off x="0" y="0"/>
                          <a:ext cx="2695575" cy="17430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rFonts w:eastAsia="Century Gothic"/>
                                <w:color w:val="005182"/>
                                <w:sz w:val="20"/>
                              </w:rPr>
                            </w:pPr>
                            <w:r w:rsidRPr="00891C60">
                              <w:rPr>
                                <w:rFonts w:eastAsia="Century Gothic"/>
                                <w:color w:val="005182"/>
                                <w:sz w:val="20"/>
                              </w:rPr>
                              <w:t>Copies of the Treaty were made and taken throughout the country by Hobson and his staff to get more signatures.</w:t>
                            </w:r>
                          </w:p>
                          <w:p w:rsidR="00891C60" w:rsidRPr="00891C60" w:rsidRDefault="00891C60" w:rsidP="00891C60">
                            <w:pPr>
                              <w:pStyle w:val="TextNormal"/>
                              <w:spacing w:after="120"/>
                              <w:rPr>
                                <w:rFonts w:eastAsia="Century Gothic"/>
                                <w:color w:val="005182"/>
                                <w:sz w:val="20"/>
                              </w:rPr>
                            </w:pPr>
                            <w:r w:rsidRPr="00891C60">
                              <w:rPr>
                                <w:rFonts w:eastAsia="Century Gothic"/>
                                <w:color w:val="005182"/>
                                <w:sz w:val="20"/>
                              </w:rPr>
                              <w:t xml:space="preserve">Eventually over 500 Māori chiefs (including women) signed the </w:t>
                            </w:r>
                            <w:r w:rsidR="002A1424" w:rsidRPr="00891C60">
                              <w:rPr>
                                <w:rFonts w:eastAsia="Century Gothic"/>
                                <w:color w:val="005182"/>
                                <w:sz w:val="20"/>
                              </w:rPr>
                              <w:t>Treaty</w:t>
                            </w:r>
                            <w:r w:rsidRPr="00891C60">
                              <w:rPr>
                                <w:rFonts w:eastAsia="Century Gothic"/>
                                <w:color w:val="005182"/>
                                <w:sz w:val="20"/>
                              </w:rPr>
                              <w:t>.</w:t>
                            </w:r>
                          </w:p>
                          <w:p w:rsidR="00891C60" w:rsidRPr="00891C60" w:rsidRDefault="00891C60" w:rsidP="00891C60">
                            <w:pPr>
                              <w:pStyle w:val="TextNormal"/>
                              <w:rPr>
                                <w:color w:val="005182"/>
                                <w:sz w:val="20"/>
                              </w:rPr>
                            </w:pPr>
                            <w:r w:rsidRPr="00891C60">
                              <w:rPr>
                                <w:rFonts w:eastAsia="Century Gothic"/>
                                <w:color w:val="005182"/>
                                <w:sz w:val="20"/>
                              </w:rPr>
                              <w:t>Not every chief in Aotearoa signed the Treaty.  Some had refused and others did not get a chance as the Treaty was not taken to all regions.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5" type="#_x0000_t202" style="position:absolute;margin-left:-1.2pt;margin-top:156pt;width:212.25pt;height:13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rFonts w:eastAsia="Century Gothic"/>
                          <w:color w:val="005182"/>
                          <w:sz w:val="20"/>
                        </w:rPr>
                      </w:pPr>
                      <w:r w:rsidRPr="00891C60">
                        <w:rPr>
                          <w:rFonts w:eastAsia="Century Gothic"/>
                          <w:color w:val="005182"/>
                          <w:sz w:val="20"/>
                        </w:rPr>
                        <w:t>Copies of the Treaty were made and taken throughout the country by Hobson and his staff to get more signatures.</w:t>
                      </w:r>
                    </w:p>
                    <w:p w:rsidR="00891C60" w:rsidRPr="00891C60" w:rsidRDefault="00891C60" w:rsidP="00891C60">
                      <w:pPr>
                        <w:pStyle w:val="TextNormal"/>
                        <w:spacing w:after="120"/>
                        <w:rPr>
                          <w:rFonts w:eastAsia="Century Gothic"/>
                          <w:color w:val="005182"/>
                          <w:sz w:val="20"/>
                        </w:rPr>
                      </w:pPr>
                      <w:r w:rsidRPr="00891C60">
                        <w:rPr>
                          <w:rFonts w:eastAsia="Century Gothic"/>
                          <w:color w:val="005182"/>
                          <w:sz w:val="20"/>
                        </w:rPr>
                        <w:t xml:space="preserve">Eventually over 500 Māori chiefs (including women) signed the </w:t>
                      </w:r>
                      <w:r w:rsidR="002A1424" w:rsidRPr="00891C60">
                        <w:rPr>
                          <w:rFonts w:eastAsia="Century Gothic"/>
                          <w:color w:val="005182"/>
                          <w:sz w:val="20"/>
                        </w:rPr>
                        <w:t>Treaty</w:t>
                      </w:r>
                      <w:r w:rsidRPr="00891C60">
                        <w:rPr>
                          <w:rFonts w:eastAsia="Century Gothic"/>
                          <w:color w:val="005182"/>
                          <w:sz w:val="20"/>
                        </w:rPr>
                        <w:t>.</w:t>
                      </w:r>
                    </w:p>
                    <w:p w:rsidR="00891C60" w:rsidRPr="00891C60" w:rsidRDefault="00891C60" w:rsidP="00891C60">
                      <w:pPr>
                        <w:pStyle w:val="TextNormal"/>
                        <w:rPr>
                          <w:color w:val="005182"/>
                          <w:sz w:val="20"/>
                        </w:rPr>
                      </w:pPr>
                      <w:r w:rsidRPr="00891C60">
                        <w:rPr>
                          <w:rFonts w:eastAsia="Century Gothic"/>
                          <w:color w:val="005182"/>
                          <w:sz w:val="20"/>
                        </w:rPr>
                        <w:t>Not every chief in Aotearoa signed the Treaty.  Some had refused and others did not get a chance as the Treaty was not taken to all regions.</w:t>
                      </w:r>
                    </w:p>
                  </w:txbxContent>
                </v:textbox>
                <w10:wrap type="topAndBottom"/>
              </v:shape>
            </w:pict>
          </mc:Fallback>
        </mc:AlternateContent>
      </w:r>
      <w:r w:rsidR="00891C60">
        <w:rPr>
          <w:rFonts w:cs="Century Gothic"/>
          <w:color w:val="231F20"/>
        </w:rPr>
        <w:t>There</w:t>
      </w:r>
      <w:r w:rsidR="00891C60">
        <w:rPr>
          <w:rFonts w:cs="Century Gothic"/>
          <w:color w:val="231F20"/>
          <w:spacing w:val="-4"/>
        </w:rPr>
        <w:t xml:space="preserve"> </w:t>
      </w:r>
      <w:r w:rsidR="00891C60">
        <w:rPr>
          <w:rFonts w:cs="Century Gothic"/>
          <w:color w:val="231F20"/>
        </w:rPr>
        <w:t>was</w:t>
      </w:r>
      <w:r w:rsidR="00891C60">
        <w:rPr>
          <w:rFonts w:cs="Century Gothic"/>
          <w:color w:val="231F20"/>
          <w:spacing w:val="-4"/>
        </w:rPr>
        <w:t xml:space="preserve"> </w:t>
      </w:r>
      <w:r w:rsidR="00891C60">
        <w:rPr>
          <w:rFonts w:cs="Century Gothic"/>
          <w:color w:val="231F20"/>
        </w:rPr>
        <w:t>a</w:t>
      </w:r>
      <w:r w:rsidR="00891C60">
        <w:rPr>
          <w:rFonts w:cs="Century Gothic"/>
          <w:color w:val="231F20"/>
          <w:spacing w:val="-5"/>
        </w:rPr>
        <w:t xml:space="preserve"> </w:t>
      </w:r>
      <w:r w:rsidR="00891C60">
        <w:rPr>
          <w:rFonts w:cs="Century Gothic"/>
          <w:color w:val="231F20"/>
        </w:rPr>
        <w:t>verbal</w:t>
      </w:r>
      <w:r w:rsidR="00891C60">
        <w:rPr>
          <w:rFonts w:cs="Century Gothic"/>
          <w:color w:val="231F20"/>
          <w:spacing w:val="-4"/>
        </w:rPr>
        <w:t xml:space="preserve"> </w:t>
      </w:r>
      <w:r w:rsidR="00891C60">
        <w:rPr>
          <w:rFonts w:cs="Century Gothic"/>
          <w:color w:val="231F20"/>
        </w:rPr>
        <w:t>agreement</w:t>
      </w:r>
      <w:r w:rsidR="00891C60">
        <w:rPr>
          <w:rFonts w:cs="Century Gothic"/>
          <w:color w:val="231F20"/>
          <w:spacing w:val="-4"/>
        </w:rPr>
        <w:t xml:space="preserve"> </w:t>
      </w:r>
      <w:r w:rsidR="00891C60">
        <w:rPr>
          <w:rFonts w:cs="Century Gothic"/>
          <w:color w:val="231F20"/>
        </w:rPr>
        <w:t>made</w:t>
      </w:r>
      <w:r w:rsidR="00891C60">
        <w:rPr>
          <w:rFonts w:cs="Century Gothic"/>
          <w:color w:val="231F20"/>
          <w:spacing w:val="-3"/>
        </w:rPr>
        <w:t xml:space="preserve"> </w:t>
      </w:r>
      <w:r w:rsidR="00891C60">
        <w:rPr>
          <w:rFonts w:cs="Century Gothic"/>
          <w:color w:val="231F20"/>
        </w:rPr>
        <w:t>on</w:t>
      </w:r>
      <w:r w:rsidR="00891C60">
        <w:rPr>
          <w:rFonts w:cs="Century Gothic"/>
          <w:color w:val="231F20"/>
          <w:w w:val="99"/>
        </w:rPr>
        <w:t xml:space="preserve"> </w:t>
      </w:r>
      <w:r w:rsidR="00891C60">
        <w:rPr>
          <w:color w:val="231F20"/>
        </w:rPr>
        <w:t xml:space="preserve">the day of the signing in Waitangi, which </w:t>
      </w:r>
      <w:r w:rsidR="00891C60">
        <w:rPr>
          <w:rFonts w:cs="Century Gothic"/>
          <w:color w:val="231F20"/>
        </w:rPr>
        <w:t>outlines</w:t>
      </w:r>
      <w:r w:rsidR="00891C60">
        <w:rPr>
          <w:rFonts w:cs="Century Gothic"/>
          <w:color w:val="231F20"/>
          <w:spacing w:val="-7"/>
        </w:rPr>
        <w:t xml:space="preserve"> </w:t>
      </w:r>
      <w:r w:rsidR="00891C60">
        <w:rPr>
          <w:rFonts w:cs="Century Gothic"/>
          <w:color w:val="231F20"/>
        </w:rPr>
        <w:t>the</w:t>
      </w:r>
      <w:r w:rsidR="00891C60">
        <w:rPr>
          <w:rFonts w:cs="Century Gothic"/>
          <w:color w:val="231F20"/>
          <w:spacing w:val="-7"/>
        </w:rPr>
        <w:t xml:space="preserve"> </w:t>
      </w:r>
      <w:r w:rsidR="00891C60">
        <w:rPr>
          <w:rFonts w:cs="Century Gothic"/>
          <w:color w:val="231F20"/>
        </w:rPr>
        <w:t>protection</w:t>
      </w:r>
      <w:r w:rsidR="00891C60">
        <w:rPr>
          <w:rFonts w:cs="Century Gothic"/>
          <w:color w:val="231F20"/>
          <w:spacing w:val="-7"/>
        </w:rPr>
        <w:t xml:space="preserve"> </w:t>
      </w:r>
      <w:r w:rsidR="00891C60">
        <w:rPr>
          <w:rFonts w:cs="Century Gothic"/>
          <w:color w:val="231F20"/>
        </w:rPr>
        <w:t>of</w:t>
      </w:r>
      <w:r w:rsidR="00891C60">
        <w:rPr>
          <w:rFonts w:cs="Century Gothic"/>
          <w:color w:val="231F20"/>
          <w:spacing w:val="-7"/>
        </w:rPr>
        <w:t xml:space="preserve"> </w:t>
      </w:r>
      <w:r w:rsidR="00891C60">
        <w:rPr>
          <w:rFonts w:cs="Century Gothic"/>
          <w:color w:val="231F20"/>
        </w:rPr>
        <w:t>religious</w:t>
      </w:r>
      <w:r w:rsidR="00891C60">
        <w:rPr>
          <w:rFonts w:cs="Century Gothic"/>
          <w:color w:val="231F20"/>
          <w:spacing w:val="-7"/>
        </w:rPr>
        <w:t xml:space="preserve"> </w:t>
      </w:r>
      <w:r w:rsidR="00891C60">
        <w:rPr>
          <w:rFonts w:cs="Century Gothic"/>
          <w:color w:val="231F20"/>
        </w:rPr>
        <w:t>freedom.</w:t>
      </w:r>
      <w:r w:rsidR="00891C60">
        <w:rPr>
          <w:rFonts w:cs="Century Gothic"/>
          <w:color w:val="231F20"/>
          <w:w w:val="99"/>
        </w:rPr>
        <w:t xml:space="preserve"> </w:t>
      </w:r>
      <w:r w:rsidR="00891C60">
        <w:rPr>
          <w:rFonts w:cs="Century Gothic"/>
          <w:color w:val="231F20"/>
        </w:rPr>
        <w:t>This</w:t>
      </w:r>
      <w:r w:rsidR="00891C60">
        <w:rPr>
          <w:rFonts w:cs="Century Gothic"/>
          <w:color w:val="231F20"/>
          <w:spacing w:val="-5"/>
        </w:rPr>
        <w:t xml:space="preserve"> </w:t>
      </w:r>
      <w:r w:rsidR="00891C60">
        <w:rPr>
          <w:rFonts w:cs="Century Gothic"/>
          <w:color w:val="231F20"/>
        </w:rPr>
        <w:t>agreement</w:t>
      </w:r>
      <w:r w:rsidR="00891C60">
        <w:rPr>
          <w:rFonts w:cs="Century Gothic"/>
          <w:color w:val="231F20"/>
          <w:spacing w:val="-5"/>
        </w:rPr>
        <w:t xml:space="preserve"> </w:t>
      </w:r>
      <w:r w:rsidR="00891C60">
        <w:rPr>
          <w:rFonts w:cs="Century Gothic"/>
          <w:color w:val="231F20"/>
        </w:rPr>
        <w:t>does</w:t>
      </w:r>
      <w:r w:rsidR="00891C60">
        <w:rPr>
          <w:rFonts w:cs="Century Gothic"/>
          <w:color w:val="231F20"/>
          <w:spacing w:val="-4"/>
        </w:rPr>
        <w:t xml:space="preserve"> </w:t>
      </w:r>
      <w:r w:rsidR="00891C60">
        <w:rPr>
          <w:rFonts w:cs="Century Gothic"/>
          <w:color w:val="231F20"/>
        </w:rPr>
        <w:t>not</w:t>
      </w:r>
      <w:r w:rsidR="00891C60">
        <w:rPr>
          <w:rFonts w:cs="Century Gothic"/>
          <w:color w:val="231F20"/>
          <w:spacing w:val="-5"/>
        </w:rPr>
        <w:t xml:space="preserve"> </w:t>
      </w:r>
      <w:r w:rsidR="00891C60">
        <w:rPr>
          <w:rFonts w:cs="Century Gothic"/>
          <w:color w:val="231F20"/>
        </w:rPr>
        <w:t>appear</w:t>
      </w:r>
      <w:r w:rsidR="00891C60">
        <w:rPr>
          <w:rFonts w:cs="Century Gothic"/>
          <w:color w:val="231F20"/>
          <w:spacing w:val="-5"/>
        </w:rPr>
        <w:t xml:space="preserve"> </w:t>
      </w:r>
      <w:r w:rsidR="00891C60">
        <w:rPr>
          <w:rFonts w:cs="Century Gothic"/>
          <w:color w:val="231F20"/>
        </w:rPr>
        <w:t>on</w:t>
      </w:r>
      <w:r w:rsidR="00891C60">
        <w:rPr>
          <w:rFonts w:cs="Century Gothic"/>
          <w:color w:val="231F20"/>
          <w:spacing w:val="-5"/>
        </w:rPr>
        <w:t xml:space="preserve"> </w:t>
      </w:r>
      <w:r w:rsidR="00891C60">
        <w:rPr>
          <w:rFonts w:cs="Century Gothic"/>
          <w:color w:val="231F20"/>
        </w:rPr>
        <w:t>the</w:t>
      </w:r>
      <w:r w:rsidR="00891C60">
        <w:rPr>
          <w:rFonts w:cs="Century Gothic"/>
          <w:color w:val="231F20"/>
          <w:w w:val="99"/>
        </w:rPr>
        <w:t xml:space="preserve"> </w:t>
      </w:r>
      <w:r w:rsidR="00891C60">
        <w:rPr>
          <w:color w:val="231F20"/>
        </w:rPr>
        <w:t>Treaty. However</w:t>
      </w:r>
      <w:r w:rsidR="002501DA">
        <w:rPr>
          <w:color w:val="231F20"/>
        </w:rPr>
        <w:t xml:space="preserve">, </w:t>
      </w:r>
      <w:r w:rsidR="00891C60">
        <w:rPr>
          <w:color w:val="231F20"/>
        </w:rPr>
        <w:t xml:space="preserve">since it was recorded as part of the day’s events, it is considered by </w:t>
      </w:r>
      <w:r w:rsidR="00891C60">
        <w:rPr>
          <w:rFonts w:cs="Century Gothic"/>
          <w:color w:val="231F20"/>
        </w:rPr>
        <w:t>some</w:t>
      </w:r>
      <w:r w:rsidR="00891C60">
        <w:rPr>
          <w:rFonts w:cs="Century Gothic"/>
          <w:color w:val="231F20"/>
          <w:spacing w:val="-4"/>
        </w:rPr>
        <w:t xml:space="preserve"> </w:t>
      </w:r>
      <w:r w:rsidR="00891C60">
        <w:rPr>
          <w:rFonts w:cs="Century Gothic"/>
          <w:color w:val="231F20"/>
        </w:rPr>
        <w:t>as</w:t>
      </w:r>
      <w:r w:rsidR="00891C60">
        <w:rPr>
          <w:rFonts w:cs="Century Gothic"/>
          <w:color w:val="231F20"/>
          <w:spacing w:val="-4"/>
        </w:rPr>
        <w:t xml:space="preserve"> </w:t>
      </w:r>
      <w:r w:rsidR="00891C60">
        <w:rPr>
          <w:rFonts w:cs="Century Gothic"/>
          <w:color w:val="231F20"/>
        </w:rPr>
        <w:t>a</w:t>
      </w:r>
      <w:r w:rsidR="00891C60">
        <w:rPr>
          <w:rFonts w:cs="Century Gothic"/>
          <w:color w:val="231F20"/>
          <w:spacing w:val="-4"/>
        </w:rPr>
        <w:t xml:space="preserve"> </w:t>
      </w:r>
      <w:r w:rsidR="00891C60">
        <w:rPr>
          <w:rFonts w:cs="Century Gothic"/>
          <w:color w:val="231F20"/>
        </w:rPr>
        <w:t>fourth</w:t>
      </w:r>
      <w:r w:rsidR="00891C60">
        <w:rPr>
          <w:rFonts w:cs="Century Gothic"/>
          <w:color w:val="231F20"/>
          <w:spacing w:val="-4"/>
        </w:rPr>
        <w:t xml:space="preserve"> </w:t>
      </w:r>
      <w:r w:rsidR="00891C60">
        <w:rPr>
          <w:rFonts w:cs="Century Gothic"/>
          <w:color w:val="231F20"/>
        </w:rPr>
        <w:t>article</w:t>
      </w:r>
      <w:r w:rsidR="00891C60">
        <w:rPr>
          <w:rFonts w:cs="Century Gothic"/>
          <w:color w:val="231F20"/>
          <w:spacing w:val="-3"/>
        </w:rPr>
        <w:t xml:space="preserve"> </w:t>
      </w:r>
      <w:r w:rsidR="00891C60">
        <w:rPr>
          <w:rFonts w:cs="Century Gothic"/>
          <w:color w:val="231F20"/>
        </w:rPr>
        <w:t>of</w:t>
      </w:r>
      <w:r w:rsidR="00891C60">
        <w:rPr>
          <w:rFonts w:cs="Century Gothic"/>
          <w:color w:val="231F20"/>
          <w:spacing w:val="-3"/>
        </w:rPr>
        <w:t xml:space="preserve"> </w:t>
      </w:r>
      <w:r w:rsidR="00891C60">
        <w:rPr>
          <w:rFonts w:cs="Century Gothic"/>
          <w:color w:val="231F20"/>
        </w:rPr>
        <w:t>the</w:t>
      </w:r>
      <w:r w:rsidR="00891C60">
        <w:rPr>
          <w:rFonts w:cs="Century Gothic"/>
          <w:color w:val="231F20"/>
          <w:spacing w:val="-3"/>
        </w:rPr>
        <w:t xml:space="preserve"> </w:t>
      </w:r>
      <w:r w:rsidR="00891C60">
        <w:rPr>
          <w:rFonts w:cs="Century Gothic"/>
          <w:color w:val="231F20"/>
        </w:rPr>
        <w:t>Treaty:</w:t>
      </w:r>
      <w:r w:rsidR="00891C60">
        <w:rPr>
          <w:rFonts w:cs="Century Gothic"/>
          <w:color w:val="231F20"/>
          <w:spacing w:val="54"/>
        </w:rPr>
        <w:t xml:space="preserve"> </w:t>
      </w:r>
      <w:r w:rsidR="00891C60">
        <w:rPr>
          <w:rFonts w:cs="Century Gothic"/>
          <w:color w:val="231F20"/>
        </w:rPr>
        <w:t>“The</w:t>
      </w:r>
      <w:r w:rsidR="00891C60">
        <w:rPr>
          <w:rFonts w:cs="Century Gothic"/>
          <w:color w:val="231F20"/>
          <w:w w:val="99"/>
        </w:rPr>
        <w:t xml:space="preserve"> </w:t>
      </w:r>
      <w:r w:rsidR="00891C60">
        <w:rPr>
          <w:color w:val="231F20"/>
        </w:rPr>
        <w:t xml:space="preserve">Governor says the several faiths of England, of the Wesleyans, of Rome, and also Māori </w:t>
      </w:r>
      <w:r w:rsidR="00891C60">
        <w:rPr>
          <w:rFonts w:cs="Century Gothic"/>
          <w:color w:val="231F20"/>
        </w:rPr>
        <w:t>custom</w:t>
      </w:r>
      <w:r w:rsidR="00891C60">
        <w:rPr>
          <w:rFonts w:cs="Century Gothic"/>
          <w:color w:val="231F20"/>
          <w:spacing w:val="-5"/>
        </w:rPr>
        <w:t xml:space="preserve"> </w:t>
      </w:r>
      <w:r w:rsidR="00891C60">
        <w:rPr>
          <w:rFonts w:cs="Century Gothic"/>
          <w:color w:val="231F20"/>
        </w:rPr>
        <w:t>shall</w:t>
      </w:r>
      <w:r w:rsidR="00891C60">
        <w:rPr>
          <w:rFonts w:cs="Century Gothic"/>
          <w:color w:val="231F20"/>
          <w:spacing w:val="-5"/>
        </w:rPr>
        <w:t xml:space="preserve"> </w:t>
      </w:r>
      <w:r w:rsidR="00891C60">
        <w:rPr>
          <w:rFonts w:cs="Century Gothic"/>
          <w:color w:val="231F20"/>
        </w:rPr>
        <w:t>be</w:t>
      </w:r>
      <w:r w:rsidR="00891C60">
        <w:rPr>
          <w:rFonts w:cs="Century Gothic"/>
          <w:color w:val="231F20"/>
          <w:spacing w:val="-4"/>
        </w:rPr>
        <w:t xml:space="preserve"> </w:t>
      </w:r>
      <w:r w:rsidR="00891C60">
        <w:rPr>
          <w:rFonts w:cs="Century Gothic"/>
          <w:color w:val="231F20"/>
        </w:rPr>
        <w:t>alike</w:t>
      </w:r>
      <w:r w:rsidR="00891C60">
        <w:rPr>
          <w:rFonts w:cs="Century Gothic"/>
          <w:color w:val="231F20"/>
          <w:spacing w:val="-5"/>
        </w:rPr>
        <w:t xml:space="preserve"> </w:t>
      </w:r>
      <w:r w:rsidR="00891C60">
        <w:rPr>
          <w:rFonts w:cs="Century Gothic"/>
          <w:color w:val="231F20"/>
        </w:rPr>
        <w:t>protected</w:t>
      </w:r>
      <w:r w:rsidR="00891C60">
        <w:rPr>
          <w:rFonts w:cs="Century Gothic"/>
          <w:color w:val="231F20"/>
          <w:spacing w:val="-4"/>
        </w:rPr>
        <w:t xml:space="preserve"> </w:t>
      </w:r>
      <w:r w:rsidR="00891C60">
        <w:rPr>
          <w:rFonts w:cs="Century Gothic"/>
          <w:color w:val="231F20"/>
        </w:rPr>
        <w:t>by</w:t>
      </w:r>
      <w:r w:rsidR="00891C60">
        <w:rPr>
          <w:rFonts w:cs="Century Gothic"/>
          <w:color w:val="231F20"/>
          <w:spacing w:val="-5"/>
        </w:rPr>
        <w:t xml:space="preserve"> </w:t>
      </w:r>
      <w:r w:rsidR="00891C60">
        <w:rPr>
          <w:rFonts w:cs="Century Gothic"/>
          <w:color w:val="231F20"/>
        </w:rPr>
        <w:t>him”.</w:t>
      </w:r>
    </w:p>
    <w:p w:rsidR="00891C60" w:rsidRDefault="00891C60" w:rsidP="00891C60">
      <w:pPr>
        <w:pStyle w:val="TextNormal"/>
        <w:spacing w:after="0"/>
        <w:rPr>
          <w:b/>
          <w:color w:val="231F20"/>
        </w:rPr>
      </w:pPr>
    </w:p>
    <w:p w:rsidR="00891C60" w:rsidRPr="00891C60" w:rsidRDefault="00891C60" w:rsidP="00891C60">
      <w:pPr>
        <w:pStyle w:val="TextNormal"/>
        <w:rPr>
          <w:b/>
          <w:color w:val="231F20"/>
        </w:rPr>
      </w:pPr>
      <w:r>
        <w:rPr>
          <w:b/>
          <w:color w:val="231F20"/>
        </w:rPr>
        <w:br w:type="column"/>
      </w:r>
      <w:r w:rsidRPr="00891C60">
        <w:rPr>
          <w:b/>
          <w:color w:val="231F20"/>
        </w:rPr>
        <w:lastRenderedPageBreak/>
        <w:t>British</w:t>
      </w:r>
      <w:r w:rsidRPr="00891C60">
        <w:rPr>
          <w:b/>
          <w:color w:val="231F20"/>
          <w:spacing w:val="-4"/>
        </w:rPr>
        <w:t xml:space="preserve"> </w:t>
      </w:r>
      <w:r w:rsidR="002A1424" w:rsidRPr="00891C60">
        <w:rPr>
          <w:b/>
          <w:color w:val="231F20"/>
        </w:rPr>
        <w:t>sovereignty</w:t>
      </w:r>
      <w:r w:rsidR="002A1424" w:rsidRPr="00891C60">
        <w:rPr>
          <w:b/>
          <w:color w:val="231F20"/>
          <w:spacing w:val="-4"/>
        </w:rPr>
        <w:t xml:space="preserve"> </w:t>
      </w:r>
      <w:r w:rsidR="002A1424" w:rsidRPr="00891C60">
        <w:rPr>
          <w:b/>
          <w:color w:val="231F20"/>
        </w:rPr>
        <w:t>proclaimed</w:t>
      </w:r>
    </w:p>
    <w:p w:rsidR="00891C60" w:rsidRDefault="00891C60" w:rsidP="00891C60">
      <w:pPr>
        <w:pStyle w:val="TextNormal"/>
        <w:rPr>
          <w:rFonts w:cs="Century Gothic"/>
          <w:color w:val="231F20"/>
        </w:rPr>
      </w:pPr>
      <w:r>
        <w:rPr>
          <w:color w:val="231F20"/>
        </w:rPr>
        <w:t xml:space="preserve">Pushed by settlers challenging his authority, Hobson proclaimed British sovereignty over the whole of </w:t>
      </w:r>
      <w:r w:rsidR="002A1424">
        <w:rPr>
          <w:color w:val="231F20"/>
        </w:rPr>
        <w:br/>
      </w:r>
      <w:r>
        <w:rPr>
          <w:color w:val="231F20"/>
        </w:rPr>
        <w:t xml:space="preserve">New Zealand on 21 May 1840, </w:t>
      </w:r>
      <w:r>
        <w:rPr>
          <w:rFonts w:cs="Century Gothic"/>
          <w:color w:val="231F20"/>
        </w:rPr>
        <w:t>in</w:t>
      </w:r>
      <w:r>
        <w:rPr>
          <w:rFonts w:cs="Century Gothic"/>
          <w:color w:val="231F20"/>
          <w:spacing w:val="-11"/>
        </w:rPr>
        <w:t xml:space="preserve"> </w:t>
      </w:r>
      <w:r>
        <w:rPr>
          <w:rFonts w:cs="Century Gothic"/>
          <w:color w:val="231F20"/>
        </w:rPr>
        <w:t>particular:</w:t>
      </w:r>
    </w:p>
    <w:p w:rsidR="00891C60" w:rsidRPr="00891C60" w:rsidRDefault="002501DA" w:rsidP="001B6F89">
      <w:pPr>
        <w:pStyle w:val="TextNormal"/>
        <w:numPr>
          <w:ilvl w:val="0"/>
          <w:numId w:val="14"/>
        </w:numPr>
        <w:spacing w:after="120"/>
      </w:pPr>
      <w:r>
        <w:rPr>
          <w:color w:val="231F20"/>
        </w:rPr>
        <w:t>t</w:t>
      </w:r>
      <w:r w:rsidR="00891C60">
        <w:rPr>
          <w:color w:val="231F20"/>
        </w:rPr>
        <w:t>he North Island on the basis of cession through the Treaty, and</w:t>
      </w:r>
    </w:p>
    <w:p w:rsidR="00891C60" w:rsidRPr="00891C60" w:rsidRDefault="002501DA" w:rsidP="001B6F89">
      <w:pPr>
        <w:pStyle w:val="TextNormal"/>
        <w:numPr>
          <w:ilvl w:val="0"/>
          <w:numId w:val="14"/>
        </w:numPr>
      </w:pPr>
      <w:r>
        <w:rPr>
          <w:rFonts w:cs="Century Gothic"/>
          <w:color w:val="231F20"/>
        </w:rPr>
        <w:t>t</w:t>
      </w:r>
      <w:r w:rsidR="00891C60">
        <w:rPr>
          <w:rFonts w:cs="Century Gothic"/>
          <w:color w:val="231F20"/>
        </w:rPr>
        <w:t>he</w:t>
      </w:r>
      <w:r w:rsidR="00891C60">
        <w:rPr>
          <w:rFonts w:cs="Century Gothic"/>
          <w:color w:val="231F20"/>
          <w:spacing w:val="-4"/>
        </w:rPr>
        <w:t xml:space="preserve"> </w:t>
      </w:r>
      <w:r w:rsidR="00891C60">
        <w:rPr>
          <w:rFonts w:cs="Century Gothic"/>
          <w:color w:val="231F20"/>
        </w:rPr>
        <w:t>South</w:t>
      </w:r>
      <w:r w:rsidR="00891C60">
        <w:rPr>
          <w:rFonts w:cs="Century Gothic"/>
          <w:color w:val="231F20"/>
          <w:spacing w:val="-3"/>
        </w:rPr>
        <w:t xml:space="preserve"> </w:t>
      </w:r>
      <w:r w:rsidR="00891C60">
        <w:rPr>
          <w:rFonts w:cs="Century Gothic"/>
          <w:color w:val="231F20"/>
        </w:rPr>
        <w:t>Island</w:t>
      </w:r>
      <w:r w:rsidR="00891C60">
        <w:rPr>
          <w:rFonts w:cs="Century Gothic"/>
          <w:color w:val="231F20"/>
          <w:spacing w:val="-4"/>
        </w:rPr>
        <w:t xml:space="preserve"> </w:t>
      </w:r>
      <w:r w:rsidR="00891C60">
        <w:rPr>
          <w:rFonts w:cs="Century Gothic"/>
          <w:color w:val="231F20"/>
        </w:rPr>
        <w:t>on</w:t>
      </w:r>
      <w:r w:rsidR="00891C60">
        <w:rPr>
          <w:rFonts w:cs="Century Gothic"/>
          <w:color w:val="231F20"/>
          <w:spacing w:val="-4"/>
        </w:rPr>
        <w:t xml:space="preserve"> </w:t>
      </w:r>
      <w:r w:rsidR="00891C60">
        <w:rPr>
          <w:rFonts w:cs="Century Gothic"/>
          <w:color w:val="231F20"/>
        </w:rPr>
        <w:t>the</w:t>
      </w:r>
      <w:r w:rsidR="00891C60">
        <w:rPr>
          <w:rFonts w:cs="Century Gothic"/>
          <w:color w:val="231F20"/>
          <w:spacing w:val="-3"/>
        </w:rPr>
        <w:t xml:space="preserve"> </w:t>
      </w:r>
      <w:r w:rsidR="00891C60">
        <w:rPr>
          <w:rFonts w:cs="Century Gothic"/>
          <w:color w:val="231F20"/>
        </w:rPr>
        <w:t>basis</w:t>
      </w:r>
      <w:r w:rsidR="00891C60">
        <w:rPr>
          <w:rFonts w:cs="Century Gothic"/>
          <w:color w:val="231F20"/>
          <w:spacing w:val="-4"/>
        </w:rPr>
        <w:t xml:space="preserve"> </w:t>
      </w:r>
      <w:r w:rsidR="00891C60">
        <w:rPr>
          <w:rFonts w:cs="Century Gothic"/>
          <w:color w:val="231F20"/>
        </w:rPr>
        <w:t>of</w:t>
      </w:r>
      <w:r w:rsidR="00891C60">
        <w:rPr>
          <w:rFonts w:cs="Century Gothic"/>
          <w:color w:val="231F20"/>
          <w:spacing w:val="-3"/>
        </w:rPr>
        <w:t xml:space="preserve"> </w:t>
      </w:r>
      <w:r w:rsidR="00891C60">
        <w:rPr>
          <w:rFonts w:cs="Century Gothic"/>
          <w:color w:val="231F20"/>
        </w:rPr>
        <w:t>right</w:t>
      </w:r>
      <w:r w:rsidR="00891C60">
        <w:rPr>
          <w:rFonts w:cs="Century Gothic"/>
          <w:color w:val="231F20"/>
          <w:w w:val="99"/>
        </w:rPr>
        <w:t xml:space="preserve"> </w:t>
      </w:r>
      <w:r w:rsidR="00891C60">
        <w:rPr>
          <w:rFonts w:cs="Century Gothic"/>
          <w:color w:val="231F20"/>
        </w:rPr>
        <w:t>of</w:t>
      </w:r>
      <w:r w:rsidR="00891C60">
        <w:rPr>
          <w:rFonts w:cs="Century Gothic"/>
          <w:color w:val="231F20"/>
          <w:spacing w:val="-3"/>
        </w:rPr>
        <w:t xml:space="preserve"> </w:t>
      </w:r>
      <w:r w:rsidR="00891C60">
        <w:rPr>
          <w:rFonts w:cs="Century Gothic"/>
          <w:color w:val="231F20"/>
        </w:rPr>
        <w:t>discovery.</w:t>
      </w:r>
    </w:p>
    <w:p w:rsidR="00891C60" w:rsidRDefault="00891C60" w:rsidP="00891C60">
      <w:pPr>
        <w:pStyle w:val="TextNormal"/>
        <w:rPr>
          <w:rFonts w:cs="Century Gothic"/>
          <w:color w:val="231F20"/>
          <w:spacing w:val="-3"/>
        </w:rPr>
      </w:pPr>
      <w:r>
        <w:rPr>
          <w:rFonts w:cs="Century Gothic"/>
          <w:color w:val="231F20"/>
          <w:spacing w:val="-3"/>
        </w:rPr>
        <w:t>Th</w:t>
      </w:r>
      <w:r>
        <w:rPr>
          <w:rFonts w:cs="Century Gothic"/>
          <w:color w:val="231F20"/>
        </w:rPr>
        <w:t>e</w:t>
      </w:r>
      <w:r>
        <w:rPr>
          <w:rFonts w:cs="Century Gothic"/>
          <w:color w:val="231F20"/>
          <w:spacing w:val="-11"/>
        </w:rPr>
        <w:t xml:space="preserve"> </w:t>
      </w:r>
      <w:r>
        <w:rPr>
          <w:rFonts w:cs="Century Gothic"/>
          <w:color w:val="231F20"/>
          <w:spacing w:val="-3"/>
        </w:rPr>
        <w:t>las</w:t>
      </w:r>
      <w:r>
        <w:rPr>
          <w:rFonts w:cs="Century Gothic"/>
          <w:color w:val="231F20"/>
        </w:rPr>
        <w:t>t</w:t>
      </w:r>
      <w:r>
        <w:rPr>
          <w:rFonts w:cs="Century Gothic"/>
          <w:color w:val="231F20"/>
          <w:spacing w:val="-10"/>
        </w:rPr>
        <w:t xml:space="preserve"> </w:t>
      </w:r>
      <w:r>
        <w:rPr>
          <w:rFonts w:cs="Century Gothic"/>
          <w:color w:val="231F20"/>
          <w:spacing w:val="-3"/>
        </w:rPr>
        <w:t>signatur</w:t>
      </w:r>
      <w:r>
        <w:rPr>
          <w:rFonts w:cs="Century Gothic"/>
          <w:color w:val="231F20"/>
        </w:rPr>
        <w:t>e</w:t>
      </w:r>
      <w:r>
        <w:rPr>
          <w:rFonts w:cs="Century Gothic"/>
          <w:color w:val="231F20"/>
          <w:spacing w:val="-10"/>
        </w:rPr>
        <w:t xml:space="preserve"> </w:t>
      </w:r>
      <w:r>
        <w:rPr>
          <w:rFonts w:cs="Century Gothic"/>
          <w:color w:val="231F20"/>
          <w:spacing w:val="-3"/>
        </w:rPr>
        <w:t>o</w:t>
      </w:r>
      <w:r>
        <w:rPr>
          <w:rFonts w:cs="Century Gothic"/>
          <w:color w:val="231F20"/>
        </w:rPr>
        <w:t>n</w:t>
      </w:r>
      <w:r>
        <w:rPr>
          <w:rFonts w:cs="Century Gothic"/>
          <w:color w:val="231F20"/>
          <w:spacing w:val="-10"/>
        </w:rPr>
        <w:t xml:space="preserve"> </w:t>
      </w:r>
      <w:r>
        <w:rPr>
          <w:rFonts w:cs="Century Gothic"/>
          <w:color w:val="231F20"/>
          <w:spacing w:val="-3"/>
        </w:rPr>
        <w:t>th</w:t>
      </w:r>
      <w:r>
        <w:rPr>
          <w:rFonts w:cs="Century Gothic"/>
          <w:color w:val="231F20"/>
        </w:rPr>
        <w:t>e</w:t>
      </w:r>
      <w:r>
        <w:rPr>
          <w:rFonts w:cs="Century Gothic"/>
          <w:color w:val="231F20"/>
          <w:spacing w:val="-10"/>
        </w:rPr>
        <w:t xml:space="preserve"> </w:t>
      </w:r>
      <w:r>
        <w:rPr>
          <w:rFonts w:cs="Century Gothic"/>
          <w:color w:val="231F20"/>
          <w:spacing w:val="-3"/>
        </w:rPr>
        <w:t>Treat</w:t>
      </w:r>
      <w:r>
        <w:rPr>
          <w:rFonts w:cs="Century Gothic"/>
          <w:color w:val="231F20"/>
        </w:rPr>
        <w:t>y</w:t>
      </w:r>
      <w:r>
        <w:rPr>
          <w:rFonts w:cs="Century Gothic"/>
          <w:color w:val="231F20"/>
          <w:spacing w:val="-10"/>
        </w:rPr>
        <w:t xml:space="preserve"> </w:t>
      </w:r>
      <w:r>
        <w:rPr>
          <w:rFonts w:cs="Century Gothic"/>
          <w:color w:val="231F20"/>
          <w:spacing w:val="-3"/>
        </w:rPr>
        <w:t>wa</w:t>
      </w:r>
      <w:r>
        <w:rPr>
          <w:rFonts w:cs="Century Gothic"/>
          <w:color w:val="231F20"/>
        </w:rPr>
        <w:t>s</w:t>
      </w:r>
      <w:r>
        <w:rPr>
          <w:rFonts w:cs="Century Gothic"/>
          <w:color w:val="231F20"/>
          <w:spacing w:val="-11"/>
        </w:rPr>
        <w:t xml:space="preserve"> </w:t>
      </w:r>
      <w:r>
        <w:rPr>
          <w:rFonts w:cs="Century Gothic"/>
          <w:color w:val="231F20"/>
          <w:spacing w:val="-3"/>
        </w:rPr>
        <w:t>obtained</w:t>
      </w:r>
      <w:r>
        <w:rPr>
          <w:rFonts w:cs="Century Gothic"/>
          <w:color w:val="231F20"/>
          <w:spacing w:val="-3"/>
          <w:w w:val="99"/>
        </w:rPr>
        <w:t xml:space="preserve"> </w:t>
      </w:r>
      <w:r>
        <w:rPr>
          <w:rFonts w:cs="Century Gothic"/>
          <w:color w:val="231F20"/>
          <w:spacing w:val="-3"/>
        </w:rPr>
        <w:t>o</w:t>
      </w:r>
      <w:r>
        <w:rPr>
          <w:rFonts w:cs="Century Gothic"/>
          <w:color w:val="231F20"/>
        </w:rPr>
        <w:t>n</w:t>
      </w:r>
      <w:r>
        <w:rPr>
          <w:rFonts w:cs="Century Gothic"/>
          <w:color w:val="231F20"/>
          <w:spacing w:val="-9"/>
        </w:rPr>
        <w:t xml:space="preserve"> </w:t>
      </w:r>
      <w:r>
        <w:rPr>
          <w:rFonts w:cs="Century Gothic"/>
          <w:color w:val="231F20"/>
        </w:rPr>
        <w:t>3</w:t>
      </w:r>
      <w:r>
        <w:rPr>
          <w:rFonts w:cs="Century Gothic"/>
          <w:color w:val="231F20"/>
          <w:spacing w:val="-9"/>
        </w:rPr>
        <w:t xml:space="preserve"> </w:t>
      </w:r>
      <w:r>
        <w:rPr>
          <w:rFonts w:cs="Century Gothic"/>
          <w:color w:val="231F20"/>
          <w:spacing w:val="-3"/>
        </w:rPr>
        <w:t>Septembe</w:t>
      </w:r>
      <w:r>
        <w:rPr>
          <w:rFonts w:cs="Century Gothic"/>
          <w:color w:val="231F20"/>
        </w:rPr>
        <w:t>r</w:t>
      </w:r>
      <w:r>
        <w:rPr>
          <w:rFonts w:cs="Century Gothic"/>
          <w:color w:val="231F20"/>
          <w:spacing w:val="-9"/>
        </w:rPr>
        <w:t xml:space="preserve"> </w:t>
      </w:r>
      <w:r>
        <w:rPr>
          <w:rFonts w:cs="Century Gothic"/>
          <w:color w:val="231F20"/>
          <w:spacing w:val="-3"/>
        </w:rPr>
        <w:t>184</w:t>
      </w:r>
      <w:r>
        <w:rPr>
          <w:rFonts w:cs="Century Gothic"/>
          <w:color w:val="231F20"/>
        </w:rPr>
        <w:t>0</w:t>
      </w:r>
      <w:r>
        <w:rPr>
          <w:rFonts w:cs="Century Gothic"/>
          <w:color w:val="231F20"/>
          <w:spacing w:val="-9"/>
        </w:rPr>
        <w:t xml:space="preserve"> </w:t>
      </w:r>
      <w:r>
        <w:rPr>
          <w:rFonts w:cs="Century Gothic"/>
          <w:color w:val="231F20"/>
          <w:spacing w:val="-3"/>
        </w:rPr>
        <w:t>nea</w:t>
      </w:r>
      <w:r>
        <w:rPr>
          <w:rFonts w:cs="Century Gothic"/>
          <w:color w:val="231F20"/>
        </w:rPr>
        <w:t>r</w:t>
      </w:r>
      <w:r>
        <w:rPr>
          <w:rFonts w:cs="Century Gothic"/>
          <w:color w:val="231F20"/>
          <w:spacing w:val="-9"/>
        </w:rPr>
        <w:t xml:space="preserve"> </w:t>
      </w:r>
      <w:r>
        <w:rPr>
          <w:rFonts w:cs="Century Gothic"/>
          <w:color w:val="231F20"/>
          <w:spacing w:val="-3"/>
        </w:rPr>
        <w:t>Kawhia.</w:t>
      </w:r>
    </w:p>
    <w:p w:rsidR="00891C60" w:rsidRPr="00891C60" w:rsidRDefault="00891C60" w:rsidP="00891C60">
      <w:pPr>
        <w:pStyle w:val="TextNormal"/>
        <w:rPr>
          <w:b/>
          <w:color w:val="231F20"/>
          <w:spacing w:val="-3"/>
        </w:rPr>
      </w:pPr>
      <w:r w:rsidRPr="00891C60">
        <w:rPr>
          <w:b/>
          <w:color w:val="231F20"/>
          <w:spacing w:val="-3"/>
        </w:rPr>
        <w:t>Tw</w:t>
      </w:r>
      <w:r w:rsidRPr="00891C60">
        <w:rPr>
          <w:b/>
          <w:color w:val="231F20"/>
        </w:rPr>
        <w:t>o</w:t>
      </w:r>
      <w:r w:rsidRPr="00891C60">
        <w:rPr>
          <w:b/>
          <w:color w:val="231F20"/>
          <w:spacing w:val="-10"/>
        </w:rPr>
        <w:t xml:space="preserve"> </w:t>
      </w:r>
      <w:r w:rsidRPr="00891C60">
        <w:rPr>
          <w:b/>
          <w:color w:val="231F20"/>
          <w:spacing w:val="-3"/>
        </w:rPr>
        <w:t>language</w:t>
      </w:r>
      <w:r w:rsidRPr="00891C60">
        <w:rPr>
          <w:b/>
          <w:color w:val="231F20"/>
        </w:rPr>
        <w:t>s</w:t>
      </w:r>
      <w:r w:rsidRPr="00891C60">
        <w:rPr>
          <w:b/>
          <w:color w:val="231F20"/>
          <w:spacing w:val="-9"/>
        </w:rPr>
        <w:t xml:space="preserve"> </w:t>
      </w:r>
      <w:r w:rsidRPr="00891C60">
        <w:rPr>
          <w:b/>
          <w:color w:val="231F20"/>
        </w:rPr>
        <w:t>–</w:t>
      </w:r>
      <w:r w:rsidRPr="00891C60">
        <w:rPr>
          <w:b/>
          <w:color w:val="231F20"/>
          <w:spacing w:val="-10"/>
        </w:rPr>
        <w:t xml:space="preserve"> </w:t>
      </w:r>
      <w:r w:rsidRPr="00891C60">
        <w:rPr>
          <w:b/>
          <w:color w:val="231F20"/>
          <w:spacing w:val="-3"/>
        </w:rPr>
        <w:t>tw</w:t>
      </w:r>
      <w:r w:rsidRPr="00891C60">
        <w:rPr>
          <w:b/>
          <w:color w:val="231F20"/>
        </w:rPr>
        <w:t>o</w:t>
      </w:r>
      <w:r w:rsidRPr="00891C60">
        <w:rPr>
          <w:b/>
          <w:color w:val="231F20"/>
          <w:spacing w:val="-9"/>
        </w:rPr>
        <w:t xml:space="preserve"> </w:t>
      </w:r>
      <w:r w:rsidRPr="00891C60">
        <w:rPr>
          <w:b/>
          <w:color w:val="231F20"/>
          <w:spacing w:val="-3"/>
        </w:rPr>
        <w:t>versions</w:t>
      </w:r>
    </w:p>
    <w:p w:rsidR="00891C60" w:rsidRDefault="00891C60" w:rsidP="00891C60">
      <w:pPr>
        <w:pStyle w:val="TextNormal"/>
        <w:rPr>
          <w:color w:val="231F20"/>
          <w:spacing w:val="-3"/>
        </w:rPr>
      </w:pPr>
      <w:r>
        <w:rPr>
          <w:color w:val="231F20"/>
          <w:spacing w:val="-3"/>
        </w:rPr>
        <w:t>Th</w:t>
      </w:r>
      <w:r>
        <w:rPr>
          <w:color w:val="231F20"/>
        </w:rPr>
        <w:t>e</w:t>
      </w:r>
      <w:r>
        <w:rPr>
          <w:color w:val="231F20"/>
          <w:spacing w:val="-5"/>
        </w:rPr>
        <w:t xml:space="preserve"> </w:t>
      </w:r>
      <w:r>
        <w:rPr>
          <w:color w:val="231F20"/>
          <w:spacing w:val="-3"/>
        </w:rPr>
        <w:t>Treat</w:t>
      </w:r>
      <w:r>
        <w:rPr>
          <w:color w:val="231F20"/>
        </w:rPr>
        <w:t>y</w:t>
      </w:r>
      <w:r>
        <w:rPr>
          <w:color w:val="231F20"/>
          <w:spacing w:val="-5"/>
        </w:rPr>
        <w:t xml:space="preserve"> </w:t>
      </w:r>
      <w:r>
        <w:rPr>
          <w:color w:val="231F20"/>
          <w:spacing w:val="-3"/>
        </w:rPr>
        <w:t>o</w:t>
      </w:r>
      <w:r>
        <w:rPr>
          <w:color w:val="231F20"/>
        </w:rPr>
        <w:t>f</w:t>
      </w:r>
      <w:r>
        <w:rPr>
          <w:color w:val="231F20"/>
          <w:spacing w:val="-5"/>
        </w:rPr>
        <w:t xml:space="preserve"> </w:t>
      </w:r>
      <w:r>
        <w:rPr>
          <w:color w:val="231F20"/>
          <w:spacing w:val="-3"/>
        </w:rPr>
        <w:t>Waitang</w:t>
      </w:r>
      <w:r>
        <w:rPr>
          <w:color w:val="231F20"/>
        </w:rPr>
        <w:t>i</w:t>
      </w:r>
      <w:r>
        <w:rPr>
          <w:color w:val="231F20"/>
          <w:spacing w:val="-5"/>
        </w:rPr>
        <w:t xml:space="preserve"> </w:t>
      </w:r>
      <w:r>
        <w:rPr>
          <w:color w:val="231F20"/>
          <w:spacing w:val="-3"/>
        </w:rPr>
        <w:t>wa</w:t>
      </w:r>
      <w:r>
        <w:rPr>
          <w:color w:val="231F20"/>
        </w:rPr>
        <w:t>s</w:t>
      </w:r>
      <w:r>
        <w:rPr>
          <w:color w:val="231F20"/>
          <w:spacing w:val="-5"/>
        </w:rPr>
        <w:t xml:space="preserve"> </w:t>
      </w:r>
      <w:r>
        <w:rPr>
          <w:color w:val="231F20"/>
          <w:spacing w:val="-3"/>
        </w:rPr>
        <w:t>writte</w:t>
      </w:r>
      <w:r>
        <w:rPr>
          <w:color w:val="231F20"/>
        </w:rPr>
        <w:t>n</w:t>
      </w:r>
      <w:r>
        <w:rPr>
          <w:color w:val="231F20"/>
          <w:spacing w:val="-5"/>
        </w:rPr>
        <w:t xml:space="preserve"> </w:t>
      </w:r>
      <w:r>
        <w:rPr>
          <w:color w:val="231F20"/>
          <w:spacing w:val="-3"/>
        </w:rPr>
        <w:t>i</w:t>
      </w:r>
      <w:r>
        <w:rPr>
          <w:color w:val="231F20"/>
        </w:rPr>
        <w:t>n</w:t>
      </w:r>
      <w:r>
        <w:rPr>
          <w:color w:val="231F20"/>
          <w:spacing w:val="-5"/>
        </w:rPr>
        <w:t xml:space="preserve"> </w:t>
      </w:r>
      <w:r>
        <w:rPr>
          <w:color w:val="231F20"/>
          <w:spacing w:val="-3"/>
        </w:rPr>
        <w:t>English an</w:t>
      </w:r>
      <w:r>
        <w:rPr>
          <w:color w:val="231F20"/>
        </w:rPr>
        <w:t>d</w:t>
      </w:r>
      <w:r>
        <w:rPr>
          <w:color w:val="231F20"/>
          <w:spacing w:val="-5"/>
        </w:rPr>
        <w:t xml:space="preserve"> </w:t>
      </w:r>
      <w:r>
        <w:rPr>
          <w:color w:val="231F20"/>
          <w:spacing w:val="-3"/>
        </w:rPr>
        <w:t>translate</w:t>
      </w:r>
      <w:r>
        <w:rPr>
          <w:color w:val="231F20"/>
        </w:rPr>
        <w:t>d</w:t>
      </w:r>
      <w:r>
        <w:rPr>
          <w:color w:val="231F20"/>
          <w:spacing w:val="-5"/>
        </w:rPr>
        <w:t xml:space="preserve"> </w:t>
      </w:r>
      <w:r>
        <w:rPr>
          <w:color w:val="231F20"/>
          <w:spacing w:val="-3"/>
        </w:rPr>
        <w:t>t</w:t>
      </w:r>
      <w:r>
        <w:rPr>
          <w:color w:val="231F20"/>
        </w:rPr>
        <w:t>o</w:t>
      </w:r>
      <w:r>
        <w:rPr>
          <w:color w:val="231F20"/>
          <w:spacing w:val="-5"/>
        </w:rPr>
        <w:t xml:space="preserve"> </w:t>
      </w:r>
      <w:r>
        <w:rPr>
          <w:color w:val="231F20"/>
          <w:spacing w:val="-3"/>
        </w:rPr>
        <w:t>Māori.</w:t>
      </w:r>
    </w:p>
    <w:p w:rsidR="00891C60" w:rsidRDefault="00891C60" w:rsidP="00891C60">
      <w:pPr>
        <w:pStyle w:val="TextNormal"/>
        <w:rPr>
          <w:rFonts w:cs="Century Gothic"/>
          <w:color w:val="231F20"/>
        </w:rPr>
      </w:pPr>
      <w:r>
        <w:rPr>
          <w:color w:val="231F20"/>
        </w:rPr>
        <w:t xml:space="preserve">The Māori version was signed by most rangatira, while only 39 signed the English </w:t>
      </w:r>
      <w:r>
        <w:rPr>
          <w:rFonts w:cs="Century Gothic"/>
          <w:color w:val="231F20"/>
        </w:rPr>
        <w:t>version.</w:t>
      </w:r>
    </w:p>
    <w:p w:rsidR="00891C60" w:rsidRPr="00891C60" w:rsidRDefault="002A1424" w:rsidP="00891C60">
      <w:pPr>
        <w:pStyle w:val="TextNormal"/>
      </w:pPr>
      <w:r>
        <w:t>Each version is not an ex</w:t>
      </w:r>
      <w:r w:rsidR="00891C60">
        <w:t>act translation of the other.</w:t>
      </w:r>
    </w:p>
    <w:p w:rsidR="00891C60" w:rsidRDefault="00891C60">
      <w:pPr>
        <w:pStyle w:val="Head4Chapter"/>
        <w:sectPr w:rsidR="00891C60"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891C60" w:rsidRDefault="00891C60" w:rsidP="00F66D2F">
      <w:pPr>
        <w:pStyle w:val="TextNormal"/>
        <w:sectPr w:rsidR="00891C60"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F47648" w:rsidRDefault="00891C60" w:rsidP="00891C60">
      <w:pPr>
        <w:pStyle w:val="TextNormal"/>
        <w:rPr>
          <w:rFonts w:cs="Century Gothic"/>
          <w:color w:val="231F20"/>
        </w:rPr>
      </w:pPr>
      <w:r>
        <w:rPr>
          <w:i/>
          <w:noProof/>
          <w:lang w:eastAsia="en-NZ"/>
        </w:rPr>
        <w:lastRenderedPageBreak/>
        <mc:AlternateContent>
          <mc:Choice Requires="wps">
            <w:drawing>
              <wp:anchor distT="0" distB="0" distL="114300" distR="114300" simplePos="0" relativeHeight="251681792" behindDoc="0" locked="0" layoutInCell="1" allowOverlap="1" wp14:anchorId="4A2C16A3" wp14:editId="186D420F">
                <wp:simplePos x="0" y="0"/>
                <wp:positionH relativeFrom="column">
                  <wp:posOffset>15240</wp:posOffset>
                </wp:positionH>
                <wp:positionV relativeFrom="paragraph">
                  <wp:posOffset>537210</wp:posOffset>
                </wp:positionV>
                <wp:extent cx="5610225" cy="1714500"/>
                <wp:effectExtent l="76200" t="57150" r="85725" b="95250"/>
                <wp:wrapTopAndBottom/>
                <wp:docPr id="17" name="Text Box 17"/>
                <wp:cNvGraphicFramePr/>
                <a:graphic xmlns:a="http://schemas.openxmlformats.org/drawingml/2006/main">
                  <a:graphicData uri="http://schemas.microsoft.com/office/word/2010/wordprocessingShape">
                    <wps:wsp>
                      <wps:cNvSpPr txBox="1"/>
                      <wps:spPr>
                        <a:xfrm>
                          <a:off x="0" y="0"/>
                          <a:ext cx="5610225" cy="17145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pStyle w:val="TextNormal"/>
                              <w:spacing w:before="120" w:after="120"/>
                              <w:rPr>
                                <w:b/>
                                <w:color w:val="005182"/>
                                <w:sz w:val="24"/>
                              </w:rPr>
                            </w:pPr>
                            <w:r w:rsidRPr="00891C60">
                              <w:rPr>
                                <w:b/>
                                <w:color w:val="005182"/>
                                <w:sz w:val="24"/>
                              </w:rPr>
                              <w:t>The Preamble</w:t>
                            </w:r>
                          </w:p>
                          <w:p w:rsidR="00891C60" w:rsidRPr="00891C60" w:rsidRDefault="00891C60" w:rsidP="00891C60">
                            <w:pPr>
                              <w:pStyle w:val="TextNormal"/>
                              <w:spacing w:after="120"/>
                              <w:rPr>
                                <w:color w:val="005182"/>
                              </w:rPr>
                            </w:pPr>
                            <w:r w:rsidRPr="00891C60">
                              <w:rPr>
                                <w:color w:val="005182"/>
                              </w:rPr>
                              <w:t>The British</w:t>
                            </w:r>
                            <w:r>
                              <w:rPr>
                                <w:color w:val="005182"/>
                              </w:rPr>
                              <w:t>:</w:t>
                            </w:r>
                          </w:p>
                          <w:p w:rsidR="00891C60" w:rsidRPr="00891C60" w:rsidRDefault="00575A44" w:rsidP="001B6F89">
                            <w:pPr>
                              <w:pStyle w:val="TextNormal"/>
                              <w:numPr>
                                <w:ilvl w:val="0"/>
                                <w:numId w:val="15"/>
                              </w:numPr>
                              <w:spacing w:after="120"/>
                              <w:rPr>
                                <w:color w:val="005182"/>
                              </w:rPr>
                            </w:pPr>
                            <w:r>
                              <w:rPr>
                                <w:color w:val="005182"/>
                              </w:rPr>
                              <w:t>d</w:t>
                            </w:r>
                            <w:r w:rsidR="00891C60" w:rsidRPr="00891C60">
                              <w:rPr>
                                <w:color w:val="005182"/>
                              </w:rPr>
                              <w:t>esire that M</w:t>
                            </w:r>
                            <w:r>
                              <w:rPr>
                                <w:color w:val="005182"/>
                              </w:rPr>
                              <w:t>āori maintain their sovereignty</w:t>
                            </w:r>
                          </w:p>
                          <w:p w:rsidR="00891C60" w:rsidRPr="00891C60" w:rsidRDefault="00575A44" w:rsidP="001B6F89">
                            <w:pPr>
                              <w:pStyle w:val="TextNormal"/>
                              <w:numPr>
                                <w:ilvl w:val="0"/>
                                <w:numId w:val="15"/>
                              </w:numPr>
                              <w:spacing w:after="120"/>
                              <w:rPr>
                                <w:color w:val="005182"/>
                              </w:rPr>
                            </w:pPr>
                            <w:r>
                              <w:rPr>
                                <w:color w:val="005182"/>
                              </w:rPr>
                              <w:t>w</w:t>
                            </w:r>
                            <w:r w:rsidR="00891C60" w:rsidRPr="00891C60">
                              <w:rPr>
                                <w:color w:val="005182"/>
                              </w:rPr>
                              <w:t xml:space="preserve">ant to bring peace to New Zealand – Hobson </w:t>
                            </w:r>
                            <w:r>
                              <w:rPr>
                                <w:color w:val="005182"/>
                              </w:rPr>
                              <w:t>was appointed for that purpose</w:t>
                            </w:r>
                          </w:p>
                          <w:p w:rsidR="00891C60" w:rsidRPr="00891C60" w:rsidRDefault="00575A44" w:rsidP="001B6F89">
                            <w:pPr>
                              <w:pStyle w:val="TextNormal"/>
                              <w:numPr>
                                <w:ilvl w:val="0"/>
                                <w:numId w:val="15"/>
                              </w:numPr>
                              <w:spacing w:after="120"/>
                              <w:rPr>
                                <w:color w:val="005182"/>
                              </w:rPr>
                            </w:pPr>
                            <w:r>
                              <w:rPr>
                                <w:color w:val="005182"/>
                              </w:rPr>
                              <w:t>a</w:t>
                            </w:r>
                            <w:r w:rsidR="00891C60" w:rsidRPr="00891C60">
                              <w:rPr>
                                <w:color w:val="005182"/>
                              </w:rPr>
                              <w:t xml:space="preserve">cknowledge </w:t>
                            </w:r>
                            <w:r>
                              <w:rPr>
                                <w:color w:val="005182"/>
                              </w:rPr>
                              <w:t xml:space="preserve">that </w:t>
                            </w:r>
                            <w:r w:rsidR="00891C60" w:rsidRPr="00891C60">
                              <w:rPr>
                                <w:color w:val="005182"/>
                              </w:rPr>
                              <w:t>more</w:t>
                            </w:r>
                            <w:r>
                              <w:rPr>
                                <w:color w:val="005182"/>
                              </w:rPr>
                              <w:t xml:space="preserve"> settlers/immigrants are coming</w:t>
                            </w:r>
                          </w:p>
                          <w:p w:rsidR="00891C60" w:rsidRPr="00891C60" w:rsidRDefault="00575A44" w:rsidP="001B6F89">
                            <w:pPr>
                              <w:pStyle w:val="TextNormal"/>
                              <w:numPr>
                                <w:ilvl w:val="0"/>
                                <w:numId w:val="15"/>
                              </w:numPr>
                              <w:rPr>
                                <w:color w:val="005182"/>
                              </w:rPr>
                            </w:pPr>
                            <w:r>
                              <w:rPr>
                                <w:color w:val="005182"/>
                              </w:rPr>
                              <w:t xml:space="preserve">wish </w:t>
                            </w:r>
                            <w:r w:rsidR="00891C60" w:rsidRPr="00891C60">
                              <w:rPr>
                                <w:color w:val="005182"/>
                              </w:rPr>
                              <w:t>to establish a government to prevent lawlessness.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margin-left:1.2pt;margin-top:42.3pt;width:441.7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" fillcolor="#b2cad9" strokecolor="white [3201]" strokeweight="3pt">
                <v:shadow on="t" color="black" opacity="24903f" origin=",.5" offset="0,.55556mm"/>
                <v:textbox>
                  <w:txbxContent>
                    <w:p w:rsidR="00891C60" w:rsidRPr="00891C60" w:rsidRDefault="00891C60" w:rsidP="00891C60">
                      <w:pPr>
                        <w:pStyle w:val="TextNormal"/>
                        <w:spacing w:before="120" w:after="120"/>
                        <w:rPr>
                          <w:b/>
                          <w:color w:val="005182"/>
                          <w:sz w:val="24"/>
                        </w:rPr>
                      </w:pPr>
                      <w:r w:rsidRPr="00891C60">
                        <w:rPr>
                          <w:b/>
                          <w:color w:val="005182"/>
                          <w:sz w:val="24"/>
                        </w:rPr>
                        <w:t>The Preamble</w:t>
                      </w:r>
                    </w:p>
                    <w:p w:rsidR="00891C60" w:rsidRPr="00891C60" w:rsidRDefault="00891C60" w:rsidP="00891C60">
                      <w:pPr>
                        <w:pStyle w:val="TextNormal"/>
                        <w:spacing w:after="120"/>
                        <w:rPr>
                          <w:color w:val="005182"/>
                        </w:rPr>
                      </w:pPr>
                      <w:r w:rsidRPr="00891C60">
                        <w:rPr>
                          <w:color w:val="005182"/>
                        </w:rPr>
                        <w:t>The British</w:t>
                      </w:r>
                      <w:r>
                        <w:rPr>
                          <w:color w:val="005182"/>
                        </w:rPr>
                        <w:t>:</w:t>
                      </w:r>
                    </w:p>
                    <w:p w:rsidR="00891C60" w:rsidRPr="00891C60" w:rsidRDefault="00575A44" w:rsidP="001B6F89">
                      <w:pPr>
                        <w:pStyle w:val="TextNormal"/>
                        <w:numPr>
                          <w:ilvl w:val="0"/>
                          <w:numId w:val="15"/>
                        </w:numPr>
                        <w:spacing w:after="120"/>
                        <w:rPr>
                          <w:color w:val="005182"/>
                        </w:rPr>
                      </w:pPr>
                      <w:r>
                        <w:rPr>
                          <w:color w:val="005182"/>
                        </w:rPr>
                        <w:t>d</w:t>
                      </w:r>
                      <w:r w:rsidR="00891C60" w:rsidRPr="00891C60">
                        <w:rPr>
                          <w:color w:val="005182"/>
                        </w:rPr>
                        <w:t>esire that M</w:t>
                      </w:r>
                      <w:r>
                        <w:rPr>
                          <w:color w:val="005182"/>
                        </w:rPr>
                        <w:t>āori maintain their sovereignty</w:t>
                      </w:r>
                    </w:p>
                    <w:p w:rsidR="00891C60" w:rsidRPr="00891C60" w:rsidRDefault="00575A44" w:rsidP="001B6F89">
                      <w:pPr>
                        <w:pStyle w:val="TextNormal"/>
                        <w:numPr>
                          <w:ilvl w:val="0"/>
                          <w:numId w:val="15"/>
                        </w:numPr>
                        <w:spacing w:after="120"/>
                        <w:rPr>
                          <w:color w:val="005182"/>
                        </w:rPr>
                      </w:pPr>
                      <w:r>
                        <w:rPr>
                          <w:color w:val="005182"/>
                        </w:rPr>
                        <w:t>w</w:t>
                      </w:r>
                      <w:r w:rsidR="00891C60" w:rsidRPr="00891C60">
                        <w:rPr>
                          <w:color w:val="005182"/>
                        </w:rPr>
                        <w:t xml:space="preserve">ant to bring peace to New Zealand – Hobson </w:t>
                      </w:r>
                      <w:r>
                        <w:rPr>
                          <w:color w:val="005182"/>
                        </w:rPr>
                        <w:t>was appointed for that purpose</w:t>
                      </w:r>
                    </w:p>
                    <w:p w:rsidR="00891C60" w:rsidRPr="00891C60" w:rsidRDefault="00575A44" w:rsidP="001B6F89">
                      <w:pPr>
                        <w:pStyle w:val="TextNormal"/>
                        <w:numPr>
                          <w:ilvl w:val="0"/>
                          <w:numId w:val="15"/>
                        </w:numPr>
                        <w:spacing w:after="120"/>
                        <w:rPr>
                          <w:color w:val="005182"/>
                        </w:rPr>
                      </w:pPr>
                      <w:r>
                        <w:rPr>
                          <w:color w:val="005182"/>
                        </w:rPr>
                        <w:t>a</w:t>
                      </w:r>
                      <w:r w:rsidR="00891C60" w:rsidRPr="00891C60">
                        <w:rPr>
                          <w:color w:val="005182"/>
                        </w:rPr>
                        <w:t xml:space="preserve">cknowledge </w:t>
                      </w:r>
                      <w:r>
                        <w:rPr>
                          <w:color w:val="005182"/>
                        </w:rPr>
                        <w:t xml:space="preserve">that </w:t>
                      </w:r>
                      <w:r w:rsidR="00891C60" w:rsidRPr="00891C60">
                        <w:rPr>
                          <w:color w:val="005182"/>
                        </w:rPr>
                        <w:t>more</w:t>
                      </w:r>
                      <w:r>
                        <w:rPr>
                          <w:color w:val="005182"/>
                        </w:rPr>
                        <w:t xml:space="preserve"> settlers/immigrants are coming</w:t>
                      </w:r>
                    </w:p>
                    <w:p w:rsidR="00891C60" w:rsidRPr="00891C60" w:rsidRDefault="00575A44" w:rsidP="001B6F89">
                      <w:pPr>
                        <w:pStyle w:val="TextNormal"/>
                        <w:numPr>
                          <w:ilvl w:val="0"/>
                          <w:numId w:val="15"/>
                        </w:numPr>
                        <w:rPr>
                          <w:color w:val="005182"/>
                        </w:rPr>
                      </w:pPr>
                      <w:r>
                        <w:rPr>
                          <w:color w:val="005182"/>
                        </w:rPr>
                        <w:t xml:space="preserve">wish </w:t>
                      </w:r>
                      <w:r w:rsidR="00891C60" w:rsidRPr="00891C60">
                        <w:rPr>
                          <w:color w:val="005182"/>
                        </w:rPr>
                        <w:t>to establish a government to prevent lawlessness.</w:t>
                      </w:r>
                    </w:p>
                  </w:txbxContent>
                </v:textbox>
                <w10:wrap type="topAndBottom"/>
              </v:shape>
            </w:pict>
          </mc:Fallback>
        </mc:AlternateContent>
      </w:r>
      <w:r>
        <w:rPr>
          <w:rFonts w:cs="Century Gothic"/>
          <w:color w:val="231F20"/>
        </w:rPr>
        <w:t>Some</w:t>
      </w:r>
      <w:r>
        <w:rPr>
          <w:rFonts w:cs="Century Gothic"/>
          <w:color w:val="231F20"/>
          <w:spacing w:val="-6"/>
        </w:rPr>
        <w:t xml:space="preserve"> </w:t>
      </w:r>
      <w:r>
        <w:rPr>
          <w:rFonts w:cs="Century Gothic"/>
          <w:color w:val="231F20"/>
        </w:rPr>
        <w:t>of</w:t>
      </w:r>
      <w:r>
        <w:rPr>
          <w:rFonts w:cs="Century Gothic"/>
          <w:color w:val="231F20"/>
          <w:spacing w:val="-5"/>
        </w:rPr>
        <w:t xml:space="preserve"> </w:t>
      </w:r>
      <w:r>
        <w:rPr>
          <w:rFonts w:cs="Century Gothic"/>
          <w:color w:val="231F20"/>
        </w:rPr>
        <w:t>the</w:t>
      </w:r>
      <w:r>
        <w:rPr>
          <w:rFonts w:cs="Century Gothic"/>
          <w:color w:val="231F20"/>
          <w:spacing w:val="-6"/>
        </w:rPr>
        <w:t xml:space="preserve"> </w:t>
      </w:r>
      <w:r>
        <w:rPr>
          <w:rFonts w:cs="Century Gothic"/>
          <w:color w:val="231F20"/>
        </w:rPr>
        <w:t>key</w:t>
      </w:r>
      <w:r>
        <w:rPr>
          <w:rFonts w:cs="Century Gothic"/>
          <w:color w:val="231F20"/>
          <w:spacing w:val="-5"/>
        </w:rPr>
        <w:t xml:space="preserve"> </w:t>
      </w:r>
      <w:r>
        <w:rPr>
          <w:rFonts w:cs="Century Gothic"/>
          <w:color w:val="231F20"/>
        </w:rPr>
        <w:t>features</w:t>
      </w:r>
      <w:r>
        <w:rPr>
          <w:rFonts w:cs="Century Gothic"/>
          <w:color w:val="231F20"/>
          <w:spacing w:val="-6"/>
        </w:rPr>
        <w:t xml:space="preserve"> </w:t>
      </w:r>
      <w:r>
        <w:rPr>
          <w:rFonts w:cs="Century Gothic"/>
          <w:color w:val="231F20"/>
        </w:rPr>
        <w:t>of</w:t>
      </w:r>
      <w:r>
        <w:rPr>
          <w:rFonts w:cs="Century Gothic"/>
          <w:color w:val="231F20"/>
          <w:spacing w:val="-5"/>
        </w:rPr>
        <w:t xml:space="preserve"> </w:t>
      </w:r>
      <w:r>
        <w:rPr>
          <w:rFonts w:cs="Century Gothic"/>
          <w:color w:val="231F20"/>
        </w:rPr>
        <w:t>the</w:t>
      </w:r>
      <w:r>
        <w:rPr>
          <w:rFonts w:cs="Century Gothic"/>
          <w:color w:val="231F20"/>
          <w:spacing w:val="-5"/>
        </w:rPr>
        <w:t xml:space="preserve"> </w:t>
      </w:r>
      <w:r>
        <w:rPr>
          <w:rFonts w:cs="Century Gothic"/>
          <w:color w:val="231F20"/>
        </w:rPr>
        <w:t>articles</w:t>
      </w:r>
      <w:r>
        <w:rPr>
          <w:rFonts w:cs="Century Gothic"/>
          <w:color w:val="231F20"/>
          <w:spacing w:val="-7"/>
        </w:rPr>
        <w:t xml:space="preserve"> </w:t>
      </w:r>
      <w:r>
        <w:rPr>
          <w:rFonts w:cs="Century Gothic"/>
          <w:color w:val="231F20"/>
        </w:rPr>
        <w:t>and</w:t>
      </w:r>
      <w:r>
        <w:rPr>
          <w:rFonts w:cs="Century Gothic"/>
          <w:color w:val="231F20"/>
          <w:spacing w:val="-5"/>
        </w:rPr>
        <w:t xml:space="preserve"> </w:t>
      </w:r>
      <w:r>
        <w:rPr>
          <w:rFonts w:cs="Century Gothic"/>
          <w:color w:val="231F20"/>
        </w:rPr>
        <w:t>differences</w:t>
      </w:r>
      <w:r>
        <w:rPr>
          <w:rFonts w:cs="Century Gothic"/>
          <w:color w:val="231F20"/>
          <w:spacing w:val="-6"/>
        </w:rPr>
        <w:t xml:space="preserve"> </w:t>
      </w:r>
      <w:r>
        <w:rPr>
          <w:rFonts w:cs="Century Gothic"/>
          <w:color w:val="231F20"/>
        </w:rPr>
        <w:t>between</w:t>
      </w:r>
      <w:r>
        <w:rPr>
          <w:rFonts w:cs="Century Gothic"/>
          <w:color w:val="231F20"/>
          <w:spacing w:val="-5"/>
        </w:rPr>
        <w:t xml:space="preserve"> </w:t>
      </w:r>
      <w:r>
        <w:rPr>
          <w:rFonts w:cs="Century Gothic"/>
          <w:color w:val="231F20"/>
        </w:rPr>
        <w:t>the</w:t>
      </w:r>
      <w:r>
        <w:rPr>
          <w:rFonts w:cs="Century Gothic"/>
          <w:color w:val="231F20"/>
          <w:spacing w:val="-5"/>
        </w:rPr>
        <w:t xml:space="preserve"> </w:t>
      </w:r>
      <w:r>
        <w:rPr>
          <w:rFonts w:cs="Century Gothic"/>
          <w:color w:val="231F20"/>
        </w:rPr>
        <w:t>interpretations</w:t>
      </w:r>
      <w:r>
        <w:rPr>
          <w:rFonts w:cs="Century Gothic"/>
          <w:color w:val="231F20"/>
          <w:spacing w:val="-6"/>
        </w:rPr>
        <w:t xml:space="preserve"> </w:t>
      </w:r>
      <w:r>
        <w:rPr>
          <w:rFonts w:cs="Century Gothic"/>
          <w:color w:val="231F20"/>
        </w:rPr>
        <w:t>of</w:t>
      </w:r>
      <w:r>
        <w:rPr>
          <w:rFonts w:cs="Century Gothic"/>
          <w:color w:val="231F20"/>
          <w:spacing w:val="-5"/>
        </w:rPr>
        <w:t xml:space="preserve"> </w:t>
      </w:r>
      <w:r>
        <w:rPr>
          <w:rFonts w:cs="Century Gothic"/>
          <w:color w:val="231F20"/>
        </w:rPr>
        <w:t>the</w:t>
      </w:r>
      <w:r>
        <w:rPr>
          <w:rFonts w:cs="Century Gothic"/>
          <w:color w:val="231F20"/>
          <w:w w:val="99"/>
        </w:rPr>
        <w:t xml:space="preserve"> </w:t>
      </w:r>
      <w:r>
        <w:rPr>
          <w:rFonts w:cs="Century Gothic"/>
          <w:color w:val="231F20"/>
        </w:rPr>
        <w:t>Treaty</w:t>
      </w:r>
      <w:r>
        <w:rPr>
          <w:rFonts w:cs="Century Gothic"/>
          <w:color w:val="231F20"/>
          <w:spacing w:val="-9"/>
        </w:rPr>
        <w:t xml:space="preserve"> </w:t>
      </w:r>
      <w:r>
        <w:rPr>
          <w:rFonts w:cs="Century Gothic"/>
          <w:color w:val="231F20"/>
        </w:rPr>
        <w:t>are</w:t>
      </w:r>
      <w:r>
        <w:rPr>
          <w:rFonts w:cs="Century Gothic"/>
          <w:color w:val="231F20"/>
          <w:spacing w:val="-9"/>
        </w:rPr>
        <w:t xml:space="preserve"> </w:t>
      </w:r>
      <w:r>
        <w:rPr>
          <w:rFonts w:cs="Century Gothic"/>
          <w:color w:val="231F20"/>
        </w:rPr>
        <w:t>outlined</w:t>
      </w:r>
      <w:r>
        <w:rPr>
          <w:rFonts w:cs="Century Gothic"/>
          <w:color w:val="231F20"/>
          <w:spacing w:val="-8"/>
        </w:rPr>
        <w:t xml:space="preserve"> </w:t>
      </w:r>
      <w:r>
        <w:rPr>
          <w:rFonts w:cs="Century Gothic"/>
          <w:color w:val="231F20"/>
        </w:rPr>
        <w:t>below.</w:t>
      </w:r>
    </w:p>
    <w:p w:rsidR="00891C60" w:rsidRDefault="00891C60" w:rsidP="00891C60">
      <w:pPr>
        <w:pStyle w:val="TextNormal"/>
        <w:spacing w:after="0"/>
      </w:pPr>
      <w:r>
        <w:rPr>
          <w:i/>
          <w:noProof/>
          <w:lang w:eastAsia="en-NZ"/>
        </w:rPr>
        <mc:AlternateContent>
          <mc:Choice Requires="wps">
            <w:drawing>
              <wp:anchor distT="0" distB="0" distL="114300" distR="114300" simplePos="0" relativeHeight="251683840" behindDoc="0" locked="0" layoutInCell="1" allowOverlap="1" wp14:anchorId="328C00EF" wp14:editId="400C8F3D">
                <wp:simplePos x="0" y="0"/>
                <wp:positionH relativeFrom="column">
                  <wp:posOffset>15240</wp:posOffset>
                </wp:positionH>
                <wp:positionV relativeFrom="paragraph">
                  <wp:posOffset>2092325</wp:posOffset>
                </wp:positionV>
                <wp:extent cx="5610225" cy="1219200"/>
                <wp:effectExtent l="76200" t="57150" r="85725" b="95250"/>
                <wp:wrapTopAndBottom/>
                <wp:docPr id="18" name="Text Box 18"/>
                <wp:cNvGraphicFramePr/>
                <a:graphic xmlns:a="http://schemas.openxmlformats.org/drawingml/2006/main">
                  <a:graphicData uri="http://schemas.microsoft.com/office/word/2010/wordprocessingShape">
                    <wps:wsp>
                      <wps:cNvSpPr txBox="1"/>
                      <wps:spPr>
                        <a:xfrm>
                          <a:off x="0" y="0"/>
                          <a:ext cx="5610225" cy="12192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spacing w:before="120" w:after="120"/>
                              <w:rPr>
                                <w:b/>
                                <w:color w:val="005182"/>
                              </w:rPr>
                            </w:pPr>
                            <w:r>
                              <w:rPr>
                                <w:b/>
                                <w:color w:val="005182"/>
                              </w:rPr>
                              <w:t>Article 1</w:t>
                            </w:r>
                          </w:p>
                          <w:p w:rsidR="00891C60" w:rsidRDefault="00891C60" w:rsidP="00891C60">
                            <w:pPr>
                              <w:spacing w:after="120"/>
                              <w:rPr>
                                <w:color w:val="005182"/>
                                <w:sz w:val="22"/>
                              </w:rPr>
                            </w:pPr>
                            <w:r>
                              <w:rPr>
                                <w:color w:val="005182"/>
                                <w:sz w:val="22"/>
                              </w:rPr>
                              <w:t>Declared New Zealand an independent state.</w:t>
                            </w:r>
                          </w:p>
                          <w:p w:rsidR="00891C60" w:rsidRDefault="00891C60" w:rsidP="001B6F89">
                            <w:pPr>
                              <w:numPr>
                                <w:ilvl w:val="0"/>
                                <w:numId w:val="16"/>
                              </w:numPr>
                              <w:spacing w:after="120"/>
                              <w:rPr>
                                <w:color w:val="005182"/>
                                <w:sz w:val="22"/>
                              </w:rPr>
                            </w:pPr>
                            <w:r>
                              <w:rPr>
                                <w:color w:val="005182"/>
                                <w:sz w:val="22"/>
                                <w:u w:val="single"/>
                              </w:rPr>
                              <w:t>Māori text:</w:t>
                            </w:r>
                            <w:r>
                              <w:rPr>
                                <w:color w:val="005182"/>
                                <w:sz w:val="22"/>
                              </w:rPr>
                              <w:t xml:space="preserve"> gives governorship (k</w:t>
                            </w:r>
                            <w:r w:rsidRPr="00891C60">
                              <w:rPr>
                                <w:color w:val="005182"/>
                                <w:sz w:val="22"/>
                              </w:rPr>
                              <w:t>ā</w:t>
                            </w:r>
                            <w:r w:rsidR="00575A44">
                              <w:rPr>
                                <w:color w:val="005182"/>
                                <w:sz w:val="22"/>
                              </w:rPr>
                              <w:t>wanatanga) to the Crown</w:t>
                            </w:r>
                          </w:p>
                          <w:p w:rsidR="00891C60" w:rsidRPr="00891C60" w:rsidRDefault="00891C60" w:rsidP="001B6F89">
                            <w:pPr>
                              <w:numPr>
                                <w:ilvl w:val="0"/>
                                <w:numId w:val="16"/>
                              </w:numPr>
                              <w:spacing w:after="120"/>
                              <w:rPr>
                                <w:color w:val="005182"/>
                                <w:sz w:val="22"/>
                              </w:rPr>
                            </w:pPr>
                            <w:r>
                              <w:rPr>
                                <w:color w:val="005182"/>
                                <w:sz w:val="22"/>
                                <w:u w:val="single"/>
                              </w:rPr>
                              <w:t>English text:</w:t>
                            </w:r>
                            <w:r>
                              <w:rPr>
                                <w:color w:val="005182"/>
                                <w:sz w:val="22"/>
                              </w:rPr>
                              <w:t xml:space="preserve"> gives sovereignty to the Crown.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2pt;margin-top:164.75pt;width:441.75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" fillcolor="#b2cad9" strokecolor="white [3201]" strokeweight="3pt">
                <v:shadow on="t" color="black" opacity="24903f" origin=",.5" offset="0,.55556mm"/>
                <v:textbox>
                  <w:txbxContent>
                    <w:p w:rsidR="00891C60" w:rsidRPr="00891C60" w:rsidRDefault="00891C60" w:rsidP="00891C60">
                      <w:pPr>
                        <w:spacing w:before="120" w:after="120"/>
                        <w:rPr>
                          <w:b/>
                          <w:color w:val="005182"/>
                        </w:rPr>
                      </w:pPr>
                      <w:r>
                        <w:rPr>
                          <w:b/>
                          <w:color w:val="005182"/>
                        </w:rPr>
                        <w:t>Article 1</w:t>
                      </w:r>
                    </w:p>
                    <w:p w:rsidR="00891C60" w:rsidRDefault="00891C60" w:rsidP="00891C60">
                      <w:pPr>
                        <w:spacing w:after="120"/>
                        <w:rPr>
                          <w:color w:val="005182"/>
                          <w:sz w:val="22"/>
                        </w:rPr>
                      </w:pPr>
                      <w:r>
                        <w:rPr>
                          <w:color w:val="005182"/>
                          <w:sz w:val="22"/>
                        </w:rPr>
                        <w:t>Declared New Zealand an independent state.</w:t>
                      </w:r>
                    </w:p>
                    <w:p w:rsidR="00891C60" w:rsidRDefault="00891C60" w:rsidP="001B6F89">
                      <w:pPr>
                        <w:numPr>
                          <w:ilvl w:val="0"/>
                          <w:numId w:val="16"/>
                        </w:numPr>
                        <w:spacing w:after="120"/>
                        <w:rPr>
                          <w:color w:val="005182"/>
                          <w:sz w:val="22"/>
                        </w:rPr>
                      </w:pPr>
                      <w:r>
                        <w:rPr>
                          <w:color w:val="005182"/>
                          <w:sz w:val="22"/>
                          <w:u w:val="single"/>
                        </w:rPr>
                        <w:t>Māori text:</w:t>
                      </w:r>
                      <w:r>
                        <w:rPr>
                          <w:color w:val="005182"/>
                          <w:sz w:val="22"/>
                        </w:rPr>
                        <w:t xml:space="preserve"> gives governorship (k</w:t>
                      </w:r>
                      <w:r w:rsidRPr="00891C60">
                        <w:rPr>
                          <w:color w:val="005182"/>
                          <w:sz w:val="22"/>
                        </w:rPr>
                        <w:t>ā</w:t>
                      </w:r>
                      <w:r w:rsidR="00575A44">
                        <w:rPr>
                          <w:color w:val="005182"/>
                          <w:sz w:val="22"/>
                        </w:rPr>
                        <w:t>wanatanga) to the Crown</w:t>
                      </w:r>
                    </w:p>
                    <w:p w:rsidR="00891C60" w:rsidRPr="00891C60" w:rsidRDefault="00891C60" w:rsidP="001B6F89">
                      <w:pPr>
                        <w:numPr>
                          <w:ilvl w:val="0"/>
                          <w:numId w:val="16"/>
                        </w:numPr>
                        <w:spacing w:after="120"/>
                        <w:rPr>
                          <w:color w:val="005182"/>
                          <w:sz w:val="22"/>
                        </w:rPr>
                      </w:pPr>
                      <w:r>
                        <w:rPr>
                          <w:color w:val="005182"/>
                          <w:sz w:val="22"/>
                          <w:u w:val="single"/>
                        </w:rPr>
                        <w:t>English text:</w:t>
                      </w:r>
                      <w:r>
                        <w:rPr>
                          <w:color w:val="005182"/>
                          <w:sz w:val="22"/>
                        </w:rPr>
                        <w:t xml:space="preserve"> gives sovereignty to the Crown.</w:t>
                      </w:r>
                    </w:p>
                  </w:txbxContent>
                </v:textbox>
                <w10:wrap type="topAndBottom"/>
              </v:shape>
            </w:pict>
          </mc:Fallback>
        </mc:AlternateContent>
      </w:r>
    </w:p>
    <w:p w:rsidR="00891C60" w:rsidRPr="00891C60" w:rsidRDefault="00891C60" w:rsidP="00891C60">
      <w:pPr>
        <w:pStyle w:val="TextNormal"/>
        <w:spacing w:after="0"/>
      </w:pPr>
      <w:r>
        <w:rPr>
          <w:i/>
          <w:noProof/>
          <w:lang w:eastAsia="en-NZ"/>
        </w:rPr>
        <mc:AlternateContent>
          <mc:Choice Requires="wps">
            <w:drawing>
              <wp:anchor distT="0" distB="0" distL="114300" distR="114300" simplePos="0" relativeHeight="251685888" behindDoc="0" locked="0" layoutInCell="1" allowOverlap="1" wp14:anchorId="3CDFFCC3" wp14:editId="77F0AA5D">
                <wp:simplePos x="0" y="0"/>
                <wp:positionH relativeFrom="column">
                  <wp:posOffset>15240</wp:posOffset>
                </wp:positionH>
                <wp:positionV relativeFrom="paragraph">
                  <wp:posOffset>1591945</wp:posOffset>
                </wp:positionV>
                <wp:extent cx="5610225" cy="1219200"/>
                <wp:effectExtent l="76200" t="57150" r="85725" b="95250"/>
                <wp:wrapTopAndBottom/>
                <wp:docPr id="19" name="Text Box 19"/>
                <wp:cNvGraphicFramePr/>
                <a:graphic xmlns:a="http://schemas.openxmlformats.org/drawingml/2006/main">
                  <a:graphicData uri="http://schemas.microsoft.com/office/word/2010/wordprocessingShape">
                    <wps:wsp>
                      <wps:cNvSpPr txBox="1"/>
                      <wps:spPr>
                        <a:xfrm>
                          <a:off x="0" y="0"/>
                          <a:ext cx="5610225" cy="12192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91C60" w:rsidRPr="00891C60" w:rsidRDefault="00891C60" w:rsidP="00891C60">
                            <w:pPr>
                              <w:spacing w:before="120" w:after="120"/>
                              <w:rPr>
                                <w:b/>
                                <w:color w:val="005182"/>
                              </w:rPr>
                            </w:pPr>
                            <w:r>
                              <w:rPr>
                                <w:b/>
                                <w:color w:val="005182"/>
                              </w:rPr>
                              <w:t>Article 2</w:t>
                            </w:r>
                          </w:p>
                          <w:p w:rsidR="00891C60" w:rsidRDefault="00891C60" w:rsidP="001B6F89">
                            <w:pPr>
                              <w:numPr>
                                <w:ilvl w:val="0"/>
                                <w:numId w:val="17"/>
                              </w:numPr>
                              <w:spacing w:after="120"/>
                              <w:rPr>
                                <w:color w:val="005182"/>
                                <w:sz w:val="22"/>
                              </w:rPr>
                            </w:pPr>
                            <w:r>
                              <w:rPr>
                                <w:color w:val="005182"/>
                                <w:sz w:val="22"/>
                                <w:u w:val="single"/>
                              </w:rPr>
                              <w:t>Māori text:</w:t>
                            </w:r>
                            <w:r>
                              <w:rPr>
                                <w:color w:val="005182"/>
                                <w:sz w:val="22"/>
                              </w:rPr>
                              <w:t xml:space="preserve"> Māori are guaranteed tino rangatiratanga (sovereignty) over all of their taonga</w:t>
                            </w:r>
                            <w:r w:rsidR="00575A44">
                              <w:rPr>
                                <w:color w:val="005182"/>
                                <w:sz w:val="22"/>
                              </w:rPr>
                              <w:t xml:space="preserve"> (lands, villages and property)</w:t>
                            </w:r>
                          </w:p>
                          <w:p w:rsidR="00891C60" w:rsidRDefault="00891C60" w:rsidP="001B6F89">
                            <w:pPr>
                              <w:numPr>
                                <w:ilvl w:val="0"/>
                                <w:numId w:val="17"/>
                              </w:numPr>
                              <w:spacing w:after="120"/>
                              <w:rPr>
                                <w:color w:val="005182"/>
                                <w:sz w:val="22"/>
                              </w:rPr>
                            </w:pPr>
                            <w:r>
                              <w:rPr>
                                <w:color w:val="005182"/>
                                <w:sz w:val="22"/>
                                <w:u w:val="single"/>
                              </w:rPr>
                              <w:t>English text:</w:t>
                            </w:r>
                            <w:r>
                              <w:rPr>
                                <w:color w:val="005182"/>
                                <w:sz w:val="22"/>
                              </w:rPr>
                              <w:t xml:space="preserve"> Māori are guaranteed undisturbed possession over t</w:t>
                            </w:r>
                            <w:r w:rsidR="00775D0D">
                              <w:rPr>
                                <w:color w:val="005182"/>
                                <w:sz w:val="22"/>
                              </w:rPr>
                              <w:t>heir lands and estates</w:t>
                            </w:r>
                            <w:r w:rsidR="00575A44">
                              <w:rPr>
                                <w:color w:val="005182"/>
                                <w:sz w:val="22"/>
                              </w:rPr>
                              <w:t xml:space="preserve"> and </w:t>
                            </w:r>
                            <w:r w:rsidR="00775D0D">
                              <w:rPr>
                                <w:color w:val="005182"/>
                                <w:sz w:val="22"/>
                              </w:rPr>
                              <w:t>forests.</w:t>
                            </w:r>
                          </w:p>
                          <w:p w:rsidR="00891C60" w:rsidRPr="00891C60" w:rsidRDefault="00891C60" w:rsidP="00A64CC2">
                            <w:pPr>
                              <w:numPr>
                                <w:ilvl w:val="0"/>
                                <w:numId w:val="1"/>
                              </w:numPr>
                              <w:spacing w:after="120"/>
                              <w:rPr>
                                <w:color w:val="005182"/>
                                <w:sz w:val="22"/>
                              </w:rPr>
                            </w:pPr>
                            <w:r>
                              <w:rPr>
                                <w:color w:val="005182"/>
                                <w:sz w:val="22"/>
                                <w:u w:val="single"/>
                              </w:rPr>
                              <w:t>English text:</w:t>
                            </w:r>
                            <w:r>
                              <w:rPr>
                                <w:color w:val="005182"/>
                                <w:sz w:val="22"/>
                              </w:rPr>
                              <w:t xml:space="preserve"> gives sovereignty to the Crown.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1.2pt;margin-top:125.35pt;width:441.7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" fillcolor="#b2cad9" strokecolor="white [3201]" strokeweight="3pt">
                <v:shadow on="t" color="black" opacity="24903f" origin=",.5" offset="0,.55556mm"/>
                <v:textbox>
                  <w:txbxContent>
                    <w:p w:rsidR="00891C60" w:rsidRPr="00891C60" w:rsidRDefault="00891C60" w:rsidP="00891C60">
                      <w:pPr>
                        <w:spacing w:before="120" w:after="120"/>
                        <w:rPr>
                          <w:b/>
                          <w:color w:val="005182"/>
                        </w:rPr>
                      </w:pPr>
                      <w:r>
                        <w:rPr>
                          <w:b/>
                          <w:color w:val="005182"/>
                        </w:rPr>
                        <w:t>Article 2</w:t>
                      </w:r>
                    </w:p>
                    <w:p w:rsidR="00891C60" w:rsidRDefault="00891C60" w:rsidP="001B6F89">
                      <w:pPr>
                        <w:numPr>
                          <w:ilvl w:val="0"/>
                          <w:numId w:val="17"/>
                        </w:numPr>
                        <w:spacing w:after="120"/>
                        <w:rPr>
                          <w:color w:val="005182"/>
                          <w:sz w:val="22"/>
                        </w:rPr>
                      </w:pPr>
                      <w:r>
                        <w:rPr>
                          <w:color w:val="005182"/>
                          <w:sz w:val="22"/>
                          <w:u w:val="single"/>
                        </w:rPr>
                        <w:t>Māori text:</w:t>
                      </w:r>
                      <w:r>
                        <w:rPr>
                          <w:color w:val="005182"/>
                          <w:sz w:val="22"/>
                        </w:rPr>
                        <w:t xml:space="preserve"> Māori are guaranteed tino rangatiratanga (sovereignty) over all of their taonga</w:t>
                      </w:r>
                      <w:r w:rsidR="00575A44">
                        <w:rPr>
                          <w:color w:val="005182"/>
                          <w:sz w:val="22"/>
                        </w:rPr>
                        <w:t xml:space="preserve"> (lands, villages and property)</w:t>
                      </w:r>
                    </w:p>
                    <w:p w:rsidR="00891C60" w:rsidRDefault="00891C60" w:rsidP="001B6F89">
                      <w:pPr>
                        <w:numPr>
                          <w:ilvl w:val="0"/>
                          <w:numId w:val="17"/>
                        </w:numPr>
                        <w:spacing w:after="120"/>
                        <w:rPr>
                          <w:color w:val="005182"/>
                          <w:sz w:val="22"/>
                        </w:rPr>
                      </w:pPr>
                      <w:r>
                        <w:rPr>
                          <w:color w:val="005182"/>
                          <w:sz w:val="22"/>
                          <w:u w:val="single"/>
                        </w:rPr>
                        <w:t>English text:</w:t>
                      </w:r>
                      <w:r>
                        <w:rPr>
                          <w:color w:val="005182"/>
                          <w:sz w:val="22"/>
                        </w:rPr>
                        <w:t xml:space="preserve"> Māori are guaranteed undisturbed possession over t</w:t>
                      </w:r>
                      <w:r w:rsidR="00775D0D">
                        <w:rPr>
                          <w:color w:val="005182"/>
                          <w:sz w:val="22"/>
                        </w:rPr>
                        <w:t>heir lands and estates</w:t>
                      </w:r>
                      <w:r w:rsidR="00575A44">
                        <w:rPr>
                          <w:color w:val="005182"/>
                          <w:sz w:val="22"/>
                        </w:rPr>
                        <w:t xml:space="preserve"> and </w:t>
                      </w:r>
                      <w:r w:rsidR="00775D0D">
                        <w:rPr>
                          <w:color w:val="005182"/>
                          <w:sz w:val="22"/>
                        </w:rPr>
                        <w:t>forests.</w:t>
                      </w:r>
                    </w:p>
                    <w:p w:rsidR="00891C60" w:rsidRPr="00891C60" w:rsidRDefault="00891C60" w:rsidP="00A64CC2">
                      <w:pPr>
                        <w:numPr>
                          <w:ilvl w:val="0"/>
                          <w:numId w:val="1"/>
                        </w:numPr>
                        <w:spacing w:after="120"/>
                        <w:rPr>
                          <w:color w:val="005182"/>
                          <w:sz w:val="22"/>
                        </w:rPr>
                      </w:pPr>
                      <w:r>
                        <w:rPr>
                          <w:color w:val="005182"/>
                          <w:sz w:val="22"/>
                          <w:u w:val="single"/>
                        </w:rPr>
                        <w:t>English text:</w:t>
                      </w:r>
                      <w:r>
                        <w:rPr>
                          <w:color w:val="005182"/>
                          <w:sz w:val="22"/>
                        </w:rPr>
                        <w:t xml:space="preserve"> gives sovereignty to the Crown.</w:t>
                      </w:r>
                    </w:p>
                  </w:txbxContent>
                </v:textbox>
                <w10:wrap type="topAndBottom"/>
              </v:shape>
            </w:pict>
          </mc:Fallback>
        </mc:AlternateContent>
      </w:r>
    </w:p>
    <w:p w:rsidR="00F47648" w:rsidRDefault="002A1424" w:rsidP="00744473">
      <w:pPr>
        <w:pStyle w:val="TextNormal"/>
        <w:spacing w:after="0"/>
      </w:pPr>
      <w:r>
        <w:rPr>
          <w:i/>
          <w:noProof/>
          <w:lang w:eastAsia="en-NZ"/>
        </w:rPr>
        <mc:AlternateContent>
          <mc:Choice Requires="wps">
            <w:drawing>
              <wp:anchor distT="0" distB="0" distL="114300" distR="114300" simplePos="0" relativeHeight="251900928" behindDoc="0" locked="0" layoutInCell="1" allowOverlap="1" wp14:anchorId="66C4B6B5" wp14:editId="23A22070">
                <wp:simplePos x="0" y="0"/>
                <wp:positionH relativeFrom="column">
                  <wp:posOffset>15240</wp:posOffset>
                </wp:positionH>
                <wp:positionV relativeFrom="paragraph">
                  <wp:posOffset>1601470</wp:posOffset>
                </wp:positionV>
                <wp:extent cx="5610225" cy="933450"/>
                <wp:effectExtent l="76200" t="57150" r="85725" b="95250"/>
                <wp:wrapTopAndBottom/>
                <wp:docPr id="3" name="Text Box 3"/>
                <wp:cNvGraphicFramePr/>
                <a:graphic xmlns:a="http://schemas.openxmlformats.org/drawingml/2006/main">
                  <a:graphicData uri="http://schemas.microsoft.com/office/word/2010/wordprocessingShape">
                    <wps:wsp>
                      <wps:cNvSpPr txBox="1"/>
                      <wps:spPr>
                        <a:xfrm>
                          <a:off x="0" y="0"/>
                          <a:ext cx="5610225" cy="9334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2A1424" w:rsidRPr="00891C60" w:rsidRDefault="002A1424" w:rsidP="002A1424">
                            <w:pPr>
                              <w:spacing w:before="120" w:after="120"/>
                              <w:rPr>
                                <w:b/>
                                <w:color w:val="005182"/>
                              </w:rPr>
                            </w:pPr>
                            <w:r>
                              <w:rPr>
                                <w:b/>
                                <w:color w:val="005182"/>
                              </w:rPr>
                              <w:t>Article 3</w:t>
                            </w:r>
                          </w:p>
                          <w:p w:rsidR="002A1424" w:rsidRDefault="002A1424" w:rsidP="002A1424">
                            <w:pPr>
                              <w:numPr>
                                <w:ilvl w:val="0"/>
                                <w:numId w:val="17"/>
                              </w:numPr>
                              <w:spacing w:after="120"/>
                              <w:rPr>
                                <w:color w:val="005182"/>
                                <w:sz w:val="22"/>
                              </w:rPr>
                            </w:pPr>
                            <w:r>
                              <w:rPr>
                                <w:color w:val="005182"/>
                                <w:sz w:val="22"/>
                                <w:u w:val="single"/>
                              </w:rPr>
                              <w:t>Māori text:</w:t>
                            </w:r>
                            <w:r>
                              <w:rPr>
                                <w:color w:val="005182"/>
                                <w:sz w:val="22"/>
                              </w:rPr>
                              <w:t xml:space="preserve"> Māori have the </w:t>
                            </w:r>
                            <w:r w:rsidR="00575A44">
                              <w:rPr>
                                <w:color w:val="005182"/>
                                <w:sz w:val="22"/>
                              </w:rPr>
                              <w:t>same rights as British citizens</w:t>
                            </w:r>
                          </w:p>
                          <w:p w:rsidR="002A1424" w:rsidRDefault="002A1424" w:rsidP="002A1424">
                            <w:pPr>
                              <w:numPr>
                                <w:ilvl w:val="0"/>
                                <w:numId w:val="17"/>
                              </w:numPr>
                              <w:spacing w:after="120"/>
                              <w:rPr>
                                <w:color w:val="005182"/>
                                <w:sz w:val="22"/>
                              </w:rPr>
                            </w:pPr>
                            <w:r>
                              <w:rPr>
                                <w:color w:val="005182"/>
                                <w:sz w:val="22"/>
                                <w:u w:val="single"/>
                              </w:rPr>
                              <w:t>English text:</w:t>
                            </w:r>
                            <w:r>
                              <w:rPr>
                                <w:color w:val="005182"/>
                                <w:sz w:val="22"/>
                              </w:rPr>
                              <w:t xml:space="preserve"> Māori have the same rights and privileges as British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1.2pt;margin-top:126.1pt;width:441.75pt;height:7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" fillcolor="#b2cad9" strokecolor="white [3201]" strokeweight="3pt">
                <v:shadow on="t" color="black" opacity="24903f" origin=",.5" offset="0,.55556mm"/>
                <v:textbox>
                  <w:txbxContent>
                    <w:p w:rsidR="002A1424" w:rsidRPr="00891C60" w:rsidRDefault="002A1424" w:rsidP="002A1424">
                      <w:pPr>
                        <w:spacing w:before="120" w:after="120"/>
                        <w:rPr>
                          <w:b/>
                          <w:color w:val="005182"/>
                        </w:rPr>
                      </w:pPr>
                      <w:r>
                        <w:rPr>
                          <w:b/>
                          <w:color w:val="005182"/>
                        </w:rPr>
                        <w:t>Article 3</w:t>
                      </w:r>
                    </w:p>
                    <w:p w:rsidR="002A1424" w:rsidRDefault="002A1424" w:rsidP="002A1424">
                      <w:pPr>
                        <w:numPr>
                          <w:ilvl w:val="0"/>
                          <w:numId w:val="17"/>
                        </w:numPr>
                        <w:spacing w:after="120"/>
                        <w:rPr>
                          <w:color w:val="005182"/>
                          <w:sz w:val="22"/>
                        </w:rPr>
                      </w:pPr>
                      <w:r>
                        <w:rPr>
                          <w:color w:val="005182"/>
                          <w:sz w:val="22"/>
                          <w:u w:val="single"/>
                        </w:rPr>
                        <w:t>Māori text:</w:t>
                      </w:r>
                      <w:r>
                        <w:rPr>
                          <w:color w:val="005182"/>
                          <w:sz w:val="22"/>
                        </w:rPr>
                        <w:t xml:space="preserve"> Māori have the </w:t>
                      </w:r>
                      <w:r w:rsidR="00575A44">
                        <w:rPr>
                          <w:color w:val="005182"/>
                          <w:sz w:val="22"/>
                        </w:rPr>
                        <w:t>same rights as British citizens</w:t>
                      </w:r>
                    </w:p>
                    <w:p w:rsidR="002A1424" w:rsidRDefault="002A1424" w:rsidP="002A1424">
                      <w:pPr>
                        <w:numPr>
                          <w:ilvl w:val="0"/>
                          <w:numId w:val="17"/>
                        </w:numPr>
                        <w:spacing w:after="120"/>
                        <w:rPr>
                          <w:color w:val="005182"/>
                          <w:sz w:val="22"/>
                        </w:rPr>
                      </w:pPr>
                      <w:r>
                        <w:rPr>
                          <w:color w:val="005182"/>
                          <w:sz w:val="22"/>
                          <w:u w:val="single"/>
                        </w:rPr>
                        <w:t>English text:</w:t>
                      </w:r>
                      <w:r>
                        <w:rPr>
                          <w:color w:val="005182"/>
                          <w:sz w:val="22"/>
                        </w:rPr>
                        <w:t xml:space="preserve"> Māori have the same rights and privileges as British subjects.</w:t>
                      </w:r>
                    </w:p>
                  </w:txbxContent>
                </v:textbox>
                <w10:wrap type="topAndBottom"/>
              </v:shape>
            </w:pict>
          </mc:Fallback>
        </mc:AlternateContent>
      </w:r>
    </w:p>
    <w:p w:rsidR="002A1424" w:rsidRDefault="002A1424" w:rsidP="00744473">
      <w:pPr>
        <w:pStyle w:val="TextNormal"/>
        <w:spacing w:after="0"/>
      </w:pPr>
    </w:p>
    <w:p w:rsidR="00744473" w:rsidRDefault="00744473">
      <w:pPr>
        <w:jc w:val="left"/>
        <w:rPr>
          <w:rFonts w:cs="Century Gothic"/>
          <w:b/>
          <w:color w:val="231F20"/>
          <w:sz w:val="22"/>
          <w:lang w:val="en-NZ"/>
        </w:rPr>
      </w:pPr>
      <w:r>
        <w:rPr>
          <w:rFonts w:cs="Century Gothic"/>
          <w:b/>
          <w:color w:val="231F20"/>
        </w:rPr>
        <w:br w:type="page"/>
      </w:r>
    </w:p>
    <w:p w:rsidR="00744473" w:rsidRDefault="00744473" w:rsidP="00744473">
      <w:pPr>
        <w:pStyle w:val="TextNormal"/>
        <w:rPr>
          <w:rFonts w:cs="Century Gothic"/>
          <w:b/>
          <w:color w:val="231F20"/>
        </w:rPr>
        <w:sectPr w:rsidR="00744473" w:rsidSect="00F64D1E">
          <w:footerReference w:type="first" r:id="rId38"/>
          <w:endnotePr>
            <w:numFmt w:val="decimal"/>
          </w:endnotePr>
          <w:pgSz w:w="11905" w:h="16837" w:code="9"/>
          <w:pgMar w:top="1134" w:right="1134" w:bottom="1134" w:left="1134" w:header="720" w:footer="907" w:gutter="567"/>
          <w:paperSrc w:first="7" w:other="7"/>
          <w:cols w:space="720"/>
          <w:noEndnote/>
          <w:titlePg/>
        </w:sectPr>
      </w:pPr>
    </w:p>
    <w:p w:rsidR="00744473" w:rsidRPr="0082640E" w:rsidRDefault="00744473" w:rsidP="00744473">
      <w:pPr>
        <w:pStyle w:val="TextNormal"/>
        <w:rPr>
          <w:b/>
          <w:color w:val="005182"/>
          <w:sz w:val="28"/>
        </w:rPr>
      </w:pPr>
      <w:bookmarkStart w:id="6" w:name="_Toc189033653"/>
      <w:r w:rsidRPr="0082640E">
        <w:rPr>
          <w:b/>
          <w:color w:val="005182"/>
          <w:sz w:val="28"/>
        </w:rPr>
        <w:lastRenderedPageBreak/>
        <w:t>What happened next?</w:t>
      </w:r>
    </w:p>
    <w:p w:rsidR="00744473" w:rsidRDefault="00744473" w:rsidP="00744473">
      <w:pPr>
        <w:pStyle w:val="TextNormal"/>
        <w:rPr>
          <w:b/>
          <w:color w:val="231F20"/>
        </w:rPr>
        <w:sectPr w:rsidR="00744473" w:rsidSect="00F64D1E">
          <w:footerReference w:type="first" r:id="rId39"/>
          <w:endnotePr>
            <w:numFmt w:val="decimal"/>
          </w:endnotePr>
          <w:pgSz w:w="11905" w:h="16837" w:code="9"/>
          <w:pgMar w:top="1134" w:right="1134" w:bottom="1134" w:left="1134" w:header="720" w:footer="907" w:gutter="567"/>
          <w:paperSrc w:first="7" w:other="7"/>
          <w:cols w:space="720"/>
          <w:noEndnote/>
          <w:titlePg/>
        </w:sectPr>
      </w:pPr>
    </w:p>
    <w:p w:rsidR="00744473" w:rsidRPr="00744473" w:rsidRDefault="00744473" w:rsidP="00744473">
      <w:pPr>
        <w:pStyle w:val="TextNormal"/>
        <w:rPr>
          <w:b/>
          <w:color w:val="231F20"/>
        </w:rPr>
      </w:pPr>
      <w:r w:rsidRPr="00744473">
        <w:rPr>
          <w:b/>
          <w:color w:val="231F20"/>
        </w:rPr>
        <w:lastRenderedPageBreak/>
        <w:t>Loss</w:t>
      </w:r>
      <w:r w:rsidRPr="00744473">
        <w:rPr>
          <w:b/>
          <w:color w:val="231F20"/>
          <w:spacing w:val="-4"/>
        </w:rPr>
        <w:t xml:space="preserve"> </w:t>
      </w:r>
      <w:r w:rsidRPr="00744473">
        <w:rPr>
          <w:b/>
          <w:color w:val="231F20"/>
        </w:rPr>
        <w:t>of</w:t>
      </w:r>
      <w:r w:rsidRPr="00744473">
        <w:rPr>
          <w:b/>
          <w:color w:val="231F20"/>
          <w:spacing w:val="-3"/>
        </w:rPr>
        <w:t xml:space="preserve"> </w:t>
      </w:r>
      <w:r w:rsidR="00542924">
        <w:rPr>
          <w:b/>
          <w:color w:val="231F20"/>
        </w:rPr>
        <w:t>l</w:t>
      </w:r>
      <w:r w:rsidRPr="00744473">
        <w:rPr>
          <w:b/>
          <w:color w:val="231F20"/>
        </w:rPr>
        <w:t>and</w:t>
      </w:r>
    </w:p>
    <w:p w:rsidR="00744473" w:rsidRDefault="00542924" w:rsidP="00744473">
      <w:pPr>
        <w:pStyle w:val="TextNormal"/>
        <w:rPr>
          <w:color w:val="231F20"/>
        </w:rPr>
      </w:pPr>
      <w:r>
        <w:rPr>
          <w:color w:val="231F20"/>
        </w:rPr>
        <w:t xml:space="preserve">Until 1860 </w:t>
      </w:r>
      <w:r w:rsidR="00744473">
        <w:rPr>
          <w:color w:val="231F20"/>
        </w:rPr>
        <w:t>Māori still held onto most of their land, except for a few areas, particularly Wellington, Wairarapa, Hawke’s Bay and parts of Northland.</w:t>
      </w:r>
    </w:p>
    <w:p w:rsidR="00744473" w:rsidRDefault="00744473" w:rsidP="00744473">
      <w:pPr>
        <w:pStyle w:val="TextNormal"/>
        <w:rPr>
          <w:color w:val="231F20"/>
        </w:rPr>
      </w:pPr>
      <w:r>
        <w:rPr>
          <w:color w:val="231F20"/>
        </w:rPr>
        <w:t>The</w:t>
      </w:r>
      <w:r>
        <w:rPr>
          <w:color w:val="231F20"/>
          <w:spacing w:val="-3"/>
        </w:rPr>
        <w:t xml:space="preserve"> </w:t>
      </w:r>
      <w:r>
        <w:rPr>
          <w:color w:val="231F20"/>
        </w:rPr>
        <w:t>1860s</w:t>
      </w:r>
      <w:r>
        <w:rPr>
          <w:color w:val="231F20"/>
          <w:spacing w:val="-2"/>
        </w:rPr>
        <w:t xml:space="preserve"> </w:t>
      </w:r>
      <w:r>
        <w:rPr>
          <w:color w:val="231F20"/>
        </w:rPr>
        <w:t>saw</w:t>
      </w:r>
      <w:r>
        <w:rPr>
          <w:color w:val="231F20"/>
          <w:spacing w:val="-2"/>
        </w:rPr>
        <w:t xml:space="preserve"> </w:t>
      </w:r>
      <w:r>
        <w:rPr>
          <w:color w:val="231F20"/>
        </w:rPr>
        <w:t>confiscation</w:t>
      </w:r>
      <w:r w:rsidR="00542924">
        <w:rPr>
          <w:color w:val="231F20"/>
        </w:rPr>
        <w:t xml:space="preserve"> </w:t>
      </w:r>
      <w:r>
        <w:rPr>
          <w:color w:val="231F20"/>
        </w:rPr>
        <w:t>of</w:t>
      </w:r>
      <w:r>
        <w:rPr>
          <w:color w:val="231F20"/>
          <w:spacing w:val="-2"/>
        </w:rPr>
        <w:t xml:space="preserve"> </w:t>
      </w:r>
      <w:r>
        <w:rPr>
          <w:color w:val="231F20"/>
        </w:rPr>
        <w:t>millions</w:t>
      </w:r>
      <w:r>
        <w:rPr>
          <w:color w:val="231F20"/>
          <w:spacing w:val="-2"/>
        </w:rPr>
        <w:t xml:space="preserve"> </w:t>
      </w:r>
      <w:r>
        <w:rPr>
          <w:color w:val="231F20"/>
        </w:rPr>
        <w:t xml:space="preserve">of hectares by the </w:t>
      </w:r>
      <w:r w:rsidR="00775D0D">
        <w:rPr>
          <w:color w:val="231F20"/>
        </w:rPr>
        <w:t xml:space="preserve">government </w:t>
      </w:r>
      <w:r>
        <w:rPr>
          <w:color w:val="231F20"/>
        </w:rPr>
        <w:t xml:space="preserve">and large </w:t>
      </w:r>
      <w:r>
        <w:rPr>
          <w:rFonts w:cs="Century Gothic"/>
          <w:color w:val="231F20"/>
        </w:rPr>
        <w:t>areas</w:t>
      </w:r>
      <w:r>
        <w:rPr>
          <w:rFonts w:cs="Century Gothic"/>
          <w:color w:val="231F20"/>
          <w:spacing w:val="-4"/>
        </w:rPr>
        <w:t xml:space="preserve"> </w:t>
      </w:r>
      <w:r>
        <w:rPr>
          <w:rFonts w:cs="Century Gothic"/>
          <w:color w:val="231F20"/>
        </w:rPr>
        <w:t>of</w:t>
      </w:r>
      <w:r>
        <w:rPr>
          <w:rFonts w:cs="Century Gothic"/>
          <w:color w:val="231F20"/>
          <w:spacing w:val="-4"/>
        </w:rPr>
        <w:t xml:space="preserve"> </w:t>
      </w:r>
      <w:r>
        <w:rPr>
          <w:rFonts w:cs="Century Gothic"/>
          <w:color w:val="231F20"/>
        </w:rPr>
        <w:t>land</w:t>
      </w:r>
      <w:r>
        <w:rPr>
          <w:rFonts w:cs="Century Gothic"/>
          <w:color w:val="231F20"/>
          <w:spacing w:val="-4"/>
        </w:rPr>
        <w:t xml:space="preserve"> </w:t>
      </w:r>
      <w:r>
        <w:rPr>
          <w:rFonts w:cs="Century Gothic"/>
          <w:color w:val="231F20"/>
        </w:rPr>
        <w:t>were</w:t>
      </w:r>
      <w:r>
        <w:rPr>
          <w:rFonts w:cs="Century Gothic"/>
          <w:color w:val="231F20"/>
          <w:spacing w:val="-4"/>
        </w:rPr>
        <w:t xml:space="preserve"> </w:t>
      </w:r>
      <w:r>
        <w:rPr>
          <w:rFonts w:cs="Century Gothic"/>
          <w:color w:val="231F20"/>
        </w:rPr>
        <w:t>lost</w:t>
      </w:r>
      <w:r>
        <w:rPr>
          <w:rFonts w:cs="Century Gothic"/>
          <w:color w:val="231F20"/>
          <w:spacing w:val="-4"/>
        </w:rPr>
        <w:t xml:space="preserve"> </w:t>
      </w:r>
      <w:r>
        <w:rPr>
          <w:rFonts w:cs="Century Gothic"/>
          <w:color w:val="231F20"/>
        </w:rPr>
        <w:t>through</w:t>
      </w:r>
      <w:r>
        <w:rPr>
          <w:rFonts w:cs="Century Gothic"/>
          <w:color w:val="231F20"/>
          <w:spacing w:val="-4"/>
        </w:rPr>
        <w:t xml:space="preserve"> </w:t>
      </w:r>
      <w:r>
        <w:rPr>
          <w:rFonts w:cs="Century Gothic"/>
          <w:color w:val="231F20"/>
        </w:rPr>
        <w:t>the</w:t>
      </w:r>
      <w:r>
        <w:rPr>
          <w:rFonts w:cs="Century Gothic"/>
          <w:color w:val="231F20"/>
          <w:spacing w:val="-3"/>
        </w:rPr>
        <w:t xml:space="preserve"> </w:t>
      </w:r>
      <w:r w:rsidR="00542924">
        <w:rPr>
          <w:rFonts w:cs="Century Gothic"/>
          <w:color w:val="231F20"/>
          <w:spacing w:val="-3"/>
        </w:rPr>
        <w:t xml:space="preserve">work </w:t>
      </w:r>
      <w:r>
        <w:rPr>
          <w:color w:val="231F20"/>
        </w:rPr>
        <w:t xml:space="preserve">of the Native Land Court. For example, the Native Lands Act </w:t>
      </w:r>
      <w:r w:rsidR="00542924">
        <w:rPr>
          <w:color w:val="231F20"/>
        </w:rPr>
        <w:t>(</w:t>
      </w:r>
      <w:r>
        <w:rPr>
          <w:color w:val="231F20"/>
        </w:rPr>
        <w:t>1862</w:t>
      </w:r>
      <w:r w:rsidR="00542924">
        <w:rPr>
          <w:color w:val="231F20"/>
        </w:rPr>
        <w:t xml:space="preserve">) </w:t>
      </w:r>
      <w:r>
        <w:rPr>
          <w:color w:val="231F20"/>
        </w:rPr>
        <w:t xml:space="preserve">enabled the </w:t>
      </w:r>
      <w:r>
        <w:rPr>
          <w:rFonts w:cs="Century Gothic"/>
          <w:color w:val="231F20"/>
        </w:rPr>
        <w:t>change</w:t>
      </w:r>
      <w:r>
        <w:rPr>
          <w:rFonts w:cs="Century Gothic"/>
          <w:color w:val="231F20"/>
          <w:spacing w:val="-7"/>
        </w:rPr>
        <w:t xml:space="preserve"> </w:t>
      </w:r>
      <w:r>
        <w:rPr>
          <w:rFonts w:cs="Century Gothic"/>
          <w:color w:val="231F20"/>
        </w:rPr>
        <w:t>from</w:t>
      </w:r>
      <w:r>
        <w:rPr>
          <w:rFonts w:cs="Century Gothic"/>
          <w:color w:val="231F20"/>
          <w:spacing w:val="-6"/>
        </w:rPr>
        <w:t xml:space="preserve"> </w:t>
      </w:r>
      <w:r>
        <w:rPr>
          <w:rFonts w:cs="Century Gothic"/>
          <w:color w:val="231F20"/>
        </w:rPr>
        <w:t>the</w:t>
      </w:r>
      <w:r>
        <w:rPr>
          <w:rFonts w:cs="Century Gothic"/>
          <w:color w:val="231F20"/>
          <w:spacing w:val="-6"/>
        </w:rPr>
        <w:t xml:space="preserve"> </w:t>
      </w:r>
      <w:r>
        <w:rPr>
          <w:rFonts w:cs="Century Gothic"/>
          <w:color w:val="231F20"/>
        </w:rPr>
        <w:t>communal</w:t>
      </w:r>
      <w:r>
        <w:rPr>
          <w:rFonts w:cs="Century Gothic"/>
          <w:color w:val="231F20"/>
          <w:spacing w:val="-6"/>
        </w:rPr>
        <w:t xml:space="preserve"> </w:t>
      </w:r>
      <w:r>
        <w:rPr>
          <w:rFonts w:cs="Century Gothic"/>
          <w:color w:val="231F20"/>
        </w:rPr>
        <w:t>usage</w:t>
      </w:r>
      <w:r>
        <w:rPr>
          <w:rFonts w:cs="Century Gothic"/>
          <w:color w:val="231F20"/>
          <w:spacing w:val="-7"/>
        </w:rPr>
        <w:t xml:space="preserve"> </w:t>
      </w:r>
      <w:r>
        <w:rPr>
          <w:rFonts w:cs="Century Gothic"/>
          <w:color w:val="231F20"/>
        </w:rPr>
        <w:t>of</w:t>
      </w:r>
      <w:r>
        <w:rPr>
          <w:rFonts w:cs="Century Gothic"/>
          <w:color w:val="231F20"/>
          <w:spacing w:val="-6"/>
        </w:rPr>
        <w:t xml:space="preserve"> </w:t>
      </w:r>
      <w:r>
        <w:rPr>
          <w:rFonts w:cs="Century Gothic"/>
          <w:color w:val="231F20"/>
        </w:rPr>
        <w:t>land to</w:t>
      </w:r>
      <w:r>
        <w:rPr>
          <w:rFonts w:cs="Century Gothic"/>
          <w:color w:val="231F20"/>
          <w:spacing w:val="-4"/>
        </w:rPr>
        <w:t xml:space="preserve"> </w:t>
      </w:r>
      <w:r>
        <w:rPr>
          <w:rFonts w:cs="Century Gothic"/>
          <w:color w:val="231F20"/>
        </w:rPr>
        <w:t>individualised</w:t>
      </w:r>
      <w:r>
        <w:rPr>
          <w:rFonts w:cs="Century Gothic"/>
          <w:color w:val="231F20"/>
          <w:spacing w:val="-4"/>
        </w:rPr>
        <w:t xml:space="preserve"> </w:t>
      </w:r>
      <w:r>
        <w:rPr>
          <w:rFonts w:cs="Century Gothic"/>
          <w:color w:val="231F20"/>
        </w:rPr>
        <w:t>ownership</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land</w:t>
      </w:r>
      <w:r>
        <w:rPr>
          <w:rFonts w:cs="Century Gothic"/>
          <w:color w:val="231F20"/>
          <w:spacing w:val="-4"/>
        </w:rPr>
        <w:t xml:space="preserve"> </w:t>
      </w:r>
      <w:r>
        <w:rPr>
          <w:rFonts w:cs="Century Gothic"/>
          <w:color w:val="231F20"/>
        </w:rPr>
        <w:t xml:space="preserve">titles. </w:t>
      </w:r>
      <w:r>
        <w:rPr>
          <w:color w:val="231F20"/>
        </w:rPr>
        <w:t>This meant that Māori owners could sell to anyone, leading to wrongful sales.</w:t>
      </w:r>
    </w:p>
    <w:p w:rsidR="00744473" w:rsidRDefault="00A17C01" w:rsidP="00744473">
      <w:pPr>
        <w:pStyle w:val="TextNormal"/>
        <w:rPr>
          <w:rFonts w:cs="Century Gothic"/>
          <w:color w:val="231F20"/>
        </w:rPr>
      </w:pPr>
      <w:r>
        <w:rPr>
          <w:i/>
          <w:noProof/>
          <w:lang w:eastAsia="en-NZ"/>
        </w:rPr>
        <mc:AlternateContent>
          <mc:Choice Requires="wps">
            <w:drawing>
              <wp:anchor distT="0" distB="0" distL="114300" distR="114300" simplePos="0" relativeHeight="251924991" behindDoc="0" locked="0" layoutInCell="1" allowOverlap="1" wp14:anchorId="0CA43B91" wp14:editId="138DDE5A">
                <wp:simplePos x="0" y="0"/>
                <wp:positionH relativeFrom="column">
                  <wp:posOffset>3156585</wp:posOffset>
                </wp:positionH>
                <wp:positionV relativeFrom="paragraph">
                  <wp:posOffset>55245</wp:posOffset>
                </wp:positionV>
                <wp:extent cx="2676525" cy="1524000"/>
                <wp:effectExtent l="76200" t="57150" r="85725" b="95250"/>
                <wp:wrapTopAndBottom/>
                <wp:docPr id="1547" name="Text Box 1547"/>
                <wp:cNvGraphicFramePr/>
                <a:graphic xmlns:a="http://schemas.openxmlformats.org/drawingml/2006/main">
                  <a:graphicData uri="http://schemas.microsoft.com/office/word/2010/wordprocessingShape">
                    <wps:wsp>
                      <wps:cNvSpPr txBox="1"/>
                      <wps:spPr>
                        <a:xfrm>
                          <a:off x="0" y="0"/>
                          <a:ext cx="2676525" cy="15240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A17C01" w:rsidRPr="00D0039B" w:rsidRDefault="00A17C01" w:rsidP="00A17C01">
                            <w:pPr>
                              <w:pStyle w:val="TextNormal"/>
                              <w:spacing w:after="120"/>
                              <w:rPr>
                                <w:rFonts w:cs="Arial"/>
                                <w:b/>
                                <w:bCs/>
                                <w:color w:val="005182"/>
                              </w:rPr>
                            </w:pPr>
                            <w:r>
                              <w:rPr>
                                <w:rFonts w:cs="Arial"/>
                                <w:b/>
                                <w:bCs/>
                                <w:color w:val="005182"/>
                              </w:rPr>
                              <w:t xml:space="preserve">Revitalisation of Te Reo </w:t>
                            </w:r>
                            <w:r w:rsidRPr="00D0039B">
                              <w:rPr>
                                <w:rFonts w:cs="Arial"/>
                                <w:b/>
                                <w:bCs/>
                                <w:color w:val="005182"/>
                              </w:rPr>
                              <w:t xml:space="preserve">Māori </w:t>
                            </w:r>
                          </w:p>
                          <w:p w:rsidR="00A17C01" w:rsidRPr="00A17C01" w:rsidRDefault="00A17C01" w:rsidP="00A17C01">
                            <w:pPr>
                              <w:pStyle w:val="TextNormal"/>
                              <w:spacing w:after="120"/>
                              <w:rPr>
                                <w:rFonts w:eastAsia="Century Gothic" w:cs="Arial"/>
                                <w:color w:val="005182"/>
                                <w:sz w:val="20"/>
                              </w:rPr>
                            </w:pPr>
                            <w:r w:rsidRPr="00A17C01">
                              <w:rPr>
                                <w:rFonts w:eastAsia="Century Gothic" w:cs="Arial"/>
                                <w:color w:val="005182"/>
                                <w:sz w:val="20"/>
                              </w:rPr>
                              <w:t xml:space="preserve">In 1987, the Māori Language Act was passed, which gave Te Reo Māori status as an official language of New Zealand. This was vital for the revival of Te Reo Māori. The </w:t>
                            </w:r>
                            <w:r>
                              <w:rPr>
                                <w:rFonts w:eastAsia="Century Gothic" w:cs="Arial"/>
                                <w:color w:val="005182"/>
                                <w:sz w:val="20"/>
                              </w:rPr>
                              <w:t xml:space="preserve">Bay of Plenty Regional </w:t>
                            </w:r>
                            <w:r w:rsidRPr="00A17C01">
                              <w:rPr>
                                <w:rFonts w:eastAsia="Century Gothic" w:cs="Arial"/>
                                <w:color w:val="005182"/>
                                <w:sz w:val="20"/>
                              </w:rPr>
                              <w:t>Council has a Te Reo Māori policy to recognise this</w:t>
                            </w:r>
                            <w:r w:rsidR="003F64BF">
                              <w:rPr>
                                <w:rFonts w:eastAsia="Century Gothic" w:cs="Arial"/>
                                <w:color w:val="005182"/>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7" o:spid="_x0000_s1040" type="#_x0000_t202" style="position:absolute;margin-left:248.55pt;margin-top:4.35pt;width:210.75pt;height:120pt;z-index:251924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" fillcolor="#b2cad9" strokecolor="white [3201]" strokeweight="3pt">
                <v:shadow on="t" color="black" opacity="24903f" origin=",.5" offset="0,.55556mm"/>
                <v:textbox>
                  <w:txbxContent>
                    <w:p w:rsidR="00A17C01" w:rsidRPr="00D0039B" w:rsidRDefault="00A17C01" w:rsidP="00A17C01">
                      <w:pPr>
                        <w:pStyle w:val="TextNormal"/>
                        <w:spacing w:after="120"/>
                        <w:rPr>
                          <w:rFonts w:cs="Arial"/>
                          <w:b/>
                          <w:bCs/>
                          <w:color w:val="005182"/>
                        </w:rPr>
                      </w:pPr>
                      <w:r>
                        <w:rPr>
                          <w:rFonts w:cs="Arial"/>
                          <w:b/>
                          <w:bCs/>
                          <w:color w:val="005182"/>
                        </w:rPr>
                        <w:t xml:space="preserve">Revitalisation of Te Reo </w:t>
                      </w:r>
                      <w:r w:rsidRPr="00D0039B">
                        <w:rPr>
                          <w:rFonts w:cs="Arial"/>
                          <w:b/>
                          <w:bCs/>
                          <w:color w:val="005182"/>
                        </w:rPr>
                        <w:t xml:space="preserve">Māori </w:t>
                      </w:r>
                    </w:p>
                    <w:p w:rsidR="00A17C01" w:rsidRPr="00A17C01" w:rsidRDefault="00A17C01" w:rsidP="00A17C01">
                      <w:pPr>
                        <w:pStyle w:val="TextNormal"/>
                        <w:spacing w:after="120"/>
                        <w:rPr>
                          <w:rFonts w:eastAsia="Century Gothic" w:cs="Arial"/>
                          <w:color w:val="005182"/>
                          <w:sz w:val="20"/>
                        </w:rPr>
                      </w:pPr>
                      <w:r w:rsidRPr="00A17C01">
                        <w:rPr>
                          <w:rFonts w:eastAsia="Century Gothic" w:cs="Arial"/>
                          <w:color w:val="005182"/>
                          <w:sz w:val="20"/>
                        </w:rPr>
                        <w:t xml:space="preserve">In 1987, the Māori Language Act was passed, which gave Te Reo Māori status as an official language of New Zealand. This was vital for the revival of Te Reo Māori. The </w:t>
                      </w:r>
                      <w:r>
                        <w:rPr>
                          <w:rFonts w:eastAsia="Century Gothic" w:cs="Arial"/>
                          <w:color w:val="005182"/>
                          <w:sz w:val="20"/>
                        </w:rPr>
                        <w:t xml:space="preserve">Bay of Plenty Regional </w:t>
                      </w:r>
                      <w:r w:rsidRPr="00A17C01">
                        <w:rPr>
                          <w:rFonts w:eastAsia="Century Gothic" w:cs="Arial"/>
                          <w:color w:val="005182"/>
                          <w:sz w:val="20"/>
                        </w:rPr>
                        <w:t>Council has a Te Reo Māori policy to recognise this</w:t>
                      </w:r>
                      <w:r w:rsidR="003F64BF">
                        <w:rPr>
                          <w:rFonts w:eastAsia="Century Gothic" w:cs="Arial"/>
                          <w:color w:val="005182"/>
                          <w:sz w:val="20"/>
                        </w:rPr>
                        <w:t>.</w:t>
                      </w:r>
                    </w:p>
                  </w:txbxContent>
                </v:textbox>
                <w10:wrap type="topAndBottom"/>
              </v:shape>
            </w:pict>
          </mc:Fallback>
        </mc:AlternateContent>
      </w:r>
      <w:r w:rsidR="00744473">
        <w:rPr>
          <w:color w:val="231F20"/>
        </w:rPr>
        <w:t xml:space="preserve">The period between 1890 and 1920 saw a boom in </w:t>
      </w:r>
      <w:r w:rsidR="00775D0D">
        <w:rPr>
          <w:color w:val="231F20"/>
        </w:rPr>
        <w:t xml:space="preserve">government </w:t>
      </w:r>
      <w:r w:rsidR="00744473">
        <w:rPr>
          <w:color w:val="231F20"/>
        </w:rPr>
        <w:t xml:space="preserve">land purchases, despite Māori protests. This included </w:t>
      </w:r>
      <w:r w:rsidR="00744473">
        <w:rPr>
          <w:rFonts w:cs="Century Gothic"/>
          <w:color w:val="231F20"/>
        </w:rPr>
        <w:t>taking</w:t>
      </w:r>
      <w:r w:rsidR="00744473">
        <w:rPr>
          <w:rFonts w:cs="Century Gothic"/>
          <w:color w:val="231F20"/>
          <w:spacing w:val="-5"/>
        </w:rPr>
        <w:t xml:space="preserve"> </w:t>
      </w:r>
      <w:r w:rsidR="00744473">
        <w:rPr>
          <w:color w:val="231F20"/>
        </w:rPr>
        <w:t>Māori</w:t>
      </w:r>
      <w:r w:rsidR="00744473">
        <w:rPr>
          <w:rFonts w:cs="Century Gothic"/>
          <w:color w:val="231F20"/>
        </w:rPr>
        <w:t xml:space="preserve"> land</w:t>
      </w:r>
      <w:r w:rsidR="00744473">
        <w:rPr>
          <w:rFonts w:cs="Century Gothic"/>
          <w:color w:val="231F20"/>
          <w:spacing w:val="-5"/>
        </w:rPr>
        <w:t xml:space="preserve"> </w:t>
      </w:r>
      <w:r w:rsidR="00744473">
        <w:rPr>
          <w:rFonts w:cs="Century Gothic"/>
          <w:color w:val="231F20"/>
        </w:rPr>
        <w:t>for</w:t>
      </w:r>
      <w:r w:rsidR="00744473">
        <w:rPr>
          <w:rFonts w:cs="Century Gothic"/>
          <w:color w:val="231F20"/>
          <w:spacing w:val="-4"/>
        </w:rPr>
        <w:t xml:space="preserve"> </w:t>
      </w:r>
      <w:r w:rsidR="00744473">
        <w:rPr>
          <w:rFonts w:cs="Century Gothic"/>
          <w:color w:val="231F20"/>
        </w:rPr>
        <w:t>public</w:t>
      </w:r>
      <w:r w:rsidR="00744473">
        <w:rPr>
          <w:rFonts w:cs="Century Gothic"/>
          <w:color w:val="231F20"/>
          <w:spacing w:val="-5"/>
        </w:rPr>
        <w:t xml:space="preserve"> </w:t>
      </w:r>
      <w:r w:rsidR="00744473">
        <w:rPr>
          <w:rFonts w:cs="Century Gothic"/>
          <w:color w:val="231F20"/>
        </w:rPr>
        <w:t>works.</w:t>
      </w:r>
    </w:p>
    <w:p w:rsidR="00744473" w:rsidRDefault="00744473" w:rsidP="00744473">
      <w:pPr>
        <w:pStyle w:val="TextNormal"/>
        <w:rPr>
          <w:rFonts w:cs="Century Gothic"/>
        </w:rPr>
      </w:pPr>
      <w:r>
        <w:t>By</w:t>
      </w:r>
      <w:r>
        <w:rPr>
          <w:spacing w:val="-14"/>
        </w:rPr>
        <w:t xml:space="preserve"> 1</w:t>
      </w:r>
      <w:r>
        <w:rPr>
          <w:spacing w:val="-6"/>
        </w:rPr>
        <w:t>937</w:t>
      </w:r>
      <w:r>
        <w:t xml:space="preserve">, very little land was left in Māori </w:t>
      </w:r>
      <w:r>
        <w:rPr>
          <w:rFonts w:cs="Century Gothic"/>
        </w:rPr>
        <w:t>ownership.</w:t>
      </w:r>
    </w:p>
    <w:p w:rsidR="00744473" w:rsidRDefault="0009707D" w:rsidP="00744473">
      <w:pPr>
        <w:pStyle w:val="TextNormal"/>
        <w:rPr>
          <w:color w:val="231F20"/>
          <w:spacing w:val="-5"/>
        </w:rPr>
      </w:pPr>
      <w:r>
        <w:rPr>
          <w:i/>
          <w:noProof/>
          <w:lang w:eastAsia="en-NZ"/>
        </w:rPr>
        <mc:AlternateContent>
          <mc:Choice Requires="wps">
            <w:drawing>
              <wp:anchor distT="0" distB="0" distL="114300" distR="114300" simplePos="0" relativeHeight="251693056" behindDoc="1" locked="0" layoutInCell="1" allowOverlap="1" wp14:anchorId="4497F0C5" wp14:editId="13FC99C0">
                <wp:simplePos x="0" y="0"/>
                <wp:positionH relativeFrom="column">
                  <wp:posOffset>550257</wp:posOffset>
                </wp:positionH>
                <wp:positionV relativeFrom="paragraph">
                  <wp:posOffset>537857</wp:posOffset>
                </wp:positionV>
                <wp:extent cx="5219700" cy="3916392"/>
                <wp:effectExtent l="76200" t="57150" r="76200" b="103505"/>
                <wp:wrapNone/>
                <wp:docPr id="20" name="Text Box 20"/>
                <wp:cNvGraphicFramePr/>
                <a:graphic xmlns:a="http://schemas.openxmlformats.org/drawingml/2006/main">
                  <a:graphicData uri="http://schemas.microsoft.com/office/word/2010/wordprocessingShape">
                    <wps:wsp>
                      <wps:cNvSpPr txBox="1"/>
                      <wps:spPr>
                        <a:xfrm>
                          <a:off x="0" y="0"/>
                          <a:ext cx="5219700" cy="3916392"/>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891C60" w:rsidRDefault="00744473" w:rsidP="000C7936">
                            <w:pPr>
                              <w:spacing w:before="120" w:after="120"/>
                              <w:ind w:left="4536"/>
                              <w:jc w:val="left"/>
                              <w:rPr>
                                <w:b/>
                                <w:color w:val="005182"/>
                              </w:rPr>
                            </w:pPr>
                            <w:r>
                              <w:rPr>
                                <w:b/>
                                <w:color w:val="005182"/>
                              </w:rPr>
                              <w:t>Impact of Land Loss on Māori Society 1840-2012</w:t>
                            </w:r>
                          </w:p>
                          <w:p w:rsidR="00744473" w:rsidRDefault="003F64BF" w:rsidP="000C7936">
                            <w:pPr>
                              <w:numPr>
                                <w:ilvl w:val="0"/>
                                <w:numId w:val="17"/>
                              </w:numPr>
                              <w:tabs>
                                <w:tab w:val="left" w:pos="5103"/>
                              </w:tabs>
                              <w:spacing w:after="120"/>
                              <w:ind w:left="5103"/>
                              <w:jc w:val="left"/>
                              <w:rPr>
                                <w:color w:val="005182"/>
                                <w:sz w:val="22"/>
                              </w:rPr>
                            </w:pPr>
                            <w:r>
                              <w:rPr>
                                <w:color w:val="005182"/>
                                <w:sz w:val="22"/>
                              </w:rPr>
                              <w:t>Impact on tribal identit</w:t>
                            </w:r>
                            <w:r w:rsidR="00744473">
                              <w:rPr>
                                <w:color w:val="005182"/>
                                <w:sz w:val="22"/>
                              </w:rPr>
                              <w:t>y and unity.</w:t>
                            </w:r>
                          </w:p>
                          <w:p w:rsidR="00744473" w:rsidRDefault="00744473" w:rsidP="000C7936">
                            <w:pPr>
                              <w:numPr>
                                <w:ilvl w:val="0"/>
                                <w:numId w:val="17"/>
                              </w:numPr>
                              <w:tabs>
                                <w:tab w:val="left" w:pos="5103"/>
                              </w:tabs>
                              <w:spacing w:after="120"/>
                              <w:ind w:left="5103"/>
                              <w:jc w:val="left"/>
                              <w:rPr>
                                <w:color w:val="005182"/>
                                <w:sz w:val="22"/>
                              </w:rPr>
                            </w:pPr>
                            <w:r>
                              <w:rPr>
                                <w:color w:val="005182"/>
                                <w:sz w:val="22"/>
                              </w:rPr>
                              <w:t>Displacement of tribal members (including urban migration).</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autonomy.</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capacity to develop their economic potential.</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access to traditional food sources.</w:t>
                            </w:r>
                          </w:p>
                          <w:p w:rsidR="001A6AE5" w:rsidRDefault="001A6AE5" w:rsidP="000C7936">
                            <w:pPr>
                              <w:numPr>
                                <w:ilvl w:val="0"/>
                                <w:numId w:val="17"/>
                              </w:numPr>
                              <w:tabs>
                                <w:tab w:val="left" w:pos="5103"/>
                              </w:tabs>
                              <w:spacing w:after="120"/>
                              <w:ind w:left="5103"/>
                              <w:jc w:val="left"/>
                              <w:rPr>
                                <w:color w:val="005182"/>
                                <w:sz w:val="22"/>
                              </w:rPr>
                            </w:pPr>
                            <w:r>
                              <w:rPr>
                                <w:color w:val="005182"/>
                                <w:sz w:val="22"/>
                              </w:rPr>
                              <w:t>Impover</w:t>
                            </w:r>
                            <w:r w:rsidR="00AF3F51">
                              <w:rPr>
                                <w:color w:val="005182"/>
                                <w:sz w:val="22"/>
                              </w:rPr>
                              <w:t>ishment and marginalisation (e.g. education, health)</w:t>
                            </w:r>
                            <w:r w:rsidR="003F64BF">
                              <w:rPr>
                                <w:color w:val="005182"/>
                                <w:sz w:val="22"/>
                              </w:rPr>
                              <w:t>.</w:t>
                            </w:r>
                          </w:p>
                          <w:p w:rsidR="00AF3F51" w:rsidRDefault="00AF3F51" w:rsidP="000C7936">
                            <w:pPr>
                              <w:numPr>
                                <w:ilvl w:val="0"/>
                                <w:numId w:val="17"/>
                              </w:numPr>
                              <w:tabs>
                                <w:tab w:val="left" w:pos="5103"/>
                              </w:tabs>
                              <w:spacing w:after="120"/>
                              <w:ind w:left="5103"/>
                              <w:jc w:val="left"/>
                              <w:rPr>
                                <w:color w:val="005182"/>
                                <w:sz w:val="22"/>
                              </w:rPr>
                            </w:pPr>
                            <w:r>
                              <w:rPr>
                                <w:color w:val="005182"/>
                                <w:sz w:val="22"/>
                              </w:rPr>
                              <w:t>Land wars</w:t>
                            </w:r>
                            <w:r w:rsidR="003F64BF">
                              <w:rPr>
                                <w:color w:val="005182"/>
                                <w:sz w:val="22"/>
                              </w:rPr>
                              <w:t>.</w:t>
                            </w:r>
                            <w:r>
                              <w:rPr>
                                <w:color w:val="005182"/>
                                <w:sz w:val="22"/>
                              </w:rPr>
                              <w:t xml:space="preserve"> </w:t>
                            </w:r>
                          </w:p>
                          <w:p w:rsidR="00AF3F51" w:rsidRDefault="00AF3F51" w:rsidP="000C7936">
                            <w:pPr>
                              <w:numPr>
                                <w:ilvl w:val="0"/>
                                <w:numId w:val="17"/>
                              </w:numPr>
                              <w:tabs>
                                <w:tab w:val="left" w:pos="5103"/>
                              </w:tabs>
                              <w:spacing w:after="120"/>
                              <w:ind w:left="5103"/>
                              <w:jc w:val="left"/>
                              <w:rPr>
                                <w:color w:val="005182"/>
                                <w:sz w:val="22"/>
                              </w:rPr>
                            </w:pPr>
                            <w:r>
                              <w:rPr>
                                <w:color w:val="005182"/>
                                <w:sz w:val="22"/>
                              </w:rPr>
                              <w:t xml:space="preserve">Dependence on state for survival. </w:t>
                            </w:r>
                          </w:p>
                          <w:p w:rsidR="00A17C01" w:rsidRPr="00A17C01" w:rsidRDefault="00A17C01" w:rsidP="000C7936">
                            <w:pPr>
                              <w:pStyle w:val="ListParagraph"/>
                              <w:tabs>
                                <w:tab w:val="left" w:pos="5103"/>
                              </w:tabs>
                              <w:ind w:left="567" w:right="3812" w:hanging="567"/>
                              <w:jc w:val="left"/>
                              <w:rPr>
                                <w:color w:val="005182"/>
                                <w:sz w:val="22"/>
                              </w:rPr>
                            </w:pPr>
                          </w:p>
                          <w:p w:rsidR="0009707D" w:rsidRDefault="0009707D" w:rsidP="000C7936">
                            <w:pPr>
                              <w:tabs>
                                <w:tab w:val="left" w:pos="5103"/>
                              </w:tabs>
                              <w:spacing w:before="240"/>
                              <w:ind w:right="3812" w:hanging="567"/>
                              <w:jc w:val="left"/>
                              <w:rPr>
                                <w:b/>
                                <w:color w:val="005182"/>
                                <w:sz w:val="14"/>
                              </w:rPr>
                            </w:pPr>
                          </w:p>
                          <w:p w:rsidR="00744473" w:rsidRPr="00A17C01" w:rsidRDefault="00A17C01" w:rsidP="00A17C01">
                            <w:pPr>
                              <w:tabs>
                                <w:tab w:val="left" w:pos="5103"/>
                              </w:tabs>
                              <w:spacing w:before="240"/>
                              <w:ind w:right="3812"/>
                              <w:jc w:val="left"/>
                              <w:rPr>
                                <w:b/>
                                <w:color w:val="005182"/>
                                <w:sz w:val="14"/>
                              </w:rPr>
                            </w:pPr>
                            <w:r>
                              <w:rPr>
                                <w:b/>
                                <w:color w:val="005182"/>
                                <w:sz w:val="14"/>
                              </w:rPr>
                              <w:t>Figure 2: Claudia Orange, Illustrated History of the Treaty of Waitangi, Wellington: Bridget Williams Books, 2001, pp. 318-319</w:t>
                            </w:r>
                          </w:p>
                          <w:p w:rsidR="00744473" w:rsidRDefault="00744473" w:rsidP="00744473">
                            <w:pPr>
                              <w:tabs>
                                <w:tab w:val="left" w:pos="5103"/>
                              </w:tabs>
                              <w:spacing w:after="120"/>
                              <w:ind w:left="4820"/>
                              <w:jc w:val="left"/>
                              <w:rPr>
                                <w:color w:val="00518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43.35pt;margin-top:42.35pt;width:411pt;height:308.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" fillcolor="#b2cad9" strokecolor="white [3201]" strokeweight="3pt">
                <v:shadow on="t" color="black" opacity="24903f" origin=",.5" offset="0,.55556mm"/>
                <v:textbox>
                  <w:txbxContent>
                    <w:p w:rsidR="00744473" w:rsidRPr="00891C60" w:rsidRDefault="00744473" w:rsidP="000C7936">
                      <w:pPr>
                        <w:spacing w:before="120" w:after="120"/>
                        <w:ind w:left="4536"/>
                        <w:jc w:val="left"/>
                        <w:rPr>
                          <w:b/>
                          <w:color w:val="005182"/>
                        </w:rPr>
                      </w:pPr>
                      <w:r>
                        <w:rPr>
                          <w:b/>
                          <w:color w:val="005182"/>
                        </w:rPr>
                        <w:t>Impact of Land Loss on Māori Society 1840-2012</w:t>
                      </w:r>
                    </w:p>
                    <w:p w:rsidR="00744473" w:rsidRDefault="003F64BF" w:rsidP="000C7936">
                      <w:pPr>
                        <w:numPr>
                          <w:ilvl w:val="0"/>
                          <w:numId w:val="17"/>
                        </w:numPr>
                        <w:tabs>
                          <w:tab w:val="left" w:pos="5103"/>
                        </w:tabs>
                        <w:spacing w:after="120"/>
                        <w:ind w:left="5103"/>
                        <w:jc w:val="left"/>
                        <w:rPr>
                          <w:color w:val="005182"/>
                          <w:sz w:val="22"/>
                        </w:rPr>
                      </w:pPr>
                      <w:r>
                        <w:rPr>
                          <w:color w:val="005182"/>
                          <w:sz w:val="22"/>
                        </w:rPr>
                        <w:t>Impact on tribal identit</w:t>
                      </w:r>
                      <w:r w:rsidR="00744473">
                        <w:rPr>
                          <w:color w:val="005182"/>
                          <w:sz w:val="22"/>
                        </w:rPr>
                        <w:t>y and unity.</w:t>
                      </w:r>
                    </w:p>
                    <w:p w:rsidR="00744473" w:rsidRDefault="00744473" w:rsidP="000C7936">
                      <w:pPr>
                        <w:numPr>
                          <w:ilvl w:val="0"/>
                          <w:numId w:val="17"/>
                        </w:numPr>
                        <w:tabs>
                          <w:tab w:val="left" w:pos="5103"/>
                        </w:tabs>
                        <w:spacing w:after="120"/>
                        <w:ind w:left="5103"/>
                        <w:jc w:val="left"/>
                        <w:rPr>
                          <w:color w:val="005182"/>
                          <w:sz w:val="22"/>
                        </w:rPr>
                      </w:pPr>
                      <w:r>
                        <w:rPr>
                          <w:color w:val="005182"/>
                          <w:sz w:val="22"/>
                        </w:rPr>
                        <w:t>Displacement of tribal members (including urban migration).</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autonomy.</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capacity to develop their economic potential.</w:t>
                      </w:r>
                    </w:p>
                    <w:p w:rsidR="00744473" w:rsidRDefault="00744473" w:rsidP="000C7936">
                      <w:pPr>
                        <w:numPr>
                          <w:ilvl w:val="0"/>
                          <w:numId w:val="17"/>
                        </w:numPr>
                        <w:tabs>
                          <w:tab w:val="left" w:pos="5103"/>
                        </w:tabs>
                        <w:spacing w:after="120"/>
                        <w:ind w:left="5103"/>
                        <w:jc w:val="left"/>
                        <w:rPr>
                          <w:color w:val="005182"/>
                          <w:sz w:val="22"/>
                        </w:rPr>
                      </w:pPr>
                      <w:r>
                        <w:rPr>
                          <w:color w:val="005182"/>
                          <w:sz w:val="22"/>
                        </w:rPr>
                        <w:t>Loss of access to traditional food sources.</w:t>
                      </w:r>
                    </w:p>
                    <w:p w:rsidR="001A6AE5" w:rsidRDefault="001A6AE5" w:rsidP="000C7936">
                      <w:pPr>
                        <w:numPr>
                          <w:ilvl w:val="0"/>
                          <w:numId w:val="17"/>
                        </w:numPr>
                        <w:tabs>
                          <w:tab w:val="left" w:pos="5103"/>
                        </w:tabs>
                        <w:spacing w:after="120"/>
                        <w:ind w:left="5103"/>
                        <w:jc w:val="left"/>
                        <w:rPr>
                          <w:color w:val="005182"/>
                          <w:sz w:val="22"/>
                        </w:rPr>
                      </w:pPr>
                      <w:r>
                        <w:rPr>
                          <w:color w:val="005182"/>
                          <w:sz w:val="22"/>
                        </w:rPr>
                        <w:t>Impover</w:t>
                      </w:r>
                      <w:r w:rsidR="00AF3F51">
                        <w:rPr>
                          <w:color w:val="005182"/>
                          <w:sz w:val="22"/>
                        </w:rPr>
                        <w:t>ishment and marginalisation (e.g. education, health)</w:t>
                      </w:r>
                      <w:r w:rsidR="003F64BF">
                        <w:rPr>
                          <w:color w:val="005182"/>
                          <w:sz w:val="22"/>
                        </w:rPr>
                        <w:t>.</w:t>
                      </w:r>
                    </w:p>
                    <w:p w:rsidR="00AF3F51" w:rsidRDefault="00AF3F51" w:rsidP="000C7936">
                      <w:pPr>
                        <w:numPr>
                          <w:ilvl w:val="0"/>
                          <w:numId w:val="17"/>
                        </w:numPr>
                        <w:tabs>
                          <w:tab w:val="left" w:pos="5103"/>
                        </w:tabs>
                        <w:spacing w:after="120"/>
                        <w:ind w:left="5103"/>
                        <w:jc w:val="left"/>
                        <w:rPr>
                          <w:color w:val="005182"/>
                          <w:sz w:val="22"/>
                        </w:rPr>
                      </w:pPr>
                      <w:r>
                        <w:rPr>
                          <w:color w:val="005182"/>
                          <w:sz w:val="22"/>
                        </w:rPr>
                        <w:t>Land wars</w:t>
                      </w:r>
                      <w:r w:rsidR="003F64BF">
                        <w:rPr>
                          <w:color w:val="005182"/>
                          <w:sz w:val="22"/>
                        </w:rPr>
                        <w:t>.</w:t>
                      </w:r>
                      <w:r>
                        <w:rPr>
                          <w:color w:val="005182"/>
                          <w:sz w:val="22"/>
                        </w:rPr>
                        <w:t xml:space="preserve"> </w:t>
                      </w:r>
                    </w:p>
                    <w:p w:rsidR="00AF3F51" w:rsidRDefault="00AF3F51" w:rsidP="000C7936">
                      <w:pPr>
                        <w:numPr>
                          <w:ilvl w:val="0"/>
                          <w:numId w:val="17"/>
                        </w:numPr>
                        <w:tabs>
                          <w:tab w:val="left" w:pos="5103"/>
                        </w:tabs>
                        <w:spacing w:after="120"/>
                        <w:ind w:left="5103"/>
                        <w:jc w:val="left"/>
                        <w:rPr>
                          <w:color w:val="005182"/>
                          <w:sz w:val="22"/>
                        </w:rPr>
                      </w:pPr>
                      <w:r>
                        <w:rPr>
                          <w:color w:val="005182"/>
                          <w:sz w:val="22"/>
                        </w:rPr>
                        <w:t xml:space="preserve">Dependence on state for survival. </w:t>
                      </w:r>
                    </w:p>
                    <w:p w:rsidR="00A17C01" w:rsidRPr="00A17C01" w:rsidRDefault="00A17C01" w:rsidP="000C7936">
                      <w:pPr>
                        <w:pStyle w:val="ListParagraph"/>
                        <w:tabs>
                          <w:tab w:val="left" w:pos="5103"/>
                        </w:tabs>
                        <w:ind w:left="567" w:right="3812" w:hanging="567"/>
                        <w:jc w:val="left"/>
                        <w:rPr>
                          <w:color w:val="005182"/>
                          <w:sz w:val="22"/>
                        </w:rPr>
                      </w:pPr>
                    </w:p>
                    <w:p w:rsidR="0009707D" w:rsidRDefault="0009707D" w:rsidP="000C7936">
                      <w:pPr>
                        <w:tabs>
                          <w:tab w:val="left" w:pos="5103"/>
                        </w:tabs>
                        <w:spacing w:before="240"/>
                        <w:ind w:right="3812" w:hanging="567"/>
                        <w:jc w:val="left"/>
                        <w:rPr>
                          <w:b/>
                          <w:color w:val="005182"/>
                          <w:sz w:val="14"/>
                        </w:rPr>
                      </w:pPr>
                    </w:p>
                    <w:p w:rsidR="00744473" w:rsidRPr="00A17C01" w:rsidRDefault="00A17C01" w:rsidP="00A17C01">
                      <w:pPr>
                        <w:tabs>
                          <w:tab w:val="left" w:pos="5103"/>
                        </w:tabs>
                        <w:spacing w:before="240"/>
                        <w:ind w:right="3812"/>
                        <w:jc w:val="left"/>
                        <w:rPr>
                          <w:b/>
                          <w:color w:val="005182"/>
                          <w:sz w:val="14"/>
                        </w:rPr>
                      </w:pPr>
                      <w:r>
                        <w:rPr>
                          <w:b/>
                          <w:color w:val="005182"/>
                          <w:sz w:val="14"/>
                        </w:rPr>
                        <w:t>Figure 2: Claudia Orange, Illustrated History of the Treaty of Waitangi, Wellington: Bridget Williams Books, 2001, pp. 318-319</w:t>
                      </w:r>
                    </w:p>
                    <w:p w:rsidR="00744473" w:rsidRDefault="00744473" w:rsidP="00744473">
                      <w:pPr>
                        <w:tabs>
                          <w:tab w:val="left" w:pos="5103"/>
                        </w:tabs>
                        <w:spacing w:after="120"/>
                        <w:ind w:left="4820"/>
                        <w:jc w:val="left"/>
                        <w:rPr>
                          <w:color w:val="005182"/>
                          <w:sz w:val="22"/>
                        </w:rPr>
                      </w:pPr>
                    </w:p>
                  </w:txbxContent>
                </v:textbox>
              </v:shape>
            </w:pict>
          </mc:Fallback>
        </mc:AlternateContent>
      </w:r>
      <w:r w:rsidR="00744473">
        <w:rPr>
          <w:color w:val="231F20"/>
          <w:spacing w:val="-5"/>
        </w:rPr>
        <w:t>Th</w:t>
      </w:r>
      <w:r w:rsidR="00744473">
        <w:rPr>
          <w:color w:val="231F20"/>
        </w:rPr>
        <w:t>e</w:t>
      </w:r>
      <w:r w:rsidR="00744473">
        <w:rPr>
          <w:color w:val="231F20"/>
          <w:spacing w:val="-9"/>
        </w:rPr>
        <w:t xml:space="preserve"> </w:t>
      </w:r>
      <w:r w:rsidR="00744473">
        <w:rPr>
          <w:color w:val="231F20"/>
          <w:spacing w:val="-5"/>
        </w:rPr>
        <w:t>map</w:t>
      </w:r>
      <w:r w:rsidR="00744473">
        <w:rPr>
          <w:color w:val="231F20"/>
        </w:rPr>
        <w:t>s</w:t>
      </w:r>
      <w:r w:rsidR="00744473">
        <w:rPr>
          <w:color w:val="231F20"/>
          <w:spacing w:val="-9"/>
        </w:rPr>
        <w:t xml:space="preserve"> </w:t>
      </w:r>
      <w:r w:rsidR="00542924">
        <w:rPr>
          <w:color w:val="231F20"/>
          <w:spacing w:val="-9"/>
        </w:rPr>
        <w:t xml:space="preserve">below </w:t>
      </w:r>
      <w:r w:rsidR="00744473">
        <w:rPr>
          <w:color w:val="231F20"/>
          <w:spacing w:val="-5"/>
        </w:rPr>
        <w:t>illustrat</w:t>
      </w:r>
      <w:r w:rsidR="00744473">
        <w:rPr>
          <w:color w:val="231F20"/>
        </w:rPr>
        <w:t>e</w:t>
      </w:r>
      <w:r w:rsidR="00744473">
        <w:rPr>
          <w:color w:val="231F20"/>
          <w:spacing w:val="-9"/>
        </w:rPr>
        <w:t xml:space="preserve"> </w:t>
      </w:r>
      <w:r w:rsidR="00744473">
        <w:rPr>
          <w:color w:val="231F20"/>
          <w:spacing w:val="-5"/>
        </w:rPr>
        <w:t>th</w:t>
      </w:r>
      <w:r w:rsidR="00744473">
        <w:rPr>
          <w:color w:val="231F20"/>
        </w:rPr>
        <w:t>e</w:t>
      </w:r>
      <w:r w:rsidR="00744473">
        <w:rPr>
          <w:color w:val="231F20"/>
          <w:spacing w:val="-9"/>
        </w:rPr>
        <w:t xml:space="preserve"> </w:t>
      </w:r>
      <w:r w:rsidR="00744473">
        <w:rPr>
          <w:color w:val="231F20"/>
          <w:spacing w:val="-5"/>
        </w:rPr>
        <w:t>alienatio</w:t>
      </w:r>
      <w:r w:rsidR="00744473">
        <w:rPr>
          <w:color w:val="231F20"/>
        </w:rPr>
        <w:t>n</w:t>
      </w:r>
      <w:r w:rsidR="00744473">
        <w:rPr>
          <w:color w:val="231F20"/>
          <w:spacing w:val="-9"/>
        </w:rPr>
        <w:t xml:space="preserve"> </w:t>
      </w:r>
      <w:r w:rsidR="00744473">
        <w:rPr>
          <w:color w:val="231F20"/>
          <w:spacing w:val="-5"/>
        </w:rPr>
        <w:t>o</w:t>
      </w:r>
      <w:r w:rsidR="00744473">
        <w:rPr>
          <w:color w:val="231F20"/>
        </w:rPr>
        <w:t>f</w:t>
      </w:r>
      <w:r w:rsidR="00744473">
        <w:rPr>
          <w:color w:val="231F20"/>
          <w:spacing w:val="-9"/>
        </w:rPr>
        <w:t xml:space="preserve"> </w:t>
      </w:r>
      <w:r w:rsidR="00744473">
        <w:rPr>
          <w:color w:val="231F20"/>
          <w:spacing w:val="-5"/>
        </w:rPr>
        <w:t>Māor</w:t>
      </w:r>
      <w:r w:rsidR="00744473">
        <w:rPr>
          <w:color w:val="231F20"/>
        </w:rPr>
        <w:t>i</w:t>
      </w:r>
      <w:r w:rsidR="00744473">
        <w:rPr>
          <w:color w:val="231F20"/>
          <w:spacing w:val="-9"/>
        </w:rPr>
        <w:t xml:space="preserve"> </w:t>
      </w:r>
      <w:r w:rsidR="00744473">
        <w:rPr>
          <w:color w:val="231F20"/>
          <w:spacing w:val="-5"/>
        </w:rPr>
        <w:t>land i</w:t>
      </w:r>
      <w:r w:rsidR="00744473">
        <w:rPr>
          <w:color w:val="231F20"/>
        </w:rPr>
        <w:t>n</w:t>
      </w:r>
      <w:r w:rsidR="00744473">
        <w:rPr>
          <w:color w:val="231F20"/>
          <w:spacing w:val="-9"/>
        </w:rPr>
        <w:t xml:space="preserve"> </w:t>
      </w:r>
      <w:r w:rsidR="00744473">
        <w:rPr>
          <w:color w:val="231F20"/>
          <w:spacing w:val="-5"/>
        </w:rPr>
        <w:t>th</w:t>
      </w:r>
      <w:r w:rsidR="00744473">
        <w:rPr>
          <w:color w:val="231F20"/>
        </w:rPr>
        <w:t>e</w:t>
      </w:r>
      <w:r w:rsidR="00744473">
        <w:rPr>
          <w:color w:val="231F20"/>
          <w:spacing w:val="-9"/>
        </w:rPr>
        <w:t xml:space="preserve"> </w:t>
      </w:r>
      <w:r w:rsidR="00744473">
        <w:rPr>
          <w:color w:val="231F20"/>
          <w:spacing w:val="-5"/>
        </w:rPr>
        <w:t>Nort</w:t>
      </w:r>
      <w:r w:rsidR="00744473">
        <w:rPr>
          <w:color w:val="231F20"/>
        </w:rPr>
        <w:t>h</w:t>
      </w:r>
      <w:r w:rsidR="00744473">
        <w:rPr>
          <w:color w:val="231F20"/>
          <w:spacing w:val="-9"/>
        </w:rPr>
        <w:t xml:space="preserve"> </w:t>
      </w:r>
      <w:r w:rsidR="00744473">
        <w:rPr>
          <w:color w:val="231F20"/>
          <w:spacing w:val="-5"/>
        </w:rPr>
        <w:t>Islan</w:t>
      </w:r>
      <w:r w:rsidR="00744473">
        <w:rPr>
          <w:color w:val="231F20"/>
        </w:rPr>
        <w:t>d</w:t>
      </w:r>
      <w:r w:rsidR="00744473">
        <w:rPr>
          <w:color w:val="231F20"/>
          <w:spacing w:val="-9"/>
        </w:rPr>
        <w:t xml:space="preserve"> </w:t>
      </w:r>
      <w:r w:rsidR="00744473">
        <w:rPr>
          <w:color w:val="231F20"/>
          <w:spacing w:val="-5"/>
        </w:rPr>
        <w:t>ove</w:t>
      </w:r>
      <w:r w:rsidR="00744473">
        <w:rPr>
          <w:color w:val="231F20"/>
        </w:rPr>
        <w:t>r</w:t>
      </w:r>
      <w:r w:rsidR="00744473">
        <w:rPr>
          <w:color w:val="231F20"/>
          <w:spacing w:val="-9"/>
        </w:rPr>
        <w:t xml:space="preserve"> </w:t>
      </w:r>
      <w:r w:rsidR="00744473">
        <w:rPr>
          <w:color w:val="231F20"/>
          <w:spacing w:val="-5"/>
        </w:rPr>
        <w:t>a</w:t>
      </w:r>
      <w:r w:rsidR="00744473">
        <w:rPr>
          <w:color w:val="231F20"/>
        </w:rPr>
        <w:t>n</w:t>
      </w:r>
      <w:r w:rsidR="00744473">
        <w:rPr>
          <w:color w:val="231F20"/>
          <w:spacing w:val="-9"/>
        </w:rPr>
        <w:t xml:space="preserve"> </w:t>
      </w:r>
      <w:r w:rsidR="00744473">
        <w:rPr>
          <w:color w:val="231F20"/>
          <w:spacing w:val="-5"/>
        </w:rPr>
        <w:t>8</w:t>
      </w:r>
      <w:r w:rsidR="00744473">
        <w:rPr>
          <w:color w:val="231F20"/>
        </w:rPr>
        <w:t>0</w:t>
      </w:r>
      <w:r w:rsidR="00744473">
        <w:rPr>
          <w:color w:val="231F20"/>
          <w:spacing w:val="-9"/>
        </w:rPr>
        <w:t xml:space="preserve"> </w:t>
      </w:r>
      <w:r w:rsidR="00744473">
        <w:rPr>
          <w:color w:val="231F20"/>
          <w:spacing w:val="-5"/>
        </w:rPr>
        <w:t>yea</w:t>
      </w:r>
      <w:r w:rsidR="00744473">
        <w:rPr>
          <w:color w:val="231F20"/>
        </w:rPr>
        <w:t>r</w:t>
      </w:r>
      <w:r w:rsidR="00744473">
        <w:rPr>
          <w:color w:val="231F20"/>
          <w:spacing w:val="-9"/>
        </w:rPr>
        <w:t xml:space="preserve"> </w:t>
      </w:r>
      <w:r w:rsidR="00744473">
        <w:rPr>
          <w:color w:val="231F20"/>
          <w:spacing w:val="-5"/>
        </w:rPr>
        <w:t>period</w:t>
      </w:r>
      <w:r w:rsidR="00F54136">
        <w:rPr>
          <w:color w:val="231F20"/>
          <w:spacing w:val="-5"/>
        </w:rPr>
        <w:t>.</w:t>
      </w:r>
    </w:p>
    <w:p w:rsidR="00744473" w:rsidRPr="00775D0D" w:rsidRDefault="0009707D" w:rsidP="00744473">
      <w:pPr>
        <w:pStyle w:val="TextNormal"/>
        <w:rPr>
          <w:b/>
        </w:rPr>
      </w:pPr>
      <w:r>
        <w:rPr>
          <w:i/>
          <w:noProof/>
          <w:lang w:eastAsia="en-NZ"/>
        </w:rPr>
        <w:drawing>
          <wp:anchor distT="0" distB="0" distL="114300" distR="114300" simplePos="0" relativeHeight="251691008" behindDoc="0" locked="0" layoutInCell="1" allowOverlap="1" wp14:anchorId="5CA3089B" wp14:editId="758E0270">
            <wp:simplePos x="0" y="0"/>
            <wp:positionH relativeFrom="column">
              <wp:posOffset>662305</wp:posOffset>
            </wp:positionH>
            <wp:positionV relativeFrom="paragraph">
              <wp:posOffset>74930</wp:posOffset>
            </wp:positionV>
            <wp:extent cx="2638425" cy="3576320"/>
            <wp:effectExtent l="0" t="0" r="9525" b="5080"/>
            <wp:wrapSquare wrapText="bothSides"/>
            <wp:docPr id="847"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Picture 8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8425" cy="3576320"/>
                    </a:xfrm>
                    <a:prstGeom prst="rect">
                      <a:avLst/>
                    </a:prstGeom>
                    <a:noFill/>
                    <a:extLst/>
                  </pic:spPr>
                </pic:pic>
              </a:graphicData>
            </a:graphic>
            <wp14:sizeRelH relativeFrom="margin">
              <wp14:pctWidth>0</wp14:pctWidth>
            </wp14:sizeRelH>
            <wp14:sizeRelV relativeFrom="margin">
              <wp14:pctHeight>0</wp14:pctHeight>
            </wp14:sizeRelV>
          </wp:anchor>
        </w:drawing>
      </w:r>
      <w:r w:rsidR="00744473">
        <w:rPr>
          <w:color w:val="231F20"/>
          <w:spacing w:val="-5"/>
        </w:rPr>
        <w:br w:type="column"/>
      </w:r>
      <w:r w:rsidR="00744473" w:rsidRPr="00775D0D">
        <w:rPr>
          <w:b/>
        </w:rPr>
        <w:lastRenderedPageBreak/>
        <w:t xml:space="preserve">Loss of </w:t>
      </w:r>
      <w:r w:rsidR="00775D0D" w:rsidRPr="00775D0D">
        <w:rPr>
          <w:b/>
        </w:rPr>
        <w:t xml:space="preserve">language </w:t>
      </w:r>
      <w:r w:rsidR="00744473" w:rsidRPr="00775D0D">
        <w:rPr>
          <w:b/>
        </w:rPr>
        <w:t xml:space="preserve">and </w:t>
      </w:r>
      <w:r w:rsidR="00775D0D" w:rsidRPr="00775D0D">
        <w:rPr>
          <w:b/>
        </w:rPr>
        <w:t>traditional knowledge</w:t>
      </w:r>
    </w:p>
    <w:p w:rsidR="00744473" w:rsidRDefault="00744473" w:rsidP="00744473">
      <w:pPr>
        <w:pStyle w:val="TextNormal"/>
        <w:rPr>
          <w:rFonts w:cs="Century Gothic"/>
        </w:rPr>
      </w:pPr>
      <w:r>
        <w:t>In addition to the loss of land over that time, the</w:t>
      </w:r>
      <w:r>
        <w:rPr>
          <w:spacing w:val="-4"/>
        </w:rPr>
        <w:t xml:space="preserve"> </w:t>
      </w:r>
      <w:r>
        <w:t>Māori</w:t>
      </w:r>
      <w:r>
        <w:rPr>
          <w:spacing w:val="-3"/>
        </w:rPr>
        <w:t xml:space="preserve"> </w:t>
      </w:r>
      <w:r>
        <w:t>language</w:t>
      </w:r>
      <w:r>
        <w:rPr>
          <w:spacing w:val="-3"/>
        </w:rPr>
        <w:t xml:space="preserve"> </w:t>
      </w:r>
      <w:r>
        <w:t>suffered</w:t>
      </w:r>
      <w:r>
        <w:rPr>
          <w:spacing w:val="-3"/>
        </w:rPr>
        <w:t xml:space="preserve"> </w:t>
      </w:r>
      <w:r>
        <w:t>significantly.</w:t>
      </w:r>
      <w:r>
        <w:rPr>
          <w:w w:val="99"/>
        </w:rPr>
        <w:t xml:space="preserve"> </w:t>
      </w:r>
      <w:r>
        <w:t xml:space="preserve">Initially, early mission schools taught in Te Reo Māori but were required to teach in English from 1847 (only seven years after the Treaty was signed). The Tohunga Suppression Act also imposed penalties for experts in Māori medicine and spirituality. Overall, these Acts of Parliament resulted </w:t>
      </w:r>
      <w:r w:rsidR="0020527A">
        <w:t xml:space="preserve">in </w:t>
      </w:r>
      <w:r>
        <w:t xml:space="preserve">loss of </w:t>
      </w:r>
      <w:r w:rsidR="00A17C01">
        <w:t xml:space="preserve">a </w:t>
      </w:r>
      <w:r>
        <w:t xml:space="preserve">language, traditional knowledge </w:t>
      </w:r>
      <w:r>
        <w:rPr>
          <w:rFonts w:cs="Century Gothic"/>
        </w:rPr>
        <w:t>and</w:t>
      </w:r>
      <w:r>
        <w:rPr>
          <w:rFonts w:cs="Century Gothic"/>
          <w:spacing w:val="-7"/>
        </w:rPr>
        <w:t xml:space="preserve"> </w:t>
      </w:r>
      <w:r>
        <w:rPr>
          <w:rFonts w:cs="Century Gothic"/>
        </w:rPr>
        <w:t>spiritual</w:t>
      </w:r>
      <w:r>
        <w:rPr>
          <w:rFonts w:cs="Century Gothic"/>
          <w:spacing w:val="-7"/>
        </w:rPr>
        <w:t xml:space="preserve"> </w:t>
      </w:r>
      <w:r>
        <w:rPr>
          <w:rFonts w:cs="Century Gothic"/>
        </w:rPr>
        <w:t>connection.</w:t>
      </w:r>
    </w:p>
    <w:p w:rsidR="00744473" w:rsidRPr="00744473" w:rsidRDefault="00744473" w:rsidP="00744473">
      <w:pPr>
        <w:pStyle w:val="TextNormal"/>
        <w:rPr>
          <w:b/>
          <w:bCs/>
        </w:rPr>
      </w:pPr>
    </w:p>
    <w:p w:rsidR="00A17C01" w:rsidRDefault="0009707D" w:rsidP="00744473">
      <w:pPr>
        <w:pStyle w:val="TextNormal"/>
      </w:pPr>
      <w:r w:rsidRPr="001A6AE5">
        <w:rPr>
          <w:noProof/>
          <w:color w:val="231F20"/>
          <w:spacing w:val="-5"/>
          <w:lang w:eastAsia="en-NZ"/>
        </w:rPr>
        <mc:AlternateContent>
          <mc:Choice Requires="wps">
            <w:drawing>
              <wp:anchor distT="0" distB="0" distL="114300" distR="114300" simplePos="0" relativeHeight="251927039" behindDoc="0" locked="0" layoutInCell="1" allowOverlap="1" wp14:anchorId="6400849C" wp14:editId="02EC5388">
                <wp:simplePos x="0" y="0"/>
                <wp:positionH relativeFrom="column">
                  <wp:posOffset>-1206500</wp:posOffset>
                </wp:positionH>
                <wp:positionV relativeFrom="paragraph">
                  <wp:posOffset>59055</wp:posOffset>
                </wp:positionV>
                <wp:extent cx="1085850" cy="1403985"/>
                <wp:effectExtent l="0" t="0" r="19050" b="11430"/>
                <wp:wrapNone/>
                <wp:docPr id="1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solidFill>
                          <a:srgbClr val="FFFFFF"/>
                        </a:solidFill>
                        <a:ln w="9525">
                          <a:solidFill>
                            <a:srgbClr val="000000"/>
                          </a:solidFill>
                          <a:miter lim="800000"/>
                          <a:headEnd/>
                          <a:tailEnd/>
                        </a:ln>
                      </wps:spPr>
                      <wps:txbx>
                        <w:txbxContent>
                          <w:p w:rsidR="001A6AE5" w:rsidRPr="00E2061C" w:rsidRDefault="00A73355">
                            <w:pPr>
                              <w:rPr>
                                <w:sz w:val="16"/>
                                <w:szCs w:val="16"/>
                              </w:rPr>
                            </w:pPr>
                            <w:r>
                              <w:rPr>
                                <w:sz w:val="16"/>
                                <w:szCs w:val="16"/>
                              </w:rPr>
                              <w:t>Māori</w:t>
                            </w:r>
                            <w:r w:rsidR="001A6AE5" w:rsidRPr="00E2061C">
                              <w:rPr>
                                <w:sz w:val="16"/>
                                <w:szCs w:val="16"/>
                              </w:rPr>
                              <w:t xml:space="preserve"> land holdings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95pt;margin-top:4.65pt;width:85.5pt;height:110.55pt;z-index:2519270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NuJwIAAFA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">
                <v:textbox style="mso-fit-shape-to-text:t">
                  <w:txbxContent>
                    <w:p w:rsidR="001A6AE5" w:rsidRPr="00E2061C" w:rsidRDefault="00A73355">
                      <w:pPr>
                        <w:rPr>
                          <w:sz w:val="16"/>
                          <w:szCs w:val="16"/>
                        </w:rPr>
                      </w:pPr>
                      <w:r>
                        <w:rPr>
                          <w:sz w:val="16"/>
                          <w:szCs w:val="16"/>
                        </w:rPr>
                        <w:t>Māori</w:t>
                      </w:r>
                      <w:r w:rsidR="001A6AE5" w:rsidRPr="00E2061C">
                        <w:rPr>
                          <w:sz w:val="16"/>
                          <w:szCs w:val="16"/>
                        </w:rPr>
                        <w:t xml:space="preserve"> land holdings</w:t>
                      </w:r>
                    </w:p>
                  </w:txbxContent>
                </v:textbox>
              </v:shape>
            </w:pict>
          </mc:Fallback>
        </mc:AlternateContent>
      </w:r>
    </w:p>
    <w:p w:rsidR="00744473" w:rsidRDefault="00744473" w:rsidP="00744473">
      <w:pPr>
        <w:pStyle w:val="TextNormal"/>
      </w:pPr>
      <w:r>
        <w:t>.</w:t>
      </w:r>
    </w:p>
    <w:p w:rsidR="00744473" w:rsidRDefault="00744473" w:rsidP="00744473">
      <w:pPr>
        <w:pStyle w:val="TextNormal"/>
      </w:pPr>
    </w:p>
    <w:p w:rsidR="00744473" w:rsidRDefault="00744473" w:rsidP="00744473">
      <w:pPr>
        <w:pStyle w:val="TextNormal"/>
        <w:sectPr w:rsidR="00744473"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744473" w:rsidRDefault="00744473" w:rsidP="00744473">
      <w:pPr>
        <w:pStyle w:val="TextNormal"/>
        <w:sectPr w:rsidR="00744473"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744473" w:rsidRPr="0082640E" w:rsidRDefault="00E2061C" w:rsidP="00744473">
      <w:pPr>
        <w:pStyle w:val="TextNormal"/>
        <w:rPr>
          <w:sz w:val="18"/>
        </w:rPr>
      </w:pPr>
      <w:r>
        <w:rPr>
          <w:b/>
          <w:color w:val="005182"/>
          <w:sz w:val="28"/>
        </w:rPr>
        <w:lastRenderedPageBreak/>
        <w:t>Summary t</w:t>
      </w:r>
      <w:r w:rsidR="00744473" w:rsidRPr="00E2061C">
        <w:rPr>
          <w:b/>
          <w:color w:val="005182"/>
          <w:sz w:val="28"/>
        </w:rPr>
        <w:t>imeline</w:t>
      </w:r>
      <w:r>
        <w:rPr>
          <w:b/>
          <w:color w:val="005182"/>
          <w:sz w:val="28"/>
        </w:rPr>
        <w:t>: e</w:t>
      </w:r>
      <w:r w:rsidR="00744473" w:rsidRPr="00E2061C">
        <w:rPr>
          <w:b/>
          <w:color w:val="005182"/>
          <w:sz w:val="28"/>
        </w:rPr>
        <w:t>vents of significance</w:t>
      </w:r>
    </w:p>
    <w:p w:rsidR="001F0D42" w:rsidRDefault="001F0D42" w:rsidP="001F0D42">
      <w:pPr>
        <w:pStyle w:val="TextNormal"/>
        <w:spacing w:after="480"/>
      </w:pPr>
    </w:p>
    <w:p w:rsidR="00744473" w:rsidRPr="00744473" w:rsidRDefault="00775D0D" w:rsidP="00744473">
      <w:pPr>
        <w:pStyle w:val="ListParagraph"/>
        <w:jc w:val="left"/>
        <w:rPr>
          <w:sz w:val="22"/>
          <w:lang w:val="en-NZ"/>
        </w:rPr>
      </w:pPr>
      <w:r>
        <w:rPr>
          <w:noProof/>
          <w:lang w:val="en-NZ" w:eastAsia="en-NZ"/>
        </w:rPr>
        <mc:AlternateContent>
          <mc:Choice Requires="wps">
            <w:drawing>
              <wp:anchor distT="0" distB="0" distL="114300" distR="114300" simplePos="0" relativeHeight="251704320" behindDoc="0" locked="0" layoutInCell="1" allowOverlap="1" wp14:anchorId="3F4D2960" wp14:editId="0E391EB9">
                <wp:simplePos x="0" y="0"/>
                <wp:positionH relativeFrom="column">
                  <wp:posOffset>156210</wp:posOffset>
                </wp:positionH>
                <wp:positionV relativeFrom="paragraph">
                  <wp:posOffset>4278630</wp:posOffset>
                </wp:positionV>
                <wp:extent cx="1209675" cy="1800225"/>
                <wp:effectExtent l="76200" t="57150" r="85725" b="104775"/>
                <wp:wrapTopAndBottom/>
                <wp:docPr id="26" name="Text Box 26"/>
                <wp:cNvGraphicFramePr/>
                <a:graphic xmlns:a="http://schemas.openxmlformats.org/drawingml/2006/main">
                  <a:graphicData uri="http://schemas.microsoft.com/office/word/2010/wordprocessingShape">
                    <wps:wsp>
                      <wps:cNvSpPr txBox="1"/>
                      <wps:spPr>
                        <a:xfrm>
                          <a:off x="0" y="0"/>
                          <a:ext cx="1209675" cy="18002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Pr>
                                <w:color w:val="005182"/>
                                <w:sz w:val="18"/>
                                <w:szCs w:val="18"/>
                              </w:rPr>
                              <w:t>13 northern Māori chiefs p</w:t>
                            </w:r>
                            <w:r w:rsidR="00E2061C">
                              <w:rPr>
                                <w:color w:val="005182"/>
                                <w:sz w:val="18"/>
                                <w:szCs w:val="18"/>
                              </w:rPr>
                              <w:t>e</w:t>
                            </w:r>
                            <w:r>
                              <w:rPr>
                                <w:color w:val="005182"/>
                                <w:sz w:val="18"/>
                                <w:szCs w:val="18"/>
                              </w:rPr>
                              <w:t>tition</w:t>
                            </w:r>
                            <w:r w:rsidR="00775D0D">
                              <w:rPr>
                                <w:color w:val="005182"/>
                                <w:sz w:val="18"/>
                                <w:szCs w:val="18"/>
                              </w:rPr>
                              <w:br/>
                            </w:r>
                            <w:r>
                              <w:rPr>
                                <w:color w:val="005182"/>
                                <w:sz w:val="18"/>
                                <w:szCs w:val="18"/>
                              </w:rPr>
                              <w:t>King William IV</w:t>
                            </w:r>
                            <w:r w:rsidR="00E2061C">
                              <w:rPr>
                                <w:color w:val="005182"/>
                                <w:sz w:val="18"/>
                                <w:szCs w:val="18"/>
                              </w:rPr>
                              <w:t xml:space="preserve">, </w:t>
                            </w:r>
                            <w:r>
                              <w:rPr>
                                <w:color w:val="005182"/>
                                <w:sz w:val="18"/>
                                <w:szCs w:val="18"/>
                              </w:rPr>
                              <w:t>asking for his protection from lawlessness of sailors, escaped convicts and adventure</w:t>
                            </w:r>
                            <w:r w:rsidR="00E2061C">
                              <w:rPr>
                                <w:color w:val="005182"/>
                                <w:sz w:val="18"/>
                                <w:szCs w:val="18"/>
                              </w:rPr>
                              <w:t>r</w:t>
                            </w:r>
                            <w:r>
                              <w:rPr>
                                <w:color w:val="005182"/>
                                <w:sz w:val="18"/>
                                <w:szCs w:val="18"/>
                              </w:rPr>
                              <w:t xml:space="preserve">s from </w:t>
                            </w:r>
                            <w:r w:rsidR="00775D0D">
                              <w:rPr>
                                <w:color w:val="005182"/>
                                <w:sz w:val="18"/>
                                <w:szCs w:val="18"/>
                              </w:rPr>
                              <w:br/>
                            </w:r>
                            <w:r>
                              <w:rPr>
                                <w:color w:val="005182"/>
                                <w:sz w:val="18"/>
                                <w:szCs w:val="18"/>
                              </w:rPr>
                              <w:t>New South Wales, as well as French annexation.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3" type="#_x0000_t202" style="position:absolute;left:0;text-align:left;margin-left:12.3pt;margin-top:336.9pt;width:95.25pt;height:1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Pr>
                          <w:color w:val="005182"/>
                          <w:sz w:val="18"/>
                          <w:szCs w:val="18"/>
                        </w:rPr>
                        <w:t>13 northern Māori chiefs p</w:t>
                      </w:r>
                      <w:r w:rsidR="00E2061C">
                        <w:rPr>
                          <w:color w:val="005182"/>
                          <w:sz w:val="18"/>
                          <w:szCs w:val="18"/>
                        </w:rPr>
                        <w:t>e</w:t>
                      </w:r>
                      <w:r>
                        <w:rPr>
                          <w:color w:val="005182"/>
                          <w:sz w:val="18"/>
                          <w:szCs w:val="18"/>
                        </w:rPr>
                        <w:t>tition</w:t>
                      </w:r>
                      <w:r w:rsidR="00775D0D">
                        <w:rPr>
                          <w:color w:val="005182"/>
                          <w:sz w:val="18"/>
                          <w:szCs w:val="18"/>
                        </w:rPr>
                        <w:br/>
                      </w:r>
                      <w:r>
                        <w:rPr>
                          <w:color w:val="005182"/>
                          <w:sz w:val="18"/>
                          <w:szCs w:val="18"/>
                        </w:rPr>
                        <w:t>King William IV</w:t>
                      </w:r>
                      <w:r w:rsidR="00E2061C">
                        <w:rPr>
                          <w:color w:val="005182"/>
                          <w:sz w:val="18"/>
                          <w:szCs w:val="18"/>
                        </w:rPr>
                        <w:t xml:space="preserve">, </w:t>
                      </w:r>
                      <w:r>
                        <w:rPr>
                          <w:color w:val="005182"/>
                          <w:sz w:val="18"/>
                          <w:szCs w:val="18"/>
                        </w:rPr>
                        <w:t>asking for his protection from lawlessness of sailors, escaped convicts and adventure</w:t>
                      </w:r>
                      <w:r w:rsidR="00E2061C">
                        <w:rPr>
                          <w:color w:val="005182"/>
                          <w:sz w:val="18"/>
                          <w:szCs w:val="18"/>
                        </w:rPr>
                        <w:t>r</w:t>
                      </w:r>
                      <w:r>
                        <w:rPr>
                          <w:color w:val="005182"/>
                          <w:sz w:val="18"/>
                          <w:szCs w:val="18"/>
                        </w:rPr>
                        <w:t xml:space="preserve">s from </w:t>
                      </w:r>
                      <w:r w:rsidR="00775D0D">
                        <w:rPr>
                          <w:color w:val="005182"/>
                          <w:sz w:val="18"/>
                          <w:szCs w:val="18"/>
                        </w:rPr>
                        <w:br/>
                      </w:r>
                      <w:r>
                        <w:rPr>
                          <w:color w:val="005182"/>
                          <w:sz w:val="18"/>
                          <w:szCs w:val="18"/>
                        </w:rPr>
                        <w:t>New South Wales, as well as French annexation.</w:t>
                      </w:r>
                    </w:p>
                  </w:txbxContent>
                </v:textbox>
                <w10:wrap type="topAndBottom"/>
              </v:shape>
            </w:pict>
          </mc:Fallback>
        </mc:AlternateContent>
      </w:r>
      <w:r>
        <w:rPr>
          <w:i/>
          <w:noProof/>
          <w:lang w:val="en-NZ" w:eastAsia="en-NZ"/>
        </w:rPr>
        <mc:AlternateContent>
          <mc:Choice Requires="wps">
            <w:drawing>
              <wp:anchor distT="0" distB="0" distL="114300" distR="114300" simplePos="0" relativeHeight="251699200" behindDoc="0" locked="0" layoutInCell="1" allowOverlap="1" wp14:anchorId="405C5754" wp14:editId="318F0D3B">
                <wp:simplePos x="0" y="0"/>
                <wp:positionH relativeFrom="column">
                  <wp:posOffset>2851785</wp:posOffset>
                </wp:positionH>
                <wp:positionV relativeFrom="paragraph">
                  <wp:posOffset>1430655</wp:posOffset>
                </wp:positionV>
                <wp:extent cx="1254125" cy="1485900"/>
                <wp:effectExtent l="76200" t="57150" r="79375" b="95250"/>
                <wp:wrapTopAndBottom/>
                <wp:docPr id="23" name="Text Box 23"/>
                <wp:cNvGraphicFramePr/>
                <a:graphic xmlns:a="http://schemas.openxmlformats.org/drawingml/2006/main">
                  <a:graphicData uri="http://schemas.microsoft.com/office/word/2010/wordprocessingShape">
                    <wps:wsp>
                      <wps:cNvSpPr txBox="1"/>
                      <wps:spPr>
                        <a:xfrm>
                          <a:off x="0" y="0"/>
                          <a:ext cx="1254125" cy="14859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Pr>
                                <w:color w:val="005182"/>
                                <w:sz w:val="18"/>
                                <w:szCs w:val="18"/>
                              </w:rPr>
                              <w:t xml:space="preserve">Lieutenant-Governor </w:t>
                            </w:r>
                            <w:r w:rsidR="00775D0D">
                              <w:rPr>
                                <w:color w:val="005182"/>
                                <w:sz w:val="18"/>
                                <w:szCs w:val="18"/>
                              </w:rPr>
                              <w:br/>
                            </w:r>
                            <w:r>
                              <w:rPr>
                                <w:color w:val="005182"/>
                                <w:sz w:val="18"/>
                                <w:szCs w:val="18"/>
                              </w:rPr>
                              <w:t>William Hobson declared British sovereignty over all of New Zealand on 21 May 1840 (the North Island by Treaty and South by ‘discovery’).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position:absolute;left:0;text-align:left;margin-left:224.55pt;margin-top:112.65pt;width:98.75pt;height:1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Pr>
                          <w:color w:val="005182"/>
                          <w:sz w:val="18"/>
                          <w:szCs w:val="18"/>
                        </w:rPr>
                        <w:t xml:space="preserve">Lieutenant-Governor </w:t>
                      </w:r>
                      <w:r w:rsidR="00775D0D">
                        <w:rPr>
                          <w:color w:val="005182"/>
                          <w:sz w:val="18"/>
                          <w:szCs w:val="18"/>
                        </w:rPr>
                        <w:br/>
                      </w:r>
                      <w:r>
                        <w:rPr>
                          <w:color w:val="005182"/>
                          <w:sz w:val="18"/>
                          <w:szCs w:val="18"/>
                        </w:rPr>
                        <w:t>William Hobson declared British sovereignty over all of New Zealand on 21 May 1840 (the North Island by Treaty and South by ‘discovery’).</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765760" behindDoc="0" locked="0" layoutInCell="1" allowOverlap="1" wp14:anchorId="57FB507F" wp14:editId="5F4BFD97">
                <wp:simplePos x="0" y="0"/>
                <wp:positionH relativeFrom="column">
                  <wp:posOffset>2630805</wp:posOffset>
                </wp:positionH>
                <wp:positionV relativeFrom="paragraph">
                  <wp:posOffset>3909418</wp:posOffset>
                </wp:positionV>
                <wp:extent cx="0" cy="370205"/>
                <wp:effectExtent l="0" t="0" r="19050" b="10795"/>
                <wp:wrapNone/>
                <wp:docPr id="2150" name="Straight Connector 2150"/>
                <wp:cNvGraphicFramePr/>
                <a:graphic xmlns:a="http://schemas.openxmlformats.org/drawingml/2006/main">
                  <a:graphicData uri="http://schemas.microsoft.com/office/word/2010/wordprocessingShape">
                    <wps:wsp>
                      <wps:cNvCnPr/>
                      <wps:spPr>
                        <a:xfrm flipV="1">
                          <a:off x="0" y="0"/>
                          <a:ext cx="0" cy="370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0"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207.15pt,307.85pt" to="207.1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" strokecolor="#4579b8 [3044]"/>
            </w:pict>
          </mc:Fallback>
        </mc:AlternateContent>
      </w:r>
      <w:r w:rsidR="00744473">
        <w:rPr>
          <w:noProof/>
          <w:lang w:val="en-NZ" w:eastAsia="en-NZ"/>
        </w:rPr>
        <mc:AlternateContent>
          <mc:Choice Requires="wps">
            <w:drawing>
              <wp:anchor distT="0" distB="0" distL="114300" distR="114300" simplePos="0" relativeHeight="251710464" behindDoc="0" locked="0" layoutInCell="1" allowOverlap="1" wp14:anchorId="014C6173" wp14:editId="6A433937">
                <wp:simplePos x="0" y="0"/>
                <wp:positionH relativeFrom="column">
                  <wp:posOffset>4876800</wp:posOffset>
                </wp:positionH>
                <wp:positionV relativeFrom="paragraph">
                  <wp:posOffset>4277360</wp:posOffset>
                </wp:positionV>
                <wp:extent cx="1038225" cy="2152650"/>
                <wp:effectExtent l="76200" t="57150" r="85725" b="95250"/>
                <wp:wrapTopAndBottom/>
                <wp:docPr id="29" name="Text Box 29"/>
                <wp:cNvGraphicFramePr/>
                <a:graphic xmlns:a="http://schemas.openxmlformats.org/drawingml/2006/main">
                  <a:graphicData uri="http://schemas.microsoft.com/office/word/2010/wordprocessingShape">
                    <wps:wsp>
                      <wps:cNvSpPr txBox="1"/>
                      <wps:spPr>
                        <a:xfrm>
                          <a:off x="0" y="0"/>
                          <a:ext cx="1038225" cy="21526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sidRPr="00744473">
                              <w:rPr>
                                <w:b/>
                                <w:color w:val="005182"/>
                                <w:sz w:val="18"/>
                                <w:szCs w:val="18"/>
                              </w:rPr>
                              <w:t>Oyster Fisheries Act:</w:t>
                            </w:r>
                            <w:r>
                              <w:rPr>
                                <w:color w:val="005182"/>
                                <w:sz w:val="18"/>
                                <w:szCs w:val="18"/>
                              </w:rPr>
                              <w:t xml:space="preserve"> Prevented Māori from fishing commercially. Māori commercial fishing enterprises at the time went broke and they had</w:t>
                            </w:r>
                            <w:r w:rsidR="00775D0D">
                              <w:rPr>
                                <w:color w:val="005182"/>
                                <w:sz w:val="18"/>
                                <w:szCs w:val="18"/>
                              </w:rPr>
                              <w:t xml:space="preserve"> to sell land to meet their deb</w:t>
                            </w:r>
                            <w:r>
                              <w:rPr>
                                <w:color w:val="005182"/>
                                <w:sz w:val="18"/>
                                <w:szCs w:val="18"/>
                              </w:rPr>
                              <w: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left:0;text-align:left;margin-left:384pt;margin-top:336.8pt;width:81.75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sidRPr="00744473">
                        <w:rPr>
                          <w:b/>
                          <w:color w:val="005182"/>
                          <w:sz w:val="18"/>
                          <w:szCs w:val="18"/>
                        </w:rPr>
                        <w:t>Oyster Fisheries Act:</w:t>
                      </w:r>
                      <w:r>
                        <w:rPr>
                          <w:color w:val="005182"/>
                          <w:sz w:val="18"/>
                          <w:szCs w:val="18"/>
                        </w:rPr>
                        <w:t xml:space="preserve"> Prevented Māori from fishing commercially. Māori commercial fishing enterprises at the time went broke and they had</w:t>
                      </w:r>
                      <w:r w:rsidR="00775D0D">
                        <w:rPr>
                          <w:color w:val="005182"/>
                          <w:sz w:val="18"/>
                          <w:szCs w:val="18"/>
                        </w:rPr>
                        <w:t xml:space="preserve"> to sell land to meet their deb</w:t>
                      </w:r>
                      <w:r>
                        <w:rPr>
                          <w:color w:val="005182"/>
                          <w:sz w:val="18"/>
                          <w:szCs w:val="18"/>
                        </w:rPr>
                        <w:t>ts.</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767808" behindDoc="0" locked="0" layoutInCell="1" allowOverlap="1" wp14:anchorId="2FF6D4EA" wp14:editId="2B52E376">
                <wp:simplePos x="0" y="0"/>
                <wp:positionH relativeFrom="column">
                  <wp:posOffset>5737088</wp:posOffset>
                </wp:positionH>
                <wp:positionV relativeFrom="paragraph">
                  <wp:posOffset>3910261</wp:posOffset>
                </wp:positionV>
                <wp:extent cx="1287" cy="320676"/>
                <wp:effectExtent l="0" t="0" r="36830" b="22225"/>
                <wp:wrapNone/>
                <wp:docPr id="2152" name="Straight Connector 2152"/>
                <wp:cNvGraphicFramePr/>
                <a:graphic xmlns:a="http://schemas.openxmlformats.org/drawingml/2006/main">
                  <a:graphicData uri="http://schemas.microsoft.com/office/word/2010/wordprocessingShape">
                    <wps:wsp>
                      <wps:cNvCnPr/>
                      <wps:spPr>
                        <a:xfrm flipH="1" flipV="1">
                          <a:off x="0" y="0"/>
                          <a:ext cx="1287" cy="3206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52" o:spid="_x0000_s1026" style="position:absolute;flip:x y;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75pt,307.9pt" to="451.8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" strokecolor="#4579b8 [3044]"/>
            </w:pict>
          </mc:Fallback>
        </mc:AlternateContent>
      </w:r>
      <w:r w:rsidR="00744473">
        <w:rPr>
          <w:noProof/>
          <w:lang w:val="en-NZ" w:eastAsia="en-NZ"/>
        </w:rPr>
        <mc:AlternateContent>
          <mc:Choice Requires="wps">
            <w:drawing>
              <wp:anchor distT="0" distB="0" distL="114300" distR="114300" simplePos="0" relativeHeight="251766784" behindDoc="0" locked="0" layoutInCell="1" allowOverlap="1" wp14:anchorId="25ECE02A" wp14:editId="0B606AE0">
                <wp:simplePos x="0" y="0"/>
                <wp:positionH relativeFrom="column">
                  <wp:posOffset>4109027</wp:posOffset>
                </wp:positionH>
                <wp:positionV relativeFrom="paragraph">
                  <wp:posOffset>3910261</wp:posOffset>
                </wp:positionV>
                <wp:extent cx="0" cy="370205"/>
                <wp:effectExtent l="0" t="0" r="19050" b="10795"/>
                <wp:wrapNone/>
                <wp:docPr id="2151" name="Straight Connector 2151"/>
                <wp:cNvGraphicFramePr/>
                <a:graphic xmlns:a="http://schemas.openxmlformats.org/drawingml/2006/main">
                  <a:graphicData uri="http://schemas.microsoft.com/office/word/2010/wordprocessingShape">
                    <wps:wsp>
                      <wps:cNvCnPr/>
                      <wps:spPr>
                        <a:xfrm flipV="1">
                          <a:off x="0" y="0"/>
                          <a:ext cx="0" cy="370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1" o:spid="_x0000_s1026" style="position:absolute;flip:y;z-index:251766784;visibility:visible;mso-wrap-style:square;mso-wrap-distance-left:9pt;mso-wrap-distance-top:0;mso-wrap-distance-right:9pt;mso-wrap-distance-bottom:0;mso-position-horizontal:absolute;mso-position-horizontal-relative:text;mso-position-vertical:absolute;mso-position-vertical-relative:text" from="323.55pt,307.9pt" to="323.55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" strokecolor="#4579b8 [3044]"/>
            </w:pict>
          </mc:Fallback>
        </mc:AlternateContent>
      </w:r>
      <w:r w:rsidR="00744473">
        <w:rPr>
          <w:noProof/>
          <w:lang w:val="en-NZ" w:eastAsia="en-NZ"/>
        </w:rPr>
        <mc:AlternateContent>
          <mc:Choice Requires="wps">
            <w:drawing>
              <wp:anchor distT="0" distB="0" distL="114300" distR="114300" simplePos="0" relativeHeight="251764736" behindDoc="0" locked="0" layoutInCell="1" allowOverlap="1" wp14:anchorId="0CF0CF05" wp14:editId="0D42BCC6">
                <wp:simplePos x="0" y="0"/>
                <wp:positionH relativeFrom="column">
                  <wp:posOffset>1075759</wp:posOffset>
                </wp:positionH>
                <wp:positionV relativeFrom="paragraph">
                  <wp:posOffset>3910261</wp:posOffset>
                </wp:positionV>
                <wp:extent cx="0" cy="370206"/>
                <wp:effectExtent l="0" t="0" r="19050" b="10795"/>
                <wp:wrapNone/>
                <wp:docPr id="2149" name="Straight Connector 2149"/>
                <wp:cNvGraphicFramePr/>
                <a:graphic xmlns:a="http://schemas.openxmlformats.org/drawingml/2006/main">
                  <a:graphicData uri="http://schemas.microsoft.com/office/word/2010/wordprocessingShape">
                    <wps:wsp>
                      <wps:cNvCnPr/>
                      <wps:spPr>
                        <a:xfrm flipV="1">
                          <a:off x="0" y="0"/>
                          <a:ext cx="0" cy="3702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49" o:spid="_x0000_s1026" style="position:absolute;flip:y;z-index:251764736;visibility:visible;mso-wrap-style:square;mso-wrap-distance-left:9pt;mso-wrap-distance-top:0;mso-wrap-distance-right:9pt;mso-wrap-distance-bottom:0;mso-position-horizontal:absolute;mso-position-horizontal-relative:text;mso-position-vertical:absolute;mso-position-vertical-relative:text" from="84.7pt,307.9pt" to="84.7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" strokecolor="#4579b8 [3044]"/>
            </w:pict>
          </mc:Fallback>
        </mc:AlternateContent>
      </w:r>
      <w:r w:rsidR="00744473">
        <w:rPr>
          <w:noProof/>
          <w:lang w:val="en-NZ" w:eastAsia="en-NZ"/>
        </w:rPr>
        <mc:AlternateContent>
          <mc:Choice Requires="wps">
            <w:drawing>
              <wp:anchor distT="0" distB="0" distL="114300" distR="114300" simplePos="0" relativeHeight="251763712" behindDoc="0" locked="0" layoutInCell="1" allowOverlap="1" wp14:anchorId="5450B61F" wp14:editId="376793F6">
                <wp:simplePos x="0" y="0"/>
                <wp:positionH relativeFrom="column">
                  <wp:posOffset>4931067</wp:posOffset>
                </wp:positionH>
                <wp:positionV relativeFrom="paragraph">
                  <wp:posOffset>2946435</wp:posOffset>
                </wp:positionV>
                <wp:extent cx="0" cy="538496"/>
                <wp:effectExtent l="0" t="0" r="19050" b="13970"/>
                <wp:wrapNone/>
                <wp:docPr id="2147" name="Straight Connector 2147"/>
                <wp:cNvGraphicFramePr/>
                <a:graphic xmlns:a="http://schemas.openxmlformats.org/drawingml/2006/main">
                  <a:graphicData uri="http://schemas.microsoft.com/office/word/2010/wordprocessingShape">
                    <wps:wsp>
                      <wps:cNvCnPr/>
                      <wps:spPr>
                        <a:xfrm flipV="1">
                          <a:off x="0" y="0"/>
                          <a:ext cx="0" cy="5384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47" o:spid="_x0000_s1026" style="position:absolute;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25pt,232pt" to="388.25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" strokecolor="#4579b8 [3044]"/>
            </w:pict>
          </mc:Fallback>
        </mc:AlternateContent>
      </w:r>
      <w:r w:rsidR="00744473">
        <w:rPr>
          <w:noProof/>
          <w:lang w:val="en-NZ" w:eastAsia="en-NZ"/>
        </w:rPr>
        <mc:AlternateContent>
          <mc:Choice Requires="wps">
            <w:drawing>
              <wp:anchor distT="0" distB="0" distL="114300" distR="114300" simplePos="0" relativeHeight="251762688" behindDoc="0" locked="0" layoutInCell="1" allowOverlap="1" wp14:anchorId="1BA40FE6" wp14:editId="0002A1A2">
                <wp:simplePos x="0" y="0"/>
                <wp:positionH relativeFrom="column">
                  <wp:posOffset>3362943</wp:posOffset>
                </wp:positionH>
                <wp:positionV relativeFrom="paragraph">
                  <wp:posOffset>2938145</wp:posOffset>
                </wp:positionV>
                <wp:extent cx="0" cy="551936"/>
                <wp:effectExtent l="0" t="0" r="19050" b="19685"/>
                <wp:wrapNone/>
                <wp:docPr id="2145" name="Straight Connector 2145"/>
                <wp:cNvGraphicFramePr/>
                <a:graphic xmlns:a="http://schemas.openxmlformats.org/drawingml/2006/main">
                  <a:graphicData uri="http://schemas.microsoft.com/office/word/2010/wordprocessingShape">
                    <wps:wsp>
                      <wps:cNvCnPr/>
                      <wps:spPr>
                        <a:xfrm flipV="1">
                          <a:off x="0" y="0"/>
                          <a:ext cx="0" cy="5519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45"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264.8pt,231.35pt" to="264.8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" strokecolor="#4579b8 [3044]"/>
            </w:pict>
          </mc:Fallback>
        </mc:AlternateContent>
      </w:r>
      <w:r w:rsidR="00744473">
        <w:rPr>
          <w:noProof/>
          <w:lang w:val="en-NZ" w:eastAsia="en-NZ"/>
        </w:rPr>
        <mc:AlternateContent>
          <mc:Choice Requires="wps">
            <w:drawing>
              <wp:anchor distT="0" distB="0" distL="114300" distR="114300" simplePos="0" relativeHeight="251746304" behindDoc="0" locked="0" layoutInCell="1" allowOverlap="1" wp14:anchorId="7FFF645E" wp14:editId="03BA63EA">
                <wp:simplePos x="0" y="0"/>
                <wp:positionH relativeFrom="column">
                  <wp:posOffset>36830</wp:posOffset>
                </wp:positionH>
                <wp:positionV relativeFrom="paragraph">
                  <wp:posOffset>3717925</wp:posOffset>
                </wp:positionV>
                <wp:extent cx="508000" cy="260985"/>
                <wp:effectExtent l="0" t="0" r="0" b="5715"/>
                <wp:wrapNone/>
                <wp:docPr id="984" name="Text Box 984"/>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4" o:spid="_x0000_s1046" type="#_x0000_t202" style="position:absolute;left:0;text-align:left;margin-left:2.9pt;margin-top:292.75pt;width:40pt;height:2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" filled="f" stroked="f" strokeweight=".5pt">
                <v:textbox>
                  <w:txbxContent>
                    <w:p w:rsidR="00744473" w:rsidRPr="00744473" w:rsidRDefault="00744473">
                      <w:pPr>
                        <w:rPr>
                          <w:sz w:val="22"/>
                        </w:rPr>
                      </w:pPr>
                      <w:r>
                        <w:rPr>
                          <w:sz w:val="22"/>
                        </w:rPr>
                        <w:t>1814</w:t>
                      </w:r>
                    </w:p>
                  </w:txbxContent>
                </v:textbox>
              </v:shape>
            </w:pict>
          </mc:Fallback>
        </mc:AlternateContent>
      </w:r>
      <w:r w:rsidR="00744473">
        <w:rPr>
          <w:noProof/>
          <w:lang w:val="en-NZ" w:eastAsia="en-NZ"/>
        </w:rPr>
        <mc:AlternateContent>
          <mc:Choice Requires="wps">
            <w:drawing>
              <wp:anchor distT="0" distB="0" distL="114300" distR="114300" simplePos="0" relativeHeight="251748352" behindDoc="0" locked="0" layoutInCell="1" allowOverlap="1" wp14:anchorId="2097A95A" wp14:editId="7548B503">
                <wp:simplePos x="0" y="0"/>
                <wp:positionH relativeFrom="column">
                  <wp:posOffset>807720</wp:posOffset>
                </wp:positionH>
                <wp:positionV relativeFrom="paragraph">
                  <wp:posOffset>3717925</wp:posOffset>
                </wp:positionV>
                <wp:extent cx="508000" cy="260985"/>
                <wp:effectExtent l="0" t="0" r="0" b="5715"/>
                <wp:wrapNone/>
                <wp:docPr id="985" name="Text Box 985"/>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5" o:spid="_x0000_s1047" type="#_x0000_t202" style="position:absolute;left:0;text-align:left;margin-left:63.6pt;margin-top:292.75pt;width:40pt;height:2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" filled="f" stroked="f" strokeweight=".5pt">
                <v:textbox>
                  <w:txbxContent>
                    <w:p w:rsidR="00744473" w:rsidRPr="00744473" w:rsidRDefault="00744473">
                      <w:pPr>
                        <w:rPr>
                          <w:sz w:val="22"/>
                        </w:rPr>
                      </w:pPr>
                      <w:r>
                        <w:rPr>
                          <w:sz w:val="22"/>
                        </w:rPr>
                        <w:t>1831</w:t>
                      </w:r>
                    </w:p>
                  </w:txbxContent>
                </v:textbox>
              </v:shape>
            </w:pict>
          </mc:Fallback>
        </mc:AlternateContent>
      </w:r>
      <w:r w:rsidR="00744473">
        <w:rPr>
          <w:noProof/>
          <w:lang w:val="en-NZ" w:eastAsia="en-NZ"/>
        </w:rPr>
        <mc:AlternateContent>
          <mc:Choice Requires="wps">
            <w:drawing>
              <wp:anchor distT="0" distB="0" distL="114300" distR="114300" simplePos="0" relativeHeight="251750400" behindDoc="0" locked="0" layoutInCell="1" allowOverlap="1" wp14:anchorId="015533B2" wp14:editId="3CACF407">
                <wp:simplePos x="0" y="0"/>
                <wp:positionH relativeFrom="column">
                  <wp:posOffset>1578610</wp:posOffset>
                </wp:positionH>
                <wp:positionV relativeFrom="paragraph">
                  <wp:posOffset>3717925</wp:posOffset>
                </wp:positionV>
                <wp:extent cx="508000" cy="260985"/>
                <wp:effectExtent l="0" t="0" r="0" b="5715"/>
                <wp:wrapNone/>
                <wp:docPr id="986" name="Text Box 986"/>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6" o:spid="_x0000_s1048" type="#_x0000_t202" style="position:absolute;left:0;text-align:left;margin-left:124.3pt;margin-top:292.75pt;width:40pt;height:2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" filled="f" stroked="f" strokeweight=".5pt">
                <v:textbox>
                  <w:txbxContent>
                    <w:p w:rsidR="00744473" w:rsidRPr="00744473" w:rsidRDefault="00744473">
                      <w:pPr>
                        <w:rPr>
                          <w:sz w:val="22"/>
                        </w:rPr>
                      </w:pPr>
                      <w:r>
                        <w:rPr>
                          <w:sz w:val="22"/>
                        </w:rPr>
                        <w:t>1835</w:t>
                      </w:r>
                    </w:p>
                  </w:txbxContent>
                </v:textbox>
              </v:shape>
            </w:pict>
          </mc:Fallback>
        </mc:AlternateContent>
      </w:r>
      <w:r w:rsidR="00744473">
        <w:rPr>
          <w:noProof/>
          <w:lang w:val="en-NZ" w:eastAsia="en-NZ"/>
        </w:rPr>
        <mc:AlternateContent>
          <mc:Choice Requires="wps">
            <w:drawing>
              <wp:anchor distT="0" distB="0" distL="114300" distR="114300" simplePos="0" relativeHeight="251753472" behindDoc="0" locked="0" layoutInCell="1" allowOverlap="1" wp14:anchorId="521A8B82" wp14:editId="5F66CCCC">
                <wp:simplePos x="0" y="0"/>
                <wp:positionH relativeFrom="column">
                  <wp:posOffset>2349500</wp:posOffset>
                </wp:positionH>
                <wp:positionV relativeFrom="paragraph">
                  <wp:posOffset>3717925</wp:posOffset>
                </wp:positionV>
                <wp:extent cx="508000" cy="260985"/>
                <wp:effectExtent l="0" t="0" r="0" b="5715"/>
                <wp:wrapNone/>
                <wp:docPr id="988" name="Text Box 988"/>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049" type="#_x0000_t202" style="position:absolute;left:0;text-align:left;margin-left:185pt;margin-top:292.75pt;width:40pt;height:20.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" filled="f" stroked="f" strokeweight=".5pt">
                <v:textbox>
                  <w:txbxContent>
                    <w:p w:rsidR="00744473" w:rsidRPr="00744473" w:rsidRDefault="00744473">
                      <w:pPr>
                        <w:rPr>
                          <w:sz w:val="22"/>
                        </w:rPr>
                      </w:pPr>
                      <w:r>
                        <w:rPr>
                          <w:sz w:val="22"/>
                        </w:rPr>
                        <w:t>1839</w:t>
                      </w:r>
                    </w:p>
                  </w:txbxContent>
                </v:textbox>
              </v:shape>
            </w:pict>
          </mc:Fallback>
        </mc:AlternateContent>
      </w:r>
      <w:r w:rsidR="00744473">
        <w:rPr>
          <w:noProof/>
          <w:lang w:val="en-NZ" w:eastAsia="en-NZ"/>
        </w:rPr>
        <mc:AlternateContent>
          <mc:Choice Requires="wps">
            <w:drawing>
              <wp:anchor distT="0" distB="0" distL="114300" distR="114300" simplePos="0" relativeHeight="251755520" behindDoc="0" locked="0" layoutInCell="1" allowOverlap="1" wp14:anchorId="05CB8E65" wp14:editId="6D227BD3">
                <wp:simplePos x="0" y="0"/>
                <wp:positionH relativeFrom="column">
                  <wp:posOffset>3120390</wp:posOffset>
                </wp:positionH>
                <wp:positionV relativeFrom="paragraph">
                  <wp:posOffset>3717925</wp:posOffset>
                </wp:positionV>
                <wp:extent cx="508000" cy="260985"/>
                <wp:effectExtent l="0" t="0" r="0" b="5715"/>
                <wp:wrapNone/>
                <wp:docPr id="989" name="Text Box 989"/>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9" o:spid="_x0000_s1050" type="#_x0000_t202" style="position:absolute;left:0;text-align:left;margin-left:245.7pt;margin-top:292.75pt;width:40pt;height:20.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" filled="f" stroked="f" strokeweight=".5pt">
                <v:textbox>
                  <w:txbxContent>
                    <w:p w:rsidR="00744473" w:rsidRPr="00744473" w:rsidRDefault="00744473">
                      <w:pPr>
                        <w:rPr>
                          <w:sz w:val="22"/>
                        </w:rPr>
                      </w:pPr>
                      <w:r>
                        <w:rPr>
                          <w:sz w:val="22"/>
                        </w:rPr>
                        <w:t>1840</w:t>
                      </w:r>
                    </w:p>
                  </w:txbxContent>
                </v:textbox>
              </v:shape>
            </w:pict>
          </mc:Fallback>
        </mc:AlternateContent>
      </w:r>
      <w:r w:rsidR="00744473">
        <w:rPr>
          <w:noProof/>
          <w:lang w:val="en-NZ" w:eastAsia="en-NZ"/>
        </w:rPr>
        <mc:AlternateContent>
          <mc:Choice Requires="wps">
            <w:drawing>
              <wp:anchor distT="0" distB="0" distL="114300" distR="114300" simplePos="0" relativeHeight="251761664" behindDoc="0" locked="0" layoutInCell="1" allowOverlap="1" wp14:anchorId="5EF54443" wp14:editId="0248ACDD">
                <wp:simplePos x="0" y="0"/>
                <wp:positionH relativeFrom="column">
                  <wp:posOffset>5433060</wp:posOffset>
                </wp:positionH>
                <wp:positionV relativeFrom="paragraph">
                  <wp:posOffset>3717925</wp:posOffset>
                </wp:positionV>
                <wp:extent cx="508000" cy="260985"/>
                <wp:effectExtent l="0" t="0" r="0" b="5715"/>
                <wp:wrapNone/>
                <wp:docPr id="2144" name="Text Box 2144"/>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4" o:spid="_x0000_s1051" type="#_x0000_t202" style="position:absolute;left:0;text-align:left;margin-left:427.8pt;margin-top:292.75pt;width:40pt;height:20.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" filled="f" stroked="f" strokeweight=".5pt">
                <v:textbox>
                  <w:txbxContent>
                    <w:p w:rsidR="00744473" w:rsidRPr="00744473" w:rsidRDefault="00744473">
                      <w:pPr>
                        <w:rPr>
                          <w:sz w:val="22"/>
                        </w:rPr>
                      </w:pPr>
                      <w:r>
                        <w:rPr>
                          <w:sz w:val="22"/>
                        </w:rPr>
                        <w:t>1886</w:t>
                      </w:r>
                    </w:p>
                  </w:txbxContent>
                </v:textbox>
              </v:shape>
            </w:pict>
          </mc:Fallback>
        </mc:AlternateContent>
      </w:r>
      <w:r w:rsidR="00744473">
        <w:rPr>
          <w:noProof/>
          <w:lang w:val="en-NZ" w:eastAsia="en-NZ"/>
        </w:rPr>
        <mc:AlternateContent>
          <mc:Choice Requires="wps">
            <w:drawing>
              <wp:anchor distT="0" distB="0" distL="114300" distR="114300" simplePos="0" relativeHeight="251759616" behindDoc="0" locked="0" layoutInCell="1" allowOverlap="1" wp14:anchorId="391C4AB1" wp14:editId="0D6A28D2">
                <wp:simplePos x="0" y="0"/>
                <wp:positionH relativeFrom="column">
                  <wp:posOffset>4662170</wp:posOffset>
                </wp:positionH>
                <wp:positionV relativeFrom="paragraph">
                  <wp:posOffset>3717925</wp:posOffset>
                </wp:positionV>
                <wp:extent cx="508000" cy="260985"/>
                <wp:effectExtent l="0" t="0" r="0" b="5715"/>
                <wp:wrapNone/>
                <wp:docPr id="991" name="Text Box 991"/>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1" o:spid="_x0000_s1052" type="#_x0000_t202" style="position:absolute;left:0;text-align:left;margin-left:367.1pt;margin-top:292.75pt;width:40pt;height:2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" filled="f" stroked="f" strokeweight=".5pt">
                <v:textbox>
                  <w:txbxContent>
                    <w:p w:rsidR="00744473" w:rsidRPr="00744473" w:rsidRDefault="00744473">
                      <w:pPr>
                        <w:rPr>
                          <w:sz w:val="22"/>
                        </w:rPr>
                      </w:pPr>
                      <w:r>
                        <w:rPr>
                          <w:sz w:val="22"/>
                        </w:rPr>
                        <w:t>1862</w:t>
                      </w:r>
                    </w:p>
                  </w:txbxContent>
                </v:textbox>
              </v:shape>
            </w:pict>
          </mc:Fallback>
        </mc:AlternateContent>
      </w:r>
      <w:r w:rsidR="00744473">
        <w:rPr>
          <w:noProof/>
          <w:lang w:val="en-NZ" w:eastAsia="en-NZ"/>
        </w:rPr>
        <mc:AlternateContent>
          <mc:Choice Requires="wps">
            <w:drawing>
              <wp:anchor distT="0" distB="0" distL="114300" distR="114300" simplePos="0" relativeHeight="251757568" behindDoc="0" locked="0" layoutInCell="1" allowOverlap="1" wp14:anchorId="3CACB377" wp14:editId="486DB864">
                <wp:simplePos x="0" y="0"/>
                <wp:positionH relativeFrom="column">
                  <wp:posOffset>3891280</wp:posOffset>
                </wp:positionH>
                <wp:positionV relativeFrom="paragraph">
                  <wp:posOffset>3717925</wp:posOffset>
                </wp:positionV>
                <wp:extent cx="508000" cy="260985"/>
                <wp:effectExtent l="0" t="0" r="0" b="5715"/>
                <wp:wrapNone/>
                <wp:docPr id="990" name="Text Box 990"/>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473" w:rsidRPr="00744473" w:rsidRDefault="00744473">
                            <w:pPr>
                              <w:rPr>
                                <w:sz w:val="22"/>
                              </w:rPr>
                            </w:pPr>
                            <w:r>
                              <w:rPr>
                                <w:sz w:val="22"/>
                              </w:rPr>
                              <w:t>1841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0" o:spid="_x0000_s1053" type="#_x0000_t202" style="position:absolute;left:0;text-align:left;margin-left:306.4pt;margin-top:292.75pt;width:40pt;height:2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" filled="f" stroked="f" strokeweight=".5pt">
                <v:textbox>
                  <w:txbxContent>
                    <w:p w:rsidR="00744473" w:rsidRPr="00744473" w:rsidRDefault="00744473">
                      <w:pPr>
                        <w:rPr>
                          <w:sz w:val="22"/>
                        </w:rPr>
                      </w:pPr>
                      <w:r>
                        <w:rPr>
                          <w:sz w:val="22"/>
                        </w:rPr>
                        <w:t>1841</w:t>
                      </w:r>
                    </w:p>
                  </w:txbxContent>
                </v:textbox>
              </v:shape>
            </w:pict>
          </mc:Fallback>
        </mc:AlternateContent>
      </w:r>
      <w:r w:rsidR="00744473">
        <w:rPr>
          <w:noProof/>
          <w:lang w:val="en-NZ" w:eastAsia="en-NZ"/>
        </w:rPr>
        <mc:AlternateContent>
          <mc:Choice Requires="wps">
            <w:drawing>
              <wp:anchor distT="0" distB="0" distL="114300" distR="114300" simplePos="0" relativeHeight="251751424" behindDoc="0" locked="0" layoutInCell="1" allowOverlap="1" wp14:anchorId="3447BE34" wp14:editId="3F589D9E">
                <wp:simplePos x="0" y="0"/>
                <wp:positionH relativeFrom="column">
                  <wp:posOffset>1814810</wp:posOffset>
                </wp:positionH>
                <wp:positionV relativeFrom="paragraph">
                  <wp:posOffset>2941727</wp:posOffset>
                </wp:positionV>
                <wp:extent cx="3531" cy="547228"/>
                <wp:effectExtent l="0" t="0" r="34925" b="24765"/>
                <wp:wrapNone/>
                <wp:docPr id="987" name="Straight Connector 987"/>
                <wp:cNvGraphicFramePr/>
                <a:graphic xmlns:a="http://schemas.openxmlformats.org/drawingml/2006/main">
                  <a:graphicData uri="http://schemas.microsoft.com/office/word/2010/wordprocessingShape">
                    <wps:wsp>
                      <wps:cNvCnPr/>
                      <wps:spPr>
                        <a:xfrm flipV="1">
                          <a:off x="0" y="0"/>
                          <a:ext cx="3531" cy="5472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7" o:spid="_x0000_s1026" style="position:absolute;flip:y;z-index:251751424;visibility:visible;mso-wrap-style:square;mso-wrap-distance-left:9pt;mso-wrap-distance-top:0;mso-wrap-distance-right:9pt;mso-wrap-distance-bottom:0;mso-position-horizontal:absolute;mso-position-horizontal-relative:text;mso-position-vertical:absolute;mso-position-vertical-relative:text" from="142.9pt,231.65pt" to="143.2pt,2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" strokecolor="#4579b8 [3044]"/>
            </w:pict>
          </mc:Fallback>
        </mc:AlternateContent>
      </w:r>
      <w:r w:rsidR="00744473">
        <w:rPr>
          <w:noProof/>
          <w:lang w:val="en-NZ" w:eastAsia="en-NZ"/>
        </w:rPr>
        <mc:AlternateContent>
          <mc:Choice Requires="wps">
            <w:drawing>
              <wp:anchor distT="0" distB="0" distL="114300" distR="114300" simplePos="0" relativeHeight="251745280" behindDoc="0" locked="0" layoutInCell="1" allowOverlap="1" wp14:anchorId="45A3903D" wp14:editId="2EE145D5">
                <wp:simplePos x="0" y="0"/>
                <wp:positionH relativeFrom="column">
                  <wp:posOffset>250798</wp:posOffset>
                </wp:positionH>
                <wp:positionV relativeFrom="paragraph">
                  <wp:posOffset>2941727</wp:posOffset>
                </wp:positionV>
                <wp:extent cx="0" cy="546736"/>
                <wp:effectExtent l="0" t="0" r="19050" b="24765"/>
                <wp:wrapNone/>
                <wp:docPr id="983" name="Straight Connector 983"/>
                <wp:cNvGraphicFramePr/>
                <a:graphic xmlns:a="http://schemas.openxmlformats.org/drawingml/2006/main">
                  <a:graphicData uri="http://schemas.microsoft.com/office/word/2010/wordprocessingShape">
                    <wps:wsp>
                      <wps:cNvCnPr/>
                      <wps:spPr>
                        <a:xfrm flipV="1">
                          <a:off x="0" y="0"/>
                          <a:ext cx="0" cy="5467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83" o:spid="_x0000_s1026" style="position:absolute;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5pt,231.65pt" to="19.75pt,2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" strokecolor="#4579b8 [3044]"/>
            </w:pict>
          </mc:Fallback>
        </mc:AlternateContent>
      </w:r>
      <w:r w:rsidR="00744473">
        <w:rPr>
          <w:noProof/>
          <w:lang w:val="en-NZ" w:eastAsia="en-NZ"/>
        </w:rPr>
        <mc:AlternateContent>
          <mc:Choice Requires="wps">
            <w:drawing>
              <wp:anchor distT="0" distB="0" distL="114300" distR="114300" simplePos="0" relativeHeight="251744256" behindDoc="0" locked="0" layoutInCell="1" allowOverlap="1" wp14:anchorId="1340D5C5" wp14:editId="3955B4CB">
                <wp:simplePos x="0" y="0"/>
                <wp:positionH relativeFrom="column">
                  <wp:posOffset>5027930</wp:posOffset>
                </wp:positionH>
                <wp:positionV relativeFrom="paragraph">
                  <wp:posOffset>3582670</wp:posOffset>
                </wp:positionV>
                <wp:extent cx="590229" cy="0"/>
                <wp:effectExtent l="0" t="0" r="19685" b="19050"/>
                <wp:wrapNone/>
                <wp:docPr id="982" name="Straight Connector 982"/>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2"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95.9pt,282.1pt" to="442.35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" strokecolor="#4579b8 [3044]"/>
            </w:pict>
          </mc:Fallback>
        </mc:AlternateContent>
      </w:r>
      <w:r w:rsidR="00744473">
        <w:rPr>
          <w:noProof/>
          <w:lang w:val="en-NZ" w:eastAsia="en-NZ"/>
        </w:rPr>
        <mc:AlternateContent>
          <mc:Choice Requires="wps">
            <w:drawing>
              <wp:anchor distT="0" distB="0" distL="114300" distR="114300" simplePos="0" relativeHeight="251742208" behindDoc="0" locked="0" layoutInCell="1" allowOverlap="1" wp14:anchorId="28059B80" wp14:editId="7A2B4979">
                <wp:simplePos x="0" y="0"/>
                <wp:positionH relativeFrom="column">
                  <wp:posOffset>4247515</wp:posOffset>
                </wp:positionH>
                <wp:positionV relativeFrom="paragraph">
                  <wp:posOffset>3580765</wp:posOffset>
                </wp:positionV>
                <wp:extent cx="590229" cy="0"/>
                <wp:effectExtent l="0" t="0" r="19685" b="19050"/>
                <wp:wrapNone/>
                <wp:docPr id="981" name="Straight Connector 981"/>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1"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334.45pt,281.95pt" to="380.9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" strokecolor="#4579b8 [3044]"/>
            </w:pict>
          </mc:Fallback>
        </mc:AlternateContent>
      </w:r>
      <w:r w:rsidR="00744473">
        <w:rPr>
          <w:noProof/>
          <w:lang w:val="en-NZ" w:eastAsia="en-NZ"/>
        </w:rPr>
        <mc:AlternateContent>
          <mc:Choice Requires="wps">
            <w:drawing>
              <wp:anchor distT="0" distB="0" distL="114300" distR="114300" simplePos="0" relativeHeight="251740160" behindDoc="0" locked="0" layoutInCell="1" allowOverlap="1" wp14:anchorId="69AEAE33" wp14:editId="6D5DD57B">
                <wp:simplePos x="0" y="0"/>
                <wp:positionH relativeFrom="column">
                  <wp:posOffset>3467104</wp:posOffset>
                </wp:positionH>
                <wp:positionV relativeFrom="paragraph">
                  <wp:posOffset>3581051</wp:posOffset>
                </wp:positionV>
                <wp:extent cx="590229" cy="0"/>
                <wp:effectExtent l="0" t="0" r="19685" b="19050"/>
                <wp:wrapNone/>
                <wp:docPr id="980" name="Straight Connector 980"/>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73pt,281.95pt" to="319.4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" strokecolor="#4579b8 [3044]"/>
            </w:pict>
          </mc:Fallback>
        </mc:AlternateContent>
      </w:r>
      <w:r w:rsidR="00744473">
        <w:rPr>
          <w:noProof/>
          <w:lang w:val="en-NZ" w:eastAsia="en-NZ"/>
        </w:rPr>
        <mc:AlternateContent>
          <mc:Choice Requires="wps">
            <w:drawing>
              <wp:anchor distT="0" distB="0" distL="114300" distR="114300" simplePos="0" relativeHeight="251738112" behindDoc="0" locked="0" layoutInCell="1" allowOverlap="1" wp14:anchorId="43D3D2A9" wp14:editId="3045645A">
                <wp:simplePos x="0" y="0"/>
                <wp:positionH relativeFrom="column">
                  <wp:posOffset>2687236</wp:posOffset>
                </wp:positionH>
                <wp:positionV relativeFrom="paragraph">
                  <wp:posOffset>3585067</wp:posOffset>
                </wp:positionV>
                <wp:extent cx="590229" cy="0"/>
                <wp:effectExtent l="0" t="0" r="19685" b="19050"/>
                <wp:wrapNone/>
                <wp:docPr id="979" name="Straight Connector 979"/>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11.6pt,282.3pt" to="258.05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" strokecolor="#4579b8 [3044]"/>
            </w:pict>
          </mc:Fallback>
        </mc:AlternateContent>
      </w:r>
      <w:r w:rsidR="00744473">
        <w:rPr>
          <w:noProof/>
          <w:lang w:val="en-NZ" w:eastAsia="en-NZ"/>
        </w:rPr>
        <mc:AlternateContent>
          <mc:Choice Requires="wps">
            <w:drawing>
              <wp:anchor distT="0" distB="0" distL="114300" distR="114300" simplePos="0" relativeHeight="251736064" behindDoc="0" locked="0" layoutInCell="1" allowOverlap="1" wp14:anchorId="7127AB0E" wp14:editId="19DA3A8A">
                <wp:simplePos x="0" y="0"/>
                <wp:positionH relativeFrom="column">
                  <wp:posOffset>1904812</wp:posOffset>
                </wp:positionH>
                <wp:positionV relativeFrom="paragraph">
                  <wp:posOffset>3583694</wp:posOffset>
                </wp:positionV>
                <wp:extent cx="590229" cy="0"/>
                <wp:effectExtent l="0" t="0" r="19685" b="19050"/>
                <wp:wrapNone/>
                <wp:docPr id="978" name="Straight Connector 978"/>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8"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150pt,282.2pt" to="196.4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" strokecolor="#4579b8 [3044]"/>
            </w:pict>
          </mc:Fallback>
        </mc:AlternateContent>
      </w:r>
      <w:r w:rsidR="00744473">
        <w:rPr>
          <w:noProof/>
          <w:lang w:val="en-NZ" w:eastAsia="en-NZ"/>
        </w:rPr>
        <mc:AlternateContent>
          <mc:Choice Requires="wps">
            <w:drawing>
              <wp:anchor distT="0" distB="0" distL="114300" distR="114300" simplePos="0" relativeHeight="251734016" behindDoc="0" locked="0" layoutInCell="1" allowOverlap="1" wp14:anchorId="64047CBF" wp14:editId="1B32A992">
                <wp:simplePos x="0" y="0"/>
                <wp:positionH relativeFrom="column">
                  <wp:posOffset>1124974</wp:posOffset>
                </wp:positionH>
                <wp:positionV relativeFrom="paragraph">
                  <wp:posOffset>3585067</wp:posOffset>
                </wp:positionV>
                <wp:extent cx="590229" cy="0"/>
                <wp:effectExtent l="0" t="0" r="19685" b="19050"/>
                <wp:wrapNone/>
                <wp:docPr id="977" name="Straight Connector 977"/>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7"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8.6pt,282.3pt" to="135.05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" strokecolor="#4579b8 [3044]"/>
            </w:pict>
          </mc:Fallback>
        </mc:AlternateContent>
      </w:r>
      <w:r w:rsidR="00744473">
        <w:rPr>
          <w:noProof/>
          <w:lang w:val="en-NZ" w:eastAsia="en-NZ"/>
        </w:rPr>
        <mc:AlternateContent>
          <mc:Choice Requires="wps">
            <w:drawing>
              <wp:anchor distT="0" distB="0" distL="114300" distR="114300" simplePos="0" relativeHeight="251731968" behindDoc="0" locked="0" layoutInCell="1" allowOverlap="1" wp14:anchorId="019FF506" wp14:editId="70879662">
                <wp:simplePos x="0" y="0"/>
                <wp:positionH relativeFrom="column">
                  <wp:posOffset>344704</wp:posOffset>
                </wp:positionH>
                <wp:positionV relativeFrom="paragraph">
                  <wp:posOffset>3583543</wp:posOffset>
                </wp:positionV>
                <wp:extent cx="590229" cy="0"/>
                <wp:effectExtent l="0" t="0" r="19685" b="19050"/>
                <wp:wrapNone/>
                <wp:docPr id="976" name="Straight Connector 976"/>
                <wp:cNvGraphicFramePr/>
                <a:graphic xmlns:a="http://schemas.openxmlformats.org/drawingml/2006/main">
                  <a:graphicData uri="http://schemas.microsoft.com/office/word/2010/wordprocessingShape">
                    <wps:wsp>
                      <wps:cNvCnPr/>
                      <wps:spPr>
                        <a:xfrm>
                          <a:off x="0" y="0"/>
                          <a:ext cx="5902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76"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7.15pt,282.15pt" to="73.6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" strokecolor="#4579b8 [3044]"/>
            </w:pict>
          </mc:Fallback>
        </mc:AlternateContent>
      </w:r>
      <w:r w:rsidR="00744473">
        <w:rPr>
          <w:noProof/>
          <w:lang w:val="en-NZ" w:eastAsia="en-NZ"/>
        </w:rPr>
        <mc:AlternateContent>
          <mc:Choice Requires="wpg">
            <w:drawing>
              <wp:anchor distT="0" distB="0" distL="114300" distR="114300" simplePos="0" relativeHeight="251716608" behindDoc="0" locked="0" layoutInCell="1" allowOverlap="1" wp14:anchorId="1CA11814" wp14:editId="6B257A79">
                <wp:simplePos x="0" y="0"/>
                <wp:positionH relativeFrom="column">
                  <wp:posOffset>154305</wp:posOffset>
                </wp:positionH>
                <wp:positionV relativeFrom="paragraph">
                  <wp:posOffset>3490595</wp:posOffset>
                </wp:positionV>
                <wp:extent cx="191770" cy="172720"/>
                <wp:effectExtent l="0" t="0" r="17780" b="17780"/>
                <wp:wrapNone/>
                <wp:docPr id="935" name="Group 935"/>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436"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439" name="Group 113"/>
                        <wpg:cNvGrpSpPr>
                          <a:grpSpLocks/>
                        </wpg:cNvGrpSpPr>
                        <wpg:grpSpPr bwMode="auto">
                          <a:xfrm>
                            <a:off x="46721" y="42272"/>
                            <a:ext cx="96403" cy="83902"/>
                            <a:chOff x="6725" y="-233"/>
                            <a:chExt cx="99" cy="98"/>
                          </a:xfrm>
                        </wpg:grpSpPr>
                        <wps:wsp>
                          <wps:cNvPr id="1440"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35" o:spid="_x0000_s1026" style="position:absolute;margin-left:12.15pt;margin-top:274.85pt;width:15.1pt;height:13.6pt;z-index:251716608"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0C8YA&#10;AADdAAAADwAAAGRycy9kb3ducmV2LnhtbERPTWvCQBC9F/oflin0IrppU4LEbKS0FAQPoraCtyE7&#10;JqnZ2ZBdY+qvdwuCt3m8z8nmg2lET52rLSt4mUQgiAuray4VfG+/xlMQziNrbCyTgj9yMM8fHzJM&#10;tT3zmvqNL0UIYZeigsr7NpXSFRUZdBPbEgfuYDuDPsCulLrDcwg3jXyNokQarDk0VNjSR0XFcXMy&#10;ChYxjmy8Gv3stqv971L3n5f+eFHq+Wl4n4HwNPi7+OZe6DD/LU7g/5twgs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h0C8YAAADdAAAADwAAAAAAAAAAAAAAAACYAgAAZHJz&#10;L2Rvd25yZXYueG1sUEsFBgAAAAAEAAQA9QAAAIsDA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LscYA&#10;AADdAAAADwAAAGRycy9kb3ducmV2LnhtbESPzU7DQAyE70i8w8qVuCDqUBA/odsKqCrRYwoPYGVN&#10;Epr1ht2lTXn6+oDEzdaMZz7Pl6PvzZ5j6oJYuJ4WYFjq4DppLHy8r68ewKRM4qgPwhaOnGC5OD+b&#10;U+nCQSreb3NjNERSSRbanIcSMdUte0rTMLCo9hmip6xrbNBFOmi473FWFHfoqRNtaGng15br3fbH&#10;W8DCr+Lm5feymlVH/H78SvcrrK29mIzPT2Ayj/nf/Hf95hT/9kZx9RsdAR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2LscYAAADdAAAADwAAAAAAAAAAAAAAAACYAgAAZHJz&#10;L2Rvd25yZXYueG1sUEsFBgAAAAAEAAQA9QAAAIs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o8UA&#10;AADdAAAADwAAAGRycy9kb3ducmV2LnhtbESPwU7DQAxE70j9h5WRuNENVVW1odsKVQLBgQNtubtZ&#10;k0TJekPWpMnf4wMSN1sznnne7sfQmoH6VEd28DDPwBAX0ddcOjifnu/XYJIge2wjk4OJEux3s5st&#10;5j5e+YOGo5RGQzjl6KAS6XJrU1FRwDSPHbFqX7EPKLr2pfU9XjU8tHaRZSsbsGZtqLCjQ0VFc/wJ&#10;Dt42jZSX7zC+v1xWn8PUTIu11M7d3Y5Pj2CERvk3/12/esVfLpVfv9ER7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KjxQAAAN0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18656" behindDoc="0" locked="0" layoutInCell="1" allowOverlap="1" wp14:anchorId="17D8718A" wp14:editId="65887F17">
                <wp:simplePos x="0" y="0"/>
                <wp:positionH relativeFrom="column">
                  <wp:posOffset>3275965</wp:posOffset>
                </wp:positionH>
                <wp:positionV relativeFrom="paragraph">
                  <wp:posOffset>3490595</wp:posOffset>
                </wp:positionV>
                <wp:extent cx="191770" cy="172720"/>
                <wp:effectExtent l="0" t="0" r="17780" b="17780"/>
                <wp:wrapNone/>
                <wp:docPr id="936" name="Group 936"/>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37"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39" name="Group 113"/>
                        <wpg:cNvGrpSpPr>
                          <a:grpSpLocks/>
                        </wpg:cNvGrpSpPr>
                        <wpg:grpSpPr bwMode="auto">
                          <a:xfrm>
                            <a:off x="46721" y="42272"/>
                            <a:ext cx="96403" cy="83902"/>
                            <a:chOff x="6725" y="-233"/>
                            <a:chExt cx="99" cy="98"/>
                          </a:xfrm>
                        </wpg:grpSpPr>
                        <wps:wsp>
                          <wps:cNvPr id="940"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36" o:spid="_x0000_s1026" style="position:absolute;margin-left:257.95pt;margin-top:274.85pt;width:15.1pt;height:13.6pt;z-index:251718656"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OccA&#10;AADcAAAADwAAAGRycy9kb3ducmV2LnhtbESPQWvCQBSE74X+h+UJXkQ3Gmg1dZWiFIQeRK2Ct0f2&#10;NYlm34bsGlN/vVsQPA4z8w0znbemFA3VrrCsYDiIQBCnVhecKfjZffXHIJxH1lhaJgV/5GA+e32Z&#10;YqLtlTfUbH0mAoRdggpy76tESpfmZNANbEUcvF9bG/RB1pnUNV4D3JRyFEVv0mDBYSHHihY5peft&#10;xShYxdiz8bq3P+zWx9O3bpa35nxTqttpPz9AeGr9M/xor7SCSfwO/2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2Yjn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TNsEA&#10;AADcAAAADwAAAGRycy9kb3ducmV2LnhtbERPzWrCQBC+F3yHZQq9lDrRQq2pq2ilYI/RPsCQnSZp&#10;s7Nxd9Xo07sHwePH9z9b9LZVR/ahcaJhNMxAsZTONFJp+Nl9vbyDCpHEUOuENZw5wGI+eJhRbtxJ&#10;Cj5uY6VSiIScNNQxdjliKGu2FIauY0ncr/OWYoK+QuPplMJti+Mse0NLjaSGmjr+rLn83x6sBszs&#10;2n+vLs/FuDjjfvoXJmsstX567JcfoCL38S6+uTdGw/Q1rU1n0hHA+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u0zbBAAAA3AAAAA8AAAAAAAAAAAAAAAAAmAIAAGRycy9kb3du&#10;cmV2LnhtbFBLBQYAAAAABAAEAPUAAACGAw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M/cEA&#10;AADcAAAADwAAAGRycy9kb3ducmV2LnhtbERPS2vCQBC+C/6HZYTedFMpoqmrFKHFHjzUx33MTpOQ&#10;7GzMjjH5992D0OPH915ve1erjtpQejbwOktAEWfelpwbOJ8+p0tQQZAt1p7JwEABtpvxaI2p9Q/+&#10;oe4ouYohHFI0UIg0qdYhK8hhmPmGOHK/vnUoEba5ti0+Yrir9TxJFtphybGhwIZ2BWXV8e4MfK8q&#10;ya831x++rotLN1TDfCmlMS+T/uMdlFAv/+Kne28NrN7i/HgmH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P3BAAAA3AAAAA8AAAAAAAAAAAAAAAAAmAIAAGRycy9kb3du&#10;cmV2LnhtbFBLBQYAAAAABAAEAPUAAACGAw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26848" behindDoc="0" locked="0" layoutInCell="1" allowOverlap="1" wp14:anchorId="40808BE4" wp14:editId="1E83914E">
                <wp:simplePos x="0" y="0"/>
                <wp:positionH relativeFrom="column">
                  <wp:posOffset>2495550</wp:posOffset>
                </wp:positionH>
                <wp:positionV relativeFrom="paragraph">
                  <wp:posOffset>3490595</wp:posOffset>
                </wp:positionV>
                <wp:extent cx="191770" cy="172720"/>
                <wp:effectExtent l="0" t="0" r="17780" b="17780"/>
                <wp:wrapNone/>
                <wp:docPr id="960" name="Group 960"/>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61"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63" name="Group 113"/>
                        <wpg:cNvGrpSpPr>
                          <a:grpSpLocks/>
                        </wpg:cNvGrpSpPr>
                        <wpg:grpSpPr bwMode="auto">
                          <a:xfrm>
                            <a:off x="46721" y="42272"/>
                            <a:ext cx="96403" cy="83902"/>
                            <a:chOff x="6725" y="-233"/>
                            <a:chExt cx="99" cy="98"/>
                          </a:xfrm>
                        </wpg:grpSpPr>
                        <wps:wsp>
                          <wps:cNvPr id="964"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60" o:spid="_x0000_s1026" style="position:absolute;margin-left:196.5pt;margin-top:274.85pt;width:15.1pt;height:13.6pt;z-index:251726848"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wy8cA&#10;AADcAAAADwAAAGRycy9kb3ducmV2LnhtbESPQWvCQBSE7wX/w/KEXsRsrCCaugZpKQg9SLUt9PbI&#10;viYx2bchu02iv94tCB6HmfmGWaeDqUVHrSstK5hFMQjizOqScwWfx7fpEoTzyBpry6TgTA7Szehh&#10;jYm2PX9Qd/C5CBB2CSoovG8SKV1WkEEX2YY4eL+2NeiDbHOpW+wD3NTyKY4X0mDJYaHAhl4KyqrD&#10;n1Gwm+PEzveTr+/j/uf0rrvXS1ddlHocD9tnEJ4Gfw/f2jutYLWYwf+ZcAT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cMv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LwcQA&#10;AADcAAAADwAAAGRycy9kb3ducmV2LnhtbESPwW7CMBBE75X6D9Yi9VLBpjnQEjCoFFVqj4F+wCpe&#10;kkC8DrYLoV9fV6rEcTQzbzSL1WA7dWYfWicaniYZKJbKmVZqDV+79/ELqBBJDHVOWMOVA6yW93cL&#10;Koy7SMnnbaxVgkgoSEMTY18ghqphS2Hiepbk7Z23FJP0NRpPlwS3HeZZNkVLraSFhnp+a7g6br+t&#10;Bszsxn+ufx7LvLziaXYIzxustH4YDa9zUJGHeAv/tz+Mhtk0h78z6Qjg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y8HEAAAA3AAAAA8AAAAAAAAAAAAAAAAAmAIAAGRycy9k&#10;b3ducmV2LnhtbFBLBQYAAAAABAAEAPUAAACJAw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WnsQA&#10;AADcAAAADwAAAGRycy9kb3ducmV2LnhtbESPQWvCQBSE7wX/w/KE3upGkaDRVURosYceauv9mX0m&#10;Idm3afY1Jv++Wyj0OMzMN8x2P7hG9dSFyrOB+SwBRZx7W3Fh4PPj+WkFKgiyxcYzGRgpwH43edhi&#10;Zv2d36k/S6EihEOGBkqRNtM65CU5DDPfEkfv5juHEmVXaNvhPcJdoxdJkmqHFceFEls6lpTX529n&#10;4HVdS3H9csPbyzW99GM9LlZSGfM4HQ4bUEKD/If/2idrYJ0u4fdMPA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lp7EAAAA3AAAAA8AAAAAAAAAAAAAAAAAmAIAAGRycy9k&#10;b3ducmV2LnhtbFBLBQYAAAAABAAEAPUAAACJAw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28896" behindDoc="0" locked="0" layoutInCell="1" allowOverlap="1" wp14:anchorId="386A3142" wp14:editId="5CF0753C">
                <wp:simplePos x="0" y="0"/>
                <wp:positionH relativeFrom="column">
                  <wp:posOffset>1715135</wp:posOffset>
                </wp:positionH>
                <wp:positionV relativeFrom="paragraph">
                  <wp:posOffset>3490595</wp:posOffset>
                </wp:positionV>
                <wp:extent cx="191770" cy="172720"/>
                <wp:effectExtent l="0" t="0" r="17780" b="17780"/>
                <wp:wrapNone/>
                <wp:docPr id="965" name="Group 965"/>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66"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68" name="Group 113"/>
                        <wpg:cNvGrpSpPr>
                          <a:grpSpLocks/>
                        </wpg:cNvGrpSpPr>
                        <wpg:grpSpPr bwMode="auto">
                          <a:xfrm>
                            <a:off x="46721" y="42272"/>
                            <a:ext cx="96403" cy="83902"/>
                            <a:chOff x="6725" y="-233"/>
                            <a:chExt cx="99" cy="98"/>
                          </a:xfrm>
                        </wpg:grpSpPr>
                        <wps:wsp>
                          <wps:cNvPr id="969"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65" o:spid="_x0000_s1026" style="position:absolute;margin-left:135.05pt;margin-top:274.85pt;width:15.1pt;height:13.6pt;z-index:251728896"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ov8cA&#10;AADcAAAADwAAAGRycy9kb3ducmV2LnhtbESPQWvCQBSE7wX/w/KEXkQ3KoQ2dRNKRRB6kGor9PbI&#10;viap2bchu02iv94tCB6HmfmGWWWDqUVHrassK5jPIhDEudUVFwo+D5vpEwjnkTXWlknBmRxk6ehh&#10;hYm2PX9Qt/eFCBB2CSoovW8SKV1ekkE3sw1x8H5sa9AH2RZSt9gHuKnlIopiabDisFBiQ28l5af9&#10;n1GwXeLELneTr+Nh9/37rrv1pTtdlHocD68vIDwN/h6+tbdawXMcw/+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J6L/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oWcQA&#10;AADcAAAADwAAAGRycy9kb3ducmV2LnhtbESPwW7CMBBE75X6D9ZW6qUqGzhACRhUQJXaY2g/YBUv&#10;SSBep7aB0K+vkZA4jmbmjWa+7G2rTuxD40TDcJCBYimdaaTS8PP98foGKkQSQ60T1nDhAMvF48Oc&#10;cuPOUvBpGyuVIBJy0lDH2OWIoazZUhi4jiV5O+ctxSR9hcbTOcFti6MsG6OlRtJCTR2vay4P26PV&#10;gJnd+K/V30sxKi74O92HyQZLrZ+f+vcZqMh9vIdv7U+jYTqewPVMOgK4+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aFnEAAAA3AAAAA8AAAAAAAAAAAAAAAAAmAIAAGRycy9k&#10;b3ducmV2LnhtbFBLBQYAAAAABAAEAPUAAACJAw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5AMQA&#10;AADcAAAADwAAAGRycy9kb3ducmV2LnhtbESPQWvCQBSE7wX/w/IEb3VTD8GkrlIKSnvwUGvvz+xr&#10;EpJ9G7PPmPz7bqHQ4zAz3zCb3ehaNVAfas8GnpYJKOLC25pLA+fP/eMaVBBki61nMjBRgN129rDB&#10;3Po7f9BwklJFCIccDVQiXa51KCpyGJa+I47et+8dSpR9qW2P9wh3rV4lSaod1hwXKuzotaKiOd2c&#10;gfeskfJydePxcEm/hqmZVmupjVnMx5dnUEKj/If/2m/WQJZm8HsmH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OQDEAAAA3AAAAA8AAAAAAAAAAAAAAAAAmAIAAGRycy9k&#10;b3ducmV2LnhtbFBLBQYAAAAABAAEAPUAAACJAw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30944" behindDoc="0" locked="0" layoutInCell="1" allowOverlap="1" wp14:anchorId="0FCE6AD9" wp14:editId="7CE5B775">
                <wp:simplePos x="0" y="0"/>
                <wp:positionH relativeFrom="column">
                  <wp:posOffset>934720</wp:posOffset>
                </wp:positionH>
                <wp:positionV relativeFrom="paragraph">
                  <wp:posOffset>3490595</wp:posOffset>
                </wp:positionV>
                <wp:extent cx="191770" cy="172720"/>
                <wp:effectExtent l="0" t="0" r="17780" b="17780"/>
                <wp:wrapNone/>
                <wp:docPr id="970" name="Group 970"/>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71"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74" name="Group 113"/>
                        <wpg:cNvGrpSpPr>
                          <a:grpSpLocks/>
                        </wpg:cNvGrpSpPr>
                        <wpg:grpSpPr bwMode="auto">
                          <a:xfrm>
                            <a:off x="46721" y="42272"/>
                            <a:ext cx="96403" cy="83902"/>
                            <a:chOff x="6725" y="-233"/>
                            <a:chExt cx="99" cy="98"/>
                          </a:xfrm>
                        </wpg:grpSpPr>
                        <wps:wsp>
                          <wps:cNvPr id="975"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70" o:spid="_x0000_s1026" style="position:absolute;margin-left:73.6pt;margin-top:274.85pt;width:15.1pt;height:13.6pt;z-index:251730944"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mFscA&#10;AADcAAAADwAAAGRycy9kb3ducmV2LnhtbESPT2vCQBTE70K/w/IKvYhuVLA2dSOlIggexH+F3h7Z&#10;ZxKTfRuy2xj99F2h0OMwM79h5ovOVKKlxhWWFYyGEQji1OqCMwXHw2owA+E8ssbKMim4kYNF8tSb&#10;Y6ztlXfU7n0mAoRdjApy7+tYSpfmZNANbU0cvLNtDPogm0zqBq8Bbio5jqKpNFhwWMixps+c0nL/&#10;YxSsJ9i3k23/9HXYfl82ul3e2/Ku1Mtz9/EOwlPn/8N/7bVW8PY6gse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55hb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4h8UA&#10;AADcAAAADwAAAGRycy9kb3ducmV2LnhtbESPUWvCQBCE3wv9D8cKfSm6qYWq0VPaSqF9jPoDltya&#10;RHN76d1VY399ryD4OMzMN8xi1dtWndiHxomGp1EGiqV0ppFKw277MZyCCpHEUOuENVw4wGp5f7eg&#10;3LizFHzaxEoliIScNNQxdjliKGu2FEauY0ne3nlLMUlfofF0TnDb4jjLXtBSI2mhpo7fay6Pmx+r&#10;ATO79l9vv4/FuLjg9+wQJmsstX4Y9K9zUJH7eAtf259Gw2zyDP9n0h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PiHxQAAANwAAAAPAAAAAAAAAAAAAAAAAJgCAABkcnMv&#10;ZG93bnJldi54bWxQSwUGAAAAAAQABAD1AAAAigM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2MUA&#10;AADcAAAADwAAAGRycy9kb3ducmV2LnhtbESPQWvCQBSE74X+h+UVeqsbhVpNXUUKlfbQQ9Xen9ln&#10;EpJ9G7PPmPz7riB4HGbmG2ax6l2tOmpD6dnAeJSAIs68LTk3sN99vsxABUG2WHsmAwMFWC0fHxaY&#10;Wn/hX+q2kqsI4ZCigUKkSbUOWUEOw8g3xNE7+tahRNnm2rZ4iXBX60mSTLXDkuNCgQ19FJRV27Mz&#10;8D2vJD+cXP+zOUz/uqEaJjMpjXl+6tfvoIR6uYdv7S9rYP72Ctcz8Qj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6XYxQAAANw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24800" behindDoc="0" locked="0" layoutInCell="1" allowOverlap="1" wp14:anchorId="13BBFF4A" wp14:editId="2E3D700F">
                <wp:simplePos x="0" y="0"/>
                <wp:positionH relativeFrom="column">
                  <wp:posOffset>4056380</wp:posOffset>
                </wp:positionH>
                <wp:positionV relativeFrom="paragraph">
                  <wp:posOffset>3490595</wp:posOffset>
                </wp:positionV>
                <wp:extent cx="191770" cy="172720"/>
                <wp:effectExtent l="0" t="0" r="17780" b="17780"/>
                <wp:wrapNone/>
                <wp:docPr id="955" name="Group 955"/>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56"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58" name="Group 113"/>
                        <wpg:cNvGrpSpPr>
                          <a:grpSpLocks/>
                        </wpg:cNvGrpSpPr>
                        <wpg:grpSpPr bwMode="auto">
                          <a:xfrm>
                            <a:off x="46721" y="42272"/>
                            <a:ext cx="96403" cy="83902"/>
                            <a:chOff x="6725" y="-233"/>
                            <a:chExt cx="99" cy="98"/>
                          </a:xfrm>
                        </wpg:grpSpPr>
                        <wps:wsp>
                          <wps:cNvPr id="959"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55" o:spid="_x0000_s1026" style="position:absolute;margin-left:319.4pt;margin-top:274.85pt;width:15.1pt;height:13.6pt;z-index:251724800"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iAscA&#10;AADcAAAADwAAAGRycy9kb3ducmV2LnhtbESPQWvCQBSE74L/YXlCL6KbVpQ2ukpRCoIH0dSCt0f2&#10;mUSzb0N2G6O/3hUKPQ4z8w0zW7SmFA3VrrCs4HUYgSBOrS44U/CdfA3eQTiPrLG0TApu5GAx73Zm&#10;GGt75R01e5+JAGEXo4Lc+yqW0qU5GXRDWxEH72Rrgz7IOpO6xmuAm1K+RdFEGiw4LORY0TKn9LL/&#10;NQrWI+zb0bZ/+Em2x/NGN6t7c7kr9dJrP6cgPLX+P/zXXmsFH+MJPM+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lIgL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6i5MUA&#10;AADcAAAADwAAAGRycy9kb3ducmV2LnhtbESPUWvCQBCE3wv9D8cKfSm6qdCq0VPaSqF9jPoDltya&#10;RHN76d1VY399ryD4OMzMN8xi1dtWndiHxomGp1EGiqV0ppFKw277MZyCCpHEUOuENVw4wGp5f7eg&#10;3LizFHzaxEoliIScNNQxdjliKGu2FEauY0ne3nlLMUlfofF0TnDb4jjLXtBSI2mhpo7fay6Pmx+r&#10;ATO79l9vv4/FuLjg9+wQJmsstX4Y9K9zUJH7eAtf259Gw+x5Av9n0h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qLkxQAAANwAAAAPAAAAAAAAAAAAAAAAAJgCAABkcnMv&#10;ZG93bnJldi54bWxQSwUGAAAAAAQABAD1AAAAigM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zvcQA&#10;AADcAAAADwAAAGRycy9kb3ducmV2LnhtbESPQWvCQBSE74X+h+UVvNVNhYpJXUUKlXrwUNven9ln&#10;EpJ9m2afMfn3bkHwOMzMN8xyPbhG9dSFyrOBl2kCijj3tuLCwM/3x/MCVBBki41nMjBSgPXq8WGJ&#10;mfUX/qL+IIWKEA4ZGihF2kzrkJfkMEx9Sxy9k+8cSpRdoW2Hlwh3jZ4lyVw7rDgulNjSe0l5fTg7&#10;A7u0luL454b99jj/7cd6nC2kMmbyNGzeQAkNcg/f2p/WQPqawv+ZeAT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873EAAAA3AAAAA8AAAAAAAAAAAAAAAAAmAIAAGRycy9k&#10;b3ducmV2LnhtbFBLBQYAAAAABAAEAPUAAACJAw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22752" behindDoc="0" locked="0" layoutInCell="1" allowOverlap="1" wp14:anchorId="0600AF71" wp14:editId="63573A2C">
                <wp:simplePos x="0" y="0"/>
                <wp:positionH relativeFrom="column">
                  <wp:posOffset>4836795</wp:posOffset>
                </wp:positionH>
                <wp:positionV relativeFrom="paragraph">
                  <wp:posOffset>3490595</wp:posOffset>
                </wp:positionV>
                <wp:extent cx="191770" cy="172720"/>
                <wp:effectExtent l="0" t="0" r="17780" b="17780"/>
                <wp:wrapNone/>
                <wp:docPr id="946" name="Group 946"/>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47"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53" name="Group 113"/>
                        <wpg:cNvGrpSpPr>
                          <a:grpSpLocks/>
                        </wpg:cNvGrpSpPr>
                        <wpg:grpSpPr bwMode="auto">
                          <a:xfrm>
                            <a:off x="46721" y="42272"/>
                            <a:ext cx="96403" cy="83902"/>
                            <a:chOff x="6725" y="-233"/>
                            <a:chExt cx="99" cy="98"/>
                          </a:xfrm>
                        </wpg:grpSpPr>
                        <wps:wsp>
                          <wps:cNvPr id="954"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46" o:spid="_x0000_s1026" style="position:absolute;margin-left:380.85pt;margin-top:274.85pt;width:15.1pt;height:13.6pt;z-index:251722752"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RMcA&#10;AADcAAAADwAAAGRycy9kb3ducmV2LnhtbESPT2vCQBTE7wW/w/IKXkQ31aI2dZWiCIIH8V+ht0f2&#10;NYlm34bsGlM/vVsQPA4z8xtmMmtMIWqqXG5ZwVsvAkGcWJ1zquCwX3bHIJxH1lhYJgV/5GA2bb1M&#10;MNb2yluqdz4VAcIuRgWZ92UspUsyMuh6tiQO3q+tDPogq1TqCq8BbgrZj6KhNJhzWMiwpHlGyXl3&#10;MQpWA+zYwaZz/N5vfk5rXS9u9fmmVPu1+foE4anxz/CjvdIKPt5H8H8mH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wEUT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gS8EA&#10;AADcAAAADwAAAGRycy9kb3ducmV2LnhtbERPzWrCQBC+F3yHZQq9lDpRSq2pq2ilYI/RPsCQnSZp&#10;s7Nxd9Xo07sHwePH9z9b9LZVR/ahcaJhNMxAsZTONFJp+Nl9vbyDCpHEUOuENZw5wGI+eJhRbtxJ&#10;Cj5uY6VSiIScNNQxdjliKGu2FIauY0ncr/OWYoK+QuPplMJti+Mse0NLjaSGmjr+rLn83x6sBszs&#10;2n+vLs/FuDjjfvoXJmsstX567JcfoCL38S6+uTdGw/Q1rU1n0hHA+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oEvBAAAA3AAAAA8AAAAAAAAAAAAAAAAAmAIAAGRycy9kb3du&#10;cmV2LnhtbFBLBQYAAAAABAAEAPUAAACGAw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cI8UA&#10;AADcAAAADwAAAGRycy9kb3ducmV2LnhtbESPQWvCQBSE70L/w/IK3nSjWNHoKqXQ0h481Nb7M/tM&#10;QrJv0+xrTP59Vyh4HGbmG2a7712tOmpD6dnAbJqAIs68LTk38P31OlmBCoJssfZMBgYKsN89jLaY&#10;Wn/lT+qOkqsI4ZCigUKkSbUOWUEOw9Q3xNG7+NahRNnm2rZ4jXBX63mSLLXDkuNCgQ29FJRVx19n&#10;4GNdSX7+cf3h7bw8dUM1zFdSGjN+7J83oIR6uYf/2+/WwPppAbcz8Qj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lwjxQAAANw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g">
            <w:drawing>
              <wp:anchor distT="0" distB="0" distL="114300" distR="114300" simplePos="0" relativeHeight="251720704" behindDoc="0" locked="0" layoutInCell="1" allowOverlap="1" wp14:anchorId="245F85B3" wp14:editId="7F98E416">
                <wp:simplePos x="0" y="0"/>
                <wp:positionH relativeFrom="column">
                  <wp:posOffset>5617210</wp:posOffset>
                </wp:positionH>
                <wp:positionV relativeFrom="paragraph">
                  <wp:posOffset>3490595</wp:posOffset>
                </wp:positionV>
                <wp:extent cx="191770" cy="172720"/>
                <wp:effectExtent l="0" t="0" r="17780" b="17780"/>
                <wp:wrapNone/>
                <wp:docPr id="941" name="Group 941"/>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942"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944" name="Group 113"/>
                        <wpg:cNvGrpSpPr>
                          <a:grpSpLocks/>
                        </wpg:cNvGrpSpPr>
                        <wpg:grpSpPr bwMode="auto">
                          <a:xfrm>
                            <a:off x="46721" y="42272"/>
                            <a:ext cx="96403" cy="83902"/>
                            <a:chOff x="6725" y="-233"/>
                            <a:chExt cx="99" cy="98"/>
                          </a:xfrm>
                        </wpg:grpSpPr>
                        <wps:wsp>
                          <wps:cNvPr id="945"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941" o:spid="_x0000_s1026" style="position:absolute;margin-left:442.3pt;margin-top:274.85pt;width:15.1pt;height:13.6pt;z-index:251720704"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y3McA&#10;AADcAAAADwAAAGRycy9kb3ducmV2LnhtbESPT2vCQBTE70K/w/IKXkQ3VSk2dSOlRRA8iP8KvT2y&#10;zyQm+zZk1xj99F2h0OMwM79h5ovOVKKlxhWWFbyMIhDEqdUFZwoO++VwBsJ5ZI2VZVJwIweL5Kk3&#10;x1jbK2+p3flMBAi7GBXk3texlC7NyaAb2Zo4eCfbGPRBNpnUDV4D3FRyHEWv0mDBYSHHmj5zSsvd&#10;xShYTXBgJ5vB8Xu/+Tmvdft1b8u7Uv3n7uMdhKfO/4f/2iut4G06hse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stzHAAAA3A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yOsUA&#10;AADcAAAADwAAAGRycy9kb3ducmV2LnhtbESPUU/CQBCE3038D5c18cXAViQClYOgxEQeC/yATW9p&#10;q729cndC8dd7JiQ+Tmbmm8x82dtWndiHxomGx2EGiqV0ppFKw373PpiCCpHEUOuENVw4wHJxezOn&#10;3LizFHzaxkoliIScNNQxdjliKGu2FIauY0newXlLMUlfofF0TnDb4ijLntFSI2mhpo7fai6/tt9W&#10;A2Z27TevPw/FqLjgcfYZJmsstb6/61cvoCL38T98bX8YDbPxE/ydSUc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DI6xQAAANwAAAAPAAAAAAAAAAAAAAAAAJgCAABkcnMv&#10;ZG93bnJldi54bWxQSwUGAAAAAAQABAD1AAAAigM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vZcUA&#10;AADcAAAADwAAAGRycy9kb3ducmV2LnhtbESPQWvCQBSE70L/w/IK3nSjWNHoKqXQ0h481Nb7M/tM&#10;QrJv0+xrTP59Vyh4HGbmG2a7712tOmpD6dnAbJqAIs68LTk38P31OlmBCoJssfZMBgYKsN89jLaY&#10;Wn/lT+qOkqsI4ZCigUKkSbUOWUEOw9Q3xNG7+NahRNnm2rZ4jXBX63mSLLXDkuNCgQ29FJRVx19n&#10;4GNdSX7+cf3h7bw8dUM1zFdSGjN+7J83oIR6uYf/2+/WwHrxBLcz8Qjo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29lxQAAANw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sidR="00744473">
        <w:rPr>
          <w:noProof/>
          <w:lang w:val="en-NZ" w:eastAsia="en-NZ"/>
        </w:rPr>
        <mc:AlternateContent>
          <mc:Choice Requires="wps">
            <w:drawing>
              <wp:anchor distT="0" distB="0" distL="114300" distR="114300" simplePos="0" relativeHeight="251708416" behindDoc="0" locked="0" layoutInCell="1" allowOverlap="1" wp14:anchorId="27732BCF" wp14:editId="08647BCB">
                <wp:simplePos x="0" y="0"/>
                <wp:positionH relativeFrom="column">
                  <wp:posOffset>3229610</wp:posOffset>
                </wp:positionH>
                <wp:positionV relativeFrom="paragraph">
                  <wp:posOffset>4277360</wp:posOffset>
                </wp:positionV>
                <wp:extent cx="1038225" cy="1857375"/>
                <wp:effectExtent l="76200" t="57150" r="85725" b="104775"/>
                <wp:wrapTopAndBottom/>
                <wp:docPr id="28" name="Text Box 28"/>
                <wp:cNvGraphicFramePr/>
                <a:graphic xmlns:a="http://schemas.openxmlformats.org/drawingml/2006/main">
                  <a:graphicData uri="http://schemas.microsoft.com/office/word/2010/wordprocessingShape">
                    <wps:wsp>
                      <wps:cNvSpPr txBox="1"/>
                      <wps:spPr>
                        <a:xfrm>
                          <a:off x="0" y="0"/>
                          <a:ext cx="1038225" cy="18573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sidRPr="00744473">
                              <w:rPr>
                                <w:b/>
                                <w:color w:val="005182"/>
                                <w:sz w:val="18"/>
                                <w:szCs w:val="18"/>
                              </w:rPr>
                              <w:t>Land Claims Ordinance Act:</w:t>
                            </w:r>
                            <w:r>
                              <w:rPr>
                                <w:color w:val="005182"/>
                                <w:sz w:val="18"/>
                                <w:szCs w:val="18"/>
                              </w:rPr>
                              <w:t xml:space="preserve"> stated that lands not actually occupied or used by Māori belonged to the </w:t>
                            </w:r>
                            <w:r w:rsidR="00775D0D">
                              <w:rPr>
                                <w:color w:val="005182"/>
                                <w:sz w:val="18"/>
                                <w:szCs w:val="18"/>
                              </w:rPr>
                              <w:t>Crown</w:t>
                            </w:r>
                            <w:r>
                              <w:rPr>
                                <w:color w:val="005182"/>
                                <w:sz w:val="18"/>
                                <w:szCs w:val="18"/>
                              </w:rPr>
                              <w:t>. This contradicted Article 2 of the 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4" type="#_x0000_t202" style="position:absolute;left:0;text-align:left;margin-left:254.3pt;margin-top:336.8pt;width:81.75pt;height:14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sidRPr="00744473">
                        <w:rPr>
                          <w:b/>
                          <w:color w:val="005182"/>
                          <w:sz w:val="18"/>
                          <w:szCs w:val="18"/>
                        </w:rPr>
                        <w:t>Land Claims Ordinance Act:</w:t>
                      </w:r>
                      <w:r>
                        <w:rPr>
                          <w:color w:val="005182"/>
                          <w:sz w:val="18"/>
                          <w:szCs w:val="18"/>
                        </w:rPr>
                        <w:t xml:space="preserve"> stated that lands not actually occupied or used by Māori belonged to the </w:t>
                      </w:r>
                      <w:r w:rsidR="00775D0D">
                        <w:rPr>
                          <w:color w:val="005182"/>
                          <w:sz w:val="18"/>
                          <w:szCs w:val="18"/>
                        </w:rPr>
                        <w:t>Crown</w:t>
                      </w:r>
                      <w:r>
                        <w:rPr>
                          <w:color w:val="005182"/>
                          <w:sz w:val="18"/>
                          <w:szCs w:val="18"/>
                        </w:rPr>
                        <w:t>. This contradicted Article 2 of the Treaty.</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706368" behindDoc="0" locked="0" layoutInCell="1" allowOverlap="1" wp14:anchorId="11EDDB30" wp14:editId="6CFE7C01">
                <wp:simplePos x="0" y="0"/>
                <wp:positionH relativeFrom="column">
                  <wp:posOffset>1750060</wp:posOffset>
                </wp:positionH>
                <wp:positionV relativeFrom="paragraph">
                  <wp:posOffset>4277360</wp:posOffset>
                </wp:positionV>
                <wp:extent cx="1038225" cy="2981325"/>
                <wp:effectExtent l="76200" t="57150" r="85725" b="104775"/>
                <wp:wrapTopAndBottom/>
                <wp:docPr id="27" name="Text Box 27"/>
                <wp:cNvGraphicFramePr/>
                <a:graphic xmlns:a="http://schemas.openxmlformats.org/drawingml/2006/main">
                  <a:graphicData uri="http://schemas.microsoft.com/office/word/2010/wordprocessingShape">
                    <wps:wsp>
                      <wps:cNvSpPr txBox="1"/>
                      <wps:spPr>
                        <a:xfrm>
                          <a:off x="0" y="0"/>
                          <a:ext cx="1038225" cy="29813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Pr>
                                <w:color w:val="005182"/>
                                <w:sz w:val="18"/>
                                <w:szCs w:val="18"/>
                              </w:rPr>
                              <w:t>William Hobson appointed Consul to obtain sovereignty over all or part of New Zealand by gaining the consent of a sufficient number of chiefs</w:t>
                            </w:r>
                            <w:r w:rsidR="00E2061C">
                              <w:rPr>
                                <w:color w:val="005182"/>
                                <w:sz w:val="18"/>
                                <w:szCs w:val="18"/>
                              </w:rPr>
                              <w:t xml:space="preserve">.  Aims to </w:t>
                            </w:r>
                            <w:r>
                              <w:rPr>
                                <w:color w:val="005182"/>
                                <w:sz w:val="18"/>
                                <w:szCs w:val="18"/>
                              </w:rPr>
                              <w:t>prevent land sharks from further purchasing opportunities (they already claimed more than the size of 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5" type="#_x0000_t202" style="position:absolute;left:0;text-align:left;margin-left:137.8pt;margin-top:336.8pt;width:81.75pt;height:23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Pr>
                          <w:color w:val="005182"/>
                          <w:sz w:val="18"/>
                          <w:szCs w:val="18"/>
                        </w:rPr>
                        <w:t>William Hobson appointed Consul to obtain sovereignty over all or part of New Zealand by gaining the consent of a sufficient number of chiefs</w:t>
                      </w:r>
                      <w:r w:rsidR="00E2061C">
                        <w:rPr>
                          <w:color w:val="005182"/>
                          <w:sz w:val="18"/>
                          <w:szCs w:val="18"/>
                        </w:rPr>
                        <w:t xml:space="preserve">.  Aims to </w:t>
                      </w:r>
                      <w:r>
                        <w:rPr>
                          <w:color w:val="005182"/>
                          <w:sz w:val="18"/>
                          <w:szCs w:val="18"/>
                        </w:rPr>
                        <w:t>prevent land sharks from further purchasing opportunities (they already claimed more than the size of New Zealand).</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695104" behindDoc="0" locked="0" layoutInCell="1" allowOverlap="1" wp14:anchorId="79E81BB6" wp14:editId="587BFDCA">
                <wp:simplePos x="0" y="0"/>
                <wp:positionH relativeFrom="column">
                  <wp:posOffset>137160</wp:posOffset>
                </wp:positionH>
                <wp:positionV relativeFrom="paragraph">
                  <wp:posOffset>2077085</wp:posOffset>
                </wp:positionV>
                <wp:extent cx="971550" cy="838200"/>
                <wp:effectExtent l="76200" t="57150" r="76200" b="95250"/>
                <wp:wrapTopAndBottom/>
                <wp:docPr id="21" name="Text Box 21"/>
                <wp:cNvGraphicFramePr/>
                <a:graphic xmlns:a="http://schemas.openxmlformats.org/drawingml/2006/main">
                  <a:graphicData uri="http://schemas.microsoft.com/office/word/2010/wordprocessingShape">
                    <wps:wsp>
                      <wps:cNvSpPr txBox="1"/>
                      <wps:spPr>
                        <a:xfrm>
                          <a:off x="0" y="0"/>
                          <a:ext cx="971550" cy="8382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sidRPr="00744473">
                              <w:rPr>
                                <w:color w:val="005182"/>
                                <w:sz w:val="18"/>
                                <w:szCs w:val="18"/>
                              </w:rPr>
                              <w:t>Arrival of first missionary</w:t>
                            </w:r>
                            <w:r w:rsidR="00E2061C">
                              <w:rPr>
                                <w:color w:val="005182"/>
                                <w:sz w:val="18"/>
                                <w:szCs w:val="18"/>
                              </w:rPr>
                              <w:t xml:space="preserve">, </w:t>
                            </w:r>
                            <w:r w:rsidRPr="00744473">
                              <w:rPr>
                                <w:color w:val="005182"/>
                                <w:sz w:val="18"/>
                                <w:szCs w:val="18"/>
                              </w:rPr>
                              <w:t>Marsden</w:t>
                            </w:r>
                            <w:r w:rsidR="00E2061C">
                              <w:rPr>
                                <w:color w:val="005182"/>
                                <w:sz w:val="18"/>
                                <w:szCs w:val="18"/>
                              </w:rPr>
                              <w:t xml:space="preserve">, in </w:t>
                            </w:r>
                            <w:r w:rsidRPr="00744473">
                              <w:rPr>
                                <w:color w:val="005182"/>
                                <w:sz w:val="18"/>
                                <w:szCs w:val="18"/>
                              </w:rPr>
                              <w:t>New Zealand.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6" type="#_x0000_t202" style="position:absolute;left:0;text-align:left;margin-left:10.8pt;margin-top:163.55pt;width:76.5pt;height: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sidRPr="00744473">
                        <w:rPr>
                          <w:color w:val="005182"/>
                          <w:sz w:val="18"/>
                          <w:szCs w:val="18"/>
                        </w:rPr>
                        <w:t>Arrival of first missionary</w:t>
                      </w:r>
                      <w:r w:rsidR="00E2061C">
                        <w:rPr>
                          <w:color w:val="005182"/>
                          <w:sz w:val="18"/>
                          <w:szCs w:val="18"/>
                        </w:rPr>
                        <w:t xml:space="preserve">, </w:t>
                      </w:r>
                      <w:r w:rsidRPr="00744473">
                        <w:rPr>
                          <w:color w:val="005182"/>
                          <w:sz w:val="18"/>
                          <w:szCs w:val="18"/>
                        </w:rPr>
                        <w:t>Marsden</w:t>
                      </w:r>
                      <w:r w:rsidR="00E2061C">
                        <w:rPr>
                          <w:color w:val="005182"/>
                          <w:sz w:val="18"/>
                          <w:szCs w:val="18"/>
                        </w:rPr>
                        <w:t xml:space="preserve">, in </w:t>
                      </w:r>
                      <w:r w:rsidRPr="00744473">
                        <w:rPr>
                          <w:color w:val="005182"/>
                          <w:sz w:val="18"/>
                          <w:szCs w:val="18"/>
                        </w:rPr>
                        <w:t>New Zealand.</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697152" behindDoc="0" locked="0" layoutInCell="1" allowOverlap="1" wp14:anchorId="27C42525" wp14:editId="2AD1D276">
                <wp:simplePos x="0" y="0"/>
                <wp:positionH relativeFrom="column">
                  <wp:posOffset>1578610</wp:posOffset>
                </wp:positionH>
                <wp:positionV relativeFrom="paragraph">
                  <wp:posOffset>2219960</wp:posOffset>
                </wp:positionV>
                <wp:extent cx="971550" cy="695325"/>
                <wp:effectExtent l="76200" t="57150" r="76200" b="104775"/>
                <wp:wrapTopAndBottom/>
                <wp:docPr id="22" name="Text Box 22"/>
                <wp:cNvGraphicFramePr/>
                <a:graphic xmlns:a="http://schemas.openxmlformats.org/drawingml/2006/main">
                  <a:graphicData uri="http://schemas.microsoft.com/office/word/2010/wordprocessingShape">
                    <wps:wsp>
                      <wps:cNvSpPr txBox="1"/>
                      <wps:spPr>
                        <a:xfrm>
                          <a:off x="0" y="0"/>
                          <a:ext cx="971550" cy="6953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Pr>
                                <w:color w:val="005182"/>
                                <w:sz w:val="18"/>
                                <w:szCs w:val="18"/>
                              </w:rPr>
                              <w:t>Declaration of Independence signed.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57" type="#_x0000_t202" style="position:absolute;left:0;text-align:left;margin-left:124.3pt;margin-top:174.8pt;width:76.5pt;height:5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Pr>
                          <w:color w:val="005182"/>
                          <w:sz w:val="18"/>
                          <w:szCs w:val="18"/>
                        </w:rPr>
                        <w:t>Declaration of Independence signed.</w:t>
                      </w:r>
                    </w:p>
                  </w:txbxContent>
                </v:textbox>
                <w10:wrap type="topAndBottom"/>
              </v:shape>
            </w:pict>
          </mc:Fallback>
        </mc:AlternateContent>
      </w:r>
      <w:r w:rsidR="00744473">
        <w:rPr>
          <w:noProof/>
          <w:lang w:val="en-NZ" w:eastAsia="en-NZ"/>
        </w:rPr>
        <mc:AlternateContent>
          <mc:Choice Requires="wps">
            <w:drawing>
              <wp:anchor distT="0" distB="0" distL="114300" distR="114300" simplePos="0" relativeHeight="251701248" behindDoc="0" locked="0" layoutInCell="1" allowOverlap="1" wp14:anchorId="4E83C06C" wp14:editId="2F79DAFC">
                <wp:simplePos x="0" y="0"/>
                <wp:positionH relativeFrom="column">
                  <wp:posOffset>4528185</wp:posOffset>
                </wp:positionH>
                <wp:positionV relativeFrom="paragraph">
                  <wp:posOffset>257810</wp:posOffset>
                </wp:positionV>
                <wp:extent cx="1209675" cy="2657475"/>
                <wp:effectExtent l="76200" t="57150" r="85725" b="104775"/>
                <wp:wrapTopAndBottom/>
                <wp:docPr id="24" name="Text Box 24"/>
                <wp:cNvGraphicFramePr/>
                <a:graphic xmlns:a="http://schemas.openxmlformats.org/drawingml/2006/main">
                  <a:graphicData uri="http://schemas.microsoft.com/office/word/2010/wordprocessingShape">
                    <wps:wsp>
                      <wps:cNvSpPr txBox="1"/>
                      <wps:spPr>
                        <a:xfrm>
                          <a:off x="0" y="0"/>
                          <a:ext cx="1209675" cy="26574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44473" w:rsidRPr="00744473" w:rsidRDefault="00744473" w:rsidP="00775D0D">
                            <w:pPr>
                              <w:jc w:val="left"/>
                              <w:rPr>
                                <w:color w:val="005182"/>
                                <w:sz w:val="18"/>
                                <w:szCs w:val="18"/>
                              </w:rPr>
                            </w:pPr>
                            <w:r w:rsidRPr="00744473">
                              <w:rPr>
                                <w:b/>
                                <w:color w:val="005182"/>
                                <w:sz w:val="18"/>
                                <w:szCs w:val="18"/>
                              </w:rPr>
                              <w:t>Native Lands Act:</w:t>
                            </w:r>
                            <w:r w:rsidR="00775D0D">
                              <w:rPr>
                                <w:b/>
                                <w:color w:val="005182"/>
                                <w:sz w:val="18"/>
                                <w:szCs w:val="18"/>
                              </w:rPr>
                              <w:t xml:space="preserve"> </w:t>
                            </w:r>
                            <w:r>
                              <w:rPr>
                                <w:color w:val="005182"/>
                                <w:sz w:val="18"/>
                                <w:szCs w:val="18"/>
                              </w:rPr>
                              <w:t>Designed to break down Māori communal ownership of land. A land court was set up to individualise title. An amendment to the Act meant that owners could sell to anyone, leading to wrongful sales. (This breached the pre-emption clause in Article 2 of the Treaty).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8" type="#_x0000_t202" style="position:absolute;left:0;text-align:left;margin-left:356.55pt;margin-top:20.3pt;width:95.25pt;height:20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" fillcolor="#b2cad9" strokecolor="white [3201]" strokeweight="3pt">
                <v:shadow on="t" color="black" opacity="24903f" origin=",.5" offset="0,.55556mm"/>
                <v:textbox>
                  <w:txbxContent>
                    <w:p w:rsidR="00744473" w:rsidRPr="00744473" w:rsidRDefault="00744473" w:rsidP="00775D0D">
                      <w:pPr>
                        <w:jc w:val="left"/>
                        <w:rPr>
                          <w:color w:val="005182"/>
                          <w:sz w:val="18"/>
                          <w:szCs w:val="18"/>
                        </w:rPr>
                      </w:pPr>
                      <w:r w:rsidRPr="00744473">
                        <w:rPr>
                          <w:b/>
                          <w:color w:val="005182"/>
                          <w:sz w:val="18"/>
                          <w:szCs w:val="18"/>
                        </w:rPr>
                        <w:t>Native Lands Act:</w:t>
                      </w:r>
                      <w:r w:rsidR="00775D0D">
                        <w:rPr>
                          <w:b/>
                          <w:color w:val="005182"/>
                          <w:sz w:val="18"/>
                          <w:szCs w:val="18"/>
                        </w:rPr>
                        <w:t xml:space="preserve"> </w:t>
                      </w:r>
                      <w:r>
                        <w:rPr>
                          <w:color w:val="005182"/>
                          <w:sz w:val="18"/>
                          <w:szCs w:val="18"/>
                        </w:rPr>
                        <w:t>Designed to break down Māori communal ownership of land. A land court was set up to individualise title. An amendment to the Act meant that owners could sell to anyone, leading to wrongful sales. (This breached the pre-emption clause in Article 2 of the Treaty).</w:t>
                      </w:r>
                    </w:p>
                  </w:txbxContent>
                </v:textbox>
                <w10:wrap type="topAndBottom"/>
              </v:shape>
            </w:pict>
          </mc:Fallback>
        </mc:AlternateContent>
      </w:r>
      <w:r w:rsidR="00744473">
        <w:br w:type="page"/>
      </w:r>
    </w:p>
    <w:p w:rsidR="004E1B7B" w:rsidRPr="00744473" w:rsidRDefault="00596F01" w:rsidP="004E1B7B">
      <w:pPr>
        <w:pStyle w:val="ListParagraph"/>
        <w:jc w:val="left"/>
        <w:rPr>
          <w:sz w:val="22"/>
          <w:lang w:val="en-NZ"/>
        </w:rPr>
      </w:pPr>
      <w:r>
        <w:rPr>
          <w:noProof/>
          <w:lang w:val="en-NZ" w:eastAsia="en-NZ"/>
        </w:rPr>
        <w:lastRenderedPageBreak/>
        <mc:AlternateContent>
          <mc:Choice Requires="wps">
            <w:drawing>
              <wp:anchor distT="0" distB="0" distL="114300" distR="114300" simplePos="0" relativeHeight="251772928" behindDoc="0" locked="0" layoutInCell="1" allowOverlap="1" wp14:anchorId="70D2B0AA" wp14:editId="5DD04FA9">
                <wp:simplePos x="0" y="0"/>
                <wp:positionH relativeFrom="column">
                  <wp:posOffset>205740</wp:posOffset>
                </wp:positionH>
                <wp:positionV relativeFrom="paragraph">
                  <wp:posOffset>5103495</wp:posOffset>
                </wp:positionV>
                <wp:extent cx="1105535" cy="2695575"/>
                <wp:effectExtent l="76200" t="57150" r="75565" b="104775"/>
                <wp:wrapTopAndBottom/>
                <wp:docPr id="1458" name="Text Box 1458"/>
                <wp:cNvGraphicFramePr/>
                <a:graphic xmlns:a="http://schemas.openxmlformats.org/drawingml/2006/main">
                  <a:graphicData uri="http://schemas.microsoft.com/office/word/2010/wordprocessingShape">
                    <wps:wsp>
                      <wps:cNvSpPr txBox="1"/>
                      <wps:spPr>
                        <a:xfrm>
                          <a:off x="0" y="0"/>
                          <a:ext cx="1105535" cy="26955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Default="004E1B7B" w:rsidP="004E1B7B">
                            <w:pPr>
                              <w:spacing w:after="120"/>
                              <w:jc w:val="left"/>
                              <w:rPr>
                                <w:color w:val="005182"/>
                                <w:sz w:val="18"/>
                                <w:szCs w:val="18"/>
                              </w:rPr>
                            </w:pPr>
                            <w:r w:rsidRPr="004E1B7B">
                              <w:rPr>
                                <w:b/>
                                <w:color w:val="005182"/>
                                <w:sz w:val="18"/>
                                <w:szCs w:val="18"/>
                              </w:rPr>
                              <w:t>Māori Affairs Act:</w:t>
                            </w:r>
                            <w:r>
                              <w:rPr>
                                <w:color w:val="005182"/>
                                <w:sz w:val="18"/>
                                <w:szCs w:val="18"/>
                              </w:rPr>
                              <w:t xml:space="preserve"> If Māori land was not occupied or being used then it was declared “waste land” and taken by the </w:t>
                            </w:r>
                            <w:r w:rsidR="00775D0D">
                              <w:rPr>
                                <w:color w:val="005182"/>
                                <w:sz w:val="18"/>
                                <w:szCs w:val="18"/>
                              </w:rPr>
                              <w:t>government</w:t>
                            </w:r>
                            <w:r>
                              <w:rPr>
                                <w:color w:val="005182"/>
                                <w:sz w:val="18"/>
                                <w:szCs w:val="18"/>
                              </w:rPr>
                              <w:t>.</w:t>
                            </w:r>
                          </w:p>
                          <w:p w:rsidR="004E1B7B" w:rsidRPr="00744473" w:rsidRDefault="004E1B7B" w:rsidP="00775D0D">
                            <w:pPr>
                              <w:jc w:val="left"/>
                              <w:rPr>
                                <w:color w:val="005182"/>
                                <w:sz w:val="18"/>
                                <w:szCs w:val="18"/>
                              </w:rPr>
                            </w:pPr>
                            <w:r w:rsidRPr="004E1B7B">
                              <w:rPr>
                                <w:b/>
                                <w:color w:val="005182"/>
                                <w:sz w:val="18"/>
                                <w:szCs w:val="18"/>
                              </w:rPr>
                              <w:t>Town and Country Planning Act:</w:t>
                            </w:r>
                            <w:r>
                              <w:rPr>
                                <w:color w:val="005182"/>
                                <w:sz w:val="18"/>
                                <w:szCs w:val="18"/>
                              </w:rPr>
                              <w:t xml:space="preserve"> Prevented Māori from building on their land. This forced many Māori to move from rural areas to the cities.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8" o:spid="_x0000_s1059" type="#_x0000_t202" style="position:absolute;left:0;text-align:left;margin-left:16.2pt;margin-top:401.85pt;width:87.05pt;height:21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" fillcolor="#b2cad9" strokecolor="white [3201]" strokeweight="3pt">
                <v:shadow on="t" color="black" opacity="24903f" origin=",.5" offset="0,.55556mm"/>
                <v:textbox>
                  <w:txbxContent>
                    <w:p w:rsidR="004E1B7B" w:rsidRDefault="004E1B7B" w:rsidP="004E1B7B">
                      <w:pPr>
                        <w:spacing w:after="120"/>
                        <w:jc w:val="left"/>
                        <w:rPr>
                          <w:color w:val="005182"/>
                          <w:sz w:val="18"/>
                          <w:szCs w:val="18"/>
                        </w:rPr>
                      </w:pPr>
                      <w:r w:rsidRPr="004E1B7B">
                        <w:rPr>
                          <w:b/>
                          <w:color w:val="005182"/>
                          <w:sz w:val="18"/>
                          <w:szCs w:val="18"/>
                        </w:rPr>
                        <w:t>Māori Affairs Act:</w:t>
                      </w:r>
                      <w:r>
                        <w:rPr>
                          <w:color w:val="005182"/>
                          <w:sz w:val="18"/>
                          <w:szCs w:val="18"/>
                        </w:rPr>
                        <w:t xml:space="preserve"> If Māori land was not occupied or being used then it was declared “waste land” and taken by the </w:t>
                      </w:r>
                      <w:r w:rsidR="00775D0D">
                        <w:rPr>
                          <w:color w:val="005182"/>
                          <w:sz w:val="18"/>
                          <w:szCs w:val="18"/>
                        </w:rPr>
                        <w:t>government</w:t>
                      </w:r>
                      <w:r>
                        <w:rPr>
                          <w:color w:val="005182"/>
                          <w:sz w:val="18"/>
                          <w:szCs w:val="18"/>
                        </w:rPr>
                        <w:t>.</w:t>
                      </w:r>
                    </w:p>
                    <w:p w:rsidR="004E1B7B" w:rsidRPr="00744473" w:rsidRDefault="004E1B7B" w:rsidP="00775D0D">
                      <w:pPr>
                        <w:jc w:val="left"/>
                        <w:rPr>
                          <w:color w:val="005182"/>
                          <w:sz w:val="18"/>
                          <w:szCs w:val="18"/>
                        </w:rPr>
                      </w:pPr>
                      <w:r w:rsidRPr="004E1B7B">
                        <w:rPr>
                          <w:b/>
                          <w:color w:val="005182"/>
                          <w:sz w:val="18"/>
                          <w:szCs w:val="18"/>
                        </w:rPr>
                        <w:t>Town and Country Planning Act:</w:t>
                      </w:r>
                      <w:r>
                        <w:rPr>
                          <w:color w:val="005182"/>
                          <w:sz w:val="18"/>
                          <w:szCs w:val="18"/>
                        </w:rPr>
                        <w:t xml:space="preserve"> Prevented Māori from building on their land. This forced many Māori to move from rural areas to the cities.</w:t>
                      </w:r>
                    </w:p>
                  </w:txbxContent>
                </v:textbox>
                <w10:wrap type="topAndBottom"/>
              </v:shape>
            </w:pict>
          </mc:Fallback>
        </mc:AlternateContent>
      </w:r>
      <w:r>
        <w:rPr>
          <w:noProof/>
          <w:lang w:val="en-NZ" w:eastAsia="en-NZ"/>
        </w:rPr>
        <mc:AlternateContent>
          <mc:Choice Requires="wps">
            <w:drawing>
              <wp:anchor distT="0" distB="0" distL="114300" distR="114300" simplePos="0" relativeHeight="251776000" behindDoc="0" locked="0" layoutInCell="1" allowOverlap="1" wp14:anchorId="1B8CE16F" wp14:editId="06B12D67">
                <wp:simplePos x="0" y="0"/>
                <wp:positionH relativeFrom="column">
                  <wp:posOffset>4768215</wp:posOffset>
                </wp:positionH>
                <wp:positionV relativeFrom="paragraph">
                  <wp:posOffset>5103495</wp:posOffset>
                </wp:positionV>
                <wp:extent cx="1143000" cy="1400175"/>
                <wp:effectExtent l="76200" t="57150" r="76200" b="104775"/>
                <wp:wrapTopAndBottom/>
                <wp:docPr id="2154" name="Text Box 2154"/>
                <wp:cNvGraphicFramePr/>
                <a:graphic xmlns:a="http://schemas.openxmlformats.org/drawingml/2006/main">
                  <a:graphicData uri="http://schemas.microsoft.com/office/word/2010/wordprocessingShape">
                    <wps:wsp>
                      <wps:cNvSpPr txBox="1"/>
                      <wps:spPr>
                        <a:xfrm>
                          <a:off x="0" y="0"/>
                          <a:ext cx="1143000" cy="140017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4E1B7B" w:rsidRDefault="004E1B7B" w:rsidP="00775D0D">
                            <w:pPr>
                              <w:jc w:val="left"/>
                              <w:rPr>
                                <w:color w:val="005182"/>
                                <w:sz w:val="18"/>
                                <w:szCs w:val="18"/>
                              </w:rPr>
                            </w:pPr>
                            <w:r>
                              <w:rPr>
                                <w:color w:val="005182"/>
                                <w:sz w:val="18"/>
                                <w:szCs w:val="18"/>
                              </w:rPr>
                              <w:t>Continued Treaty settlements in the Bay of Plenty: Tapuika (2012) and Tūhoe (2013) sign Deeds of Settlement to settle historical claims.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4" o:spid="_x0000_s1060" type="#_x0000_t202" style="position:absolute;left:0;text-align:left;margin-left:375.45pt;margin-top:401.85pt;width:90pt;height:110.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" fillcolor="#b2cad9" strokecolor="white [3201]" strokeweight="3pt">
                <v:shadow on="t" color="black" opacity="24903f" origin=",.5" offset="0,.55556mm"/>
                <v:textbox>
                  <w:txbxContent>
                    <w:p w:rsidR="004E1B7B" w:rsidRPr="004E1B7B" w:rsidRDefault="004E1B7B" w:rsidP="00775D0D">
                      <w:pPr>
                        <w:jc w:val="left"/>
                        <w:rPr>
                          <w:color w:val="005182"/>
                          <w:sz w:val="18"/>
                          <w:szCs w:val="18"/>
                        </w:rPr>
                      </w:pPr>
                      <w:r>
                        <w:rPr>
                          <w:color w:val="005182"/>
                          <w:sz w:val="18"/>
                          <w:szCs w:val="18"/>
                        </w:rPr>
                        <w:t>Continued Treaty settlements in the Bay of Plenty: Tapuika (2012) and Tūhoe (2013) sign Deeds of Settlement to settle historical claims.</w:t>
                      </w:r>
                    </w:p>
                  </w:txbxContent>
                </v:textbox>
                <w10:wrap type="topAndBottom"/>
              </v:shape>
            </w:pict>
          </mc:Fallback>
        </mc:AlternateContent>
      </w:r>
      <w:r>
        <w:rPr>
          <w:noProof/>
          <w:lang w:val="en-NZ" w:eastAsia="en-NZ"/>
        </w:rPr>
        <mc:AlternateContent>
          <mc:Choice Requires="wps">
            <w:drawing>
              <wp:anchor distT="0" distB="0" distL="114300" distR="114300" simplePos="0" relativeHeight="251774976" behindDoc="0" locked="0" layoutInCell="1" allowOverlap="1" wp14:anchorId="5627863C" wp14:editId="45558004">
                <wp:simplePos x="0" y="0"/>
                <wp:positionH relativeFrom="column">
                  <wp:posOffset>3120390</wp:posOffset>
                </wp:positionH>
                <wp:positionV relativeFrom="paragraph">
                  <wp:posOffset>5103495</wp:posOffset>
                </wp:positionV>
                <wp:extent cx="1143000" cy="3600450"/>
                <wp:effectExtent l="76200" t="57150" r="76200" b="95250"/>
                <wp:wrapTopAndBottom/>
                <wp:docPr id="1456" name="Text Box 1456"/>
                <wp:cNvGraphicFramePr/>
                <a:graphic xmlns:a="http://schemas.openxmlformats.org/drawingml/2006/main">
                  <a:graphicData uri="http://schemas.microsoft.com/office/word/2010/wordprocessingShape">
                    <wps:wsp>
                      <wps:cNvSpPr txBox="1"/>
                      <wps:spPr>
                        <a:xfrm>
                          <a:off x="0" y="0"/>
                          <a:ext cx="1143000" cy="36004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4E1B7B" w:rsidRDefault="004E1B7B" w:rsidP="00775D0D">
                            <w:pPr>
                              <w:jc w:val="left"/>
                              <w:rPr>
                                <w:color w:val="005182"/>
                                <w:sz w:val="18"/>
                                <w:szCs w:val="18"/>
                              </w:rPr>
                            </w:pPr>
                            <w:r>
                              <w:rPr>
                                <w:b/>
                                <w:color w:val="005182"/>
                                <w:sz w:val="18"/>
                                <w:szCs w:val="18"/>
                              </w:rPr>
                              <w:t xml:space="preserve">Foreshore and Seabed Act: </w:t>
                            </w:r>
                            <w:r w:rsidR="00775D0D">
                              <w:rPr>
                                <w:color w:val="005182"/>
                                <w:sz w:val="18"/>
                                <w:szCs w:val="18"/>
                              </w:rPr>
                              <w:t xml:space="preserve">Concerned </w:t>
                            </w:r>
                            <w:r>
                              <w:rPr>
                                <w:color w:val="005182"/>
                                <w:sz w:val="18"/>
                                <w:szCs w:val="18"/>
                              </w:rPr>
                              <w:t>the ownership of the country’s foreshore and seabed, with many Māori groups claiming that Māori had a rightful claim to title based on Māori customary law, mana rangatira, that was never ceded but was a t</w:t>
                            </w:r>
                            <w:r w:rsidR="001F6EAA">
                              <w:rPr>
                                <w:color w:val="005182"/>
                                <w:sz w:val="18"/>
                                <w:szCs w:val="18"/>
                              </w:rPr>
                              <w:t>a</w:t>
                            </w:r>
                            <w:r>
                              <w:rPr>
                                <w:color w:val="005182"/>
                                <w:sz w:val="18"/>
                                <w:szCs w:val="18"/>
                              </w:rPr>
                              <w:t>onga tuku iho – passed to successive generations. These claims are based around historical possession and the Treaty of Waitangi.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6" o:spid="_x0000_s1061" type="#_x0000_t202" style="position:absolute;left:0;text-align:left;margin-left:245.7pt;margin-top:401.85pt;width:90pt;height:28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" fillcolor="#b2cad9" strokecolor="white [3201]" strokeweight="3pt">
                <v:shadow on="t" color="black" opacity="24903f" origin=",.5" offset="0,.55556mm"/>
                <v:textbox>
                  <w:txbxContent>
                    <w:p w:rsidR="004E1B7B" w:rsidRPr="004E1B7B" w:rsidRDefault="004E1B7B" w:rsidP="00775D0D">
                      <w:pPr>
                        <w:jc w:val="left"/>
                        <w:rPr>
                          <w:color w:val="005182"/>
                          <w:sz w:val="18"/>
                          <w:szCs w:val="18"/>
                        </w:rPr>
                      </w:pPr>
                      <w:r>
                        <w:rPr>
                          <w:b/>
                          <w:color w:val="005182"/>
                          <w:sz w:val="18"/>
                          <w:szCs w:val="18"/>
                        </w:rPr>
                        <w:t xml:space="preserve">Foreshore and Seabed Act: </w:t>
                      </w:r>
                      <w:r w:rsidR="00775D0D">
                        <w:rPr>
                          <w:color w:val="005182"/>
                          <w:sz w:val="18"/>
                          <w:szCs w:val="18"/>
                        </w:rPr>
                        <w:t xml:space="preserve">Concerned </w:t>
                      </w:r>
                      <w:r>
                        <w:rPr>
                          <w:color w:val="005182"/>
                          <w:sz w:val="18"/>
                          <w:szCs w:val="18"/>
                        </w:rPr>
                        <w:t>the ownership of the country’s foreshore and seabed, with many Māori groups claiming that Māori had a rightful claim to title based on Māori customary law, mana rangatira, that was never ceded but was a t</w:t>
                      </w:r>
                      <w:r w:rsidR="001F6EAA">
                        <w:rPr>
                          <w:color w:val="005182"/>
                          <w:sz w:val="18"/>
                          <w:szCs w:val="18"/>
                        </w:rPr>
                        <w:t>a</w:t>
                      </w:r>
                      <w:r>
                        <w:rPr>
                          <w:color w:val="005182"/>
                          <w:sz w:val="18"/>
                          <w:szCs w:val="18"/>
                        </w:rPr>
                        <w:t>onga tuku iho – passed to successive generations. These claims are based around historical possession and the Treaty of Waitangi.</w:t>
                      </w:r>
                    </w:p>
                  </w:txbxContent>
                </v:textbox>
                <w10:wrap type="topAndBottom"/>
              </v:shape>
            </w:pict>
          </mc:Fallback>
        </mc:AlternateContent>
      </w:r>
      <w:r>
        <w:rPr>
          <w:noProof/>
          <w:lang w:val="en-NZ" w:eastAsia="en-NZ"/>
        </w:rPr>
        <mc:AlternateContent>
          <mc:Choice Requires="wps">
            <w:drawing>
              <wp:anchor distT="0" distB="0" distL="114300" distR="114300" simplePos="0" relativeHeight="251773952" behindDoc="0" locked="0" layoutInCell="1" allowOverlap="1" wp14:anchorId="7C1CF995" wp14:editId="7E9FCB0D">
                <wp:simplePos x="0" y="0"/>
                <wp:positionH relativeFrom="column">
                  <wp:posOffset>1748790</wp:posOffset>
                </wp:positionH>
                <wp:positionV relativeFrom="paragraph">
                  <wp:posOffset>5103495</wp:posOffset>
                </wp:positionV>
                <wp:extent cx="1038225" cy="1266825"/>
                <wp:effectExtent l="76200" t="57150" r="85725" b="104775"/>
                <wp:wrapTopAndBottom/>
                <wp:docPr id="1457" name="Text Box 1457"/>
                <wp:cNvGraphicFramePr/>
                <a:graphic xmlns:a="http://schemas.openxmlformats.org/drawingml/2006/main">
                  <a:graphicData uri="http://schemas.microsoft.com/office/word/2010/wordprocessingShape">
                    <wps:wsp>
                      <wps:cNvSpPr txBox="1"/>
                      <wps:spPr>
                        <a:xfrm>
                          <a:off x="0" y="0"/>
                          <a:ext cx="1038225" cy="12668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744473" w:rsidRDefault="004E1B7B" w:rsidP="00775D0D">
                            <w:pPr>
                              <w:jc w:val="left"/>
                              <w:rPr>
                                <w:color w:val="005182"/>
                                <w:sz w:val="18"/>
                                <w:szCs w:val="18"/>
                              </w:rPr>
                            </w:pPr>
                            <w:r w:rsidRPr="004E1B7B">
                              <w:rPr>
                                <w:b/>
                                <w:color w:val="005182"/>
                                <w:sz w:val="18"/>
                                <w:szCs w:val="18"/>
                              </w:rPr>
                              <w:t>Māori Language Act</w:t>
                            </w:r>
                            <w:r w:rsidR="00AC41DA">
                              <w:rPr>
                                <w:b/>
                                <w:color w:val="005182"/>
                                <w:sz w:val="18"/>
                                <w:szCs w:val="18"/>
                              </w:rPr>
                              <w:t xml:space="preserve">: </w:t>
                            </w:r>
                            <w:r>
                              <w:rPr>
                                <w:color w:val="005182"/>
                                <w:sz w:val="18"/>
                                <w:szCs w:val="18"/>
                              </w:rPr>
                              <w:t>Māori now has formal language status and able to be used in courts and Parliament.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7" o:spid="_x0000_s1062" type="#_x0000_t202" style="position:absolute;left:0;text-align:left;margin-left:137.7pt;margin-top:401.85pt;width:81.75pt;height:9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" fillcolor="#b2cad9" strokecolor="white [3201]" strokeweight="3pt">
                <v:shadow on="t" color="black" opacity="24903f" origin=",.5" offset="0,.55556mm"/>
                <v:textbox>
                  <w:txbxContent>
                    <w:p w:rsidR="004E1B7B" w:rsidRPr="00744473" w:rsidRDefault="004E1B7B" w:rsidP="00775D0D">
                      <w:pPr>
                        <w:jc w:val="left"/>
                        <w:rPr>
                          <w:color w:val="005182"/>
                          <w:sz w:val="18"/>
                          <w:szCs w:val="18"/>
                        </w:rPr>
                      </w:pPr>
                      <w:r w:rsidRPr="004E1B7B">
                        <w:rPr>
                          <w:b/>
                          <w:color w:val="005182"/>
                          <w:sz w:val="18"/>
                          <w:szCs w:val="18"/>
                        </w:rPr>
                        <w:t>Māori Language Act</w:t>
                      </w:r>
                      <w:r w:rsidR="00AC41DA">
                        <w:rPr>
                          <w:b/>
                          <w:color w:val="005182"/>
                          <w:sz w:val="18"/>
                          <w:szCs w:val="18"/>
                        </w:rPr>
                        <w:t xml:space="preserve">: </w:t>
                      </w:r>
                      <w:r>
                        <w:rPr>
                          <w:color w:val="005182"/>
                          <w:sz w:val="18"/>
                          <w:szCs w:val="18"/>
                        </w:rPr>
                        <w:t>Māori now has formal language status and able to be used in courts and Parliament.</w:t>
                      </w:r>
                    </w:p>
                  </w:txbxContent>
                </v:textbox>
                <w10:wrap type="topAndBottom"/>
              </v:shape>
            </w:pict>
          </mc:Fallback>
        </mc:AlternateContent>
      </w:r>
      <w:r>
        <w:rPr>
          <w:noProof/>
          <w:lang w:val="en-NZ" w:eastAsia="en-NZ"/>
        </w:rPr>
        <mc:AlternateContent>
          <mc:Choice Requires="wps">
            <w:drawing>
              <wp:anchor distT="0" distB="0" distL="114300" distR="114300" simplePos="0" relativeHeight="251771904" behindDoc="0" locked="0" layoutInCell="1" allowOverlap="1" wp14:anchorId="533DB093" wp14:editId="00ABE52D">
                <wp:simplePos x="0" y="0"/>
                <wp:positionH relativeFrom="column">
                  <wp:posOffset>4530090</wp:posOffset>
                </wp:positionH>
                <wp:positionV relativeFrom="paragraph">
                  <wp:posOffset>1817370</wp:posOffset>
                </wp:positionV>
                <wp:extent cx="1209675" cy="1924050"/>
                <wp:effectExtent l="76200" t="57150" r="85725" b="95250"/>
                <wp:wrapTopAndBottom/>
                <wp:docPr id="1461" name="Text Box 1461"/>
                <wp:cNvGraphicFramePr/>
                <a:graphic xmlns:a="http://schemas.openxmlformats.org/drawingml/2006/main">
                  <a:graphicData uri="http://schemas.microsoft.com/office/word/2010/wordprocessingShape">
                    <wps:wsp>
                      <wps:cNvSpPr txBox="1"/>
                      <wps:spPr>
                        <a:xfrm>
                          <a:off x="0" y="0"/>
                          <a:ext cx="1209675" cy="19240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744473" w:rsidRDefault="004E1B7B" w:rsidP="00775D0D">
                            <w:pPr>
                              <w:jc w:val="left"/>
                              <w:rPr>
                                <w:color w:val="005182"/>
                                <w:sz w:val="18"/>
                                <w:szCs w:val="18"/>
                              </w:rPr>
                            </w:pPr>
                            <w:r w:rsidRPr="004E1B7B">
                              <w:rPr>
                                <w:b/>
                                <w:color w:val="005182"/>
                                <w:sz w:val="18"/>
                                <w:szCs w:val="18"/>
                              </w:rPr>
                              <w:t>The Treaty of Waitangi Amendment Act:</w:t>
                            </w:r>
                            <w:r>
                              <w:rPr>
                                <w:color w:val="005182"/>
                                <w:sz w:val="18"/>
                                <w:szCs w:val="18"/>
                              </w:rPr>
                              <w:t xml:space="preserve"> </w:t>
                            </w:r>
                            <w:r w:rsidR="00775D0D">
                              <w:rPr>
                                <w:color w:val="005182"/>
                                <w:sz w:val="18"/>
                                <w:szCs w:val="18"/>
                              </w:rPr>
                              <w:t xml:space="preserve">Amends </w:t>
                            </w:r>
                            <w:r w:rsidR="001F6EAA">
                              <w:rPr>
                                <w:color w:val="005182"/>
                                <w:sz w:val="18"/>
                                <w:szCs w:val="18"/>
                              </w:rPr>
                              <w:t>S</w:t>
                            </w:r>
                            <w:r>
                              <w:rPr>
                                <w:color w:val="005182"/>
                                <w:sz w:val="18"/>
                                <w:szCs w:val="18"/>
                              </w:rPr>
                              <w:t xml:space="preserve">ection 6 of the Treaty of Waitangi Act 1975 to set a closing date of </w:t>
                            </w:r>
                            <w:r w:rsidR="00775D0D">
                              <w:rPr>
                                <w:color w:val="005182"/>
                                <w:sz w:val="18"/>
                                <w:szCs w:val="18"/>
                              </w:rPr>
                              <w:br/>
                            </w:r>
                            <w:r>
                              <w:rPr>
                                <w:color w:val="005182"/>
                                <w:sz w:val="18"/>
                                <w:szCs w:val="18"/>
                              </w:rPr>
                              <w:t>1 September 2008 for submitting historical Treaty claims to the Waitangi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1" o:spid="_x0000_s1063" type="#_x0000_t202" style="position:absolute;left:0;text-align:left;margin-left:356.7pt;margin-top:143.1pt;width:95.25pt;height:15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" fillcolor="#b2cad9" strokecolor="white [3201]" strokeweight="3pt">
                <v:shadow on="t" color="black" opacity="24903f" origin=",.5" offset="0,.55556mm"/>
                <v:textbox>
                  <w:txbxContent>
                    <w:p w:rsidR="004E1B7B" w:rsidRPr="00744473" w:rsidRDefault="004E1B7B" w:rsidP="00775D0D">
                      <w:pPr>
                        <w:jc w:val="left"/>
                        <w:rPr>
                          <w:color w:val="005182"/>
                          <w:sz w:val="18"/>
                          <w:szCs w:val="18"/>
                        </w:rPr>
                      </w:pPr>
                      <w:r w:rsidRPr="004E1B7B">
                        <w:rPr>
                          <w:b/>
                          <w:color w:val="005182"/>
                          <w:sz w:val="18"/>
                          <w:szCs w:val="18"/>
                        </w:rPr>
                        <w:t>The Treaty of Waitangi Amendment Act:</w:t>
                      </w:r>
                      <w:r>
                        <w:rPr>
                          <w:color w:val="005182"/>
                          <w:sz w:val="18"/>
                          <w:szCs w:val="18"/>
                        </w:rPr>
                        <w:t xml:space="preserve"> </w:t>
                      </w:r>
                      <w:r w:rsidR="00775D0D">
                        <w:rPr>
                          <w:color w:val="005182"/>
                          <w:sz w:val="18"/>
                          <w:szCs w:val="18"/>
                        </w:rPr>
                        <w:t xml:space="preserve">Amends </w:t>
                      </w:r>
                      <w:r w:rsidR="001F6EAA">
                        <w:rPr>
                          <w:color w:val="005182"/>
                          <w:sz w:val="18"/>
                          <w:szCs w:val="18"/>
                        </w:rPr>
                        <w:t>S</w:t>
                      </w:r>
                      <w:r>
                        <w:rPr>
                          <w:color w:val="005182"/>
                          <w:sz w:val="18"/>
                          <w:szCs w:val="18"/>
                        </w:rPr>
                        <w:t xml:space="preserve">ection 6 of the Treaty of Waitangi Act 1975 to set a closing date of </w:t>
                      </w:r>
                      <w:r w:rsidR="00775D0D">
                        <w:rPr>
                          <w:color w:val="005182"/>
                          <w:sz w:val="18"/>
                          <w:szCs w:val="18"/>
                        </w:rPr>
                        <w:br/>
                      </w:r>
                      <w:r>
                        <w:rPr>
                          <w:color w:val="005182"/>
                          <w:sz w:val="18"/>
                          <w:szCs w:val="18"/>
                        </w:rPr>
                        <w:t>1 September 2008 for submitting historical Treaty claims to the Waitangi Tribunal.</w:t>
                      </w:r>
                    </w:p>
                  </w:txbxContent>
                </v:textbox>
                <w10:wrap type="topAndBottom"/>
              </v:shape>
            </w:pict>
          </mc:Fallback>
        </mc:AlternateContent>
      </w:r>
      <w:r>
        <w:rPr>
          <w:i/>
          <w:noProof/>
          <w:lang w:val="en-NZ" w:eastAsia="en-NZ"/>
        </w:rPr>
        <mc:AlternateContent>
          <mc:Choice Requires="wps">
            <w:drawing>
              <wp:anchor distT="0" distB="0" distL="114300" distR="114300" simplePos="0" relativeHeight="251809792" behindDoc="0" locked="0" layoutInCell="1" allowOverlap="1" wp14:anchorId="5D83A6CB" wp14:editId="1EA2A379">
                <wp:simplePos x="0" y="0"/>
                <wp:positionH relativeFrom="column">
                  <wp:posOffset>2872740</wp:posOffset>
                </wp:positionH>
                <wp:positionV relativeFrom="paragraph">
                  <wp:posOffset>960120</wp:posOffset>
                </wp:positionV>
                <wp:extent cx="1123950" cy="2781300"/>
                <wp:effectExtent l="76200" t="57150" r="76200" b="95250"/>
                <wp:wrapTopAndBottom/>
                <wp:docPr id="1462" name="Text Box 1462"/>
                <wp:cNvGraphicFramePr/>
                <a:graphic xmlns:a="http://schemas.openxmlformats.org/drawingml/2006/main">
                  <a:graphicData uri="http://schemas.microsoft.com/office/word/2010/wordprocessingShape">
                    <wps:wsp>
                      <wps:cNvSpPr txBox="1"/>
                      <wps:spPr>
                        <a:xfrm>
                          <a:off x="0" y="0"/>
                          <a:ext cx="1123950" cy="27813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4E1B7B" w:rsidRDefault="004E1B7B" w:rsidP="00775D0D">
                            <w:pPr>
                              <w:jc w:val="left"/>
                              <w:rPr>
                                <w:color w:val="005182"/>
                                <w:sz w:val="18"/>
                                <w:szCs w:val="18"/>
                              </w:rPr>
                            </w:pPr>
                            <w:r w:rsidRPr="004E1B7B">
                              <w:rPr>
                                <w:b/>
                                <w:color w:val="005182"/>
                                <w:sz w:val="18"/>
                                <w:szCs w:val="18"/>
                              </w:rPr>
                              <w:t>Māori Fisheries Act:</w:t>
                            </w:r>
                            <w:r>
                              <w:rPr>
                                <w:color w:val="005182"/>
                                <w:sz w:val="18"/>
                                <w:szCs w:val="18"/>
                              </w:rPr>
                              <w:t xml:space="preserve"> Re-definition of an important part of Article 2, which guarantees Māori </w:t>
                            </w:r>
                            <w:r>
                              <w:rPr>
                                <w:i/>
                                <w:color w:val="005182"/>
                                <w:sz w:val="18"/>
                                <w:szCs w:val="18"/>
                              </w:rPr>
                              <w:t>“full exclusive possession of the Lands and Estates, Forest</w:t>
                            </w:r>
                            <w:r w:rsidR="001F6EAA">
                              <w:rPr>
                                <w:i/>
                                <w:color w:val="005182"/>
                                <w:sz w:val="18"/>
                                <w:szCs w:val="18"/>
                              </w:rPr>
                              <w:t>s</w:t>
                            </w:r>
                            <w:r>
                              <w:rPr>
                                <w:i/>
                                <w:color w:val="005182"/>
                                <w:sz w:val="18"/>
                                <w:szCs w:val="18"/>
                              </w:rPr>
                              <w:t>, Fisheries”.</w:t>
                            </w:r>
                            <w:r>
                              <w:rPr>
                                <w:color w:val="005182"/>
                                <w:sz w:val="18"/>
                                <w:szCs w:val="18"/>
                              </w:rPr>
                              <w:t xml:space="preserve"> On </w:t>
                            </w:r>
                            <w:r w:rsidR="00775D0D">
                              <w:rPr>
                                <w:color w:val="005182"/>
                                <w:sz w:val="18"/>
                                <w:szCs w:val="18"/>
                              </w:rPr>
                              <w:br/>
                            </w:r>
                            <w:r>
                              <w:rPr>
                                <w:color w:val="005182"/>
                                <w:sz w:val="18"/>
                                <w:szCs w:val="18"/>
                              </w:rPr>
                              <w:t xml:space="preserve">31 October 1992 Māori were granted </w:t>
                            </w:r>
                            <w:r w:rsidR="00775D0D">
                              <w:rPr>
                                <w:color w:val="005182"/>
                                <w:sz w:val="18"/>
                                <w:szCs w:val="18"/>
                              </w:rPr>
                              <w:br/>
                            </w:r>
                            <w:r>
                              <w:rPr>
                                <w:color w:val="005182"/>
                                <w:sz w:val="18"/>
                                <w:szCs w:val="18"/>
                              </w:rPr>
                              <w:t xml:space="preserve">10 percent of the fishing quota. The Government has re-defined ‘full’ as </w:t>
                            </w:r>
                            <w:r w:rsidR="00775D0D">
                              <w:rPr>
                                <w:color w:val="005182"/>
                                <w:sz w:val="18"/>
                                <w:szCs w:val="18"/>
                              </w:rPr>
                              <w:br/>
                            </w:r>
                            <w:r>
                              <w:rPr>
                                <w:color w:val="005182"/>
                                <w:sz w:val="18"/>
                                <w:szCs w:val="18"/>
                              </w:rPr>
                              <w:t>10 percent.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2" o:spid="_x0000_s1064" type="#_x0000_t202" style="position:absolute;left:0;text-align:left;margin-left:226.2pt;margin-top:75.6pt;width:88.5pt;height:2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" fillcolor="#b2cad9" strokecolor="white [3201]" strokeweight="3pt">
                <v:shadow on="t" color="black" opacity="24903f" origin=",.5" offset="0,.55556mm"/>
                <v:textbox>
                  <w:txbxContent>
                    <w:p w:rsidR="004E1B7B" w:rsidRPr="004E1B7B" w:rsidRDefault="004E1B7B" w:rsidP="00775D0D">
                      <w:pPr>
                        <w:jc w:val="left"/>
                        <w:rPr>
                          <w:color w:val="005182"/>
                          <w:sz w:val="18"/>
                          <w:szCs w:val="18"/>
                        </w:rPr>
                      </w:pPr>
                      <w:r w:rsidRPr="004E1B7B">
                        <w:rPr>
                          <w:b/>
                          <w:color w:val="005182"/>
                          <w:sz w:val="18"/>
                          <w:szCs w:val="18"/>
                        </w:rPr>
                        <w:t>Māori Fisheries Act:</w:t>
                      </w:r>
                      <w:r>
                        <w:rPr>
                          <w:color w:val="005182"/>
                          <w:sz w:val="18"/>
                          <w:szCs w:val="18"/>
                        </w:rPr>
                        <w:t xml:space="preserve"> Re-definition of an important part of Article 2, which guarantees Māori </w:t>
                      </w:r>
                      <w:r>
                        <w:rPr>
                          <w:i/>
                          <w:color w:val="005182"/>
                          <w:sz w:val="18"/>
                          <w:szCs w:val="18"/>
                        </w:rPr>
                        <w:t>“full exclusive possession of the Lands and Estates, Forest</w:t>
                      </w:r>
                      <w:r w:rsidR="001F6EAA">
                        <w:rPr>
                          <w:i/>
                          <w:color w:val="005182"/>
                          <w:sz w:val="18"/>
                          <w:szCs w:val="18"/>
                        </w:rPr>
                        <w:t>s</w:t>
                      </w:r>
                      <w:r>
                        <w:rPr>
                          <w:i/>
                          <w:color w:val="005182"/>
                          <w:sz w:val="18"/>
                          <w:szCs w:val="18"/>
                        </w:rPr>
                        <w:t>, Fisheries”.</w:t>
                      </w:r>
                      <w:r>
                        <w:rPr>
                          <w:color w:val="005182"/>
                          <w:sz w:val="18"/>
                          <w:szCs w:val="18"/>
                        </w:rPr>
                        <w:t xml:space="preserve"> On </w:t>
                      </w:r>
                      <w:r w:rsidR="00775D0D">
                        <w:rPr>
                          <w:color w:val="005182"/>
                          <w:sz w:val="18"/>
                          <w:szCs w:val="18"/>
                        </w:rPr>
                        <w:br/>
                      </w:r>
                      <w:r>
                        <w:rPr>
                          <w:color w:val="005182"/>
                          <w:sz w:val="18"/>
                          <w:szCs w:val="18"/>
                        </w:rPr>
                        <w:t xml:space="preserve">31 October 1992 Māori were granted </w:t>
                      </w:r>
                      <w:r w:rsidR="00775D0D">
                        <w:rPr>
                          <w:color w:val="005182"/>
                          <w:sz w:val="18"/>
                          <w:szCs w:val="18"/>
                        </w:rPr>
                        <w:br/>
                      </w:r>
                      <w:r>
                        <w:rPr>
                          <w:color w:val="005182"/>
                          <w:sz w:val="18"/>
                          <w:szCs w:val="18"/>
                        </w:rPr>
                        <w:t xml:space="preserve">10 percent of the fishing quota. The Government has re-defined ‘full’ as </w:t>
                      </w:r>
                      <w:r w:rsidR="00775D0D">
                        <w:rPr>
                          <w:color w:val="005182"/>
                          <w:sz w:val="18"/>
                          <w:szCs w:val="18"/>
                        </w:rPr>
                        <w:br/>
                      </w:r>
                      <w:r>
                        <w:rPr>
                          <w:color w:val="005182"/>
                          <w:sz w:val="18"/>
                          <w:szCs w:val="18"/>
                        </w:rPr>
                        <w:t>10 percent.</w:t>
                      </w:r>
                    </w:p>
                  </w:txbxContent>
                </v:textbox>
                <w10:wrap type="topAndBottom"/>
              </v:shape>
            </w:pict>
          </mc:Fallback>
        </mc:AlternateContent>
      </w:r>
      <w:r>
        <w:rPr>
          <w:noProof/>
          <w:lang w:val="en-NZ" w:eastAsia="en-NZ"/>
        </w:rPr>
        <mc:AlternateContent>
          <mc:Choice Requires="wps">
            <w:drawing>
              <wp:anchor distT="0" distB="0" distL="114300" distR="114300" simplePos="0" relativeHeight="251769856" behindDoc="0" locked="0" layoutInCell="1" allowOverlap="1" wp14:anchorId="60662336" wp14:editId="4961A8AE">
                <wp:simplePos x="0" y="0"/>
                <wp:positionH relativeFrom="column">
                  <wp:posOffset>34290</wp:posOffset>
                </wp:positionH>
                <wp:positionV relativeFrom="paragraph">
                  <wp:posOffset>1874520</wp:posOffset>
                </wp:positionV>
                <wp:extent cx="1076325" cy="1866900"/>
                <wp:effectExtent l="76200" t="57150" r="85725" b="95250"/>
                <wp:wrapTopAndBottom/>
                <wp:docPr id="1459" name="Text Box 1459"/>
                <wp:cNvGraphicFramePr/>
                <a:graphic xmlns:a="http://schemas.openxmlformats.org/drawingml/2006/main">
                  <a:graphicData uri="http://schemas.microsoft.com/office/word/2010/wordprocessingShape">
                    <wps:wsp>
                      <wps:cNvSpPr txBox="1"/>
                      <wps:spPr>
                        <a:xfrm>
                          <a:off x="0" y="0"/>
                          <a:ext cx="1076325" cy="18669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744473" w:rsidRDefault="004E1B7B" w:rsidP="00775D0D">
                            <w:pPr>
                              <w:jc w:val="left"/>
                              <w:rPr>
                                <w:color w:val="005182"/>
                                <w:sz w:val="18"/>
                                <w:szCs w:val="18"/>
                              </w:rPr>
                            </w:pPr>
                            <w:r w:rsidRPr="004E1B7B">
                              <w:rPr>
                                <w:b/>
                                <w:color w:val="005182"/>
                                <w:sz w:val="18"/>
                                <w:szCs w:val="18"/>
                              </w:rPr>
                              <w:t>Māori Land Settlement Act:</w:t>
                            </w:r>
                            <w:r>
                              <w:rPr>
                                <w:color w:val="005182"/>
                                <w:sz w:val="18"/>
                                <w:szCs w:val="18"/>
                              </w:rPr>
                              <w:t xml:space="preserve"> Māori land was put under the control of Land Councils. There was no Māori representation. The settler population had increased and so had their desire for 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9" o:spid="_x0000_s1065" type="#_x0000_t202" style="position:absolute;left:0;text-align:left;margin-left:2.7pt;margin-top:147.6pt;width:84.75pt;height:14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" fillcolor="#b2cad9" strokecolor="white [3201]" strokeweight="3pt">
                <v:shadow on="t" color="black" opacity="24903f" origin=",.5" offset="0,.55556mm"/>
                <v:textbox>
                  <w:txbxContent>
                    <w:p w:rsidR="004E1B7B" w:rsidRPr="00744473" w:rsidRDefault="004E1B7B" w:rsidP="00775D0D">
                      <w:pPr>
                        <w:jc w:val="left"/>
                        <w:rPr>
                          <w:color w:val="005182"/>
                          <w:sz w:val="18"/>
                          <w:szCs w:val="18"/>
                        </w:rPr>
                      </w:pPr>
                      <w:r w:rsidRPr="004E1B7B">
                        <w:rPr>
                          <w:b/>
                          <w:color w:val="005182"/>
                          <w:sz w:val="18"/>
                          <w:szCs w:val="18"/>
                        </w:rPr>
                        <w:t>Māori Land Settlement Act:</w:t>
                      </w:r>
                      <w:r>
                        <w:rPr>
                          <w:color w:val="005182"/>
                          <w:sz w:val="18"/>
                          <w:szCs w:val="18"/>
                        </w:rPr>
                        <w:t xml:space="preserve"> Māori land was put under the control of Land Councils. There was no Māori representation. The settler population had increased and so had their desire for land.</w:t>
                      </w:r>
                    </w:p>
                  </w:txbxContent>
                </v:textbox>
                <w10:wrap type="topAndBottom"/>
              </v:shape>
            </w:pict>
          </mc:Fallback>
        </mc:AlternateContent>
      </w:r>
      <w:r>
        <w:rPr>
          <w:noProof/>
          <w:lang w:val="en-NZ" w:eastAsia="en-NZ"/>
        </w:rPr>
        <mc:AlternateContent>
          <mc:Choice Requires="wps">
            <w:drawing>
              <wp:anchor distT="0" distB="0" distL="114300" distR="114300" simplePos="0" relativeHeight="251805696" behindDoc="0" locked="0" layoutInCell="1" allowOverlap="1" wp14:anchorId="429101CA" wp14:editId="4FFE6F69">
                <wp:simplePos x="0" y="0"/>
                <wp:positionH relativeFrom="column">
                  <wp:posOffset>2630805</wp:posOffset>
                </wp:positionH>
                <wp:positionV relativeFrom="paragraph">
                  <wp:posOffset>4732020</wp:posOffset>
                </wp:positionV>
                <wp:extent cx="0" cy="370205"/>
                <wp:effectExtent l="0" t="0" r="19050" b="10795"/>
                <wp:wrapNone/>
                <wp:docPr id="2153" name="Straight Connector 2153"/>
                <wp:cNvGraphicFramePr/>
                <a:graphic xmlns:a="http://schemas.openxmlformats.org/drawingml/2006/main">
                  <a:graphicData uri="http://schemas.microsoft.com/office/word/2010/wordprocessingShape">
                    <wps:wsp>
                      <wps:cNvCnPr/>
                      <wps:spPr>
                        <a:xfrm flipV="1">
                          <a:off x="0" y="0"/>
                          <a:ext cx="0" cy="370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3"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207.15pt,372.6pt" to="207.15pt,4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" strokecolor="#4579b8 [3044]"/>
            </w:pict>
          </mc:Fallback>
        </mc:AlternateContent>
      </w:r>
      <w:r>
        <w:rPr>
          <w:noProof/>
          <w:lang w:val="en-NZ" w:eastAsia="en-NZ"/>
        </w:rPr>
        <mc:AlternateContent>
          <mc:Choice Requires="wps">
            <w:drawing>
              <wp:anchor distT="0" distB="0" distL="114300" distR="114300" simplePos="0" relativeHeight="251807744" behindDoc="0" locked="0" layoutInCell="1" allowOverlap="1" wp14:anchorId="6F04DE7E" wp14:editId="28D86F53">
                <wp:simplePos x="0" y="0"/>
                <wp:positionH relativeFrom="column">
                  <wp:posOffset>5736590</wp:posOffset>
                </wp:positionH>
                <wp:positionV relativeFrom="paragraph">
                  <wp:posOffset>4732655</wp:posOffset>
                </wp:positionV>
                <wp:extent cx="1270" cy="320675"/>
                <wp:effectExtent l="0" t="0" r="36830" b="22225"/>
                <wp:wrapNone/>
                <wp:docPr id="2155" name="Straight Connector 2155"/>
                <wp:cNvGraphicFramePr/>
                <a:graphic xmlns:a="http://schemas.openxmlformats.org/drawingml/2006/main">
                  <a:graphicData uri="http://schemas.microsoft.com/office/word/2010/wordprocessingShape">
                    <wps:wsp>
                      <wps:cNvCnPr/>
                      <wps:spPr>
                        <a:xfrm flipH="1" flipV="1">
                          <a:off x="0" y="0"/>
                          <a:ext cx="1270" cy="320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55" o:spid="_x0000_s1026" style="position:absolute;flip:x y;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1.7pt,372.65pt" to="451.8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" strokecolor="#4579b8 [3044]"/>
            </w:pict>
          </mc:Fallback>
        </mc:AlternateContent>
      </w:r>
      <w:r>
        <w:rPr>
          <w:noProof/>
          <w:lang w:val="en-NZ" w:eastAsia="en-NZ"/>
        </w:rPr>
        <mc:AlternateContent>
          <mc:Choice Requires="wps">
            <w:drawing>
              <wp:anchor distT="0" distB="0" distL="114300" distR="114300" simplePos="0" relativeHeight="251806720" behindDoc="0" locked="0" layoutInCell="1" allowOverlap="1" wp14:anchorId="12339E0B" wp14:editId="6142CC22">
                <wp:simplePos x="0" y="0"/>
                <wp:positionH relativeFrom="column">
                  <wp:posOffset>4108450</wp:posOffset>
                </wp:positionH>
                <wp:positionV relativeFrom="paragraph">
                  <wp:posOffset>4732655</wp:posOffset>
                </wp:positionV>
                <wp:extent cx="0" cy="370205"/>
                <wp:effectExtent l="0" t="0" r="19050" b="10795"/>
                <wp:wrapNone/>
                <wp:docPr id="2156" name="Straight Connector 2156"/>
                <wp:cNvGraphicFramePr/>
                <a:graphic xmlns:a="http://schemas.openxmlformats.org/drawingml/2006/main">
                  <a:graphicData uri="http://schemas.microsoft.com/office/word/2010/wordprocessingShape">
                    <wps:wsp>
                      <wps:cNvCnPr/>
                      <wps:spPr>
                        <a:xfrm flipV="1">
                          <a:off x="0" y="0"/>
                          <a:ext cx="0" cy="370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6"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323.5pt,372.65pt" to="323.5pt,4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" strokecolor="#4579b8 [3044]"/>
            </w:pict>
          </mc:Fallback>
        </mc:AlternateContent>
      </w:r>
      <w:r>
        <w:rPr>
          <w:noProof/>
          <w:lang w:val="en-NZ" w:eastAsia="en-NZ"/>
        </w:rPr>
        <mc:AlternateContent>
          <mc:Choice Requires="wps">
            <w:drawing>
              <wp:anchor distT="0" distB="0" distL="114300" distR="114300" simplePos="0" relativeHeight="251804672" behindDoc="0" locked="0" layoutInCell="1" allowOverlap="1" wp14:anchorId="5A9E20C6" wp14:editId="7F5C1F65">
                <wp:simplePos x="0" y="0"/>
                <wp:positionH relativeFrom="column">
                  <wp:posOffset>1075690</wp:posOffset>
                </wp:positionH>
                <wp:positionV relativeFrom="paragraph">
                  <wp:posOffset>4732655</wp:posOffset>
                </wp:positionV>
                <wp:extent cx="0" cy="370205"/>
                <wp:effectExtent l="0" t="0" r="19050" b="10795"/>
                <wp:wrapNone/>
                <wp:docPr id="2157" name="Straight Connector 2157"/>
                <wp:cNvGraphicFramePr/>
                <a:graphic xmlns:a="http://schemas.openxmlformats.org/drawingml/2006/main">
                  <a:graphicData uri="http://schemas.microsoft.com/office/word/2010/wordprocessingShape">
                    <wps:wsp>
                      <wps:cNvCnPr/>
                      <wps:spPr>
                        <a:xfrm flipV="1">
                          <a:off x="0" y="0"/>
                          <a:ext cx="0" cy="3702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7" o:spid="_x0000_s1026" style="position:absolute;flip:y;z-index:251804672;visibility:visible;mso-wrap-style:square;mso-wrap-distance-left:9pt;mso-wrap-distance-top:0;mso-wrap-distance-right:9pt;mso-wrap-distance-bottom:0;mso-position-horizontal:absolute;mso-position-horizontal-relative:text;mso-position-vertical:absolute;mso-position-vertical-relative:text" from="84.7pt,372.65pt" to="84.7pt,4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" strokecolor="#4579b8 [3044]"/>
            </w:pict>
          </mc:Fallback>
        </mc:AlternateContent>
      </w:r>
      <w:r>
        <w:rPr>
          <w:noProof/>
          <w:lang w:val="en-NZ" w:eastAsia="en-NZ"/>
        </w:rPr>
        <mc:AlternateContent>
          <mc:Choice Requires="wps">
            <w:drawing>
              <wp:anchor distT="0" distB="0" distL="114300" distR="114300" simplePos="0" relativeHeight="251803648" behindDoc="0" locked="0" layoutInCell="1" allowOverlap="1" wp14:anchorId="0C2D733C" wp14:editId="46AA7CEB">
                <wp:simplePos x="0" y="0"/>
                <wp:positionH relativeFrom="column">
                  <wp:posOffset>4930775</wp:posOffset>
                </wp:positionH>
                <wp:positionV relativeFrom="paragraph">
                  <wp:posOffset>3769360</wp:posOffset>
                </wp:positionV>
                <wp:extent cx="0" cy="538480"/>
                <wp:effectExtent l="0" t="0" r="19050" b="13970"/>
                <wp:wrapNone/>
                <wp:docPr id="2158" name="Straight Connector 2158"/>
                <wp:cNvGraphicFramePr/>
                <a:graphic xmlns:a="http://schemas.openxmlformats.org/drawingml/2006/main">
                  <a:graphicData uri="http://schemas.microsoft.com/office/word/2010/wordprocessingShape">
                    <wps:wsp>
                      <wps:cNvCnPr/>
                      <wps:spPr>
                        <a:xfrm flipV="1">
                          <a:off x="0" y="0"/>
                          <a:ext cx="0" cy="538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158" o:spid="_x0000_s1026" style="position:absolute;flip:y;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25pt,296.8pt" to="388.25pt,3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" strokecolor="#4579b8 [3044]"/>
            </w:pict>
          </mc:Fallback>
        </mc:AlternateContent>
      </w:r>
      <w:r>
        <w:rPr>
          <w:noProof/>
          <w:lang w:val="en-NZ" w:eastAsia="en-NZ"/>
        </w:rPr>
        <mc:AlternateContent>
          <mc:Choice Requires="wps">
            <w:drawing>
              <wp:anchor distT="0" distB="0" distL="114300" distR="114300" simplePos="0" relativeHeight="251802624" behindDoc="0" locked="0" layoutInCell="1" allowOverlap="1" wp14:anchorId="15871F16" wp14:editId="7BC04F0D">
                <wp:simplePos x="0" y="0"/>
                <wp:positionH relativeFrom="column">
                  <wp:posOffset>3362325</wp:posOffset>
                </wp:positionH>
                <wp:positionV relativeFrom="paragraph">
                  <wp:posOffset>3761105</wp:posOffset>
                </wp:positionV>
                <wp:extent cx="0" cy="551815"/>
                <wp:effectExtent l="0" t="0" r="19050" b="19685"/>
                <wp:wrapNone/>
                <wp:docPr id="2159" name="Straight Connector 2159"/>
                <wp:cNvGraphicFramePr/>
                <a:graphic xmlns:a="http://schemas.openxmlformats.org/drawingml/2006/main">
                  <a:graphicData uri="http://schemas.microsoft.com/office/word/2010/wordprocessingShape">
                    <wps:wsp>
                      <wps:cNvCnPr/>
                      <wps:spPr>
                        <a:xfrm flipV="1">
                          <a:off x="0" y="0"/>
                          <a:ext cx="0" cy="5518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9" o:spid="_x0000_s1026" style="position:absolute;flip:y;z-index:251802624;visibility:visible;mso-wrap-style:square;mso-wrap-distance-left:9pt;mso-wrap-distance-top:0;mso-wrap-distance-right:9pt;mso-wrap-distance-bottom:0;mso-position-horizontal:absolute;mso-position-horizontal-relative:text;mso-position-vertical:absolute;mso-position-vertical-relative:text" from="264.75pt,296.15pt" to="264.75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" strokecolor="#4579b8 [3044]"/>
            </w:pict>
          </mc:Fallback>
        </mc:AlternateContent>
      </w:r>
      <w:r>
        <w:rPr>
          <w:noProof/>
          <w:lang w:val="en-NZ" w:eastAsia="en-NZ"/>
        </w:rPr>
        <mc:AlternateContent>
          <mc:Choice Requires="wps">
            <w:drawing>
              <wp:anchor distT="0" distB="0" distL="114300" distR="114300" simplePos="0" relativeHeight="251793408" behindDoc="0" locked="0" layoutInCell="1" allowOverlap="1" wp14:anchorId="1BA5B18B" wp14:editId="3E98D2B9">
                <wp:simplePos x="0" y="0"/>
                <wp:positionH relativeFrom="column">
                  <wp:posOffset>36830</wp:posOffset>
                </wp:positionH>
                <wp:positionV relativeFrom="paragraph">
                  <wp:posOffset>4540885</wp:posOffset>
                </wp:positionV>
                <wp:extent cx="508000" cy="260985"/>
                <wp:effectExtent l="0" t="0" r="0" b="5715"/>
                <wp:wrapNone/>
                <wp:docPr id="2160" name="Text Box 2160"/>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1894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0" o:spid="_x0000_s1066" type="#_x0000_t202" style="position:absolute;left:0;text-align:left;margin-left:2.9pt;margin-top:357.55pt;width:40pt;height:20.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" filled="f" stroked="f" strokeweight=".5pt">
                <v:textbox>
                  <w:txbxContent>
                    <w:p w:rsidR="004E1B7B" w:rsidRPr="00744473" w:rsidRDefault="004E1B7B" w:rsidP="004E1B7B">
                      <w:pPr>
                        <w:rPr>
                          <w:sz w:val="22"/>
                        </w:rPr>
                      </w:pPr>
                      <w:r>
                        <w:rPr>
                          <w:sz w:val="22"/>
                        </w:rPr>
                        <w:t>1894</w:t>
                      </w:r>
                    </w:p>
                  </w:txbxContent>
                </v:textbox>
              </v:shape>
            </w:pict>
          </mc:Fallback>
        </mc:AlternateContent>
      </w:r>
      <w:r>
        <w:rPr>
          <w:noProof/>
          <w:lang w:val="en-NZ" w:eastAsia="en-NZ"/>
        </w:rPr>
        <mc:AlternateContent>
          <mc:Choice Requires="wps">
            <w:drawing>
              <wp:anchor distT="0" distB="0" distL="114300" distR="114300" simplePos="0" relativeHeight="251794432" behindDoc="0" locked="0" layoutInCell="1" allowOverlap="1" wp14:anchorId="07D8EA03" wp14:editId="279630A9">
                <wp:simplePos x="0" y="0"/>
                <wp:positionH relativeFrom="column">
                  <wp:posOffset>807720</wp:posOffset>
                </wp:positionH>
                <wp:positionV relativeFrom="paragraph">
                  <wp:posOffset>4540885</wp:posOffset>
                </wp:positionV>
                <wp:extent cx="508000" cy="260985"/>
                <wp:effectExtent l="0" t="0" r="0" b="5715"/>
                <wp:wrapNone/>
                <wp:docPr id="2161" name="Text Box 2161"/>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1953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1" o:spid="_x0000_s1067" type="#_x0000_t202" style="position:absolute;left:0;text-align:left;margin-left:63.6pt;margin-top:357.55pt;width:40pt;height:20.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" filled="f" stroked="f" strokeweight=".5pt">
                <v:textbox>
                  <w:txbxContent>
                    <w:p w:rsidR="004E1B7B" w:rsidRPr="00744473" w:rsidRDefault="004E1B7B" w:rsidP="004E1B7B">
                      <w:pPr>
                        <w:rPr>
                          <w:sz w:val="22"/>
                        </w:rPr>
                      </w:pPr>
                      <w:r>
                        <w:rPr>
                          <w:sz w:val="22"/>
                        </w:rPr>
                        <w:t>1953</w:t>
                      </w:r>
                    </w:p>
                  </w:txbxContent>
                </v:textbox>
              </v:shape>
            </w:pict>
          </mc:Fallback>
        </mc:AlternateContent>
      </w:r>
      <w:r>
        <w:rPr>
          <w:noProof/>
          <w:lang w:val="en-NZ" w:eastAsia="en-NZ"/>
        </w:rPr>
        <mc:AlternateContent>
          <mc:Choice Requires="wps">
            <w:drawing>
              <wp:anchor distT="0" distB="0" distL="114300" distR="114300" simplePos="0" relativeHeight="251795456" behindDoc="0" locked="0" layoutInCell="1" allowOverlap="1" wp14:anchorId="47D58661" wp14:editId="65911FE9">
                <wp:simplePos x="0" y="0"/>
                <wp:positionH relativeFrom="column">
                  <wp:posOffset>1578610</wp:posOffset>
                </wp:positionH>
                <wp:positionV relativeFrom="paragraph">
                  <wp:posOffset>4540885</wp:posOffset>
                </wp:positionV>
                <wp:extent cx="508000" cy="260985"/>
                <wp:effectExtent l="0" t="0" r="0" b="5715"/>
                <wp:wrapNone/>
                <wp:docPr id="2162" name="Text Box 2162"/>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2" o:spid="_x0000_s1068" type="#_x0000_t202" style="position:absolute;left:0;text-align:left;margin-left:124.3pt;margin-top:357.55pt;width:40pt;height:2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" filled="f" stroked="f" strokeweight=".5pt">
                <v:textbox>
                  <w:txbxContent>
                    <w:p w:rsidR="004E1B7B" w:rsidRPr="00744473" w:rsidRDefault="004E1B7B" w:rsidP="004E1B7B">
                      <w:pPr>
                        <w:rPr>
                          <w:sz w:val="22"/>
                        </w:rPr>
                      </w:pPr>
                      <w:r>
                        <w:rPr>
                          <w:sz w:val="22"/>
                        </w:rPr>
                        <w:t>1975</w:t>
                      </w:r>
                    </w:p>
                  </w:txbxContent>
                </v:textbox>
              </v:shape>
            </w:pict>
          </mc:Fallback>
        </mc:AlternateContent>
      </w:r>
      <w:r>
        <w:rPr>
          <w:noProof/>
          <w:lang w:val="en-NZ" w:eastAsia="en-NZ"/>
        </w:rPr>
        <mc:AlternateContent>
          <mc:Choice Requires="wps">
            <w:drawing>
              <wp:anchor distT="0" distB="0" distL="114300" distR="114300" simplePos="0" relativeHeight="251797504" behindDoc="0" locked="0" layoutInCell="1" allowOverlap="1" wp14:anchorId="0B822456" wp14:editId="1AB89FEE">
                <wp:simplePos x="0" y="0"/>
                <wp:positionH relativeFrom="column">
                  <wp:posOffset>2349500</wp:posOffset>
                </wp:positionH>
                <wp:positionV relativeFrom="paragraph">
                  <wp:posOffset>4540885</wp:posOffset>
                </wp:positionV>
                <wp:extent cx="508000" cy="260985"/>
                <wp:effectExtent l="0" t="0" r="0" b="5715"/>
                <wp:wrapNone/>
                <wp:docPr id="2163" name="Text Box 2163"/>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1987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3" o:spid="_x0000_s1069" type="#_x0000_t202" style="position:absolute;left:0;text-align:left;margin-left:185pt;margin-top:357.55pt;width:40pt;height:20.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" filled="f" stroked="f" strokeweight=".5pt">
                <v:textbox>
                  <w:txbxContent>
                    <w:p w:rsidR="004E1B7B" w:rsidRPr="00744473" w:rsidRDefault="004E1B7B" w:rsidP="004E1B7B">
                      <w:pPr>
                        <w:rPr>
                          <w:sz w:val="22"/>
                        </w:rPr>
                      </w:pPr>
                      <w:r>
                        <w:rPr>
                          <w:sz w:val="22"/>
                        </w:rPr>
                        <w:t>1987</w:t>
                      </w:r>
                    </w:p>
                  </w:txbxContent>
                </v:textbox>
              </v:shape>
            </w:pict>
          </mc:Fallback>
        </mc:AlternateContent>
      </w:r>
      <w:r>
        <w:rPr>
          <w:noProof/>
          <w:lang w:val="en-NZ" w:eastAsia="en-NZ"/>
        </w:rPr>
        <mc:AlternateContent>
          <mc:Choice Requires="wps">
            <w:drawing>
              <wp:anchor distT="0" distB="0" distL="114300" distR="114300" simplePos="0" relativeHeight="251798528" behindDoc="0" locked="0" layoutInCell="1" allowOverlap="1" wp14:anchorId="37DC3924" wp14:editId="1688DF17">
                <wp:simplePos x="0" y="0"/>
                <wp:positionH relativeFrom="column">
                  <wp:posOffset>3120390</wp:posOffset>
                </wp:positionH>
                <wp:positionV relativeFrom="paragraph">
                  <wp:posOffset>4540885</wp:posOffset>
                </wp:positionV>
                <wp:extent cx="508000" cy="260985"/>
                <wp:effectExtent l="0" t="0" r="0" b="5715"/>
                <wp:wrapNone/>
                <wp:docPr id="2164" name="Text Box 2164"/>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1990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4" o:spid="_x0000_s1070" type="#_x0000_t202" style="position:absolute;left:0;text-align:left;margin-left:245.7pt;margin-top:357.55pt;width:40pt;height:20.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" filled="f" stroked="f" strokeweight=".5pt">
                <v:textbox>
                  <w:txbxContent>
                    <w:p w:rsidR="004E1B7B" w:rsidRPr="00744473" w:rsidRDefault="004E1B7B" w:rsidP="004E1B7B">
                      <w:pPr>
                        <w:rPr>
                          <w:sz w:val="22"/>
                        </w:rPr>
                      </w:pPr>
                      <w:r>
                        <w:rPr>
                          <w:sz w:val="22"/>
                        </w:rPr>
                        <w:t>1990</w:t>
                      </w:r>
                    </w:p>
                  </w:txbxContent>
                </v:textbox>
              </v:shape>
            </w:pict>
          </mc:Fallback>
        </mc:AlternateContent>
      </w:r>
      <w:r>
        <w:rPr>
          <w:noProof/>
          <w:lang w:val="en-NZ" w:eastAsia="en-NZ"/>
        </w:rPr>
        <mc:AlternateContent>
          <mc:Choice Requires="wps">
            <w:drawing>
              <wp:anchor distT="0" distB="0" distL="114300" distR="114300" simplePos="0" relativeHeight="251801600" behindDoc="0" locked="0" layoutInCell="1" allowOverlap="1" wp14:anchorId="1BE33400" wp14:editId="764E91C7">
                <wp:simplePos x="0" y="0"/>
                <wp:positionH relativeFrom="column">
                  <wp:posOffset>5433060</wp:posOffset>
                </wp:positionH>
                <wp:positionV relativeFrom="paragraph">
                  <wp:posOffset>4540885</wp:posOffset>
                </wp:positionV>
                <wp:extent cx="508000" cy="260985"/>
                <wp:effectExtent l="0" t="0" r="0" b="5715"/>
                <wp:wrapNone/>
                <wp:docPr id="2165" name="Text Box 2165"/>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5" o:spid="_x0000_s1071" type="#_x0000_t202" style="position:absolute;left:0;text-align:left;margin-left:427.8pt;margin-top:357.55pt;width:40pt;height:20.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" filled="f" stroked="f" strokeweight=".5pt">
                <v:textbox>
                  <w:txbxContent>
                    <w:p w:rsidR="004E1B7B" w:rsidRPr="00744473" w:rsidRDefault="004E1B7B" w:rsidP="004E1B7B">
                      <w:pPr>
                        <w:rPr>
                          <w:sz w:val="22"/>
                        </w:rPr>
                      </w:pPr>
                      <w:r>
                        <w:rPr>
                          <w:sz w:val="22"/>
                        </w:rPr>
                        <w:t>2012</w:t>
                      </w:r>
                    </w:p>
                  </w:txbxContent>
                </v:textbox>
              </v:shape>
            </w:pict>
          </mc:Fallback>
        </mc:AlternateContent>
      </w:r>
      <w:r>
        <w:rPr>
          <w:noProof/>
          <w:lang w:val="en-NZ" w:eastAsia="en-NZ"/>
        </w:rPr>
        <mc:AlternateContent>
          <mc:Choice Requires="wps">
            <w:drawing>
              <wp:anchor distT="0" distB="0" distL="114300" distR="114300" simplePos="0" relativeHeight="251800576" behindDoc="0" locked="0" layoutInCell="1" allowOverlap="1" wp14:anchorId="3F3B7ED2" wp14:editId="687D1DF8">
                <wp:simplePos x="0" y="0"/>
                <wp:positionH relativeFrom="column">
                  <wp:posOffset>4662170</wp:posOffset>
                </wp:positionH>
                <wp:positionV relativeFrom="paragraph">
                  <wp:posOffset>4540885</wp:posOffset>
                </wp:positionV>
                <wp:extent cx="508000" cy="260985"/>
                <wp:effectExtent l="0" t="0" r="0" b="5715"/>
                <wp:wrapNone/>
                <wp:docPr id="2166" name="Text Box 2166"/>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2006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6" o:spid="_x0000_s1072" type="#_x0000_t202" style="position:absolute;left:0;text-align:left;margin-left:367.1pt;margin-top:357.55pt;width:40pt;height:20.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" filled="f" stroked="f" strokeweight=".5pt">
                <v:textbox>
                  <w:txbxContent>
                    <w:p w:rsidR="004E1B7B" w:rsidRPr="00744473" w:rsidRDefault="004E1B7B" w:rsidP="004E1B7B">
                      <w:pPr>
                        <w:rPr>
                          <w:sz w:val="22"/>
                        </w:rPr>
                      </w:pPr>
                      <w:r>
                        <w:rPr>
                          <w:sz w:val="22"/>
                        </w:rPr>
                        <w:t>2006</w:t>
                      </w:r>
                    </w:p>
                  </w:txbxContent>
                </v:textbox>
              </v:shape>
            </w:pict>
          </mc:Fallback>
        </mc:AlternateContent>
      </w:r>
      <w:r>
        <w:rPr>
          <w:noProof/>
          <w:lang w:val="en-NZ" w:eastAsia="en-NZ"/>
        </w:rPr>
        <mc:AlternateContent>
          <mc:Choice Requires="wps">
            <w:drawing>
              <wp:anchor distT="0" distB="0" distL="114300" distR="114300" simplePos="0" relativeHeight="251799552" behindDoc="0" locked="0" layoutInCell="1" allowOverlap="1" wp14:anchorId="22F3B193" wp14:editId="79F01F41">
                <wp:simplePos x="0" y="0"/>
                <wp:positionH relativeFrom="column">
                  <wp:posOffset>3891280</wp:posOffset>
                </wp:positionH>
                <wp:positionV relativeFrom="paragraph">
                  <wp:posOffset>4540885</wp:posOffset>
                </wp:positionV>
                <wp:extent cx="508000" cy="260985"/>
                <wp:effectExtent l="0" t="0" r="0" b="5715"/>
                <wp:wrapNone/>
                <wp:docPr id="2167" name="Text Box 2167"/>
                <wp:cNvGraphicFramePr/>
                <a:graphic xmlns:a="http://schemas.openxmlformats.org/drawingml/2006/main">
                  <a:graphicData uri="http://schemas.microsoft.com/office/word/2010/wordprocessingShape">
                    <wps:wsp>
                      <wps:cNvSpPr txBox="1"/>
                      <wps:spPr>
                        <a:xfrm>
                          <a:off x="0" y="0"/>
                          <a:ext cx="5080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1B7B" w:rsidRPr="00744473" w:rsidRDefault="004E1B7B" w:rsidP="004E1B7B">
                            <w:pPr>
                              <w:rPr>
                                <w:sz w:val="22"/>
                              </w:rPr>
                            </w:pPr>
                            <w:r>
                              <w:rPr>
                                <w:sz w:val="22"/>
                              </w:rPr>
                              <w:t>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7" o:spid="_x0000_s1073" type="#_x0000_t202" style="position:absolute;left:0;text-align:left;margin-left:306.4pt;margin-top:357.55pt;width:40pt;height:20.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" filled="f" stroked="f" strokeweight=".5pt">
                <v:textbox>
                  <w:txbxContent>
                    <w:p w:rsidR="004E1B7B" w:rsidRPr="00744473" w:rsidRDefault="004E1B7B" w:rsidP="004E1B7B">
                      <w:pPr>
                        <w:rPr>
                          <w:sz w:val="22"/>
                        </w:rPr>
                      </w:pPr>
                      <w:r>
                        <w:rPr>
                          <w:sz w:val="22"/>
                        </w:rPr>
                        <w:t>2004</w:t>
                      </w:r>
                    </w:p>
                  </w:txbxContent>
                </v:textbox>
              </v:shape>
            </w:pict>
          </mc:Fallback>
        </mc:AlternateContent>
      </w:r>
      <w:r>
        <w:rPr>
          <w:noProof/>
          <w:lang w:val="en-NZ" w:eastAsia="en-NZ"/>
        </w:rPr>
        <mc:AlternateContent>
          <mc:Choice Requires="wps">
            <w:drawing>
              <wp:anchor distT="0" distB="0" distL="114300" distR="114300" simplePos="0" relativeHeight="251796480" behindDoc="0" locked="0" layoutInCell="1" allowOverlap="1" wp14:anchorId="0BEBEC10" wp14:editId="74CBE76B">
                <wp:simplePos x="0" y="0"/>
                <wp:positionH relativeFrom="column">
                  <wp:posOffset>1814195</wp:posOffset>
                </wp:positionH>
                <wp:positionV relativeFrom="paragraph">
                  <wp:posOffset>3764280</wp:posOffset>
                </wp:positionV>
                <wp:extent cx="3175" cy="546735"/>
                <wp:effectExtent l="0" t="0" r="34925" b="24765"/>
                <wp:wrapNone/>
                <wp:docPr id="2168" name="Straight Connector 2168"/>
                <wp:cNvGraphicFramePr/>
                <a:graphic xmlns:a="http://schemas.openxmlformats.org/drawingml/2006/main">
                  <a:graphicData uri="http://schemas.microsoft.com/office/word/2010/wordprocessingShape">
                    <wps:wsp>
                      <wps:cNvCnPr/>
                      <wps:spPr>
                        <a:xfrm flipV="1">
                          <a:off x="0" y="0"/>
                          <a:ext cx="3175" cy="546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68" o:spid="_x0000_s1026" style="position:absolute;flip:y;z-index:251796480;visibility:visible;mso-wrap-style:square;mso-wrap-distance-left:9pt;mso-wrap-distance-top:0;mso-wrap-distance-right:9pt;mso-wrap-distance-bottom:0;mso-position-horizontal:absolute;mso-position-horizontal-relative:text;mso-position-vertical:absolute;mso-position-vertical-relative:text" from="142.85pt,296.4pt" to="143.1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" strokecolor="#4579b8 [3044]"/>
            </w:pict>
          </mc:Fallback>
        </mc:AlternateContent>
      </w:r>
      <w:r>
        <w:rPr>
          <w:noProof/>
          <w:lang w:val="en-NZ" w:eastAsia="en-NZ"/>
        </w:rPr>
        <mc:AlternateContent>
          <mc:Choice Requires="wps">
            <w:drawing>
              <wp:anchor distT="0" distB="0" distL="114300" distR="114300" simplePos="0" relativeHeight="251792384" behindDoc="0" locked="0" layoutInCell="1" allowOverlap="1" wp14:anchorId="4D79EA42" wp14:editId="591CBF84">
                <wp:simplePos x="0" y="0"/>
                <wp:positionH relativeFrom="column">
                  <wp:posOffset>250190</wp:posOffset>
                </wp:positionH>
                <wp:positionV relativeFrom="paragraph">
                  <wp:posOffset>3764280</wp:posOffset>
                </wp:positionV>
                <wp:extent cx="0" cy="546735"/>
                <wp:effectExtent l="0" t="0" r="19050" b="24765"/>
                <wp:wrapNone/>
                <wp:docPr id="2169" name="Straight Connector 2169"/>
                <wp:cNvGraphicFramePr/>
                <a:graphic xmlns:a="http://schemas.openxmlformats.org/drawingml/2006/main">
                  <a:graphicData uri="http://schemas.microsoft.com/office/word/2010/wordprocessingShape">
                    <wps:wsp>
                      <wps:cNvCnPr/>
                      <wps:spPr>
                        <a:xfrm flipV="1">
                          <a:off x="0" y="0"/>
                          <a:ext cx="0" cy="546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69" o:spid="_x0000_s1026" style="position:absolute;flip:y;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296.4pt" to="19.7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" strokecolor="#4579b8 [3044]"/>
            </w:pict>
          </mc:Fallback>
        </mc:AlternateContent>
      </w:r>
      <w:r>
        <w:rPr>
          <w:noProof/>
          <w:lang w:val="en-NZ" w:eastAsia="en-NZ"/>
        </w:rPr>
        <mc:AlternateContent>
          <mc:Choice Requires="wps">
            <w:drawing>
              <wp:anchor distT="0" distB="0" distL="114300" distR="114300" simplePos="0" relativeHeight="251791360" behindDoc="0" locked="0" layoutInCell="1" allowOverlap="1" wp14:anchorId="3EEC071E" wp14:editId="7FD9CD68">
                <wp:simplePos x="0" y="0"/>
                <wp:positionH relativeFrom="column">
                  <wp:posOffset>5027930</wp:posOffset>
                </wp:positionH>
                <wp:positionV relativeFrom="paragraph">
                  <wp:posOffset>4405630</wp:posOffset>
                </wp:positionV>
                <wp:extent cx="589915" cy="0"/>
                <wp:effectExtent l="0" t="0" r="19685" b="19050"/>
                <wp:wrapNone/>
                <wp:docPr id="2197" name="Straight Connector 2197"/>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95.9pt,346.9pt" to="442.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" strokecolor="#4579b8 [3044]"/>
            </w:pict>
          </mc:Fallback>
        </mc:AlternateContent>
      </w:r>
      <w:r>
        <w:rPr>
          <w:noProof/>
          <w:lang w:val="en-NZ" w:eastAsia="en-NZ"/>
        </w:rPr>
        <mc:AlternateContent>
          <mc:Choice Requires="wps">
            <w:drawing>
              <wp:anchor distT="0" distB="0" distL="114300" distR="114300" simplePos="0" relativeHeight="251790336" behindDoc="0" locked="0" layoutInCell="1" allowOverlap="1" wp14:anchorId="61AA01DF" wp14:editId="5216A1DA">
                <wp:simplePos x="0" y="0"/>
                <wp:positionH relativeFrom="column">
                  <wp:posOffset>4247515</wp:posOffset>
                </wp:positionH>
                <wp:positionV relativeFrom="paragraph">
                  <wp:posOffset>4403725</wp:posOffset>
                </wp:positionV>
                <wp:extent cx="589915" cy="0"/>
                <wp:effectExtent l="0" t="0" r="19685" b="19050"/>
                <wp:wrapNone/>
                <wp:docPr id="2198" name="Straight Connector 2198"/>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8"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34.45pt,346.75pt" to="380.9pt,3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" strokecolor="#4579b8 [3044]"/>
            </w:pict>
          </mc:Fallback>
        </mc:AlternateContent>
      </w:r>
      <w:r>
        <w:rPr>
          <w:noProof/>
          <w:lang w:val="en-NZ" w:eastAsia="en-NZ"/>
        </w:rPr>
        <mc:AlternateContent>
          <mc:Choice Requires="wps">
            <w:drawing>
              <wp:anchor distT="0" distB="0" distL="114300" distR="114300" simplePos="0" relativeHeight="251789312" behindDoc="0" locked="0" layoutInCell="1" allowOverlap="1" wp14:anchorId="494BF9DE" wp14:editId="02BD930B">
                <wp:simplePos x="0" y="0"/>
                <wp:positionH relativeFrom="column">
                  <wp:posOffset>3467100</wp:posOffset>
                </wp:positionH>
                <wp:positionV relativeFrom="paragraph">
                  <wp:posOffset>4403725</wp:posOffset>
                </wp:positionV>
                <wp:extent cx="589915" cy="0"/>
                <wp:effectExtent l="0" t="0" r="19685" b="19050"/>
                <wp:wrapNone/>
                <wp:docPr id="2199" name="Straight Connector 2199"/>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9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73pt,346.75pt" to="319.45pt,3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" strokecolor="#4579b8 [3044]"/>
            </w:pict>
          </mc:Fallback>
        </mc:AlternateContent>
      </w:r>
      <w:r>
        <w:rPr>
          <w:noProof/>
          <w:lang w:val="en-NZ" w:eastAsia="en-NZ"/>
        </w:rPr>
        <mc:AlternateContent>
          <mc:Choice Requires="wps">
            <w:drawing>
              <wp:anchor distT="0" distB="0" distL="114300" distR="114300" simplePos="0" relativeHeight="251788288" behindDoc="0" locked="0" layoutInCell="1" allowOverlap="1" wp14:anchorId="3DBEB4DC" wp14:editId="582D27AD">
                <wp:simplePos x="0" y="0"/>
                <wp:positionH relativeFrom="column">
                  <wp:posOffset>2686685</wp:posOffset>
                </wp:positionH>
                <wp:positionV relativeFrom="paragraph">
                  <wp:posOffset>4407535</wp:posOffset>
                </wp:positionV>
                <wp:extent cx="589915" cy="0"/>
                <wp:effectExtent l="0" t="0" r="19685" b="19050"/>
                <wp:wrapNone/>
                <wp:docPr id="2200" name="Straight Connector 2200"/>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0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11.55pt,347.05pt" to="258pt,3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" strokecolor="#4579b8 [3044]"/>
            </w:pict>
          </mc:Fallback>
        </mc:AlternateContent>
      </w:r>
      <w:r>
        <w:rPr>
          <w:noProof/>
          <w:lang w:val="en-NZ" w:eastAsia="en-NZ"/>
        </w:rPr>
        <mc:AlternateContent>
          <mc:Choice Requires="wps">
            <w:drawing>
              <wp:anchor distT="0" distB="0" distL="114300" distR="114300" simplePos="0" relativeHeight="251787264" behindDoc="0" locked="0" layoutInCell="1" allowOverlap="1" wp14:anchorId="5757FAD4" wp14:editId="653E6ED4">
                <wp:simplePos x="0" y="0"/>
                <wp:positionH relativeFrom="column">
                  <wp:posOffset>1904365</wp:posOffset>
                </wp:positionH>
                <wp:positionV relativeFrom="paragraph">
                  <wp:posOffset>4406265</wp:posOffset>
                </wp:positionV>
                <wp:extent cx="589915" cy="0"/>
                <wp:effectExtent l="0" t="0" r="19685" b="19050"/>
                <wp:wrapNone/>
                <wp:docPr id="2201" name="Straight Connector 2201"/>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0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49.95pt,346.95pt" to="196.4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" strokecolor="#4579b8 [3044]"/>
            </w:pict>
          </mc:Fallback>
        </mc:AlternateContent>
      </w:r>
      <w:r>
        <w:rPr>
          <w:noProof/>
          <w:lang w:val="en-NZ" w:eastAsia="en-NZ"/>
        </w:rPr>
        <mc:AlternateContent>
          <mc:Choice Requires="wps">
            <w:drawing>
              <wp:anchor distT="0" distB="0" distL="114300" distR="114300" simplePos="0" relativeHeight="251786240" behindDoc="0" locked="0" layoutInCell="1" allowOverlap="1" wp14:anchorId="272EB6B9" wp14:editId="4624ACC6">
                <wp:simplePos x="0" y="0"/>
                <wp:positionH relativeFrom="column">
                  <wp:posOffset>1124585</wp:posOffset>
                </wp:positionH>
                <wp:positionV relativeFrom="paragraph">
                  <wp:posOffset>4407535</wp:posOffset>
                </wp:positionV>
                <wp:extent cx="589915" cy="0"/>
                <wp:effectExtent l="0" t="0" r="19685" b="19050"/>
                <wp:wrapNone/>
                <wp:docPr id="2202" name="Straight Connector 2202"/>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02"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88.55pt,347.05pt" to="135pt,3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" strokecolor="#4579b8 [3044]"/>
            </w:pict>
          </mc:Fallback>
        </mc:AlternateContent>
      </w:r>
      <w:r>
        <w:rPr>
          <w:noProof/>
          <w:lang w:val="en-NZ" w:eastAsia="en-NZ"/>
        </w:rPr>
        <mc:AlternateContent>
          <mc:Choice Requires="wps">
            <w:drawing>
              <wp:anchor distT="0" distB="0" distL="114300" distR="114300" simplePos="0" relativeHeight="251785216" behindDoc="0" locked="0" layoutInCell="1" allowOverlap="1" wp14:anchorId="08051268" wp14:editId="459FD787">
                <wp:simplePos x="0" y="0"/>
                <wp:positionH relativeFrom="column">
                  <wp:posOffset>344170</wp:posOffset>
                </wp:positionH>
                <wp:positionV relativeFrom="paragraph">
                  <wp:posOffset>4406265</wp:posOffset>
                </wp:positionV>
                <wp:extent cx="589915" cy="0"/>
                <wp:effectExtent l="0" t="0" r="19685" b="19050"/>
                <wp:wrapNone/>
                <wp:docPr id="2203" name="Straight Connector 2203"/>
                <wp:cNvGraphicFramePr/>
                <a:graphic xmlns:a="http://schemas.openxmlformats.org/drawingml/2006/main">
                  <a:graphicData uri="http://schemas.microsoft.com/office/word/2010/wordprocessingShape">
                    <wps:wsp>
                      <wps:cNvCnPr/>
                      <wps:spPr>
                        <a:xfrm>
                          <a:off x="0" y="0"/>
                          <a:ext cx="5899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03"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27.1pt,346.95pt" to="73.55pt,3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" strokecolor="#4579b8 [3044]"/>
            </w:pict>
          </mc:Fallback>
        </mc:AlternateContent>
      </w:r>
      <w:r>
        <w:rPr>
          <w:noProof/>
          <w:lang w:val="en-NZ" w:eastAsia="en-NZ"/>
        </w:rPr>
        <mc:AlternateContent>
          <mc:Choice Requires="wpg">
            <w:drawing>
              <wp:anchor distT="0" distB="0" distL="114300" distR="114300" simplePos="0" relativeHeight="251777024" behindDoc="0" locked="0" layoutInCell="1" allowOverlap="1" wp14:anchorId="201C3547" wp14:editId="7534B976">
                <wp:simplePos x="0" y="0"/>
                <wp:positionH relativeFrom="column">
                  <wp:posOffset>154305</wp:posOffset>
                </wp:positionH>
                <wp:positionV relativeFrom="paragraph">
                  <wp:posOffset>4313555</wp:posOffset>
                </wp:positionV>
                <wp:extent cx="191770" cy="172720"/>
                <wp:effectExtent l="0" t="0" r="17780" b="17780"/>
                <wp:wrapNone/>
                <wp:docPr id="2204" name="Group 2204"/>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2205"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2207" name="Group 113"/>
                        <wpg:cNvGrpSpPr>
                          <a:grpSpLocks/>
                        </wpg:cNvGrpSpPr>
                        <wpg:grpSpPr bwMode="auto">
                          <a:xfrm>
                            <a:off x="46721" y="42272"/>
                            <a:ext cx="96403" cy="83902"/>
                            <a:chOff x="6725" y="-233"/>
                            <a:chExt cx="99" cy="98"/>
                          </a:xfrm>
                        </wpg:grpSpPr>
                        <wps:wsp>
                          <wps:cNvPr id="1344"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2204" o:spid="_x0000_s1026" style="position:absolute;margin-left:12.15pt;margin-top:339.65pt;width:15.1pt;height:13.6pt;z-index:251777024"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fKMcA&#10;AADdAAAADwAAAGRycy9kb3ducmV2LnhtbESPQWvCQBSE7wX/w/IEL6IbIy0SXaVUBMGDVKvg7ZF9&#10;TVKzb0N2jdFf3xUEj8PMfMPMFq0pRUO1KywrGA0jEMSp1QVnCn72q8EEhPPIGkvLpOBGDhbzztsM&#10;E22v/E3NzmciQNglqCD3vkqkdGlOBt3QVsTB+7W1QR9knUld4zXATSnjKPqQBgsOCzlW9JVTet5d&#10;jIL1GPt2vO0fjvvt6W+jm+W9Od+V6nXbzykIT61/hZ/ttVYQx9E7PN6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XnyjHAAAA3QAAAA8AAAAAAAAAAAAAAAAAmAIAAGRy&#10;cy9kb3ducmV2LnhtbFBLBQYAAAAABAAEAPUAAACMAw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DMUA&#10;AADdAAAADwAAAGRycy9kb3ducmV2LnhtbESPwU7DMBBE70j8g7VIXFC7JodSQt0KqJDoMS0fsIq3&#10;SSBeB9u0KV+PKyH1OJqZN5rFanS9OnCInRcD91MNiqX2tpPGwMfubTIHFROJpd4LGzhxhNXy+mpB&#10;pfVHqfiwTY3KEIklGWhTGkrEWLfsKE79wJK9vQ+OUpahQRvomOGux0LrGTrqJC+0NPBry/XX9scZ&#10;QO3WYfPye1cV1Qm/Hz/jwxprY25vxucnUInHdAn/t9+tgaLQMzi/yU8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88MxQAAAN0AAAAPAAAAAAAAAAAAAAAAAJgCAABkcnMv&#10;ZG93bnJldi54bWxQSwUGAAAAAAQABAD1AAAAigM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JxcMA&#10;AADdAAAADwAAAGRycy9kb3ducmV2LnhtbERPTWvCQBC9C/0PyxR6001VxEZXKQWlPXiobe9jdkxC&#10;srNpdozJv+8KBW/zeJ+z3vauVh21ofRs4HmSgCLOvC05N/D9tRsvQQVBtlh7JgMDBdhuHkZrTK2/&#10;8id1R8lVDOGQooFCpEm1DllBDsPEN8SRO/vWoUTY5tq2eI3hrtbTJFlohyXHhgIbeisoq44XZ+Dj&#10;pZL89Ov6w/60+OmGapgupTTm6bF/XYES6uUu/ne/2zh/Np/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6Jxc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78048" behindDoc="0" locked="0" layoutInCell="1" allowOverlap="1" wp14:anchorId="02BBC773" wp14:editId="78DF49AF">
                <wp:simplePos x="0" y="0"/>
                <wp:positionH relativeFrom="column">
                  <wp:posOffset>3275965</wp:posOffset>
                </wp:positionH>
                <wp:positionV relativeFrom="paragraph">
                  <wp:posOffset>4313555</wp:posOffset>
                </wp:positionV>
                <wp:extent cx="191770" cy="172720"/>
                <wp:effectExtent l="0" t="0" r="17780" b="17780"/>
                <wp:wrapNone/>
                <wp:docPr id="1345" name="Group 1345"/>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46"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348" name="Group 113"/>
                        <wpg:cNvGrpSpPr>
                          <a:grpSpLocks/>
                        </wpg:cNvGrpSpPr>
                        <wpg:grpSpPr bwMode="auto">
                          <a:xfrm>
                            <a:off x="46721" y="42272"/>
                            <a:ext cx="96403" cy="83902"/>
                            <a:chOff x="6725" y="-233"/>
                            <a:chExt cx="99" cy="98"/>
                          </a:xfrm>
                        </wpg:grpSpPr>
                        <wps:wsp>
                          <wps:cNvPr id="1349"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45" o:spid="_x0000_s1026" style="position:absolute;margin-left:257.95pt;margin-top:339.65pt;width:15.1pt;height:13.6pt;z-index:251778048"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KE8YA&#10;AADdAAAADwAAAGRycy9kb3ducmV2LnhtbERPTWvCQBC9F/oflin0IrppU4LEbKS0FAQPoraCtyE7&#10;JqnZ2ZBdY+qvdwuCt3m8z8nmg2lET52rLSt4mUQgiAuray4VfG+/xlMQziNrbCyTgj9yMM8fHzJM&#10;tT3zmvqNL0UIYZeigsr7NpXSFRUZdBPbEgfuYDuDPsCulLrDcwg3jXyNokQarDk0VNjSR0XFcXMy&#10;ChYxjmy8Gv3stqv971L3n5f+eFHq+Wl4n4HwNPi7+OZe6DA/fkvg/5twgs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TKE8YAAADdAAAADwAAAAAAAAAAAAAAAACYAgAAZHJz&#10;L2Rvd25yZXYueG1sUEsFBgAAAAAEAAQA9QAAAIsDA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h28MA&#10;AADdAAAADwAAAGRycy9kb3ducmV2LnhtbERPzUrDQBC+C77DMgUvYidWsTV2E9RSsMfUPsCQHZPY&#10;7GzcXdvUp+8Kgrf5+H5nWY62Vwf2oXOi4XaagWKpnemk0bB7X98sQIVIYqh3whpOHKAsLi+WlBt3&#10;lIoP29ioFCIhJw1tjEOOGOqWLYWpG1gS9+G8pZigb9B4OqZw2+Msyx7QUiepoaWBX1uu99tvqwEz&#10;u/Kbl5/ralad8OvxM8xXWGt9NRmfn0BFHuO/+M/9ZtL8u/s5/H6TTsD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6h28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mW8MA&#10;AADdAAAADwAAAGRycy9kb3ducmV2LnhtbERPTWvCQBC9C/0PyxS86UYtotFVSqGlPXiorfcxOyYh&#10;2dk0O43Jv+8KBW/zeJ+z3feuVh21ofRsYDZNQBFn3pacG/j+ep2sQAVBtlh7JgMDBdjvHkZbTK2/&#10;8id1R8lVDOGQooFCpEm1DllBDsPUN8SRu/jWoUTY5tq2eI3hrtbzJFlqhyXHhgIbeikoq46/zsDH&#10;upL8/OP6w9t5eeqGapivpDRm/Ng/b0AJ9XIX/7vfbZy/eFrD7Zt4gt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8mW8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82144" behindDoc="0" locked="0" layoutInCell="1" allowOverlap="1" wp14:anchorId="291AC6A6" wp14:editId="03439351">
                <wp:simplePos x="0" y="0"/>
                <wp:positionH relativeFrom="column">
                  <wp:posOffset>2495550</wp:posOffset>
                </wp:positionH>
                <wp:positionV relativeFrom="paragraph">
                  <wp:posOffset>4313555</wp:posOffset>
                </wp:positionV>
                <wp:extent cx="191770" cy="172720"/>
                <wp:effectExtent l="0" t="0" r="17780" b="17780"/>
                <wp:wrapNone/>
                <wp:docPr id="1350" name="Group 1350"/>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51"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353" name="Group 113"/>
                        <wpg:cNvGrpSpPr>
                          <a:grpSpLocks/>
                        </wpg:cNvGrpSpPr>
                        <wpg:grpSpPr bwMode="auto">
                          <a:xfrm>
                            <a:off x="46721" y="42272"/>
                            <a:ext cx="96403" cy="83902"/>
                            <a:chOff x="6725" y="-233"/>
                            <a:chExt cx="99" cy="98"/>
                          </a:xfrm>
                        </wpg:grpSpPr>
                        <wps:wsp>
                          <wps:cNvPr id="1354"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50" o:spid="_x0000_s1026" style="position:absolute;margin-left:196.5pt;margin-top:339.65pt;width:15.1pt;height:13.6pt;z-index:251782144"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EusYA&#10;AADdAAAADwAAAGRycy9kb3ducmV2LnhtbERPTWvCQBC9C/0PyxS8iG40WCS6CaWlEOhBqlXwNmSn&#10;SWp2NmS3Mfrru0Kht3m8z9lkg2lET52rLSuYzyIQxIXVNZcKPvdv0xUI55E1NpZJwZUcZOnDaIOJ&#10;thf+oH7nSxFC2CWooPK+TaR0RUUG3cy2xIH7sp1BH2BXSt3hJYSbRi6i6EkarDk0VNjSS0XFefdj&#10;FOQxTmy8nRyO++3p+133r7f+fFNq/Dg8r0F4Gvy/+M+d6zA/Xs7h/k04Qa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TEusYAAADdAAAADwAAAAAAAAAAAAAAAACYAgAAZHJz&#10;L2Rvd25yZXYueG1sUEsFBgAAAAAEAAQA9QAAAIsDA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UnsMA&#10;AADdAAAADwAAAGRycy9kb3ducmV2LnhtbERPzU7CQBC+m/gOmzHhYmBqjQKVhQjERI9FHmDSHdpq&#10;d7buLlB8etfExNt8+X5nsRpsp07sQ+tEw90kA8VSOdNKrWH//jKegQqRxFDnhDVcOMBqeX21oMK4&#10;s5R82sVapRAJBWloYuwLxFA1bClMXM+SuIPzlmKCvkbj6ZzCbYd5lj2ipVZSQ0M9bxquPndHqwEz&#10;u/Vv6+/bMi8v+DX/CNMtVlqPbobnJ1CRh/gv/nO/mjT//iGH32/SCb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CUns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fGMMA&#10;AADdAAAADwAAAGRycy9kb3ducmV2LnhtbERPTU/CQBC9m/gfNmPCTbaCEigshJBg5OBB1PvQHdum&#10;3dnSHUv771kTE27z8j5nteldrTpqQ+nZwNM4AUWceVtybuDrc/84BxUE2WLtmQwMFGCzvr9bYWr9&#10;hT+oO0quYgiHFA0UIk2qdcgKchjGviGO3I9vHUqEba5ti5cY7mo9SZKZdlhybCiwoV1BWXX8dQYO&#10;i0ry09n176+n2Xc3VMNkLqUxo4d+uwQl1MtN/O9+s3H+9OUZ/r6JJ+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cfGM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83168" behindDoc="0" locked="0" layoutInCell="1" allowOverlap="1" wp14:anchorId="52774911" wp14:editId="453AE553">
                <wp:simplePos x="0" y="0"/>
                <wp:positionH relativeFrom="column">
                  <wp:posOffset>1715135</wp:posOffset>
                </wp:positionH>
                <wp:positionV relativeFrom="paragraph">
                  <wp:posOffset>4313555</wp:posOffset>
                </wp:positionV>
                <wp:extent cx="191770" cy="172720"/>
                <wp:effectExtent l="0" t="0" r="17780" b="17780"/>
                <wp:wrapNone/>
                <wp:docPr id="1355" name="Group 1355"/>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56"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358" name="Group 113"/>
                        <wpg:cNvGrpSpPr>
                          <a:grpSpLocks/>
                        </wpg:cNvGrpSpPr>
                        <wpg:grpSpPr bwMode="auto">
                          <a:xfrm>
                            <a:off x="46721" y="42272"/>
                            <a:ext cx="96403" cy="83902"/>
                            <a:chOff x="6725" y="-233"/>
                            <a:chExt cx="99" cy="98"/>
                          </a:xfrm>
                        </wpg:grpSpPr>
                        <wps:wsp>
                          <wps:cNvPr id="1359"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55" o:spid="_x0000_s1026" style="position:absolute;margin-left:135.05pt;margin-top:339.65pt;width:15.1pt;height:13.6pt;z-index:251783168"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czsYA&#10;AADdAAAADwAAAGRycy9kb3ducmV2LnhtbERPTWvCQBC9F/oflin0IrppQ4PEbKS0FAQPoraCtyE7&#10;JqnZ2ZBdY+qvdwuCt3m8z8nmg2lET52rLSt4mUQgiAuray4VfG+/xlMQziNrbCyTgj9yMM8fHzJM&#10;tT3zmvqNL0UIYZeigsr7NpXSFRUZdBPbEgfuYDuDPsCulLrDcwg3jXyNokQarDk0VNjSR0XFcXMy&#10;ChYxjmy8Gv3stqv971L3n5f+eFHq+Wl4n4HwNPi7+OZe6DA/fkvg/5twgs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1czsYAAADdAAAADwAAAAAAAAAAAAAAAACYAgAAZHJz&#10;L2Rvd25yZXYueG1sUEsFBgAAAAAEAAQA9QAAAIsDA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3BsMA&#10;AADdAAAADwAAAGRycy9kb3ducmV2LnhtbERPzUrDQBC+C77DMgUvYidWtDV2E9RSsMfUPsCQHZPY&#10;7GzcXdvUp+8Kgrf5+H5nWY62Vwf2oXOi4XaagWKpnemk0bB7X98sQIVIYqh3whpOHKAsLi+WlBt3&#10;lIoP29ioFCIhJw1tjEOOGOqWLYWpG1gS9+G8pZigb9B4OqZw2+Msyx7QUiepoaWBX1uu99tvqwEz&#10;u/Kbl5/ralad8OvxM8xXWGt9NRmfn0BFHuO/+M/9ZtL8u/s5/H6TTsD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c3Bs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whsMA&#10;AADdAAAADwAAAGRycy9kb3ducmV2LnhtbERPTWvCQBC9C/0PyxS86UalotFVSqGlPXiorfcxOyYh&#10;2dk0O43Jv+8KBW/zeJ+z3feuVh21ofRsYDZNQBFn3pacG/j+ep2sQAVBtlh7JgMDBdjvHkZbTK2/&#10;8id1R8lVDOGQooFCpEm1DllBDsPUN8SRu/jWoUTY5tq2eI3hrtbzJFlqhyXHhgIbeikoq46/zsDH&#10;upL8/OP6w9t5eeqGapivpDRm/Ng/b0AJ9XIX/7vfbZy/eFrD7Zt4gt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awhs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84192" behindDoc="0" locked="0" layoutInCell="1" allowOverlap="1" wp14:anchorId="7F7C6AF4" wp14:editId="63200F9F">
                <wp:simplePos x="0" y="0"/>
                <wp:positionH relativeFrom="column">
                  <wp:posOffset>934720</wp:posOffset>
                </wp:positionH>
                <wp:positionV relativeFrom="paragraph">
                  <wp:posOffset>4313555</wp:posOffset>
                </wp:positionV>
                <wp:extent cx="191770" cy="172720"/>
                <wp:effectExtent l="0" t="0" r="17780" b="17780"/>
                <wp:wrapNone/>
                <wp:docPr id="1360" name="Group 1360"/>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69"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371" name="Group 113"/>
                        <wpg:cNvGrpSpPr>
                          <a:grpSpLocks/>
                        </wpg:cNvGrpSpPr>
                        <wpg:grpSpPr bwMode="auto">
                          <a:xfrm>
                            <a:off x="46721" y="42272"/>
                            <a:ext cx="96403" cy="83902"/>
                            <a:chOff x="6725" y="-233"/>
                            <a:chExt cx="99" cy="98"/>
                          </a:xfrm>
                        </wpg:grpSpPr>
                        <wps:wsp>
                          <wps:cNvPr id="1372"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60" o:spid="_x0000_s1026" style="position:absolute;margin-left:73.6pt;margin-top:339.65pt;width:15.1pt;height:13.6pt;z-index:251784192"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CAcUA&#10;AADdAAAADwAAAGRycy9kb3ducmV2LnhtbERPS2vCQBC+C/6HZYRexGxqQGzqKmIRhB7ER4XehuyY&#10;RLOzIbuNqb++WxC8zcf3nNmiM5VoqXGlZQWvUQyCOLO65FzB8bAeTUE4j6yxskwKfsnBYt7vzTDV&#10;9sY7avc+FyGEXYoKCu/rVEqXFWTQRbYmDtzZNgZ9gE0udYO3EG4qOY7jiTRYcmgosKZVQdl1/2MU&#10;bBIc2mQ7/Dodtt+XT91+3NvrXamXQbd8B+Gp80/xw73RYX4yeYP/b8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gIBxQAAAN0AAAAPAAAAAAAAAAAAAAAAAJgCAABkcnMv&#10;ZG93bnJldi54bWxQSwUGAAAAAAQABAD1AAAAigM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zEsUA&#10;AADdAAAADwAAAGRycy9kb3ducmV2LnhtbESPwU7DQAxE70j8w8pIXBB1WiQKoduqUCHBMW0/wMqa&#10;JJD1ht2lTfl6fEDqzdaMZ54Xq9H35sAxdUEsTCcFGJY6uE4aC/vd6+0DmJRJHPVB2MKJE6yWlxcL&#10;Kl04SsWHbW6MhkgqyUKb81AiprplT2kSBhbVPkL0lHWNDbpIRw33Pc6K4h49daINLQ380nL9tf3x&#10;FrDwm/j+/HtTzaoTfj9+pvkGa2uvr8b1E5jMYz6b/6/fnOLfzZVfv9ERc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MSxQAAAN0AAAAPAAAAAAAAAAAAAAAAAJgCAABkcnMv&#10;ZG93bnJldi54bWxQSwUGAAAAAAQABAD1AAAAigM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l8MA&#10;AADdAAAADwAAAGRycy9kb3ducmV2LnhtbERPTWvCQBC9F/wPywi91U1TsBpdRQqV9tBDbXsfs9Mk&#10;JDsbs2NM/n1XEHqbx/uc9XZwjeqpC5VnA4+zBBRx7m3FhYHvr9eHBaggyBYbz2RgpADbzeRujZn1&#10;F/6k/iCFiiEcMjRQirSZ1iEvyWGY+ZY4cr++cygRdoW2HV5iuGt0miRz7bDi2FBiSy8l5fXh7Ay8&#10;L2spjic3fOyP859+rMd0IZUx99NhtwIlNMi/+OZ+s3H+03MK12/iC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l8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81120" behindDoc="0" locked="0" layoutInCell="1" allowOverlap="1" wp14:anchorId="60041FB3" wp14:editId="1941072C">
                <wp:simplePos x="0" y="0"/>
                <wp:positionH relativeFrom="column">
                  <wp:posOffset>4056380</wp:posOffset>
                </wp:positionH>
                <wp:positionV relativeFrom="paragraph">
                  <wp:posOffset>4313555</wp:posOffset>
                </wp:positionV>
                <wp:extent cx="191770" cy="172720"/>
                <wp:effectExtent l="0" t="0" r="17780" b="17780"/>
                <wp:wrapNone/>
                <wp:docPr id="1373" name="Group 1373"/>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74"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377" name="Group 113"/>
                        <wpg:cNvGrpSpPr>
                          <a:grpSpLocks/>
                        </wpg:cNvGrpSpPr>
                        <wpg:grpSpPr bwMode="auto">
                          <a:xfrm>
                            <a:off x="46721" y="42272"/>
                            <a:ext cx="96403" cy="83902"/>
                            <a:chOff x="6725" y="-233"/>
                            <a:chExt cx="99" cy="98"/>
                          </a:xfrm>
                        </wpg:grpSpPr>
                        <wps:wsp>
                          <wps:cNvPr id="1378"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73" o:spid="_x0000_s1026" style="position:absolute;margin-left:319.4pt;margin-top:339.65pt;width:15.1pt;height:13.6pt;z-index:251781120"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7QsYA&#10;AADdAAAADwAAAGRycy9kb3ducmV2LnhtbERPS2vCQBC+C/6HZQq9SN20EVtiNiItguBB6gt6G7Jj&#10;kpqdDdltjP76rlDobT6+56Tz3tSio9ZVlhU8jyMQxLnVFRcK9rvl0xsI55E11pZJwZUczLPhIMVE&#10;2wt/Urf1hQgh7BJUUHrfJFK6vCSDbmwb4sCdbGvQB9gWUrd4CeGmli9RNJUGKw4NJTb0XlJ+3v4Y&#10;BasYRzbejA7H3ebre627j1t3vin1+NAvZiA89f5f/Ode6TA/fp3A/Ztw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Y7QsYAAADdAAAADwAAAAAAAAAAAAAAAACYAgAAZHJz&#10;L2Rvd25yZXYueG1sUEsFBgAAAAAEAAQA9QAAAIsDA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QisMA&#10;AADdAAAADwAAAGRycy9kb3ducmV2LnhtbERPzUrDQBC+C77DMgUvYidWtDV2E9RSsMfUPsCQHZPY&#10;7GzcXdvUp+8Kgrf5+H5nWY62Vwf2oXOi4XaagWKpnemk0bB7X98sQIVIYqh3whpOHKAsLi+WlBt3&#10;lIoP29ioFCIhJw1tjEOOGOqWLYWpG1gS9+G8pZigb9B4OqZw2+Msyx7QUiepoaWBX1uu99tvqwEz&#10;u/Kbl5/ralad8OvxM8xXWGt9NRmfn0BFHuO/+M/9ZtL8u/k9/H6TTsD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xQis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JfcUA&#10;AADdAAAADwAAAGRycy9kb3ducmV2LnhtbESPwU7DQAxE70j9h5UrcaMbilRK6LaqkEBw4EALdzdr&#10;kihZb5o1afL3+IDEzdaMZ543uzG0ZqA+1ZEd3C4yMMRF9DWXDj6PzzdrMEmQPbaRycFECXbb2dUG&#10;cx8v/EHDQUqjIZxydFCJdLm1qagoYFrEjli179gHFF370voeLxoeWrvMspUNWLM2VNjRU0VFc/gJ&#10;Dt4eGilP5zC+v5xWX8PUTMu11M5dz8f9IxihUf7Nf9evXvHv7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0l9xQAAAN0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80096" behindDoc="0" locked="0" layoutInCell="1" allowOverlap="1" wp14:anchorId="6EBCE119" wp14:editId="5F146C2C">
                <wp:simplePos x="0" y="0"/>
                <wp:positionH relativeFrom="column">
                  <wp:posOffset>4836795</wp:posOffset>
                </wp:positionH>
                <wp:positionV relativeFrom="paragraph">
                  <wp:posOffset>4313555</wp:posOffset>
                </wp:positionV>
                <wp:extent cx="191770" cy="172720"/>
                <wp:effectExtent l="0" t="0" r="17780" b="17780"/>
                <wp:wrapNone/>
                <wp:docPr id="1379" name="Group 1379"/>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380"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449" name="Group 113"/>
                        <wpg:cNvGrpSpPr>
                          <a:grpSpLocks/>
                        </wpg:cNvGrpSpPr>
                        <wpg:grpSpPr bwMode="auto">
                          <a:xfrm>
                            <a:off x="46721" y="42272"/>
                            <a:ext cx="96403" cy="83902"/>
                            <a:chOff x="6725" y="-233"/>
                            <a:chExt cx="99" cy="98"/>
                          </a:xfrm>
                        </wpg:grpSpPr>
                        <wps:wsp>
                          <wps:cNvPr id="1450"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379" o:spid="_x0000_s1026" style="position:absolute;margin-left:380.85pt;margin-top:339.65pt;width:15.1pt;height:13.6pt;z-index:251780096"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gA&#10;AADdAAAADwAAAGRycy9kb3ducmV2LnhtbESPQWvCQBCF7wX/wzKCF6kbDRRJXUVaBMGDqG2htyE7&#10;TaLZ2ZBdY+qv7xyE3mZ4b977ZrHqXa06akPl2cB0koAizr2tuDDwcdo8z0GFiGyx9kwGfinAajl4&#10;WmBm/Y0P1B1joSSEQ4YGyhibTOuQl+QwTHxDLNqPbx1GWdtC2xZvEu5qPUuSF+2wYmkosaG3kvLL&#10;8eoMbFMc+3Q//vw67b/PO9u937vL3ZjRsF+/gorUx3/z43prBT+dC7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1myAAAAN0AAAAPAAAAAAAAAAAAAAAAAJgCAABk&#10;cnMvZG93bnJldi54bWxQSwUGAAAAAAQABAD1AAAAjQM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mrsMA&#10;AADdAAAADwAAAGRycy9kb3ducmV2LnhtbERPzWrCQBC+F3yHZYReSp1ooWrqKloptMdoH2DIjklq&#10;djbubjX26buFgrf5+H5nseptq87sQ+NEw3iUgWIpnWmk0vC5f3ucgQqRxFDrhDVcOcBqObhbUG7c&#10;RQo+72KlUoiEnDTUMXY5YihrthRGrmNJ3MF5SzFBX6HxdEnhtsVJlj2jpUZSQ00dv9ZcHnffVgNm&#10;dus/Nj8PxaS44mn+FaZbLLW+H/brF1CR+3gT/7vfTZr/NBvD3zfpB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Imrs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UfsUA&#10;AADdAAAADwAAAGRycy9kb3ducmV2LnhtbESPwU7DQAxE70j9h5UrcaMbKqhK6LaqkEBw4EALdzdr&#10;kihZb5o1afL3+IDEzdaMZ543uzG0ZqA+1ZEd3C4yMMRF9DWXDj6PzzdrMEmQPbaRycFECXbb2dUG&#10;cx8v/EHDQUqjIZxydFCJdLm1qagoYFrEjli179gHFF370voeLxoeWrvMspUNWLM2VNjRU0VFc/gJ&#10;Dt4eGilP5zC+v5xWX8PUTMu11M5dz8f9IxihUf7Nf9evXvHv7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R+xQAAAN0AAAAPAAAAAAAAAAAAAAAAAJgCAABkcnMv&#10;ZG93bnJldi54bWxQSwUGAAAAAAQABAD1AAAAigM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g">
            <w:drawing>
              <wp:anchor distT="0" distB="0" distL="114300" distR="114300" simplePos="0" relativeHeight="251779072" behindDoc="0" locked="0" layoutInCell="1" allowOverlap="1" wp14:anchorId="2D86C9FF" wp14:editId="270018B3">
                <wp:simplePos x="0" y="0"/>
                <wp:positionH relativeFrom="column">
                  <wp:posOffset>5617210</wp:posOffset>
                </wp:positionH>
                <wp:positionV relativeFrom="paragraph">
                  <wp:posOffset>4313555</wp:posOffset>
                </wp:positionV>
                <wp:extent cx="191770" cy="172720"/>
                <wp:effectExtent l="0" t="0" r="17780" b="17780"/>
                <wp:wrapNone/>
                <wp:docPr id="1451" name="Group 1451"/>
                <wp:cNvGraphicFramePr/>
                <a:graphic xmlns:a="http://schemas.openxmlformats.org/drawingml/2006/main">
                  <a:graphicData uri="http://schemas.microsoft.com/office/word/2010/wordprocessingGroup">
                    <wpg:wgp>
                      <wpg:cNvGrpSpPr/>
                      <wpg:grpSpPr>
                        <a:xfrm>
                          <a:off x="0" y="0"/>
                          <a:ext cx="191770" cy="172720"/>
                          <a:chOff x="0" y="0"/>
                          <a:chExt cx="191770" cy="172720"/>
                        </a:xfrm>
                      </wpg:grpSpPr>
                      <wps:wsp>
                        <wps:cNvPr id="1452" name="Freeform 110"/>
                        <wps:cNvSpPr>
                          <a:spLocks/>
                        </wps:cNvSpPr>
                        <wps:spPr bwMode="auto">
                          <a:xfrm>
                            <a:off x="0" y="0"/>
                            <a:ext cx="191770" cy="172720"/>
                          </a:xfrm>
                          <a:custGeom>
                            <a:avLst/>
                            <a:gdLst>
                              <a:gd name="T0" fmla="+- 0 6676 6676"/>
                              <a:gd name="T1" fmla="*/ T0 w 197"/>
                              <a:gd name="T2" fmla="+- 0 -184 -284"/>
                              <a:gd name="T3" fmla="*/ -184 h 202"/>
                              <a:gd name="T4" fmla="+- 0 6697 6676"/>
                              <a:gd name="T5" fmla="*/ T4 w 197"/>
                              <a:gd name="T6" fmla="+- 0 -246 -284"/>
                              <a:gd name="T7" fmla="*/ -246 h 202"/>
                              <a:gd name="T8" fmla="+- 0 6751 6676"/>
                              <a:gd name="T9" fmla="*/ T8 w 197"/>
                              <a:gd name="T10" fmla="+- 0 -282 -284"/>
                              <a:gd name="T11" fmla="*/ -282 h 202"/>
                              <a:gd name="T12" fmla="+- 0 6773 6676"/>
                              <a:gd name="T13" fmla="*/ T12 w 197"/>
                              <a:gd name="T14" fmla="+- 0 -284 -284"/>
                              <a:gd name="T15" fmla="*/ -284 h 202"/>
                              <a:gd name="T16" fmla="+- 0 6796 6676"/>
                              <a:gd name="T17" fmla="*/ T16 w 197"/>
                              <a:gd name="T18" fmla="+- 0 -282 -284"/>
                              <a:gd name="T19" fmla="*/ -282 h 202"/>
                              <a:gd name="T20" fmla="+- 0 6850 6676"/>
                              <a:gd name="T21" fmla="*/ T20 w 197"/>
                              <a:gd name="T22" fmla="+- 0 -248 -284"/>
                              <a:gd name="T23" fmla="*/ -248 h 202"/>
                              <a:gd name="T24" fmla="+- 0 6873 6676"/>
                              <a:gd name="T25" fmla="*/ T24 w 197"/>
                              <a:gd name="T26" fmla="+- 0 -186 -284"/>
                              <a:gd name="T27" fmla="*/ -186 h 202"/>
                              <a:gd name="T28" fmla="+- 0 6870 6676"/>
                              <a:gd name="T29" fmla="*/ T28 w 197"/>
                              <a:gd name="T30" fmla="+- 0 -162 -284"/>
                              <a:gd name="T31" fmla="*/ -162 h 202"/>
                              <a:gd name="T32" fmla="+- 0 6837 6676"/>
                              <a:gd name="T33" fmla="*/ T32 w 197"/>
                              <a:gd name="T34" fmla="+- 0 -106 -284"/>
                              <a:gd name="T35" fmla="*/ -106 h 202"/>
                              <a:gd name="T36" fmla="+- 0 6778 6676"/>
                              <a:gd name="T37" fmla="*/ T36 w 197"/>
                              <a:gd name="T38" fmla="+- 0 -83 -284"/>
                              <a:gd name="T39" fmla="*/ -83 h 202"/>
                              <a:gd name="T40" fmla="+- 0 6754 6676"/>
                              <a:gd name="T41" fmla="*/ T40 w 197"/>
                              <a:gd name="T42" fmla="+- 0 -85 -284"/>
                              <a:gd name="T43" fmla="*/ -85 h 202"/>
                              <a:gd name="T44" fmla="+- 0 6699 6676"/>
                              <a:gd name="T45" fmla="*/ T44 w 197"/>
                              <a:gd name="T46" fmla="+- 0 -119 -284"/>
                              <a:gd name="T47" fmla="*/ -119 h 202"/>
                              <a:gd name="T48" fmla="+- 0 6676 6676"/>
                              <a:gd name="T49" fmla="*/ T48 w 197"/>
                              <a:gd name="T50" fmla="+- 0 -179 -284"/>
                              <a:gd name="T51" fmla="*/ -179 h 202"/>
                              <a:gd name="T52" fmla="+- 0 6676 6676"/>
                              <a:gd name="T53" fmla="*/ T52 w 197"/>
                              <a:gd name="T54" fmla="+- 0 -184 -284"/>
                              <a:gd name="T55" fmla="*/ -18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7" h="202">
                                <a:moveTo>
                                  <a:pt x="0" y="100"/>
                                </a:moveTo>
                                <a:lnTo>
                                  <a:pt x="21" y="38"/>
                                </a:lnTo>
                                <a:lnTo>
                                  <a:pt x="75" y="2"/>
                                </a:lnTo>
                                <a:lnTo>
                                  <a:pt x="97" y="0"/>
                                </a:lnTo>
                                <a:lnTo>
                                  <a:pt x="120" y="2"/>
                                </a:lnTo>
                                <a:lnTo>
                                  <a:pt x="174" y="36"/>
                                </a:lnTo>
                                <a:lnTo>
                                  <a:pt x="197" y="98"/>
                                </a:lnTo>
                                <a:lnTo>
                                  <a:pt x="194" y="122"/>
                                </a:lnTo>
                                <a:lnTo>
                                  <a:pt x="161" y="178"/>
                                </a:lnTo>
                                <a:lnTo>
                                  <a:pt x="102" y="201"/>
                                </a:lnTo>
                                <a:lnTo>
                                  <a:pt x="78" y="199"/>
                                </a:lnTo>
                                <a:lnTo>
                                  <a:pt x="23" y="165"/>
                                </a:lnTo>
                                <a:lnTo>
                                  <a:pt x="0" y="105"/>
                                </a:lnTo>
                                <a:lnTo>
                                  <a:pt x="0" y="100"/>
                                </a:lnTo>
                                <a:close/>
                              </a:path>
                            </a:pathLst>
                          </a:custGeom>
                          <a:noFill/>
                          <a:ln w="17018">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12"/>
                        <wps:cNvSpPr>
                          <a:spLocks/>
                        </wps:cNvSpPr>
                        <wps:spPr bwMode="auto">
                          <a:xfrm>
                            <a:off x="51171" y="48946"/>
                            <a:ext cx="86985" cy="71194"/>
                          </a:xfrm>
                          <a:custGeom>
                            <a:avLst/>
                            <a:gdLst>
                              <a:gd name="T0" fmla="+- 0 6824 6725"/>
                              <a:gd name="T1" fmla="*/ T0 w 99"/>
                              <a:gd name="T2" fmla="+- 0 -184 -233"/>
                              <a:gd name="T3" fmla="*/ -184 h 98"/>
                              <a:gd name="T4" fmla="+- 0 6819 6725"/>
                              <a:gd name="T5" fmla="*/ T4 w 99"/>
                              <a:gd name="T6" fmla="+- 0 -203 -233"/>
                              <a:gd name="T7" fmla="*/ -203 h 98"/>
                              <a:gd name="T8" fmla="+- 0 6807 6725"/>
                              <a:gd name="T9" fmla="*/ T8 w 99"/>
                              <a:gd name="T10" fmla="+- 0 -219 -233"/>
                              <a:gd name="T11" fmla="*/ -219 h 98"/>
                              <a:gd name="T12" fmla="+- 0 6788 6725"/>
                              <a:gd name="T13" fmla="*/ T12 w 99"/>
                              <a:gd name="T14" fmla="+- 0 -230 -233"/>
                              <a:gd name="T15" fmla="*/ -230 h 98"/>
                              <a:gd name="T16" fmla="+- 0 6762 6725"/>
                              <a:gd name="T17" fmla="*/ T16 w 99"/>
                              <a:gd name="T18" fmla="+- 0 -233 -233"/>
                              <a:gd name="T19" fmla="*/ -233 h 98"/>
                              <a:gd name="T20" fmla="+- 0 6743 6725"/>
                              <a:gd name="T21" fmla="*/ T20 w 99"/>
                              <a:gd name="T22" fmla="+- 0 -223 -233"/>
                              <a:gd name="T23" fmla="*/ -223 h 98"/>
                              <a:gd name="T24" fmla="+- 0 6730 6725"/>
                              <a:gd name="T25" fmla="*/ T24 w 99"/>
                              <a:gd name="T26" fmla="+- 0 -206 -233"/>
                              <a:gd name="T27" fmla="*/ -206 h 98"/>
                              <a:gd name="T28" fmla="+- 0 6725 6725"/>
                              <a:gd name="T29" fmla="*/ T28 w 99"/>
                              <a:gd name="T30" fmla="+- 0 -184 -233"/>
                              <a:gd name="T31" fmla="*/ -184 h 98"/>
                              <a:gd name="T32" fmla="+- 0 6725 6725"/>
                              <a:gd name="T33" fmla="*/ T32 w 99"/>
                              <a:gd name="T34" fmla="+- 0 -183 -233"/>
                              <a:gd name="T35" fmla="*/ -183 h 98"/>
                              <a:gd name="T36" fmla="+- 0 6729 6725"/>
                              <a:gd name="T37" fmla="*/ T36 w 99"/>
                              <a:gd name="T38" fmla="+- 0 -164 -233"/>
                              <a:gd name="T39" fmla="*/ -164 h 98"/>
                              <a:gd name="T40" fmla="+- 0 6741 6725"/>
                              <a:gd name="T41" fmla="*/ T40 w 99"/>
                              <a:gd name="T42" fmla="+- 0 -148 -233"/>
                              <a:gd name="T43" fmla="*/ -148 h 98"/>
                              <a:gd name="T44" fmla="+- 0 6760 6725"/>
                              <a:gd name="T45" fmla="*/ T44 w 99"/>
                              <a:gd name="T46" fmla="+- 0 -138 -233"/>
                              <a:gd name="T47" fmla="*/ -138 h 98"/>
                              <a:gd name="T48" fmla="+- 0 6786 6725"/>
                              <a:gd name="T49" fmla="*/ T48 w 99"/>
                              <a:gd name="T50" fmla="+- 0 -135 -233"/>
                              <a:gd name="T51" fmla="*/ -135 h 98"/>
                              <a:gd name="T52" fmla="+- 0 6805 6725"/>
                              <a:gd name="T53" fmla="*/ T52 w 99"/>
                              <a:gd name="T54" fmla="+- 0 -145 -233"/>
                              <a:gd name="T55" fmla="*/ -145 h 98"/>
                              <a:gd name="T56" fmla="+- 0 6819 6725"/>
                              <a:gd name="T57" fmla="*/ T56 w 99"/>
                              <a:gd name="T58" fmla="+- 0 -162 -233"/>
                              <a:gd name="T59" fmla="*/ -162 h 98"/>
                              <a:gd name="T60" fmla="+- 0 6824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99" y="49"/>
                                </a:moveTo>
                                <a:lnTo>
                                  <a:pt x="94" y="30"/>
                                </a:lnTo>
                                <a:lnTo>
                                  <a:pt x="82" y="14"/>
                                </a:lnTo>
                                <a:lnTo>
                                  <a:pt x="63" y="3"/>
                                </a:lnTo>
                                <a:lnTo>
                                  <a:pt x="37" y="0"/>
                                </a:lnTo>
                                <a:lnTo>
                                  <a:pt x="18" y="10"/>
                                </a:lnTo>
                                <a:lnTo>
                                  <a:pt x="5" y="27"/>
                                </a:lnTo>
                                <a:lnTo>
                                  <a:pt x="0" y="49"/>
                                </a:lnTo>
                                <a:lnTo>
                                  <a:pt x="0" y="50"/>
                                </a:lnTo>
                                <a:lnTo>
                                  <a:pt x="4" y="69"/>
                                </a:lnTo>
                                <a:lnTo>
                                  <a:pt x="16" y="85"/>
                                </a:lnTo>
                                <a:lnTo>
                                  <a:pt x="35" y="95"/>
                                </a:lnTo>
                                <a:lnTo>
                                  <a:pt x="61" y="98"/>
                                </a:lnTo>
                                <a:lnTo>
                                  <a:pt x="80" y="88"/>
                                </a:lnTo>
                                <a:lnTo>
                                  <a:pt x="94" y="71"/>
                                </a:lnTo>
                                <a:lnTo>
                                  <a:pt x="99" y="49"/>
                                </a:lnTo>
                                <a:close/>
                              </a:path>
                            </a:pathLst>
                          </a:custGeom>
                          <a:solidFill>
                            <a:srgbClr val="4A7EBB"/>
                          </a:solidFill>
                          <a:ln>
                            <a:noFill/>
                          </a:ln>
                          <a:extLst/>
                        </wps:spPr>
                        <wps:bodyPr rot="0" vert="horz" wrap="square" lIns="91440" tIns="45720" rIns="91440" bIns="45720" anchor="t" anchorCtr="0" upright="1">
                          <a:noAutofit/>
                        </wps:bodyPr>
                      </wps:wsp>
                      <wpg:grpSp>
                        <wpg:cNvPr id="1454" name="Group 113"/>
                        <wpg:cNvGrpSpPr>
                          <a:grpSpLocks/>
                        </wpg:cNvGrpSpPr>
                        <wpg:grpSpPr bwMode="auto">
                          <a:xfrm>
                            <a:off x="46721" y="42272"/>
                            <a:ext cx="96403" cy="83902"/>
                            <a:chOff x="6725" y="-233"/>
                            <a:chExt cx="99" cy="98"/>
                          </a:xfrm>
                        </wpg:grpSpPr>
                        <wps:wsp>
                          <wps:cNvPr id="1455" name="Freeform 114"/>
                          <wps:cNvSpPr>
                            <a:spLocks/>
                          </wps:cNvSpPr>
                          <wps:spPr bwMode="auto">
                            <a:xfrm>
                              <a:off x="6725" y="-233"/>
                              <a:ext cx="99" cy="98"/>
                            </a:xfrm>
                            <a:custGeom>
                              <a:avLst/>
                              <a:gdLst>
                                <a:gd name="T0" fmla="+- 0 6725 6725"/>
                                <a:gd name="T1" fmla="*/ T0 w 99"/>
                                <a:gd name="T2" fmla="+- 0 -184 -233"/>
                                <a:gd name="T3" fmla="*/ -184 h 98"/>
                                <a:gd name="T4" fmla="+- 0 6730 6725"/>
                                <a:gd name="T5" fmla="*/ T4 w 99"/>
                                <a:gd name="T6" fmla="+- 0 -206 -233"/>
                                <a:gd name="T7" fmla="*/ -206 h 98"/>
                                <a:gd name="T8" fmla="+- 0 6743 6725"/>
                                <a:gd name="T9" fmla="*/ T8 w 99"/>
                                <a:gd name="T10" fmla="+- 0 -223 -233"/>
                                <a:gd name="T11" fmla="*/ -223 h 98"/>
                                <a:gd name="T12" fmla="+- 0 6762 6725"/>
                                <a:gd name="T13" fmla="*/ T12 w 99"/>
                                <a:gd name="T14" fmla="+- 0 -233 -233"/>
                                <a:gd name="T15" fmla="*/ -233 h 98"/>
                                <a:gd name="T16" fmla="+- 0 6788 6725"/>
                                <a:gd name="T17" fmla="*/ T16 w 99"/>
                                <a:gd name="T18" fmla="+- 0 -230 -233"/>
                                <a:gd name="T19" fmla="*/ -230 h 98"/>
                                <a:gd name="T20" fmla="+- 0 6807 6725"/>
                                <a:gd name="T21" fmla="*/ T20 w 99"/>
                                <a:gd name="T22" fmla="+- 0 -219 -233"/>
                                <a:gd name="T23" fmla="*/ -219 h 98"/>
                                <a:gd name="T24" fmla="+- 0 6819 6725"/>
                                <a:gd name="T25" fmla="*/ T24 w 99"/>
                                <a:gd name="T26" fmla="+- 0 -203 -233"/>
                                <a:gd name="T27" fmla="*/ -203 h 98"/>
                                <a:gd name="T28" fmla="+- 0 6824 6725"/>
                                <a:gd name="T29" fmla="*/ T28 w 99"/>
                                <a:gd name="T30" fmla="+- 0 -184 -233"/>
                                <a:gd name="T31" fmla="*/ -184 h 98"/>
                                <a:gd name="T32" fmla="+- 0 6819 6725"/>
                                <a:gd name="T33" fmla="*/ T32 w 99"/>
                                <a:gd name="T34" fmla="+- 0 -162 -233"/>
                                <a:gd name="T35" fmla="*/ -162 h 98"/>
                                <a:gd name="T36" fmla="+- 0 6805 6725"/>
                                <a:gd name="T37" fmla="*/ T36 w 99"/>
                                <a:gd name="T38" fmla="+- 0 -145 -233"/>
                                <a:gd name="T39" fmla="*/ -145 h 98"/>
                                <a:gd name="T40" fmla="+- 0 6786 6725"/>
                                <a:gd name="T41" fmla="*/ T40 w 99"/>
                                <a:gd name="T42" fmla="+- 0 -135 -233"/>
                                <a:gd name="T43" fmla="*/ -135 h 98"/>
                                <a:gd name="T44" fmla="+- 0 6760 6725"/>
                                <a:gd name="T45" fmla="*/ T44 w 99"/>
                                <a:gd name="T46" fmla="+- 0 -138 -233"/>
                                <a:gd name="T47" fmla="*/ -138 h 98"/>
                                <a:gd name="T48" fmla="+- 0 6741 6725"/>
                                <a:gd name="T49" fmla="*/ T48 w 99"/>
                                <a:gd name="T50" fmla="+- 0 -148 -233"/>
                                <a:gd name="T51" fmla="*/ -148 h 98"/>
                                <a:gd name="T52" fmla="+- 0 6729 6725"/>
                                <a:gd name="T53" fmla="*/ T52 w 99"/>
                                <a:gd name="T54" fmla="+- 0 -164 -233"/>
                                <a:gd name="T55" fmla="*/ -164 h 98"/>
                                <a:gd name="T56" fmla="+- 0 6725 6725"/>
                                <a:gd name="T57" fmla="*/ T56 w 99"/>
                                <a:gd name="T58" fmla="+- 0 -183 -233"/>
                                <a:gd name="T59" fmla="*/ -183 h 98"/>
                                <a:gd name="T60" fmla="+- 0 6725 6725"/>
                                <a:gd name="T61" fmla="*/ T60 w 99"/>
                                <a:gd name="T62" fmla="+- 0 -184 -233"/>
                                <a:gd name="T63" fmla="*/ -184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9" h="98">
                                  <a:moveTo>
                                    <a:pt x="0" y="49"/>
                                  </a:moveTo>
                                  <a:lnTo>
                                    <a:pt x="5" y="27"/>
                                  </a:lnTo>
                                  <a:lnTo>
                                    <a:pt x="18" y="10"/>
                                  </a:lnTo>
                                  <a:lnTo>
                                    <a:pt x="37" y="0"/>
                                  </a:lnTo>
                                  <a:lnTo>
                                    <a:pt x="63" y="3"/>
                                  </a:lnTo>
                                  <a:lnTo>
                                    <a:pt x="82" y="14"/>
                                  </a:lnTo>
                                  <a:lnTo>
                                    <a:pt x="94" y="30"/>
                                  </a:lnTo>
                                  <a:lnTo>
                                    <a:pt x="99" y="49"/>
                                  </a:lnTo>
                                  <a:lnTo>
                                    <a:pt x="94" y="71"/>
                                  </a:lnTo>
                                  <a:lnTo>
                                    <a:pt x="80" y="88"/>
                                  </a:lnTo>
                                  <a:lnTo>
                                    <a:pt x="61" y="98"/>
                                  </a:lnTo>
                                  <a:lnTo>
                                    <a:pt x="35" y="95"/>
                                  </a:lnTo>
                                  <a:lnTo>
                                    <a:pt x="16" y="85"/>
                                  </a:lnTo>
                                  <a:lnTo>
                                    <a:pt x="4" y="69"/>
                                  </a:lnTo>
                                  <a:lnTo>
                                    <a:pt x="0" y="50"/>
                                  </a:lnTo>
                                  <a:lnTo>
                                    <a:pt x="0" y="49"/>
                                  </a:lnTo>
                                  <a:close/>
                                </a:path>
                              </a:pathLst>
                            </a:custGeom>
                            <a:noFill/>
                            <a:ln w="17018">
                              <a:solidFill>
                                <a:srgbClr val="256B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451" o:spid="_x0000_s1026" style="position:absolute;margin-left:442.3pt;margin-top:339.65pt;width:15.1pt;height:13.6pt;z-index:251779072" coordsize="191770,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">
                <v:shape id="Freeform 110" o:spid="_x0000_s1027" style="position:absolute;width:191770;height:172720;visibility:visible;mso-wrap-style:square;v-text-anchor:top" coordsize="1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yXqMUA&#10;AADdAAAADwAAAGRycy9kb3ducmV2LnhtbERPTWvCQBC9F/wPywheRDfVVkp0laIUBA+i0YK3ITsm&#10;0exsyK4x9dd3hUJv83ifM1u0phQN1a6wrOB1GIEgTq0uOFNwSL4GHyCcR9ZYWiYFP+RgMe+8zDDW&#10;9s47avY+EyGEXYwKcu+rWEqX5mTQDW1FHLizrQ36AOtM6hrvIdyUchRFE2mw4NCQY0XLnNLr/mYU&#10;rMfYt+Nt//idbE+XjW5Wj+b6UKrXbT+nIDy1/l/8517rMP/tfQTPb8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eoxQAAAN0AAAAPAAAAAAAAAAAAAAAAAJgCAABkcnMv&#10;ZG93bnJldi54bWxQSwUGAAAAAAQABAD1AAAAigMAAAAA&#10;" path="m,100l21,38,75,2,97,r23,2l174,36r23,62l194,122r-33,56l102,201,78,199,23,165,,105r,-5xe" filled="f" strokecolor="#4a7ebb" strokeweight="1.34pt">
                  <v:path arrowok="t" o:connecttype="custom" o:connectlocs="0,-157329;20442,-210342;73009,-241124;94425,-242834;116814,-241124;169381,-212052;191770,-159039;188850,-138518;156726,-90635;99292,-70969;75929,-72679;22389,-101751;0,-153054;0,-157329" o:connectangles="0,0,0,0,0,0,0,0,0,0,0,0,0,0"/>
                </v:shape>
                <v:shape id="Freeform 112" o:spid="_x0000_s1028" style="position:absolute;left:51171;top:48946;width:86985;height:71194;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8YMMA&#10;AADdAAAADwAAAGRycy9kb3ducmV2LnhtbERPzU7CQBC+m/gOmzHhYmAqKmBlIQIxwWOBB5h0x7ba&#10;na27CxSf3jUx8TZfvt+ZL3vbqhP70DjRcDfKQLGUzjRSaTjsX4czUCGSGGqdsIYLB1gurq/mlBt3&#10;loJPu1ipFCIhJw11jF2OGMqaLYWR61gS9+68pZigr9B4Oqdw2+I4yyZoqZHUUFPH65rLz93RasDM&#10;bvzb6vu2GBcX/Hr6CNMNlloPbvqXZ1CR+/gv/nNvTZr/8HgPv9+kE3D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8YMMAAADdAAAADwAAAAAAAAAAAAAAAACYAgAAZHJzL2Rv&#10;d25yZXYueG1sUEsFBgAAAAAEAAQA9QAAAIgDAAAAAA==&#10;" path="m99,49l94,30,82,14,63,3,37,,18,10,5,27,,49r,1l4,69,16,85,35,95r26,3l80,88,94,71,99,49xe" fillcolor="#4a7ebb" stroked="f">
                  <v:path arrowok="t" o:connecttype="custom" o:connectlocs="86985,-133670;82592,-147473;72048,-159097;55354,-167088;32510,-169267;15815,-162003;4393,-149653;0,-133670;0,-132944;3515,-119141;14058,-107517;30752,-100253;53597,-98073;70291,-105338;82592,-117688;86985,-133670" o:connectangles="0,0,0,0,0,0,0,0,0,0,0,0,0,0,0,0"/>
                </v:shape>
                <v:group id="Group 113" o:spid="_x0000_s1029" style="position:absolute;left:46721;top:42272;width:96403;height:83902" coordorigin="6725,-233" coordsize="9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14" o:spid="_x0000_s1030" style="position:absolute;left:6725;top:-233;width:99;height:98;visibility:visible;mso-wrap-style:square;v-text-anchor:top" coordsize="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35sMA&#10;AADdAAAADwAAAGRycy9kb3ducmV2LnhtbERPTWvCQBC9C/0PyxR6001FxUZXKQWlPXiobe9jdkxC&#10;srNpdozJv+8KBW/zeJ+z3vauVh21ofRs4HmSgCLOvC05N/D9tRsvQQVBtlh7JgMDBdhuHkZrTK2/&#10;8id1R8lVDOGQooFCpEm1DllBDsPEN8SRO/vWoUTY5tq2eI3hrtbTJFlohyXHhgIbeisoq44XZ+Dj&#10;pZL89Ov6w/60+OmGapgupTTm6bF/XYES6uUu/ne/2zh/Np/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35sMAAADdAAAADwAAAAAAAAAAAAAAAACYAgAAZHJzL2Rv&#10;d25yZXYueG1sUEsFBgAAAAAEAAQA9QAAAIgDAAAAAA==&#10;" path="m,49l5,27,18,10,37,,63,3,82,14,94,30r5,19l94,71,80,88,61,98,35,95,16,85,4,69,,50,,49xe" filled="f" strokecolor="#256b88" strokeweight="1.34pt">
                    <v:path arrowok="t" o:connecttype="custom" o:connectlocs="0,-184;5,-206;18,-223;37,-233;63,-230;82,-219;94,-203;99,-184;94,-162;80,-145;61,-135;35,-138;16,-148;4,-164;0,-183;0,-184" o:connectangles="0,0,0,0,0,0,0,0,0,0,0,0,0,0,0,0"/>
                  </v:shape>
                </v:group>
              </v:group>
            </w:pict>
          </mc:Fallback>
        </mc:AlternateContent>
      </w:r>
      <w:r>
        <w:rPr>
          <w:noProof/>
          <w:lang w:val="en-NZ" w:eastAsia="en-NZ"/>
        </w:rPr>
        <mc:AlternateContent>
          <mc:Choice Requires="wps">
            <w:drawing>
              <wp:anchor distT="0" distB="0" distL="114300" distR="114300" simplePos="0" relativeHeight="251770880" behindDoc="0" locked="0" layoutInCell="1" allowOverlap="1" wp14:anchorId="49C0556E" wp14:editId="729A44F5">
                <wp:simplePos x="0" y="0"/>
                <wp:positionH relativeFrom="column">
                  <wp:posOffset>1578610</wp:posOffset>
                </wp:positionH>
                <wp:positionV relativeFrom="paragraph">
                  <wp:posOffset>3042920</wp:posOffset>
                </wp:positionV>
                <wp:extent cx="971550" cy="695325"/>
                <wp:effectExtent l="76200" t="57150" r="76200" b="104775"/>
                <wp:wrapTopAndBottom/>
                <wp:docPr id="1460" name="Text Box 1460"/>
                <wp:cNvGraphicFramePr/>
                <a:graphic xmlns:a="http://schemas.openxmlformats.org/drawingml/2006/main">
                  <a:graphicData uri="http://schemas.microsoft.com/office/word/2010/wordprocessingShape">
                    <wps:wsp>
                      <wps:cNvSpPr txBox="1"/>
                      <wps:spPr>
                        <a:xfrm>
                          <a:off x="0" y="0"/>
                          <a:ext cx="971550" cy="69532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4E1B7B" w:rsidRPr="00744473" w:rsidRDefault="004E1B7B" w:rsidP="00775D0D">
                            <w:pPr>
                              <w:jc w:val="left"/>
                              <w:rPr>
                                <w:color w:val="005182"/>
                                <w:sz w:val="18"/>
                                <w:szCs w:val="18"/>
                              </w:rPr>
                            </w:pPr>
                            <w:r>
                              <w:rPr>
                                <w:color w:val="005182"/>
                                <w:sz w:val="18"/>
                                <w:szCs w:val="18"/>
                              </w:rPr>
                              <w:t>Establishment of Waitangi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0" o:spid="_x0000_s1074" type="#_x0000_t202" style="position:absolute;left:0;text-align:left;margin-left:124.3pt;margin-top:239.6pt;width:76.5pt;height:5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" fillcolor="#b2cad9" strokecolor="white [3201]" strokeweight="3pt">
                <v:shadow on="t" color="black" opacity="24903f" origin=",.5" offset="0,.55556mm"/>
                <v:textbox>
                  <w:txbxContent>
                    <w:p w:rsidR="004E1B7B" w:rsidRPr="00744473" w:rsidRDefault="004E1B7B" w:rsidP="00775D0D">
                      <w:pPr>
                        <w:jc w:val="left"/>
                        <w:rPr>
                          <w:color w:val="005182"/>
                          <w:sz w:val="18"/>
                          <w:szCs w:val="18"/>
                        </w:rPr>
                      </w:pPr>
                      <w:r>
                        <w:rPr>
                          <w:color w:val="005182"/>
                          <w:sz w:val="18"/>
                          <w:szCs w:val="18"/>
                        </w:rPr>
                        <w:t>Establishment of Waitangi Tribunal.</w:t>
                      </w:r>
                    </w:p>
                  </w:txbxContent>
                </v:textbox>
                <w10:wrap type="topAndBottom"/>
              </v:shape>
            </w:pict>
          </mc:Fallback>
        </mc:AlternateContent>
      </w:r>
      <w:r w:rsidR="004E1B7B">
        <w:br w:type="page"/>
      </w:r>
    </w:p>
    <w:p w:rsidR="007144FE" w:rsidRDefault="007144FE" w:rsidP="00744473">
      <w:pPr>
        <w:pStyle w:val="TextNormal"/>
        <w:sectPr w:rsidR="007144FE" w:rsidSect="00F64D1E">
          <w:footerReference w:type="default" r:id="rId41"/>
          <w:footerReference w:type="first" r:id="rId42"/>
          <w:endnotePr>
            <w:numFmt w:val="decimal"/>
          </w:endnotePr>
          <w:pgSz w:w="11905" w:h="16837" w:code="9"/>
          <w:pgMar w:top="1134" w:right="1134" w:bottom="1134" w:left="1134" w:header="720" w:footer="907" w:gutter="567"/>
          <w:paperSrc w:first="7" w:other="7"/>
          <w:cols w:space="720"/>
          <w:noEndnote/>
          <w:titlePg/>
        </w:sectPr>
      </w:pPr>
    </w:p>
    <w:p w:rsidR="00744473" w:rsidRDefault="007144FE" w:rsidP="007144FE">
      <w:pPr>
        <w:pStyle w:val="Head4Chapter"/>
        <w:numPr>
          <w:ilvl w:val="0"/>
          <w:numId w:val="0"/>
        </w:numPr>
        <w:tabs>
          <w:tab w:val="left" w:pos="851"/>
        </w:tabs>
      </w:pPr>
      <w:bookmarkStart w:id="7" w:name="_Toc401317055"/>
      <w:r>
        <w:lastRenderedPageBreak/>
        <w:t>4</w:t>
      </w:r>
      <w:r>
        <w:tab/>
        <w:t>The Treaty today</w:t>
      </w:r>
      <w:bookmarkEnd w:id="7"/>
    </w:p>
    <w:p w:rsidR="00744473" w:rsidRPr="0082640E" w:rsidRDefault="007144FE" w:rsidP="00744473">
      <w:pPr>
        <w:pStyle w:val="TextNormal"/>
        <w:rPr>
          <w:sz w:val="18"/>
        </w:rPr>
      </w:pPr>
      <w:r w:rsidRPr="0082640E">
        <w:rPr>
          <w:b/>
          <w:color w:val="005182"/>
          <w:sz w:val="28"/>
        </w:rPr>
        <w:t>Relevance of the Treaty Articles to Council</w:t>
      </w:r>
    </w:p>
    <w:p w:rsidR="00744473" w:rsidRDefault="00F54136" w:rsidP="00FB4DBB">
      <w:pPr>
        <w:pStyle w:val="TextNormal"/>
      </w:pPr>
      <w:r>
        <w:rPr>
          <w:i/>
          <w:noProof/>
          <w:lang w:eastAsia="en-NZ"/>
        </w:rPr>
        <mc:AlternateContent>
          <mc:Choice Requires="wps">
            <w:drawing>
              <wp:anchor distT="0" distB="0" distL="114300" distR="114300" simplePos="0" relativeHeight="251811840" behindDoc="0" locked="0" layoutInCell="1" allowOverlap="1" wp14:anchorId="23546FB4" wp14:editId="794E1A3D">
                <wp:simplePos x="0" y="0"/>
                <wp:positionH relativeFrom="column">
                  <wp:posOffset>-62865</wp:posOffset>
                </wp:positionH>
                <wp:positionV relativeFrom="paragraph">
                  <wp:posOffset>536575</wp:posOffset>
                </wp:positionV>
                <wp:extent cx="6076950" cy="4267200"/>
                <wp:effectExtent l="76200" t="57150" r="76200" b="95250"/>
                <wp:wrapTopAndBottom/>
                <wp:docPr id="1463" name="Text Box 1463"/>
                <wp:cNvGraphicFramePr/>
                <a:graphic xmlns:a="http://schemas.openxmlformats.org/drawingml/2006/main">
                  <a:graphicData uri="http://schemas.microsoft.com/office/word/2010/wordprocessingShape">
                    <wps:wsp>
                      <wps:cNvSpPr txBox="1"/>
                      <wps:spPr>
                        <a:xfrm>
                          <a:off x="0" y="0"/>
                          <a:ext cx="6076950" cy="426720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7144FE" w:rsidRPr="00891C60" w:rsidRDefault="007144FE" w:rsidP="007144FE">
                            <w:pPr>
                              <w:spacing w:after="120"/>
                              <w:rPr>
                                <w:color w:val="005182"/>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3" o:spid="_x0000_s1075" type="#_x0000_t202" style="position:absolute;margin-left:-4.95pt;margin-top:42.25pt;width:478.5pt;height:3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" fillcolor="#b2cad9" strokecolor="white [3201]" strokeweight="3pt">
                <v:shadow on="t" color="black" opacity="24903f" origin=",.5" offset="0,.55556mm"/>
                <v:textbox>
                  <w:txbxContent>
                    <w:p w:rsidR="007144FE" w:rsidRPr="00891C60" w:rsidRDefault="007144FE" w:rsidP="007144FE">
                      <w:pPr>
                        <w:spacing w:after="120"/>
                        <w:rPr>
                          <w:color w:val="005182"/>
                          <w:sz w:val="22"/>
                        </w:rPr>
                      </w:pPr>
                    </w:p>
                  </w:txbxContent>
                </v:textbox>
                <w10:wrap type="topAndBottom"/>
              </v:shape>
            </w:pict>
          </mc:Fallback>
        </mc:AlternateContent>
      </w:r>
      <w:r w:rsidR="00FB4DBB">
        <w:rPr>
          <w:i/>
          <w:noProof/>
          <w:lang w:eastAsia="en-NZ"/>
        </w:rPr>
        <mc:AlternateContent>
          <mc:Choice Requires="wps">
            <w:drawing>
              <wp:anchor distT="0" distB="0" distL="114300" distR="114300" simplePos="0" relativeHeight="251851776" behindDoc="0" locked="0" layoutInCell="1" allowOverlap="1" wp14:anchorId="44518BCC" wp14:editId="076CF1B2">
                <wp:simplePos x="0" y="0"/>
                <wp:positionH relativeFrom="column">
                  <wp:posOffset>5272405</wp:posOffset>
                </wp:positionH>
                <wp:positionV relativeFrom="paragraph">
                  <wp:posOffset>1659890</wp:posOffset>
                </wp:positionV>
                <wp:extent cx="1905" cy="541020"/>
                <wp:effectExtent l="0" t="0" r="36195" b="11430"/>
                <wp:wrapNone/>
                <wp:docPr id="1593" name="Straight Connector 1593"/>
                <wp:cNvGraphicFramePr/>
                <a:graphic xmlns:a="http://schemas.openxmlformats.org/drawingml/2006/main">
                  <a:graphicData uri="http://schemas.microsoft.com/office/word/2010/wordprocessingShape">
                    <wps:wsp>
                      <wps:cNvCnPr/>
                      <wps:spPr>
                        <a:xfrm flipH="1">
                          <a:off x="0" y="0"/>
                          <a:ext cx="1905" cy="541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3" o:spid="_x0000_s1026" style="position:absolute;flip:x;z-index:251851776;visibility:visible;mso-wrap-style:square;mso-wrap-distance-left:9pt;mso-wrap-distance-top:0;mso-wrap-distance-right:9pt;mso-wrap-distance-bottom:0;mso-position-horizontal:absolute;mso-position-horizontal-relative:text;mso-position-vertical:absolute;mso-position-vertical-relative:text" from="415.15pt,130.7pt" to="415.3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" strokecolor="black [3213]"/>
            </w:pict>
          </mc:Fallback>
        </mc:AlternateContent>
      </w:r>
      <w:r w:rsidR="00FB4DBB">
        <w:rPr>
          <w:i/>
          <w:noProof/>
          <w:lang w:eastAsia="en-NZ"/>
        </w:rPr>
        <mc:AlternateContent>
          <mc:Choice Requires="wps">
            <w:drawing>
              <wp:anchor distT="0" distB="0" distL="114300" distR="114300" simplePos="0" relativeHeight="251847680" behindDoc="0" locked="0" layoutInCell="1" allowOverlap="1" wp14:anchorId="7980F24F" wp14:editId="62DCA6D3">
                <wp:simplePos x="0" y="0"/>
                <wp:positionH relativeFrom="column">
                  <wp:posOffset>2774950</wp:posOffset>
                </wp:positionH>
                <wp:positionV relativeFrom="paragraph">
                  <wp:posOffset>1419225</wp:posOffset>
                </wp:positionV>
                <wp:extent cx="1666240" cy="0"/>
                <wp:effectExtent l="38100" t="76200" r="10160" b="114300"/>
                <wp:wrapNone/>
                <wp:docPr id="1577" name="Straight Arrow Connector 1577"/>
                <wp:cNvGraphicFramePr/>
                <a:graphic xmlns:a="http://schemas.openxmlformats.org/drawingml/2006/main">
                  <a:graphicData uri="http://schemas.microsoft.com/office/word/2010/wordprocessingShape">
                    <wps:wsp>
                      <wps:cNvCnPr/>
                      <wps:spPr>
                        <a:xfrm>
                          <a:off x="0" y="0"/>
                          <a:ext cx="166624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577" o:spid="_x0000_s1026" type="#_x0000_t32" style="position:absolute;margin-left:218.5pt;margin-top:111.75pt;width:131.2pt;height:0;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" strokecolor="black [3213]">
                <v:stroke startarrow="open" endarrow="open"/>
              </v:shape>
            </w:pict>
          </mc:Fallback>
        </mc:AlternateContent>
      </w:r>
      <w:r w:rsidR="00FB4DBB">
        <w:rPr>
          <w:i/>
          <w:noProof/>
          <w:lang w:eastAsia="en-NZ"/>
        </w:rPr>
        <mc:AlternateContent>
          <mc:Choice Requires="wps">
            <w:drawing>
              <wp:anchor distT="0" distB="0" distL="114300" distR="114300" simplePos="0" relativeHeight="251821056" behindDoc="0" locked="0" layoutInCell="1" allowOverlap="1" wp14:anchorId="45F8DCAC" wp14:editId="77367B29">
                <wp:simplePos x="0" y="0"/>
                <wp:positionH relativeFrom="column">
                  <wp:posOffset>4441190</wp:posOffset>
                </wp:positionH>
                <wp:positionV relativeFrom="paragraph">
                  <wp:posOffset>1221105</wp:posOffset>
                </wp:positionV>
                <wp:extent cx="1479550" cy="438150"/>
                <wp:effectExtent l="0" t="0" r="6350" b="0"/>
                <wp:wrapNone/>
                <wp:docPr id="1540" name="Text Box 1540"/>
                <wp:cNvGraphicFramePr/>
                <a:graphic xmlns:a="http://schemas.openxmlformats.org/drawingml/2006/main">
                  <a:graphicData uri="http://schemas.microsoft.com/office/word/2010/wordprocessingShape">
                    <wps:wsp>
                      <wps:cNvSpPr txBox="1"/>
                      <wps:spPr>
                        <a:xfrm>
                          <a:off x="0" y="0"/>
                          <a:ext cx="1479550" cy="438150"/>
                        </a:xfrm>
                        <a:prstGeom prst="rect">
                          <a:avLst/>
                        </a:prstGeom>
                        <a:solidFill>
                          <a:srgbClr val="4A7EB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rsidP="007144FE">
                            <w:pPr>
                              <w:jc w:val="center"/>
                              <w:rPr>
                                <w:b/>
                                <w:color w:val="FFFFFF" w:themeColor="background1"/>
                                <w:sz w:val="20"/>
                              </w:rPr>
                            </w:pPr>
                            <w:r w:rsidRPr="007144FE">
                              <w:rPr>
                                <w:b/>
                                <w:color w:val="FFFFFF" w:themeColor="background1"/>
                                <w:sz w:val="20"/>
                              </w:rPr>
                              <w:t>Crown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0" o:spid="_x0000_s1076" type="#_x0000_t202" style="position:absolute;margin-left:349.7pt;margin-top:96.15pt;width:116.5pt;height: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" fillcolor="#4a7ebb" stroked="f" strokeweight=".5pt">
                <v:textbox>
                  <w:txbxContent>
                    <w:p w:rsidR="007144FE" w:rsidRPr="007144FE" w:rsidRDefault="007144FE" w:rsidP="007144FE">
                      <w:pPr>
                        <w:jc w:val="center"/>
                        <w:rPr>
                          <w:b/>
                          <w:color w:val="FFFFFF" w:themeColor="background1"/>
                          <w:sz w:val="20"/>
                        </w:rPr>
                      </w:pPr>
                      <w:r w:rsidRPr="007144FE">
                        <w:rPr>
                          <w:b/>
                          <w:color w:val="FFFFFF" w:themeColor="background1"/>
                          <w:sz w:val="20"/>
                        </w:rPr>
                        <w:t>Crown</w:t>
                      </w:r>
                    </w:p>
                  </w:txbxContent>
                </v:textbox>
              </v:shape>
            </w:pict>
          </mc:Fallback>
        </mc:AlternateContent>
      </w:r>
      <w:r w:rsidR="00FB4DBB">
        <w:rPr>
          <w:i/>
          <w:noProof/>
          <w:lang w:eastAsia="en-NZ"/>
        </w:rPr>
        <mc:AlternateContent>
          <mc:Choice Requires="wps">
            <w:drawing>
              <wp:anchor distT="0" distB="0" distL="114300" distR="114300" simplePos="0" relativeHeight="251850752" behindDoc="0" locked="0" layoutInCell="1" allowOverlap="1" wp14:anchorId="001FDB72" wp14:editId="61324827">
                <wp:simplePos x="0" y="0"/>
                <wp:positionH relativeFrom="column">
                  <wp:posOffset>3575189</wp:posOffset>
                </wp:positionH>
                <wp:positionV relativeFrom="paragraph">
                  <wp:posOffset>1945527</wp:posOffset>
                </wp:positionV>
                <wp:extent cx="0" cy="255531"/>
                <wp:effectExtent l="0" t="0" r="19050" b="11430"/>
                <wp:wrapNone/>
                <wp:docPr id="1592" name="Straight Connector 1592"/>
                <wp:cNvGraphicFramePr/>
                <a:graphic xmlns:a="http://schemas.openxmlformats.org/drawingml/2006/main">
                  <a:graphicData uri="http://schemas.microsoft.com/office/word/2010/wordprocessingShape">
                    <wps:wsp>
                      <wps:cNvCnPr/>
                      <wps:spPr>
                        <a:xfrm>
                          <a:off x="0" y="0"/>
                          <a:ext cx="0" cy="2555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81.5pt,153.2pt" to="281.5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" strokecolor="black [3213]"/>
            </w:pict>
          </mc:Fallback>
        </mc:AlternateContent>
      </w:r>
      <w:r w:rsidR="00FB4DBB">
        <w:rPr>
          <w:i/>
          <w:noProof/>
          <w:lang w:eastAsia="en-NZ"/>
        </w:rPr>
        <mc:AlternateContent>
          <mc:Choice Requires="wps">
            <w:drawing>
              <wp:anchor distT="0" distB="0" distL="114300" distR="114300" simplePos="0" relativeHeight="251849728" behindDoc="0" locked="0" layoutInCell="1" allowOverlap="1" wp14:anchorId="6106F2A8" wp14:editId="6298143C">
                <wp:simplePos x="0" y="0"/>
                <wp:positionH relativeFrom="column">
                  <wp:posOffset>2013585</wp:posOffset>
                </wp:positionH>
                <wp:positionV relativeFrom="paragraph">
                  <wp:posOffset>1945005</wp:posOffset>
                </wp:positionV>
                <wp:extent cx="1562100" cy="0"/>
                <wp:effectExtent l="0" t="0" r="19050" b="19050"/>
                <wp:wrapNone/>
                <wp:docPr id="1591" name="Straight Connector 1591"/>
                <wp:cNvGraphicFramePr/>
                <a:graphic xmlns:a="http://schemas.openxmlformats.org/drawingml/2006/main">
                  <a:graphicData uri="http://schemas.microsoft.com/office/word/2010/wordprocessingShape">
                    <wps:wsp>
                      <wps:cNvCnPr/>
                      <wps:spPr>
                        <a:xfrm>
                          <a:off x="0" y="0"/>
                          <a:ext cx="1562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1"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58.55pt,153.15pt" to="281.5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" strokecolor="black [3213]"/>
            </w:pict>
          </mc:Fallback>
        </mc:AlternateContent>
      </w:r>
      <w:r w:rsidR="00FB4DBB">
        <w:rPr>
          <w:i/>
          <w:noProof/>
          <w:lang w:eastAsia="en-NZ"/>
        </w:rPr>
        <mc:AlternateContent>
          <mc:Choice Requires="wps">
            <w:drawing>
              <wp:anchor distT="0" distB="0" distL="114300" distR="114300" simplePos="0" relativeHeight="251848704" behindDoc="0" locked="0" layoutInCell="1" allowOverlap="1" wp14:anchorId="7F4D2FA3" wp14:editId="4F298B5B">
                <wp:simplePos x="0" y="0"/>
                <wp:positionH relativeFrom="column">
                  <wp:posOffset>2013585</wp:posOffset>
                </wp:positionH>
                <wp:positionV relativeFrom="paragraph">
                  <wp:posOffset>1659255</wp:posOffset>
                </wp:positionV>
                <wp:extent cx="0" cy="542925"/>
                <wp:effectExtent l="0" t="0" r="19050" b="9525"/>
                <wp:wrapNone/>
                <wp:docPr id="1590" name="Straight Connector 1590"/>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0"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158.55pt,130.65pt" to="158.55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" strokecolor="black [3213]"/>
            </w:pict>
          </mc:Fallback>
        </mc:AlternateContent>
      </w:r>
      <w:r w:rsidR="00FB4DBB">
        <w:rPr>
          <w:i/>
          <w:noProof/>
          <w:lang w:eastAsia="en-NZ"/>
        </w:rPr>
        <mc:AlternateContent>
          <mc:Choice Requires="wps">
            <w:drawing>
              <wp:anchor distT="0" distB="0" distL="114300" distR="114300" simplePos="0" relativeHeight="251819008" behindDoc="0" locked="0" layoutInCell="1" allowOverlap="1" wp14:anchorId="07D407BD" wp14:editId="6C39A3CA">
                <wp:simplePos x="0" y="0"/>
                <wp:positionH relativeFrom="column">
                  <wp:posOffset>1270635</wp:posOffset>
                </wp:positionH>
                <wp:positionV relativeFrom="paragraph">
                  <wp:posOffset>1221105</wp:posOffset>
                </wp:positionV>
                <wp:extent cx="1495425" cy="438150"/>
                <wp:effectExtent l="0" t="0" r="9525" b="0"/>
                <wp:wrapNone/>
                <wp:docPr id="1539" name="Text Box 1539"/>
                <wp:cNvGraphicFramePr/>
                <a:graphic xmlns:a="http://schemas.openxmlformats.org/drawingml/2006/main">
                  <a:graphicData uri="http://schemas.microsoft.com/office/word/2010/wordprocessingShape">
                    <wps:wsp>
                      <wps:cNvSpPr txBox="1"/>
                      <wps:spPr>
                        <a:xfrm>
                          <a:off x="0" y="0"/>
                          <a:ext cx="1495425" cy="438150"/>
                        </a:xfrm>
                        <a:prstGeom prst="rect">
                          <a:avLst/>
                        </a:prstGeom>
                        <a:solidFill>
                          <a:srgbClr val="0051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rsidP="00FB4DBB">
                            <w:pPr>
                              <w:jc w:val="center"/>
                              <w:rPr>
                                <w:b/>
                                <w:color w:val="FFFFFF" w:themeColor="background1"/>
                                <w:sz w:val="20"/>
                              </w:rPr>
                            </w:pPr>
                            <w:r w:rsidRPr="007144FE">
                              <w:rPr>
                                <w:b/>
                                <w:color w:val="FFFFFF" w:themeColor="background1"/>
                                <w:sz w:val="20"/>
                              </w:rPr>
                              <w:t>Māori Rangatira</w:t>
                            </w:r>
                          </w:p>
                          <w:p w:rsidR="007144FE" w:rsidRPr="007144FE" w:rsidRDefault="007144FE" w:rsidP="00FB4DBB">
                            <w:pPr>
                              <w:jc w:val="center"/>
                              <w:rPr>
                                <w:b/>
                                <w:color w:val="FFFFFF" w:themeColor="background1"/>
                                <w:sz w:val="20"/>
                              </w:rPr>
                            </w:pPr>
                            <w:r w:rsidRPr="007144FE">
                              <w:rPr>
                                <w:b/>
                                <w:color w:val="FFFFFF" w:themeColor="background1"/>
                                <w:sz w:val="20"/>
                              </w:rPr>
                              <w:t>(Chiefs)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9" o:spid="_x0000_s1077" type="#_x0000_t202" style="position:absolute;margin-left:100.05pt;margin-top:96.15pt;width:117.75pt;height:3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" fillcolor="#005182" stroked="f" strokeweight=".5pt">
                <v:textbox>
                  <w:txbxContent>
                    <w:p w:rsidR="007144FE" w:rsidRPr="007144FE" w:rsidRDefault="007144FE" w:rsidP="00FB4DBB">
                      <w:pPr>
                        <w:jc w:val="center"/>
                        <w:rPr>
                          <w:b/>
                          <w:color w:val="FFFFFF" w:themeColor="background1"/>
                          <w:sz w:val="20"/>
                        </w:rPr>
                      </w:pPr>
                      <w:r w:rsidRPr="007144FE">
                        <w:rPr>
                          <w:b/>
                          <w:color w:val="FFFFFF" w:themeColor="background1"/>
                          <w:sz w:val="20"/>
                        </w:rPr>
                        <w:t>Māori Rangatira</w:t>
                      </w:r>
                    </w:p>
                    <w:p w:rsidR="007144FE" w:rsidRPr="007144FE" w:rsidRDefault="007144FE" w:rsidP="00FB4DBB">
                      <w:pPr>
                        <w:jc w:val="center"/>
                        <w:rPr>
                          <w:b/>
                          <w:color w:val="FFFFFF" w:themeColor="background1"/>
                          <w:sz w:val="20"/>
                        </w:rPr>
                      </w:pPr>
                      <w:r w:rsidRPr="007144FE">
                        <w:rPr>
                          <w:b/>
                          <w:color w:val="FFFFFF" w:themeColor="background1"/>
                          <w:sz w:val="20"/>
                        </w:rPr>
                        <w:t>(Chiefs)</w:t>
                      </w:r>
                    </w:p>
                  </w:txbxContent>
                </v:textbox>
              </v:shape>
            </w:pict>
          </mc:Fallback>
        </mc:AlternateContent>
      </w:r>
      <w:r w:rsidR="00FB4DBB">
        <w:rPr>
          <w:i/>
          <w:noProof/>
          <w:lang w:eastAsia="en-NZ"/>
        </w:rPr>
        <mc:AlternateContent>
          <mc:Choice Requires="wps">
            <w:drawing>
              <wp:anchor distT="0" distB="0" distL="114300" distR="114300" simplePos="0" relativeHeight="251833344" behindDoc="0" locked="0" layoutInCell="1" allowOverlap="1" wp14:anchorId="7A4D7D2E" wp14:editId="09C85735">
                <wp:simplePos x="0" y="0"/>
                <wp:positionH relativeFrom="column">
                  <wp:posOffset>1270635</wp:posOffset>
                </wp:positionH>
                <wp:positionV relativeFrom="paragraph">
                  <wp:posOffset>2202180</wp:posOffset>
                </wp:positionV>
                <wp:extent cx="1476375" cy="438150"/>
                <wp:effectExtent l="0" t="0" r="9525" b="0"/>
                <wp:wrapNone/>
                <wp:docPr id="1562" name="Text Box 1562"/>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Tino Rangatiratanga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2" o:spid="_x0000_s1078" type="#_x0000_t202" style="position:absolute;margin-left:100.05pt;margin-top:173.4pt;width:116.25pt;height:3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" fillcolor="#95b3d7 [1940]" stroked="f" strokeweight=".5pt">
                <v:textbox>
                  <w:txbxContent>
                    <w:p w:rsidR="00FB4DBB" w:rsidRPr="00FB4DBB" w:rsidRDefault="00FB4DBB" w:rsidP="007144FE">
                      <w:pPr>
                        <w:jc w:val="center"/>
                        <w:rPr>
                          <w:b/>
                          <w:sz w:val="20"/>
                        </w:rPr>
                      </w:pPr>
                      <w:r>
                        <w:rPr>
                          <w:b/>
                          <w:sz w:val="20"/>
                        </w:rPr>
                        <w:t>Tino Rangatiratanga</w:t>
                      </w:r>
                    </w:p>
                  </w:txbxContent>
                </v:textbox>
              </v:shape>
            </w:pict>
          </mc:Fallback>
        </mc:AlternateContent>
      </w:r>
      <w:r w:rsidR="00FB4DBB">
        <w:rPr>
          <w:i/>
          <w:noProof/>
          <w:lang w:eastAsia="en-NZ"/>
        </w:rPr>
        <mc:AlternateContent>
          <mc:Choice Requires="wps">
            <w:drawing>
              <wp:anchor distT="0" distB="0" distL="114300" distR="114300" simplePos="0" relativeHeight="251835392" behindDoc="0" locked="0" layoutInCell="1" allowOverlap="1" wp14:anchorId="65C64BB7" wp14:editId="0353A5EB">
                <wp:simplePos x="0" y="0"/>
                <wp:positionH relativeFrom="column">
                  <wp:posOffset>1270635</wp:posOffset>
                </wp:positionH>
                <wp:positionV relativeFrom="paragraph">
                  <wp:posOffset>2639695</wp:posOffset>
                </wp:positionV>
                <wp:extent cx="1476375" cy="390525"/>
                <wp:effectExtent l="0" t="0" r="9525" b="9525"/>
                <wp:wrapNone/>
                <wp:docPr id="1563" name="Text Box 1563"/>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rgbClr val="0051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7144FE" w:rsidRDefault="00FB4DBB" w:rsidP="007144FE">
                            <w:pPr>
                              <w:jc w:val="center"/>
                              <w:rPr>
                                <w:b/>
                                <w:color w:val="FFFFFF" w:themeColor="background1"/>
                                <w:sz w:val="20"/>
                              </w:rPr>
                            </w:pPr>
                            <w:r>
                              <w:rPr>
                                <w:b/>
                                <w:color w:val="FFFFFF" w:themeColor="background1"/>
                                <w:sz w:val="20"/>
                              </w:rPr>
                              <w:t>ARTICLE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3" o:spid="_x0000_s1079" type="#_x0000_t202" style="position:absolute;margin-left:100.05pt;margin-top:207.85pt;width:116.25pt;height:30.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" fillcolor="#005182" stroked="f" strokeweight=".5pt">
                <v:textbox>
                  <w:txbxContent>
                    <w:p w:rsidR="00FB4DBB" w:rsidRPr="007144FE" w:rsidRDefault="00FB4DBB" w:rsidP="007144FE">
                      <w:pPr>
                        <w:jc w:val="center"/>
                        <w:rPr>
                          <w:b/>
                          <w:color w:val="FFFFFF" w:themeColor="background1"/>
                          <w:sz w:val="20"/>
                        </w:rPr>
                      </w:pPr>
                      <w:r>
                        <w:rPr>
                          <w:b/>
                          <w:color w:val="FFFFFF" w:themeColor="background1"/>
                          <w:sz w:val="20"/>
                        </w:rPr>
                        <w:t>ARTICLE 2</w:t>
                      </w:r>
                    </w:p>
                  </w:txbxContent>
                </v:textbox>
              </v:shape>
            </w:pict>
          </mc:Fallback>
        </mc:AlternateContent>
      </w:r>
      <w:r w:rsidR="00FB4DBB">
        <w:rPr>
          <w:i/>
          <w:noProof/>
          <w:lang w:eastAsia="en-NZ"/>
        </w:rPr>
        <mc:AlternateContent>
          <mc:Choice Requires="wps">
            <w:drawing>
              <wp:anchor distT="0" distB="0" distL="114300" distR="114300" simplePos="0" relativeHeight="251812864" behindDoc="0" locked="0" layoutInCell="1" allowOverlap="1" wp14:anchorId="3B10D434" wp14:editId="0FA9B2B3">
                <wp:simplePos x="0" y="0"/>
                <wp:positionH relativeFrom="column">
                  <wp:posOffset>51435</wp:posOffset>
                </wp:positionH>
                <wp:positionV relativeFrom="paragraph">
                  <wp:posOffset>678180</wp:posOffset>
                </wp:positionV>
                <wp:extent cx="5867400" cy="381000"/>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5867400" cy="381000"/>
                        </a:xfrm>
                        <a:prstGeom prst="rect">
                          <a:avLst/>
                        </a:prstGeom>
                        <a:solidFill>
                          <a:srgbClr val="0051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rsidP="007144FE">
                            <w:pPr>
                              <w:jc w:val="center"/>
                              <w:rPr>
                                <w:b/>
                                <w:color w:val="FFFFFF" w:themeColor="background1"/>
                              </w:rPr>
                            </w:pPr>
                            <w:r w:rsidRPr="007144FE">
                              <w:rPr>
                                <w:b/>
                                <w:color w:val="FFFFFF" w:themeColor="background1"/>
                              </w:rPr>
                              <w:t>Te Tiriti o Waitangi/Treaty of Waitangi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464" o:spid="_x0000_s1080" type="#_x0000_t202" style="position:absolute;margin-left:4.05pt;margin-top:53.4pt;width:462pt;height:30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" fillcolor="#005182" stroked="f" strokeweight=".5pt">
                <v:textbox>
                  <w:txbxContent>
                    <w:p w:rsidR="007144FE" w:rsidRPr="007144FE" w:rsidRDefault="007144FE" w:rsidP="007144FE">
                      <w:pPr>
                        <w:jc w:val="center"/>
                        <w:rPr>
                          <w:b/>
                          <w:color w:val="FFFFFF" w:themeColor="background1"/>
                        </w:rPr>
                      </w:pPr>
                      <w:r w:rsidRPr="007144FE">
                        <w:rPr>
                          <w:b/>
                          <w:color w:val="FFFFFF" w:themeColor="background1"/>
                        </w:rPr>
                        <w:t>Te Tiriti o Waitangi/Treaty of Waitangi</w:t>
                      </w:r>
                    </w:p>
                  </w:txbxContent>
                </v:textbox>
              </v:shape>
            </w:pict>
          </mc:Fallback>
        </mc:AlternateContent>
      </w:r>
      <w:r w:rsidR="00FB4DBB">
        <w:rPr>
          <w:i/>
          <w:noProof/>
          <w:lang w:eastAsia="en-NZ"/>
        </w:rPr>
        <mc:AlternateContent>
          <mc:Choice Requires="wps">
            <w:drawing>
              <wp:anchor distT="0" distB="0" distL="114300" distR="114300" simplePos="0" relativeHeight="251837440" behindDoc="0" locked="0" layoutInCell="1" allowOverlap="1" wp14:anchorId="7C394568" wp14:editId="3C289274">
                <wp:simplePos x="0" y="0"/>
                <wp:positionH relativeFrom="column">
                  <wp:posOffset>1270635</wp:posOffset>
                </wp:positionH>
                <wp:positionV relativeFrom="paragraph">
                  <wp:posOffset>3030855</wp:posOffset>
                </wp:positionV>
                <wp:extent cx="1476375" cy="438150"/>
                <wp:effectExtent l="0" t="0" r="9525" b="0"/>
                <wp:wrapNone/>
                <wp:docPr id="1564" name="Text Box 1564"/>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Self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4" o:spid="_x0000_s1081" type="#_x0000_t202" style="position:absolute;margin-left:100.05pt;margin-top:238.65pt;width:116.25pt;height:3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" fillcolor="#95b3d7 [1940]" stroked="f" strokeweight=".5pt">
                <v:textbox>
                  <w:txbxContent>
                    <w:p w:rsidR="00FB4DBB" w:rsidRPr="00FB4DBB" w:rsidRDefault="00FB4DBB" w:rsidP="007144FE">
                      <w:pPr>
                        <w:jc w:val="center"/>
                        <w:rPr>
                          <w:b/>
                          <w:sz w:val="20"/>
                        </w:rPr>
                      </w:pPr>
                      <w:r>
                        <w:rPr>
                          <w:b/>
                          <w:sz w:val="20"/>
                        </w:rPr>
                        <w:t>Self determination</w:t>
                      </w:r>
                    </w:p>
                  </w:txbxContent>
                </v:textbox>
              </v:shape>
            </w:pict>
          </mc:Fallback>
        </mc:AlternateContent>
      </w:r>
      <w:r w:rsidR="00FB4DBB">
        <w:rPr>
          <w:i/>
          <w:noProof/>
          <w:lang w:eastAsia="en-NZ"/>
        </w:rPr>
        <mc:AlternateContent>
          <mc:Choice Requires="wps">
            <w:drawing>
              <wp:anchor distT="0" distB="0" distL="114300" distR="114300" simplePos="0" relativeHeight="251845632" behindDoc="0" locked="0" layoutInCell="1" allowOverlap="1" wp14:anchorId="7B8746BA" wp14:editId="0FB13E91">
                <wp:simplePos x="0" y="0"/>
                <wp:positionH relativeFrom="column">
                  <wp:posOffset>2851785</wp:posOffset>
                </wp:positionH>
                <wp:positionV relativeFrom="paragraph">
                  <wp:posOffset>3030855</wp:posOffset>
                </wp:positionV>
                <wp:extent cx="1476375" cy="438150"/>
                <wp:effectExtent l="0" t="0" r="9525" b="0"/>
                <wp:wrapNone/>
                <wp:docPr id="1572" name="Text Box 1572"/>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Citizenship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2" o:spid="_x0000_s1082" type="#_x0000_t202" style="position:absolute;margin-left:224.55pt;margin-top:238.65pt;width:116.25pt;height: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" fillcolor="#95b3d7 [1940]" stroked="f" strokeweight=".5pt">
                <v:textbox>
                  <w:txbxContent>
                    <w:p w:rsidR="00FB4DBB" w:rsidRPr="00FB4DBB" w:rsidRDefault="00FB4DBB" w:rsidP="007144FE">
                      <w:pPr>
                        <w:jc w:val="center"/>
                        <w:rPr>
                          <w:b/>
                          <w:sz w:val="20"/>
                        </w:rPr>
                      </w:pPr>
                      <w:r>
                        <w:rPr>
                          <w:b/>
                          <w:sz w:val="20"/>
                        </w:rPr>
                        <w:t>Citizenship</w:t>
                      </w:r>
                    </w:p>
                  </w:txbxContent>
                </v:textbox>
              </v:shape>
            </w:pict>
          </mc:Fallback>
        </mc:AlternateContent>
      </w:r>
      <w:r w:rsidR="00FB4DBB">
        <w:rPr>
          <w:i/>
          <w:noProof/>
          <w:lang w:eastAsia="en-NZ"/>
        </w:rPr>
        <mc:AlternateContent>
          <mc:Choice Requires="wps">
            <w:drawing>
              <wp:anchor distT="0" distB="0" distL="114300" distR="114300" simplePos="0" relativeHeight="251843584" behindDoc="0" locked="0" layoutInCell="1" allowOverlap="1" wp14:anchorId="1DB9F0DB" wp14:editId="0159D389">
                <wp:simplePos x="0" y="0"/>
                <wp:positionH relativeFrom="column">
                  <wp:posOffset>2851785</wp:posOffset>
                </wp:positionH>
                <wp:positionV relativeFrom="paragraph">
                  <wp:posOffset>2202180</wp:posOffset>
                </wp:positionV>
                <wp:extent cx="1476375" cy="438150"/>
                <wp:effectExtent l="0" t="0" r="9525" b="0"/>
                <wp:wrapNone/>
                <wp:docPr id="1568" name="Text Box 1568"/>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Oritetanga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8" o:spid="_x0000_s1083" type="#_x0000_t202" style="position:absolute;margin-left:224.55pt;margin-top:173.4pt;width:116.25pt;height:3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" fillcolor="#95b3d7 [1940]" stroked="f" strokeweight=".5pt">
                <v:textbox>
                  <w:txbxContent>
                    <w:p w:rsidR="00FB4DBB" w:rsidRPr="00FB4DBB" w:rsidRDefault="00FB4DBB" w:rsidP="007144FE">
                      <w:pPr>
                        <w:jc w:val="center"/>
                        <w:rPr>
                          <w:b/>
                          <w:sz w:val="20"/>
                        </w:rPr>
                      </w:pPr>
                      <w:r>
                        <w:rPr>
                          <w:b/>
                          <w:sz w:val="20"/>
                        </w:rPr>
                        <w:t>Oritetanga</w:t>
                      </w:r>
                    </w:p>
                  </w:txbxContent>
                </v:textbox>
              </v:shape>
            </w:pict>
          </mc:Fallback>
        </mc:AlternateContent>
      </w:r>
      <w:r w:rsidR="00FB4DBB">
        <w:rPr>
          <w:i/>
          <w:noProof/>
          <w:lang w:eastAsia="en-NZ"/>
        </w:rPr>
        <mc:AlternateContent>
          <mc:Choice Requires="wps">
            <w:drawing>
              <wp:anchor distT="0" distB="0" distL="114300" distR="114300" simplePos="0" relativeHeight="251844608" behindDoc="0" locked="0" layoutInCell="1" allowOverlap="1" wp14:anchorId="6E14D74E" wp14:editId="3094AF71">
                <wp:simplePos x="0" y="0"/>
                <wp:positionH relativeFrom="column">
                  <wp:posOffset>2851785</wp:posOffset>
                </wp:positionH>
                <wp:positionV relativeFrom="paragraph">
                  <wp:posOffset>2640330</wp:posOffset>
                </wp:positionV>
                <wp:extent cx="1476375" cy="438150"/>
                <wp:effectExtent l="0" t="0" r="9525" b="0"/>
                <wp:wrapNone/>
                <wp:docPr id="1570" name="Text Box 1570"/>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rgbClr val="0051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7144FE" w:rsidRDefault="00FB4DBB" w:rsidP="007144FE">
                            <w:pPr>
                              <w:jc w:val="center"/>
                              <w:rPr>
                                <w:b/>
                                <w:color w:val="FFFFFF" w:themeColor="background1"/>
                                <w:sz w:val="20"/>
                              </w:rPr>
                            </w:pPr>
                            <w:r>
                              <w:rPr>
                                <w:b/>
                                <w:color w:val="FFFFFF" w:themeColor="background1"/>
                                <w:sz w:val="20"/>
                              </w:rPr>
                              <w:t>ARTICLE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0" o:spid="_x0000_s1084" type="#_x0000_t202" style="position:absolute;margin-left:224.55pt;margin-top:207.9pt;width:116.25pt;height:3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" fillcolor="#005182" stroked="f" strokeweight=".5pt">
                <v:textbox>
                  <w:txbxContent>
                    <w:p w:rsidR="00FB4DBB" w:rsidRPr="007144FE" w:rsidRDefault="00FB4DBB" w:rsidP="007144FE">
                      <w:pPr>
                        <w:jc w:val="center"/>
                        <w:rPr>
                          <w:b/>
                          <w:color w:val="FFFFFF" w:themeColor="background1"/>
                          <w:sz w:val="20"/>
                        </w:rPr>
                      </w:pPr>
                      <w:r>
                        <w:rPr>
                          <w:b/>
                          <w:color w:val="FFFFFF" w:themeColor="background1"/>
                          <w:sz w:val="20"/>
                        </w:rPr>
                        <w:t>ARTICLE 3</w:t>
                      </w:r>
                    </w:p>
                  </w:txbxContent>
                </v:textbox>
              </v:shape>
            </w:pict>
          </mc:Fallback>
        </mc:AlternateContent>
      </w:r>
      <w:r w:rsidR="00FB4DBB">
        <w:rPr>
          <w:i/>
          <w:noProof/>
          <w:lang w:eastAsia="en-NZ"/>
        </w:rPr>
        <mc:AlternateContent>
          <mc:Choice Requires="wps">
            <w:drawing>
              <wp:anchor distT="0" distB="0" distL="114300" distR="114300" simplePos="0" relativeHeight="251840512" behindDoc="0" locked="0" layoutInCell="1" allowOverlap="1" wp14:anchorId="531B5AD7" wp14:editId="5B78CD4F">
                <wp:simplePos x="0" y="0"/>
                <wp:positionH relativeFrom="column">
                  <wp:posOffset>4442460</wp:posOffset>
                </wp:positionH>
                <wp:positionV relativeFrom="paragraph">
                  <wp:posOffset>2639695</wp:posOffset>
                </wp:positionV>
                <wp:extent cx="1476375" cy="390525"/>
                <wp:effectExtent l="0" t="0" r="9525" b="9525"/>
                <wp:wrapNone/>
                <wp:docPr id="1566" name="Text Box 1566"/>
                <wp:cNvGraphicFramePr/>
                <a:graphic xmlns:a="http://schemas.openxmlformats.org/drawingml/2006/main">
                  <a:graphicData uri="http://schemas.microsoft.com/office/word/2010/wordprocessingShape">
                    <wps:wsp>
                      <wps:cNvSpPr txBox="1"/>
                      <wps:spPr>
                        <a:xfrm>
                          <a:off x="0" y="0"/>
                          <a:ext cx="1476375" cy="390525"/>
                        </a:xfrm>
                        <a:prstGeom prst="rect">
                          <a:avLst/>
                        </a:prstGeom>
                        <a:solidFill>
                          <a:srgbClr val="00518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7144FE" w:rsidRDefault="00FB4DBB" w:rsidP="007144FE">
                            <w:pPr>
                              <w:jc w:val="center"/>
                              <w:rPr>
                                <w:b/>
                                <w:color w:val="FFFFFF" w:themeColor="background1"/>
                                <w:sz w:val="20"/>
                              </w:rPr>
                            </w:pPr>
                            <w:r>
                              <w:rPr>
                                <w:b/>
                                <w:color w:val="FFFFFF" w:themeColor="background1"/>
                                <w:sz w:val="20"/>
                              </w:rPr>
                              <w:t>ARTICLE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6" o:spid="_x0000_s1085" type="#_x0000_t202" style="position:absolute;margin-left:349.8pt;margin-top:207.85pt;width:116.25pt;height:30.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" fillcolor="#005182" stroked="f" strokeweight=".5pt">
                <v:textbox>
                  <w:txbxContent>
                    <w:p w:rsidR="00FB4DBB" w:rsidRPr="007144FE" w:rsidRDefault="00FB4DBB" w:rsidP="007144FE">
                      <w:pPr>
                        <w:jc w:val="center"/>
                        <w:rPr>
                          <w:b/>
                          <w:color w:val="FFFFFF" w:themeColor="background1"/>
                          <w:sz w:val="20"/>
                        </w:rPr>
                      </w:pPr>
                      <w:r>
                        <w:rPr>
                          <w:b/>
                          <w:color w:val="FFFFFF" w:themeColor="background1"/>
                          <w:sz w:val="20"/>
                        </w:rPr>
                        <w:t>ARTICLE 1</w:t>
                      </w:r>
                    </w:p>
                  </w:txbxContent>
                </v:textbox>
              </v:shape>
            </w:pict>
          </mc:Fallback>
        </mc:AlternateContent>
      </w:r>
      <w:r w:rsidR="00FB4DBB">
        <w:rPr>
          <w:i/>
          <w:noProof/>
          <w:lang w:eastAsia="en-NZ"/>
        </w:rPr>
        <mc:AlternateContent>
          <mc:Choice Requires="wps">
            <w:drawing>
              <wp:anchor distT="0" distB="0" distL="114300" distR="114300" simplePos="0" relativeHeight="251839488" behindDoc="0" locked="0" layoutInCell="1" allowOverlap="1" wp14:anchorId="44693C6C" wp14:editId="143FC438">
                <wp:simplePos x="0" y="0"/>
                <wp:positionH relativeFrom="column">
                  <wp:posOffset>4442460</wp:posOffset>
                </wp:positionH>
                <wp:positionV relativeFrom="paragraph">
                  <wp:posOffset>2202180</wp:posOffset>
                </wp:positionV>
                <wp:extent cx="1476375" cy="438150"/>
                <wp:effectExtent l="0" t="0" r="9525" b="0"/>
                <wp:wrapNone/>
                <wp:docPr id="1565" name="Text Box 1565"/>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Kawanatanga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5" o:spid="_x0000_s1086" type="#_x0000_t202" style="position:absolute;margin-left:349.8pt;margin-top:173.4pt;width:116.25pt;height:3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" fillcolor="#95b3d7 [1940]" stroked="f" strokeweight=".5pt">
                <v:textbox>
                  <w:txbxContent>
                    <w:p w:rsidR="00FB4DBB" w:rsidRPr="00FB4DBB" w:rsidRDefault="00FB4DBB" w:rsidP="007144FE">
                      <w:pPr>
                        <w:jc w:val="center"/>
                        <w:rPr>
                          <w:b/>
                          <w:sz w:val="20"/>
                        </w:rPr>
                      </w:pPr>
                      <w:r>
                        <w:rPr>
                          <w:b/>
                          <w:sz w:val="20"/>
                        </w:rPr>
                        <w:t>Kawanatanga</w:t>
                      </w:r>
                    </w:p>
                  </w:txbxContent>
                </v:textbox>
              </v:shape>
            </w:pict>
          </mc:Fallback>
        </mc:AlternateContent>
      </w:r>
      <w:r w:rsidR="00FB4DBB">
        <w:rPr>
          <w:i/>
          <w:noProof/>
          <w:lang w:eastAsia="en-NZ"/>
        </w:rPr>
        <mc:AlternateContent>
          <mc:Choice Requires="wps">
            <w:drawing>
              <wp:anchor distT="0" distB="0" distL="114300" distR="114300" simplePos="0" relativeHeight="251815936" behindDoc="0" locked="0" layoutInCell="1" allowOverlap="1" wp14:anchorId="6D5748AC" wp14:editId="488BCE64">
                <wp:simplePos x="0" y="0"/>
                <wp:positionH relativeFrom="column">
                  <wp:posOffset>-62865</wp:posOffset>
                </wp:positionH>
                <wp:positionV relativeFrom="paragraph">
                  <wp:posOffset>2640330</wp:posOffset>
                </wp:positionV>
                <wp:extent cx="1562100" cy="304800"/>
                <wp:effectExtent l="0" t="0" r="0" b="0"/>
                <wp:wrapNone/>
                <wp:docPr id="1524" name="Text Box 1524"/>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pPr>
                              <w:rPr>
                                <w:b/>
                                <w:sz w:val="20"/>
                              </w:rPr>
                            </w:pPr>
                            <w:r w:rsidRPr="007144FE">
                              <w:rPr>
                                <w:b/>
                                <w:sz w:val="20"/>
                              </w:rPr>
                              <w:t>Treaty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4" o:spid="_x0000_s1087" type="#_x0000_t202" style="position:absolute;margin-left:-4.95pt;margin-top:207.9pt;width:123pt;height: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" filled="f" stroked="f" strokeweight=".5pt">
                <v:textbox>
                  <w:txbxContent>
                    <w:p w:rsidR="007144FE" w:rsidRPr="007144FE" w:rsidRDefault="007144FE">
                      <w:pPr>
                        <w:rPr>
                          <w:b/>
                          <w:sz w:val="20"/>
                        </w:rPr>
                      </w:pPr>
                      <w:r w:rsidRPr="007144FE">
                        <w:rPr>
                          <w:b/>
                          <w:sz w:val="20"/>
                        </w:rPr>
                        <w:t>Treaty Articles</w:t>
                      </w:r>
                    </w:p>
                  </w:txbxContent>
                </v:textbox>
              </v:shape>
            </w:pict>
          </mc:Fallback>
        </mc:AlternateContent>
      </w:r>
      <w:r w:rsidR="007144FE">
        <w:rPr>
          <w:i/>
          <w:noProof/>
          <w:lang w:eastAsia="en-NZ"/>
        </w:rPr>
        <mc:AlternateContent>
          <mc:Choice Requires="wps">
            <w:drawing>
              <wp:anchor distT="0" distB="0" distL="114300" distR="114300" simplePos="0" relativeHeight="251826176" behindDoc="0" locked="0" layoutInCell="1" allowOverlap="1" wp14:anchorId="3679BF5A" wp14:editId="77AE9E2F">
                <wp:simplePos x="0" y="0"/>
                <wp:positionH relativeFrom="column">
                  <wp:posOffset>3318510</wp:posOffset>
                </wp:positionH>
                <wp:positionV relativeFrom="paragraph">
                  <wp:posOffset>1211580</wp:posOffset>
                </wp:positionV>
                <wp:extent cx="866775" cy="304800"/>
                <wp:effectExtent l="0" t="0" r="0" b="0"/>
                <wp:wrapNone/>
                <wp:docPr id="1556" name="Text Box 1556"/>
                <wp:cNvGraphicFramePr/>
                <a:graphic xmlns:a="http://schemas.openxmlformats.org/drawingml/2006/main">
                  <a:graphicData uri="http://schemas.microsoft.com/office/word/2010/wordprocessingShape">
                    <wps:wsp>
                      <wps:cNvSpPr txBox="1"/>
                      <wps:spPr>
                        <a:xfrm>
                          <a:off x="0" y="0"/>
                          <a:ext cx="8667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pPr>
                              <w:rPr>
                                <w:sz w:val="20"/>
                              </w:rPr>
                            </w:pPr>
                            <w:r w:rsidRPr="007144FE">
                              <w:rPr>
                                <w:sz w:val="20"/>
                              </w:rPr>
                              <w:t>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6" o:spid="_x0000_s1088" type="#_x0000_t202" style="position:absolute;margin-left:261.3pt;margin-top:95.4pt;width:68.25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" filled="f" stroked="f" strokeweight=".5pt">
                <v:textbox>
                  <w:txbxContent>
                    <w:p w:rsidR="007144FE" w:rsidRPr="007144FE" w:rsidRDefault="007144FE">
                      <w:pPr>
                        <w:rPr>
                          <w:sz w:val="20"/>
                        </w:rPr>
                      </w:pPr>
                      <w:r w:rsidRPr="007144FE">
                        <w:rPr>
                          <w:sz w:val="20"/>
                        </w:rPr>
                        <w:t>Agreement</w:t>
                      </w:r>
                    </w:p>
                  </w:txbxContent>
                </v:textbox>
              </v:shape>
            </w:pict>
          </mc:Fallback>
        </mc:AlternateContent>
      </w:r>
      <w:r w:rsidR="007144FE">
        <w:rPr>
          <w:i/>
          <w:noProof/>
          <w:lang w:eastAsia="en-NZ"/>
        </w:rPr>
        <mc:AlternateContent>
          <mc:Choice Requires="wps">
            <w:drawing>
              <wp:anchor distT="0" distB="0" distL="114300" distR="114300" simplePos="0" relativeHeight="251828224" behindDoc="0" locked="0" layoutInCell="1" allowOverlap="1" wp14:anchorId="00F75DA6" wp14:editId="2CD0646D">
                <wp:simplePos x="0" y="0"/>
                <wp:positionH relativeFrom="column">
                  <wp:posOffset>3280410</wp:posOffset>
                </wp:positionH>
                <wp:positionV relativeFrom="paragraph">
                  <wp:posOffset>1421130</wp:posOffset>
                </wp:positionV>
                <wp:extent cx="962025" cy="304800"/>
                <wp:effectExtent l="0" t="0" r="0" b="0"/>
                <wp:wrapNone/>
                <wp:docPr id="1557" name="Text Box 1557"/>
                <wp:cNvGraphicFramePr/>
                <a:graphic xmlns:a="http://schemas.openxmlformats.org/drawingml/2006/main">
                  <a:graphicData uri="http://schemas.microsoft.com/office/word/2010/wordprocessingShape">
                    <wps:wsp>
                      <wps:cNvSpPr txBox="1"/>
                      <wps:spPr>
                        <a:xfrm>
                          <a:off x="0" y="0"/>
                          <a:ext cx="9620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pPr>
                              <w:rPr>
                                <w:sz w:val="20"/>
                              </w:rPr>
                            </w:pPr>
                            <w:r>
                              <w:rPr>
                                <w:sz w:val="20"/>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7" o:spid="_x0000_s1089" type="#_x0000_t202" style="position:absolute;margin-left:258.3pt;margin-top:111.9pt;width:75.7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" filled="f" stroked="f" strokeweight=".5pt">
                <v:textbox>
                  <w:txbxContent>
                    <w:p w:rsidR="007144FE" w:rsidRPr="007144FE" w:rsidRDefault="007144FE">
                      <w:pPr>
                        <w:rPr>
                          <w:sz w:val="20"/>
                        </w:rPr>
                      </w:pPr>
                      <w:r>
                        <w:rPr>
                          <w:sz w:val="20"/>
                        </w:rPr>
                        <w:t>Partnerships</w:t>
                      </w:r>
                    </w:p>
                  </w:txbxContent>
                </v:textbox>
              </v:shape>
            </w:pict>
          </mc:Fallback>
        </mc:AlternateContent>
      </w:r>
      <w:r w:rsidR="007144FE">
        <w:rPr>
          <w:i/>
          <w:noProof/>
          <w:lang w:eastAsia="en-NZ"/>
        </w:rPr>
        <mc:AlternateContent>
          <mc:Choice Requires="wps">
            <w:drawing>
              <wp:anchor distT="0" distB="0" distL="114300" distR="114300" simplePos="0" relativeHeight="251813888" behindDoc="0" locked="0" layoutInCell="1" allowOverlap="1" wp14:anchorId="51A96923" wp14:editId="6B334A40">
                <wp:simplePos x="0" y="0"/>
                <wp:positionH relativeFrom="column">
                  <wp:posOffset>-62865</wp:posOffset>
                </wp:positionH>
                <wp:positionV relativeFrom="paragraph">
                  <wp:posOffset>1259205</wp:posOffset>
                </wp:positionV>
                <wp:extent cx="1562100" cy="304800"/>
                <wp:effectExtent l="0" t="0" r="0" b="0"/>
                <wp:wrapNone/>
                <wp:docPr id="1523" name="Text Box 1523"/>
                <wp:cNvGraphicFramePr/>
                <a:graphic xmlns:a="http://schemas.openxmlformats.org/drawingml/2006/main">
                  <a:graphicData uri="http://schemas.microsoft.com/office/word/2010/wordprocessingShape">
                    <wps:wsp>
                      <wps:cNvSpPr txBox="1"/>
                      <wps:spPr>
                        <a:xfrm>
                          <a:off x="0" y="0"/>
                          <a:ext cx="1562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pPr>
                              <w:rPr>
                                <w:b/>
                                <w:sz w:val="20"/>
                              </w:rPr>
                            </w:pPr>
                            <w:r w:rsidRPr="007144FE">
                              <w:rPr>
                                <w:b/>
                                <w:sz w:val="20"/>
                              </w:rPr>
                              <w:t>Treaty Signatories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3" o:spid="_x0000_s1090" type="#_x0000_t202" style="position:absolute;margin-left:-4.95pt;margin-top:99.15pt;width:123pt;height:2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" filled="f" stroked="f" strokeweight=".5pt">
                <v:textbox>
                  <w:txbxContent>
                    <w:p w:rsidR="007144FE" w:rsidRPr="007144FE" w:rsidRDefault="007144FE">
                      <w:pPr>
                        <w:rPr>
                          <w:b/>
                          <w:sz w:val="20"/>
                        </w:rPr>
                      </w:pPr>
                      <w:r w:rsidRPr="007144FE">
                        <w:rPr>
                          <w:b/>
                          <w:sz w:val="20"/>
                        </w:rPr>
                        <w:t>Treaty Signatories</w:t>
                      </w:r>
                    </w:p>
                  </w:txbxContent>
                </v:textbox>
              </v:shape>
            </w:pict>
          </mc:Fallback>
        </mc:AlternateContent>
      </w:r>
      <w:r w:rsidR="007144FE">
        <w:t>The diagram be</w:t>
      </w:r>
      <w:r w:rsidR="00206380">
        <w:t>low shows the relevance of the A</w:t>
      </w:r>
      <w:r w:rsidR="007144FE">
        <w:t xml:space="preserve">rticles and </w:t>
      </w:r>
      <w:r w:rsidR="00206380">
        <w:t>P</w:t>
      </w:r>
      <w:r w:rsidR="007144FE">
        <w:t>rinciples of the Treaty to Council.</w:t>
      </w:r>
    </w:p>
    <w:p w:rsidR="007144FE" w:rsidRDefault="00AC6EB2" w:rsidP="00B931A2">
      <w:pPr>
        <w:pStyle w:val="TextNormal"/>
        <w:spacing w:after="0"/>
      </w:pPr>
      <w:r>
        <w:rPr>
          <w:i/>
          <w:noProof/>
          <w:lang w:eastAsia="en-NZ"/>
        </w:rPr>
        <mc:AlternateContent>
          <mc:Choice Requires="wps">
            <w:drawing>
              <wp:anchor distT="0" distB="0" distL="114300" distR="114300" simplePos="0" relativeHeight="251901952" behindDoc="0" locked="0" layoutInCell="1" allowOverlap="1" wp14:anchorId="29B47C60" wp14:editId="0C1443C6">
                <wp:simplePos x="0" y="0"/>
                <wp:positionH relativeFrom="column">
                  <wp:posOffset>4181972</wp:posOffset>
                </wp:positionH>
                <wp:positionV relativeFrom="paragraph">
                  <wp:posOffset>3754424</wp:posOffset>
                </wp:positionV>
                <wp:extent cx="415373" cy="0"/>
                <wp:effectExtent l="38100" t="76200" r="22860" b="114300"/>
                <wp:wrapNone/>
                <wp:docPr id="1383" name="Straight Arrow Connector 1383"/>
                <wp:cNvGraphicFramePr/>
                <a:graphic xmlns:a="http://schemas.openxmlformats.org/drawingml/2006/main">
                  <a:graphicData uri="http://schemas.microsoft.com/office/word/2010/wordprocessingShape">
                    <wps:wsp>
                      <wps:cNvCnPr/>
                      <wps:spPr>
                        <a:xfrm>
                          <a:off x="0" y="0"/>
                          <a:ext cx="415373"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383" o:spid="_x0000_s1026" type="#_x0000_t32" style="position:absolute;margin-left:329.3pt;margin-top:295.6pt;width:32.7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" strokecolor="black [3213]">
                <v:stroke startarrow="open" endarrow="open"/>
              </v:shape>
            </w:pict>
          </mc:Fallback>
        </mc:AlternateContent>
      </w:r>
      <w:r w:rsidR="00FB4DBB">
        <w:rPr>
          <w:i/>
          <w:noProof/>
          <w:lang w:eastAsia="en-NZ"/>
        </w:rPr>
        <mc:AlternateContent>
          <mc:Choice Requires="wps">
            <w:drawing>
              <wp:anchor distT="0" distB="0" distL="114300" distR="114300" simplePos="0" relativeHeight="251857920" behindDoc="0" locked="0" layoutInCell="1" allowOverlap="1" wp14:anchorId="0078AEB1" wp14:editId="30D272C6">
                <wp:simplePos x="0" y="0"/>
                <wp:positionH relativeFrom="column">
                  <wp:posOffset>2791395</wp:posOffset>
                </wp:positionH>
                <wp:positionV relativeFrom="paragraph">
                  <wp:posOffset>3239214</wp:posOffset>
                </wp:positionV>
                <wp:extent cx="4713" cy="205753"/>
                <wp:effectExtent l="95250" t="0" r="71755" b="60960"/>
                <wp:wrapNone/>
                <wp:docPr id="1604" name="Straight Arrow Connector 1604"/>
                <wp:cNvGraphicFramePr/>
                <a:graphic xmlns:a="http://schemas.openxmlformats.org/drawingml/2006/main">
                  <a:graphicData uri="http://schemas.microsoft.com/office/word/2010/wordprocessingShape">
                    <wps:wsp>
                      <wps:cNvCnPr/>
                      <wps:spPr>
                        <a:xfrm flipH="1">
                          <a:off x="0" y="0"/>
                          <a:ext cx="4713" cy="2057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604" o:spid="_x0000_s1026" type="#_x0000_t32" style="position:absolute;margin-left:219.8pt;margin-top:255.05pt;width:.35pt;height:16.2pt;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" strokecolor="black [3213]">
                <v:stroke endarrow="open"/>
              </v:shape>
            </w:pict>
          </mc:Fallback>
        </mc:AlternateContent>
      </w:r>
      <w:r w:rsidR="00FB4DBB">
        <w:rPr>
          <w:i/>
          <w:noProof/>
          <w:lang w:eastAsia="en-NZ"/>
        </w:rPr>
        <mc:AlternateContent>
          <mc:Choice Requires="wps">
            <w:drawing>
              <wp:anchor distT="0" distB="0" distL="114300" distR="114300" simplePos="0" relativeHeight="251856896" behindDoc="0" locked="0" layoutInCell="1" allowOverlap="1" wp14:anchorId="1489F1CC" wp14:editId="0B0DD240">
                <wp:simplePos x="0" y="0"/>
                <wp:positionH relativeFrom="column">
                  <wp:posOffset>3575783</wp:posOffset>
                </wp:positionH>
                <wp:positionV relativeFrom="paragraph">
                  <wp:posOffset>2996473</wp:posOffset>
                </wp:positionV>
                <wp:extent cx="0" cy="242741"/>
                <wp:effectExtent l="0" t="0" r="19050" b="24130"/>
                <wp:wrapNone/>
                <wp:docPr id="1603" name="Straight Connector 1603"/>
                <wp:cNvGraphicFramePr/>
                <a:graphic xmlns:a="http://schemas.openxmlformats.org/drawingml/2006/main">
                  <a:graphicData uri="http://schemas.microsoft.com/office/word/2010/wordprocessingShape">
                    <wps:wsp>
                      <wps:cNvCnPr/>
                      <wps:spPr>
                        <a:xfrm flipV="1">
                          <a:off x="0" y="0"/>
                          <a:ext cx="0" cy="2427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03" o:spid="_x0000_s1026" style="position:absolute;flip:y;z-index:251856896;visibility:visible;mso-wrap-style:square;mso-wrap-distance-left:9pt;mso-wrap-distance-top:0;mso-wrap-distance-right:9pt;mso-wrap-distance-bottom:0;mso-position-horizontal:absolute;mso-position-horizontal-relative:text;mso-position-vertical:absolute;mso-position-vertical-relative:text" from="281.55pt,235.95pt" to="281.55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" strokecolor="black [3213]"/>
            </w:pict>
          </mc:Fallback>
        </mc:AlternateContent>
      </w:r>
      <w:r w:rsidR="00FB4DBB">
        <w:rPr>
          <w:i/>
          <w:noProof/>
          <w:lang w:eastAsia="en-NZ"/>
        </w:rPr>
        <mc:AlternateContent>
          <mc:Choice Requires="wps">
            <w:drawing>
              <wp:anchor distT="0" distB="0" distL="114300" distR="114300" simplePos="0" relativeHeight="251855872" behindDoc="0" locked="0" layoutInCell="1" allowOverlap="1" wp14:anchorId="2C47A6BF" wp14:editId="53D4C623">
                <wp:simplePos x="0" y="0"/>
                <wp:positionH relativeFrom="column">
                  <wp:posOffset>2013683</wp:posOffset>
                </wp:positionH>
                <wp:positionV relativeFrom="paragraph">
                  <wp:posOffset>2996277</wp:posOffset>
                </wp:positionV>
                <wp:extent cx="0" cy="242937"/>
                <wp:effectExtent l="0" t="0" r="19050" b="24130"/>
                <wp:wrapNone/>
                <wp:docPr id="1602" name="Straight Connector 1602"/>
                <wp:cNvGraphicFramePr/>
                <a:graphic xmlns:a="http://schemas.openxmlformats.org/drawingml/2006/main">
                  <a:graphicData uri="http://schemas.microsoft.com/office/word/2010/wordprocessingShape">
                    <wps:wsp>
                      <wps:cNvCnPr/>
                      <wps:spPr>
                        <a:xfrm flipV="1">
                          <a:off x="0" y="0"/>
                          <a:ext cx="0" cy="2429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02"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158.55pt,235.95pt" to="158.5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" strokecolor="black [3213]"/>
            </w:pict>
          </mc:Fallback>
        </mc:AlternateContent>
      </w:r>
      <w:r w:rsidR="00FB4DBB">
        <w:rPr>
          <w:i/>
          <w:noProof/>
          <w:lang w:eastAsia="en-NZ"/>
        </w:rPr>
        <mc:AlternateContent>
          <mc:Choice Requires="wps">
            <w:drawing>
              <wp:anchor distT="0" distB="0" distL="114300" distR="114300" simplePos="0" relativeHeight="251854848" behindDoc="0" locked="0" layoutInCell="1" allowOverlap="1" wp14:anchorId="24C21F9F" wp14:editId="4643CC09">
                <wp:simplePos x="0" y="0"/>
                <wp:positionH relativeFrom="column">
                  <wp:posOffset>2013585</wp:posOffset>
                </wp:positionH>
                <wp:positionV relativeFrom="paragraph">
                  <wp:posOffset>3239135</wp:posOffset>
                </wp:positionV>
                <wp:extent cx="1562100" cy="0"/>
                <wp:effectExtent l="0" t="0" r="19050" b="19050"/>
                <wp:wrapNone/>
                <wp:docPr id="1595" name="Straight Connector 1595"/>
                <wp:cNvGraphicFramePr/>
                <a:graphic xmlns:a="http://schemas.openxmlformats.org/drawingml/2006/main">
                  <a:graphicData uri="http://schemas.microsoft.com/office/word/2010/wordprocessingShape">
                    <wps:wsp>
                      <wps:cNvCnPr/>
                      <wps:spPr>
                        <a:xfrm>
                          <a:off x="0" y="0"/>
                          <a:ext cx="1562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5"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158.55pt,255.05pt" to="281.55pt,2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" strokecolor="black [3213]"/>
            </w:pict>
          </mc:Fallback>
        </mc:AlternateContent>
      </w:r>
      <w:r w:rsidR="00FB4DBB">
        <w:rPr>
          <w:i/>
          <w:noProof/>
          <w:lang w:eastAsia="en-NZ"/>
        </w:rPr>
        <mc:AlternateContent>
          <mc:Choice Requires="wps">
            <w:drawing>
              <wp:anchor distT="0" distB="0" distL="114300" distR="114300" simplePos="0" relativeHeight="251852800" behindDoc="0" locked="0" layoutInCell="1" allowOverlap="1" wp14:anchorId="31F754BB" wp14:editId="787A4D24">
                <wp:simplePos x="0" y="0"/>
                <wp:positionH relativeFrom="column">
                  <wp:posOffset>5271135</wp:posOffset>
                </wp:positionH>
                <wp:positionV relativeFrom="paragraph">
                  <wp:posOffset>2994025</wp:posOffset>
                </wp:positionV>
                <wp:extent cx="5080" cy="450850"/>
                <wp:effectExtent l="76200" t="0" r="71120" b="63500"/>
                <wp:wrapNone/>
                <wp:docPr id="1594" name="Straight Arrow Connector 1594"/>
                <wp:cNvGraphicFramePr/>
                <a:graphic xmlns:a="http://schemas.openxmlformats.org/drawingml/2006/main">
                  <a:graphicData uri="http://schemas.microsoft.com/office/word/2010/wordprocessingShape">
                    <wps:wsp>
                      <wps:cNvCnPr/>
                      <wps:spPr>
                        <a:xfrm>
                          <a:off x="0" y="0"/>
                          <a:ext cx="5080" cy="450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94" o:spid="_x0000_s1026" type="#_x0000_t32" style="position:absolute;margin-left:415.05pt;margin-top:235.75pt;width:.4pt;height:35.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" strokecolor="black [3213]">
                <v:stroke endarrow="open"/>
              </v:shape>
            </w:pict>
          </mc:Fallback>
        </mc:AlternateContent>
      </w:r>
      <w:r w:rsidR="00FB4DBB">
        <w:rPr>
          <w:i/>
          <w:noProof/>
          <w:lang w:eastAsia="en-NZ"/>
        </w:rPr>
        <mc:AlternateContent>
          <mc:Choice Requires="wps">
            <w:drawing>
              <wp:anchor distT="0" distB="0" distL="114300" distR="114300" simplePos="0" relativeHeight="251830272" behindDoc="0" locked="0" layoutInCell="1" allowOverlap="1" wp14:anchorId="06EE5BA9" wp14:editId="013F265C">
                <wp:simplePos x="0" y="0"/>
                <wp:positionH relativeFrom="column">
                  <wp:posOffset>4442460</wp:posOffset>
                </wp:positionH>
                <wp:positionV relativeFrom="paragraph">
                  <wp:posOffset>3442970</wp:posOffset>
                </wp:positionV>
                <wp:extent cx="1476375" cy="552450"/>
                <wp:effectExtent l="0" t="0" r="9525" b="0"/>
                <wp:wrapNone/>
                <wp:docPr id="1558" name="Text Box 1558"/>
                <wp:cNvGraphicFramePr/>
                <a:graphic xmlns:a="http://schemas.openxmlformats.org/drawingml/2006/main">
                  <a:graphicData uri="http://schemas.microsoft.com/office/word/2010/wordprocessingShape">
                    <wps:wsp>
                      <wps:cNvSpPr txBox="1"/>
                      <wps:spPr>
                        <a:xfrm>
                          <a:off x="0" y="0"/>
                          <a:ext cx="1476375" cy="552450"/>
                        </a:xfrm>
                        <a:prstGeom prst="rect">
                          <a:avLst/>
                        </a:prstGeom>
                        <a:solidFill>
                          <a:srgbClr val="4A7EB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Bay of Plenty Regional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8" o:spid="_x0000_s1091" type="#_x0000_t202" style="position:absolute;margin-left:349.8pt;margin-top:271.1pt;width:116.25pt;height:4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" fillcolor="#4a7ebb" stroked="f" strokeweight=".5pt">
                <v:textbox>
                  <w:txbxContent>
                    <w:p w:rsidR="00FB4DBB" w:rsidRPr="00FB4DBB" w:rsidRDefault="00FB4DBB" w:rsidP="007144FE">
                      <w:pPr>
                        <w:jc w:val="center"/>
                        <w:rPr>
                          <w:b/>
                          <w:sz w:val="20"/>
                        </w:rPr>
                      </w:pPr>
                      <w:r>
                        <w:rPr>
                          <w:b/>
                          <w:sz w:val="20"/>
                        </w:rPr>
                        <w:t>Bay of Plenty Regional Council</w:t>
                      </w:r>
                    </w:p>
                  </w:txbxContent>
                </v:textbox>
              </v:shape>
            </w:pict>
          </mc:Fallback>
        </mc:AlternateContent>
      </w:r>
      <w:r w:rsidR="00FB4DBB">
        <w:rPr>
          <w:i/>
          <w:noProof/>
          <w:lang w:eastAsia="en-NZ"/>
        </w:rPr>
        <mc:AlternateContent>
          <mc:Choice Requires="wps">
            <w:drawing>
              <wp:anchor distT="0" distB="0" distL="114300" distR="114300" simplePos="0" relativeHeight="251823104" behindDoc="0" locked="0" layoutInCell="1" allowOverlap="1" wp14:anchorId="6EAF413B" wp14:editId="54665BE9">
                <wp:simplePos x="0" y="0"/>
                <wp:positionH relativeFrom="column">
                  <wp:posOffset>1261110</wp:posOffset>
                </wp:positionH>
                <wp:positionV relativeFrom="paragraph">
                  <wp:posOffset>3442970</wp:posOffset>
                </wp:positionV>
                <wp:extent cx="3067050" cy="552450"/>
                <wp:effectExtent l="0" t="0" r="0" b="0"/>
                <wp:wrapNone/>
                <wp:docPr id="1541" name="Text Box 1541"/>
                <wp:cNvGraphicFramePr/>
                <a:graphic xmlns:a="http://schemas.openxmlformats.org/drawingml/2006/main">
                  <a:graphicData uri="http://schemas.microsoft.com/office/word/2010/wordprocessingShape">
                    <wps:wsp>
                      <wps:cNvSpPr txBox="1"/>
                      <wps:spPr>
                        <a:xfrm>
                          <a:off x="0" y="0"/>
                          <a:ext cx="3067050" cy="5524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FB4DBB" w:rsidRDefault="00FB4DBB" w:rsidP="007144FE">
                            <w:pPr>
                              <w:jc w:val="center"/>
                              <w:rPr>
                                <w:b/>
                                <w:sz w:val="20"/>
                              </w:rPr>
                            </w:pPr>
                            <w:r w:rsidRPr="00FB4DBB">
                              <w:rPr>
                                <w:b/>
                                <w:sz w:val="20"/>
                              </w:rPr>
                              <w:t xml:space="preserve">Bay of Plenty iwi, </w:t>
                            </w:r>
                            <w:r w:rsidR="001C5040">
                              <w:rPr>
                                <w:b/>
                                <w:sz w:val="20"/>
                              </w:rPr>
                              <w:t>m</w:t>
                            </w:r>
                            <w:r w:rsidRPr="00FB4DBB">
                              <w:rPr>
                                <w:b/>
                                <w:sz w:val="20"/>
                              </w:rPr>
                              <w:t>ataawaka, Māori residents and ratepayers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541" o:spid="_x0000_s1092" type="#_x0000_t202" style="position:absolute;margin-left:99.3pt;margin-top:271.1pt;width:241.5pt;height:43.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" fillcolor="#95b3d7 [1940]" stroked="f" strokeweight=".5pt">
                <v:textbox>
                  <w:txbxContent>
                    <w:p w:rsidR="007144FE" w:rsidRPr="00FB4DBB" w:rsidRDefault="00FB4DBB" w:rsidP="007144FE">
                      <w:pPr>
                        <w:jc w:val="center"/>
                        <w:rPr>
                          <w:b/>
                          <w:sz w:val="20"/>
                        </w:rPr>
                      </w:pPr>
                      <w:r w:rsidRPr="00FB4DBB">
                        <w:rPr>
                          <w:b/>
                          <w:sz w:val="20"/>
                        </w:rPr>
                        <w:t xml:space="preserve">Bay of Plenty iwi, </w:t>
                      </w:r>
                      <w:r w:rsidR="001C5040">
                        <w:rPr>
                          <w:b/>
                          <w:sz w:val="20"/>
                        </w:rPr>
                        <w:t>m</w:t>
                      </w:r>
                      <w:r w:rsidRPr="00FB4DBB">
                        <w:rPr>
                          <w:b/>
                          <w:sz w:val="20"/>
                        </w:rPr>
                        <w:t>ataawaka, Māori residents and ratepayers</w:t>
                      </w:r>
                    </w:p>
                  </w:txbxContent>
                </v:textbox>
              </v:shape>
            </w:pict>
          </mc:Fallback>
        </mc:AlternateContent>
      </w:r>
      <w:r w:rsidR="00FB4DBB">
        <w:rPr>
          <w:i/>
          <w:noProof/>
          <w:lang w:eastAsia="en-NZ"/>
        </w:rPr>
        <mc:AlternateContent>
          <mc:Choice Requires="wps">
            <w:drawing>
              <wp:anchor distT="0" distB="0" distL="114300" distR="114300" simplePos="0" relativeHeight="251817984" behindDoc="0" locked="0" layoutInCell="1" allowOverlap="1" wp14:anchorId="75E0D906" wp14:editId="4DF2C426">
                <wp:simplePos x="0" y="0"/>
                <wp:positionH relativeFrom="column">
                  <wp:posOffset>-62865</wp:posOffset>
                </wp:positionH>
                <wp:positionV relativeFrom="paragraph">
                  <wp:posOffset>3509645</wp:posOffset>
                </wp:positionV>
                <wp:extent cx="1628775" cy="466725"/>
                <wp:effectExtent l="0" t="0" r="0" b="0"/>
                <wp:wrapNone/>
                <wp:docPr id="1538" name="Text Box 1538"/>
                <wp:cNvGraphicFramePr/>
                <a:graphic xmlns:a="http://schemas.openxmlformats.org/drawingml/2006/main">
                  <a:graphicData uri="http://schemas.microsoft.com/office/word/2010/wordprocessingShape">
                    <wps:wsp>
                      <wps:cNvSpPr txBox="1"/>
                      <wps:spPr>
                        <a:xfrm>
                          <a:off x="0" y="0"/>
                          <a:ext cx="162877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44FE" w:rsidRPr="007144FE" w:rsidRDefault="007144FE" w:rsidP="007144FE">
                            <w:pPr>
                              <w:jc w:val="left"/>
                              <w:rPr>
                                <w:b/>
                                <w:sz w:val="20"/>
                              </w:rPr>
                            </w:pPr>
                            <w:r w:rsidRPr="007144FE">
                              <w:rPr>
                                <w:b/>
                                <w:sz w:val="20"/>
                              </w:rPr>
                              <w:t>Local Government Level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8" o:spid="_x0000_s1093" type="#_x0000_t202" style="position:absolute;margin-left:-4.95pt;margin-top:276.35pt;width:128.25pt;height:36.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" filled="f" stroked="f" strokeweight=".5pt">
                <v:textbox>
                  <w:txbxContent>
                    <w:p w:rsidR="007144FE" w:rsidRPr="007144FE" w:rsidRDefault="007144FE" w:rsidP="007144FE">
                      <w:pPr>
                        <w:jc w:val="left"/>
                        <w:rPr>
                          <w:b/>
                          <w:sz w:val="20"/>
                        </w:rPr>
                      </w:pPr>
                      <w:r w:rsidRPr="007144FE">
                        <w:rPr>
                          <w:b/>
                          <w:sz w:val="20"/>
                        </w:rPr>
                        <w:t>Local Government Level Relationships</w:t>
                      </w:r>
                    </w:p>
                  </w:txbxContent>
                </v:textbox>
              </v:shape>
            </w:pict>
          </mc:Fallback>
        </mc:AlternateContent>
      </w:r>
      <w:r w:rsidR="00FB4DBB">
        <w:rPr>
          <w:i/>
          <w:noProof/>
          <w:lang w:eastAsia="en-NZ"/>
        </w:rPr>
        <mc:AlternateContent>
          <mc:Choice Requires="wps">
            <w:drawing>
              <wp:anchor distT="0" distB="0" distL="114300" distR="114300" simplePos="0" relativeHeight="251841536" behindDoc="0" locked="0" layoutInCell="1" allowOverlap="1" wp14:anchorId="755BC124" wp14:editId="5C0D6C06">
                <wp:simplePos x="0" y="0"/>
                <wp:positionH relativeFrom="column">
                  <wp:posOffset>4442460</wp:posOffset>
                </wp:positionH>
                <wp:positionV relativeFrom="paragraph">
                  <wp:posOffset>2557145</wp:posOffset>
                </wp:positionV>
                <wp:extent cx="1476375" cy="438150"/>
                <wp:effectExtent l="0" t="0" r="9525" b="0"/>
                <wp:wrapNone/>
                <wp:docPr id="1567" name="Text Box 1567"/>
                <wp:cNvGraphicFramePr/>
                <a:graphic xmlns:a="http://schemas.openxmlformats.org/drawingml/2006/main">
                  <a:graphicData uri="http://schemas.microsoft.com/office/word/2010/wordprocessingShape">
                    <wps:wsp>
                      <wps:cNvSpPr txBox="1"/>
                      <wps:spPr>
                        <a:xfrm>
                          <a:off x="0" y="0"/>
                          <a:ext cx="1476375" cy="43815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4DBB" w:rsidRPr="00FB4DBB" w:rsidRDefault="00FB4DBB" w:rsidP="007144FE">
                            <w:pPr>
                              <w:jc w:val="center"/>
                              <w:rPr>
                                <w:b/>
                                <w:sz w:val="20"/>
                              </w:rPr>
                            </w:pPr>
                            <w:r>
                              <w:rPr>
                                <w:b/>
                                <w:sz w:val="20"/>
                              </w:rPr>
                              <w:t>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7" o:spid="_x0000_s1094" type="#_x0000_t202" style="position:absolute;margin-left:349.8pt;margin-top:201.35pt;width:116.25pt;height:3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" fillcolor="#95b3d7 [1940]" stroked="f" strokeweight=".5pt">
                <v:textbox>
                  <w:txbxContent>
                    <w:p w:rsidR="00FB4DBB" w:rsidRPr="00FB4DBB" w:rsidRDefault="00FB4DBB" w:rsidP="007144FE">
                      <w:pPr>
                        <w:jc w:val="center"/>
                        <w:rPr>
                          <w:b/>
                          <w:sz w:val="20"/>
                        </w:rPr>
                      </w:pPr>
                      <w:r>
                        <w:rPr>
                          <w:b/>
                          <w:sz w:val="20"/>
                        </w:rPr>
                        <w:t>Governance</w:t>
                      </w:r>
                    </w:p>
                  </w:txbxContent>
                </v:textbox>
              </v:shape>
            </w:pict>
          </mc:Fallback>
        </mc:AlternateContent>
      </w:r>
    </w:p>
    <w:p w:rsidR="00744473" w:rsidRDefault="00B931A2" w:rsidP="00744473">
      <w:pPr>
        <w:pStyle w:val="TextNormal"/>
      </w:pPr>
      <w:r>
        <w:rPr>
          <w:color w:val="231F20"/>
        </w:rPr>
        <w:t xml:space="preserve">As shown above, the Treaty is an agreement between Māori and the Crown. The Council has delegated responsibilities from the Crown in relation to governance (Article 1). Articles 2 and 3 denote Council’s responsibility in terms of their relationship with </w:t>
      </w:r>
      <w:r w:rsidR="00775D0D">
        <w:rPr>
          <w:color w:val="231F20"/>
        </w:rPr>
        <w:t>iwi</w:t>
      </w:r>
      <w:r>
        <w:rPr>
          <w:color w:val="231F20"/>
        </w:rPr>
        <w:t xml:space="preserve">, </w:t>
      </w:r>
      <w:r w:rsidR="00206380">
        <w:rPr>
          <w:color w:val="231F20"/>
        </w:rPr>
        <w:t xml:space="preserve">and </w:t>
      </w:r>
      <w:r w:rsidR="001C5040">
        <w:rPr>
          <w:color w:val="231F20"/>
        </w:rPr>
        <w:t>m</w:t>
      </w:r>
      <w:r>
        <w:rPr>
          <w:color w:val="231F20"/>
        </w:rPr>
        <w:t>ataawaka as well as Māori residents and ratepayers.</w:t>
      </w:r>
    </w:p>
    <w:p w:rsidR="00744473" w:rsidRPr="0082640E" w:rsidRDefault="00B931A2" w:rsidP="00744473">
      <w:pPr>
        <w:pStyle w:val="TextNormal"/>
        <w:rPr>
          <w:b/>
          <w:color w:val="005182"/>
          <w:sz w:val="28"/>
        </w:rPr>
      </w:pPr>
      <w:r w:rsidRPr="0082640E">
        <w:rPr>
          <w:b/>
          <w:color w:val="005182"/>
          <w:sz w:val="28"/>
        </w:rPr>
        <w:t>Relevance of the Treaty Principles to Council</w:t>
      </w:r>
    </w:p>
    <w:p w:rsidR="00B931A2" w:rsidRPr="0082640E" w:rsidRDefault="00B931A2" w:rsidP="00744473">
      <w:pPr>
        <w:pStyle w:val="TextNormal"/>
        <w:rPr>
          <w:rFonts w:cs="Century Gothic"/>
          <w:color w:val="231F20"/>
          <w:sz w:val="18"/>
        </w:rPr>
        <w:sectPr w:rsidR="00B931A2" w:rsidRPr="0082640E" w:rsidSect="00F64D1E">
          <w:footerReference w:type="first" r:id="rId43"/>
          <w:endnotePr>
            <w:numFmt w:val="decimal"/>
          </w:endnotePr>
          <w:pgSz w:w="11905" w:h="16837" w:code="9"/>
          <w:pgMar w:top="1134" w:right="1134" w:bottom="1134" w:left="1134" w:header="720" w:footer="907" w:gutter="567"/>
          <w:paperSrc w:first="7" w:other="7"/>
          <w:cols w:space="720"/>
          <w:noEndnote/>
          <w:titlePg/>
        </w:sectPr>
      </w:pPr>
    </w:p>
    <w:p w:rsidR="00B931A2" w:rsidRDefault="00B931A2" w:rsidP="00744473">
      <w:pPr>
        <w:pStyle w:val="TextNormal"/>
      </w:pPr>
      <w:r>
        <w:rPr>
          <w:rFonts w:cs="Century Gothic"/>
          <w:color w:val="231F20"/>
        </w:rPr>
        <w:lastRenderedPageBreak/>
        <w:t>The</w:t>
      </w:r>
      <w:r>
        <w:rPr>
          <w:rFonts w:cs="Century Gothic"/>
          <w:color w:val="231F20"/>
          <w:spacing w:val="-5"/>
        </w:rPr>
        <w:t xml:space="preserve"> </w:t>
      </w:r>
      <w:r>
        <w:rPr>
          <w:rFonts w:cs="Century Gothic"/>
          <w:color w:val="231F20"/>
        </w:rPr>
        <w:t>Treaty</w:t>
      </w:r>
      <w:r>
        <w:rPr>
          <w:rFonts w:cs="Century Gothic"/>
          <w:color w:val="231F20"/>
          <w:spacing w:val="-5"/>
        </w:rPr>
        <w:t xml:space="preserve"> </w:t>
      </w:r>
      <w:r>
        <w:rPr>
          <w:rFonts w:cs="Century Gothic"/>
          <w:color w:val="231F20"/>
        </w:rPr>
        <w:t>is</w:t>
      </w:r>
      <w:r>
        <w:rPr>
          <w:rFonts w:cs="Century Gothic"/>
          <w:color w:val="231F20"/>
          <w:spacing w:val="-6"/>
        </w:rPr>
        <w:t xml:space="preserve"> </w:t>
      </w:r>
      <w:r>
        <w:rPr>
          <w:rFonts w:cs="Century Gothic"/>
          <w:color w:val="231F20"/>
        </w:rPr>
        <w:t>articulated</w:t>
      </w:r>
      <w:r>
        <w:rPr>
          <w:rFonts w:cs="Century Gothic"/>
          <w:color w:val="231F20"/>
          <w:spacing w:val="-4"/>
        </w:rPr>
        <w:t xml:space="preserve"> </w:t>
      </w:r>
      <w:r>
        <w:rPr>
          <w:rFonts w:cs="Century Gothic"/>
          <w:color w:val="231F20"/>
        </w:rPr>
        <w:t>in</w:t>
      </w:r>
      <w:r>
        <w:rPr>
          <w:rFonts w:cs="Century Gothic"/>
          <w:color w:val="231F20"/>
          <w:spacing w:val="-5"/>
        </w:rPr>
        <w:t xml:space="preserve"> </w:t>
      </w:r>
      <w:r>
        <w:rPr>
          <w:rFonts w:cs="Century Gothic"/>
          <w:color w:val="231F20"/>
        </w:rPr>
        <w:t>law</w:t>
      </w:r>
      <w:r>
        <w:rPr>
          <w:rFonts w:cs="Century Gothic"/>
          <w:color w:val="231F20"/>
          <w:spacing w:val="-6"/>
        </w:rPr>
        <w:t xml:space="preserve"> </w:t>
      </w:r>
      <w:r>
        <w:rPr>
          <w:rFonts w:cs="Century Gothic"/>
          <w:color w:val="231F20"/>
        </w:rPr>
        <w:t>through</w:t>
      </w:r>
      <w:r>
        <w:rPr>
          <w:rFonts w:cs="Century Gothic"/>
          <w:color w:val="231F20"/>
          <w:spacing w:val="-5"/>
        </w:rPr>
        <w:t xml:space="preserve"> </w:t>
      </w:r>
      <w:r>
        <w:rPr>
          <w:rFonts w:cs="Century Gothic"/>
          <w:color w:val="231F20"/>
        </w:rPr>
        <w:t>an</w:t>
      </w:r>
      <w:r>
        <w:rPr>
          <w:rFonts w:cs="Century Gothic"/>
          <w:color w:val="231F20"/>
          <w:w w:val="99"/>
        </w:rPr>
        <w:t xml:space="preserve"> </w:t>
      </w:r>
      <w:r>
        <w:rPr>
          <w:rFonts w:cs="Century Gothic"/>
          <w:color w:val="231F20"/>
        </w:rPr>
        <w:t>evolving</w:t>
      </w:r>
      <w:r>
        <w:rPr>
          <w:rFonts w:cs="Century Gothic"/>
          <w:color w:val="231F20"/>
          <w:spacing w:val="-4"/>
        </w:rPr>
        <w:t xml:space="preserve"> </w:t>
      </w:r>
      <w:r>
        <w:rPr>
          <w:rFonts w:cs="Century Gothic"/>
          <w:color w:val="231F20"/>
        </w:rPr>
        <w:t>set</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principles</w:t>
      </w:r>
      <w:r>
        <w:rPr>
          <w:rFonts w:cs="Century Gothic"/>
          <w:color w:val="231F20"/>
          <w:spacing w:val="-4"/>
        </w:rPr>
        <w:t xml:space="preserve"> </w:t>
      </w:r>
      <w:r>
        <w:rPr>
          <w:rFonts w:cs="Century Gothic"/>
          <w:color w:val="231F20"/>
        </w:rPr>
        <w:t>as</w:t>
      </w:r>
      <w:r>
        <w:rPr>
          <w:rFonts w:cs="Century Gothic"/>
          <w:color w:val="231F20"/>
          <w:spacing w:val="-4"/>
        </w:rPr>
        <w:t xml:space="preserve"> </w:t>
      </w:r>
      <w:r>
        <w:rPr>
          <w:rFonts w:cs="Century Gothic"/>
          <w:color w:val="231F20"/>
        </w:rPr>
        <w:t>opposed</w:t>
      </w:r>
      <w:r>
        <w:rPr>
          <w:rFonts w:cs="Century Gothic"/>
          <w:color w:val="231F20"/>
          <w:spacing w:val="-3"/>
        </w:rPr>
        <w:t xml:space="preserve"> </w:t>
      </w:r>
      <w:r>
        <w:rPr>
          <w:rFonts w:cs="Century Gothic"/>
          <w:color w:val="231F20"/>
        </w:rPr>
        <w:t>to</w:t>
      </w:r>
      <w:r>
        <w:rPr>
          <w:rFonts w:cs="Century Gothic"/>
          <w:color w:val="231F20"/>
          <w:spacing w:val="-3"/>
        </w:rPr>
        <w:t xml:space="preserve"> </w:t>
      </w:r>
      <w:r>
        <w:rPr>
          <w:rFonts w:cs="Century Gothic"/>
          <w:color w:val="231F20"/>
        </w:rPr>
        <w:t>the</w:t>
      </w:r>
      <w:r>
        <w:rPr>
          <w:rFonts w:cs="Century Gothic"/>
          <w:color w:val="231F20"/>
          <w:w w:val="99"/>
        </w:rPr>
        <w:t xml:space="preserve"> </w:t>
      </w:r>
      <w:r>
        <w:rPr>
          <w:rFonts w:cs="Century Gothic"/>
          <w:color w:val="231F20"/>
        </w:rPr>
        <w:t>text</w:t>
      </w:r>
      <w:r>
        <w:rPr>
          <w:rFonts w:cs="Century Gothic"/>
          <w:color w:val="231F20"/>
          <w:spacing w:val="-3"/>
        </w:rPr>
        <w:t xml:space="preserve"> </w:t>
      </w:r>
      <w:r>
        <w:rPr>
          <w:rFonts w:cs="Century Gothic"/>
          <w:color w:val="231F20"/>
        </w:rPr>
        <w:t>of</w:t>
      </w:r>
      <w:r>
        <w:rPr>
          <w:rFonts w:cs="Century Gothic"/>
          <w:color w:val="231F20"/>
          <w:spacing w:val="-3"/>
        </w:rPr>
        <w:t xml:space="preserve"> </w:t>
      </w:r>
      <w:r>
        <w:rPr>
          <w:rFonts w:cs="Century Gothic"/>
          <w:color w:val="231F20"/>
        </w:rPr>
        <w:t>the</w:t>
      </w:r>
      <w:r>
        <w:rPr>
          <w:rFonts w:cs="Century Gothic"/>
          <w:color w:val="231F20"/>
          <w:spacing w:val="-3"/>
        </w:rPr>
        <w:t xml:space="preserve"> </w:t>
      </w:r>
      <w:r>
        <w:rPr>
          <w:rFonts w:cs="Century Gothic"/>
          <w:color w:val="231F20"/>
        </w:rPr>
        <w:t>Treaty</w:t>
      </w:r>
      <w:r>
        <w:rPr>
          <w:rFonts w:cs="Century Gothic"/>
          <w:color w:val="231F20"/>
          <w:spacing w:val="-3"/>
        </w:rPr>
        <w:t xml:space="preserve"> </w:t>
      </w:r>
      <w:r>
        <w:rPr>
          <w:rFonts w:cs="Century Gothic"/>
          <w:color w:val="231F20"/>
        </w:rPr>
        <w:t>itself.</w:t>
      </w:r>
      <w:r>
        <w:rPr>
          <w:rFonts w:cs="Century Gothic"/>
          <w:color w:val="231F20"/>
          <w:spacing w:val="-4"/>
        </w:rPr>
        <w:t xml:space="preserve"> </w:t>
      </w:r>
      <w:r>
        <w:rPr>
          <w:rFonts w:cs="Century Gothic"/>
          <w:color w:val="231F20"/>
        </w:rPr>
        <w:t>This</w:t>
      </w:r>
      <w:r>
        <w:rPr>
          <w:rFonts w:cs="Century Gothic"/>
          <w:color w:val="231F20"/>
          <w:spacing w:val="-3"/>
        </w:rPr>
        <w:t xml:space="preserve"> </w:t>
      </w:r>
      <w:r>
        <w:rPr>
          <w:rFonts w:cs="Century Gothic"/>
          <w:color w:val="231F20"/>
        </w:rPr>
        <w:t>is</w:t>
      </w:r>
      <w:r>
        <w:rPr>
          <w:rFonts w:cs="Century Gothic"/>
          <w:color w:val="231F20"/>
          <w:spacing w:val="-4"/>
        </w:rPr>
        <w:t xml:space="preserve"> </w:t>
      </w:r>
      <w:r>
        <w:rPr>
          <w:rFonts w:cs="Century Gothic"/>
          <w:color w:val="231F20"/>
        </w:rPr>
        <w:t>due</w:t>
      </w:r>
      <w:r>
        <w:rPr>
          <w:rFonts w:cs="Century Gothic"/>
          <w:color w:val="231F20"/>
          <w:spacing w:val="-3"/>
        </w:rPr>
        <w:t xml:space="preserve"> </w:t>
      </w:r>
      <w:r>
        <w:rPr>
          <w:rFonts w:cs="Century Gothic"/>
          <w:color w:val="231F20"/>
        </w:rPr>
        <w:t>to:</w:t>
      </w:r>
    </w:p>
    <w:p w:rsidR="00744473" w:rsidRPr="00B931A2" w:rsidRDefault="00B931A2" w:rsidP="001B6F89">
      <w:pPr>
        <w:pStyle w:val="TextNormal"/>
        <w:numPr>
          <w:ilvl w:val="0"/>
          <w:numId w:val="19"/>
        </w:numPr>
        <w:spacing w:after="120"/>
      </w:pPr>
      <w:r>
        <w:t>differences in the Māori and English texts</w:t>
      </w:r>
      <w:r>
        <w:rPr>
          <w:spacing w:val="-4"/>
        </w:rPr>
        <w:t xml:space="preserve"> </w:t>
      </w:r>
      <w:r>
        <w:t>of</w:t>
      </w:r>
      <w:r>
        <w:rPr>
          <w:spacing w:val="-4"/>
        </w:rPr>
        <w:t xml:space="preserve"> </w:t>
      </w:r>
      <w:r>
        <w:t>the</w:t>
      </w:r>
      <w:r>
        <w:rPr>
          <w:spacing w:val="-3"/>
        </w:rPr>
        <w:t xml:space="preserve"> </w:t>
      </w:r>
      <w:r>
        <w:t>Treaty</w:t>
      </w:r>
      <w:r w:rsidR="00206380">
        <w:t xml:space="preserve">, </w:t>
      </w:r>
      <w:r>
        <w:t>which</w:t>
      </w:r>
      <w:r>
        <w:rPr>
          <w:spacing w:val="-4"/>
        </w:rPr>
        <w:t xml:space="preserve"> </w:t>
      </w:r>
      <w:r>
        <w:t>have</w:t>
      </w:r>
      <w:r>
        <w:rPr>
          <w:spacing w:val="-3"/>
        </w:rPr>
        <w:t xml:space="preserve"> </w:t>
      </w:r>
      <w:r>
        <w:t>led</w:t>
      </w:r>
      <w:r>
        <w:rPr>
          <w:spacing w:val="-5"/>
        </w:rPr>
        <w:t xml:space="preserve"> </w:t>
      </w:r>
      <w:r>
        <w:t>to</w:t>
      </w:r>
      <w:r>
        <w:rPr>
          <w:w w:val="99"/>
        </w:rPr>
        <w:t xml:space="preserve"> </w:t>
      </w:r>
      <w:r>
        <w:t>different</w:t>
      </w:r>
      <w:r>
        <w:rPr>
          <w:spacing w:val="-11"/>
        </w:rPr>
        <w:t xml:space="preserve"> </w:t>
      </w:r>
      <w:r>
        <w:t>understandings</w:t>
      </w:r>
      <w:r>
        <w:rPr>
          <w:spacing w:val="-10"/>
        </w:rPr>
        <w:t xml:space="preserve"> </w:t>
      </w:r>
      <w:r>
        <w:t>of</w:t>
      </w:r>
      <w:r>
        <w:rPr>
          <w:spacing w:val="-10"/>
        </w:rPr>
        <w:t xml:space="preserve"> </w:t>
      </w:r>
      <w:r>
        <w:t>the</w:t>
      </w:r>
      <w:r>
        <w:rPr>
          <w:w w:val="99"/>
        </w:rPr>
        <w:t xml:space="preserve"> </w:t>
      </w:r>
      <w:r>
        <w:t>meaning</w:t>
      </w:r>
      <w:r>
        <w:rPr>
          <w:spacing w:val="-8"/>
        </w:rPr>
        <w:t xml:space="preserve"> </w:t>
      </w:r>
      <w:r>
        <w:t>of</w:t>
      </w:r>
      <w:r>
        <w:rPr>
          <w:spacing w:val="-7"/>
        </w:rPr>
        <w:t xml:space="preserve"> </w:t>
      </w:r>
      <w:r>
        <w:t>the</w:t>
      </w:r>
      <w:r>
        <w:rPr>
          <w:spacing w:val="-7"/>
        </w:rPr>
        <w:t xml:space="preserve"> </w:t>
      </w:r>
      <w:r w:rsidR="00775D0D">
        <w:t>Treaty, and</w:t>
      </w:r>
    </w:p>
    <w:p w:rsidR="00B931A2" w:rsidRPr="00B931A2" w:rsidRDefault="00B931A2" w:rsidP="001B6F89">
      <w:pPr>
        <w:pStyle w:val="TextNormal"/>
        <w:numPr>
          <w:ilvl w:val="0"/>
          <w:numId w:val="19"/>
        </w:numPr>
      </w:pPr>
      <w:r>
        <w:t>the</w:t>
      </w:r>
      <w:r>
        <w:rPr>
          <w:spacing w:val="-4"/>
        </w:rPr>
        <w:t xml:space="preserve"> </w:t>
      </w:r>
      <w:r>
        <w:t>need</w:t>
      </w:r>
      <w:r>
        <w:rPr>
          <w:spacing w:val="-4"/>
        </w:rPr>
        <w:t xml:space="preserve"> </w:t>
      </w:r>
      <w:r>
        <w:t>to</w:t>
      </w:r>
      <w:r>
        <w:rPr>
          <w:spacing w:val="-3"/>
        </w:rPr>
        <w:t xml:space="preserve"> </w:t>
      </w:r>
      <w:r>
        <w:t>apply</w:t>
      </w:r>
      <w:r>
        <w:rPr>
          <w:spacing w:val="-5"/>
        </w:rPr>
        <w:t xml:space="preserve"> </w:t>
      </w:r>
      <w:r>
        <w:t>the</w:t>
      </w:r>
      <w:r>
        <w:rPr>
          <w:spacing w:val="-3"/>
        </w:rPr>
        <w:t xml:space="preserve"> </w:t>
      </w:r>
      <w:r>
        <w:t>Treaty</w:t>
      </w:r>
      <w:r>
        <w:rPr>
          <w:spacing w:val="-4"/>
        </w:rPr>
        <w:t xml:space="preserve"> </w:t>
      </w:r>
      <w:r>
        <w:t>in contemporary</w:t>
      </w:r>
      <w:r>
        <w:rPr>
          <w:spacing w:val="-31"/>
        </w:rPr>
        <w:t xml:space="preserve"> </w:t>
      </w:r>
      <w:r>
        <w:t>circumstances</w:t>
      </w:r>
      <w:r w:rsidR="00775D0D">
        <w:t>.</w:t>
      </w:r>
    </w:p>
    <w:p w:rsidR="00B931A2" w:rsidRDefault="00B931A2" w:rsidP="00B931A2">
      <w:pPr>
        <w:pStyle w:val="TextNormal"/>
        <w:rPr>
          <w:rFonts w:cs="Century Gothic"/>
          <w:color w:val="231F20"/>
        </w:rPr>
      </w:pPr>
      <w:r>
        <w:rPr>
          <w:rFonts w:cs="Century Gothic"/>
          <w:color w:val="231F20"/>
        </w:rPr>
        <w:lastRenderedPageBreak/>
        <w:t>The</w:t>
      </w:r>
      <w:r>
        <w:rPr>
          <w:rFonts w:cs="Century Gothic"/>
          <w:color w:val="231F20"/>
          <w:spacing w:val="-4"/>
        </w:rPr>
        <w:t xml:space="preserve"> </w:t>
      </w:r>
      <w:r>
        <w:rPr>
          <w:rFonts w:cs="Century Gothic"/>
          <w:color w:val="231F20"/>
        </w:rPr>
        <w:t>principles</w:t>
      </w:r>
      <w:r>
        <w:rPr>
          <w:rFonts w:cs="Century Gothic"/>
          <w:color w:val="231F20"/>
          <w:spacing w:val="-5"/>
        </w:rPr>
        <w:t xml:space="preserve"> </w:t>
      </w:r>
      <w:r>
        <w:rPr>
          <w:rFonts w:cs="Century Gothic"/>
          <w:color w:val="231F20"/>
        </w:rPr>
        <w:t>interpret</w:t>
      </w:r>
      <w:r>
        <w:rPr>
          <w:rFonts w:cs="Century Gothic"/>
          <w:color w:val="231F20"/>
          <w:spacing w:val="-4"/>
        </w:rPr>
        <w:t xml:space="preserve"> </w:t>
      </w:r>
      <w:r>
        <w:rPr>
          <w:rFonts w:cs="Century Gothic"/>
          <w:color w:val="231F20"/>
        </w:rPr>
        <w:t>the</w:t>
      </w:r>
      <w:r>
        <w:rPr>
          <w:rFonts w:cs="Century Gothic"/>
          <w:color w:val="231F20"/>
          <w:spacing w:val="-4"/>
        </w:rPr>
        <w:t xml:space="preserve"> </w:t>
      </w:r>
      <w:r>
        <w:rPr>
          <w:rFonts w:cs="Century Gothic"/>
          <w:color w:val="231F20"/>
        </w:rPr>
        <w:t>Treaty</w:t>
      </w:r>
      <w:r>
        <w:rPr>
          <w:rFonts w:cs="Century Gothic"/>
          <w:color w:val="231F20"/>
          <w:spacing w:val="-3"/>
        </w:rPr>
        <w:t xml:space="preserve"> </w:t>
      </w:r>
      <w:r>
        <w:rPr>
          <w:rFonts w:cs="Century Gothic"/>
          <w:color w:val="231F20"/>
        </w:rPr>
        <w:t>as</w:t>
      </w:r>
      <w:r>
        <w:rPr>
          <w:rFonts w:cs="Century Gothic"/>
          <w:color w:val="231F20"/>
          <w:spacing w:val="-5"/>
        </w:rPr>
        <w:t xml:space="preserve"> </w:t>
      </w:r>
      <w:r>
        <w:rPr>
          <w:rFonts w:cs="Century Gothic"/>
          <w:color w:val="231F20"/>
        </w:rPr>
        <w:t xml:space="preserve">a </w:t>
      </w:r>
      <w:r>
        <w:rPr>
          <w:color w:val="231F20"/>
        </w:rPr>
        <w:t xml:space="preserve">whole, including its underlying meaning, intention and spirit, to provide further </w:t>
      </w:r>
      <w:r>
        <w:rPr>
          <w:rFonts w:cs="Century Gothic"/>
          <w:color w:val="231F20"/>
        </w:rPr>
        <w:t>understanding</w:t>
      </w:r>
      <w:r>
        <w:rPr>
          <w:rFonts w:cs="Century Gothic"/>
          <w:color w:val="231F20"/>
          <w:spacing w:val="-10"/>
        </w:rPr>
        <w:t xml:space="preserve"> </w:t>
      </w:r>
      <w:r>
        <w:rPr>
          <w:rFonts w:cs="Century Gothic"/>
          <w:color w:val="231F20"/>
        </w:rPr>
        <w:t>of</w:t>
      </w:r>
      <w:r>
        <w:rPr>
          <w:rFonts w:cs="Century Gothic"/>
          <w:color w:val="231F20"/>
          <w:spacing w:val="-9"/>
        </w:rPr>
        <w:t xml:space="preserve"> </w:t>
      </w:r>
      <w:r>
        <w:rPr>
          <w:rFonts w:cs="Century Gothic"/>
          <w:color w:val="231F20"/>
        </w:rPr>
        <w:t>the</w:t>
      </w:r>
      <w:r>
        <w:rPr>
          <w:rFonts w:cs="Century Gothic"/>
          <w:color w:val="231F20"/>
          <w:spacing w:val="-9"/>
        </w:rPr>
        <w:t xml:space="preserve"> </w:t>
      </w:r>
      <w:r>
        <w:rPr>
          <w:rFonts w:cs="Century Gothic"/>
          <w:color w:val="231F20"/>
        </w:rPr>
        <w:t>expectations</w:t>
      </w:r>
      <w:r>
        <w:rPr>
          <w:rFonts w:cs="Century Gothic"/>
          <w:color w:val="231F20"/>
          <w:spacing w:val="-10"/>
        </w:rPr>
        <w:t xml:space="preserve"> </w:t>
      </w:r>
      <w:r>
        <w:rPr>
          <w:rFonts w:cs="Century Gothic"/>
          <w:color w:val="231F20"/>
        </w:rPr>
        <w:t>of</w:t>
      </w:r>
      <w:r>
        <w:rPr>
          <w:rFonts w:cs="Century Gothic"/>
          <w:color w:val="231F20"/>
          <w:w w:val="99"/>
        </w:rPr>
        <w:t xml:space="preserve"> </w:t>
      </w:r>
      <w:r>
        <w:rPr>
          <w:rFonts w:cs="Century Gothic"/>
          <w:color w:val="231F20"/>
        </w:rPr>
        <w:t>signatories.</w:t>
      </w:r>
    </w:p>
    <w:p w:rsidR="00B931A2" w:rsidRDefault="00B931A2" w:rsidP="00B931A2">
      <w:pPr>
        <w:pStyle w:val="TextNormal"/>
      </w:pPr>
      <w:r>
        <w:t>The</w:t>
      </w:r>
      <w:r>
        <w:rPr>
          <w:spacing w:val="-4"/>
        </w:rPr>
        <w:t xml:space="preserve"> </w:t>
      </w:r>
      <w:r>
        <w:t>principles</w:t>
      </w:r>
      <w:r>
        <w:rPr>
          <w:spacing w:val="-5"/>
        </w:rPr>
        <w:t xml:space="preserve"> </w:t>
      </w:r>
      <w:r>
        <w:t>of</w:t>
      </w:r>
      <w:r>
        <w:rPr>
          <w:spacing w:val="-3"/>
        </w:rPr>
        <w:t xml:space="preserve"> </w:t>
      </w:r>
      <w:r>
        <w:t>the</w:t>
      </w:r>
      <w:r>
        <w:rPr>
          <w:spacing w:val="-4"/>
        </w:rPr>
        <w:t xml:space="preserve"> </w:t>
      </w:r>
      <w:r>
        <w:t>Treaty</w:t>
      </w:r>
      <w:r>
        <w:rPr>
          <w:spacing w:val="-4"/>
        </w:rPr>
        <w:t xml:space="preserve"> </w:t>
      </w:r>
      <w:r>
        <w:t>evolve</w:t>
      </w:r>
      <w:r>
        <w:rPr>
          <w:spacing w:val="-4"/>
        </w:rPr>
        <w:t xml:space="preserve"> </w:t>
      </w:r>
      <w:r>
        <w:t>over</w:t>
      </w:r>
      <w:r>
        <w:rPr>
          <w:spacing w:val="-4"/>
        </w:rPr>
        <w:t xml:space="preserve"> </w:t>
      </w:r>
      <w:r>
        <w:t>time</w:t>
      </w:r>
      <w:r>
        <w:rPr>
          <w:w w:val="99"/>
        </w:rPr>
        <w:t xml:space="preserve"> </w:t>
      </w:r>
      <w:r>
        <w:t>and</w:t>
      </w:r>
      <w:r>
        <w:rPr>
          <w:spacing w:val="-7"/>
        </w:rPr>
        <w:t xml:space="preserve"> </w:t>
      </w:r>
      <w:r>
        <w:t>are</w:t>
      </w:r>
      <w:r>
        <w:rPr>
          <w:spacing w:val="-6"/>
        </w:rPr>
        <w:t xml:space="preserve"> </w:t>
      </w:r>
      <w:r>
        <w:t>implemented</w:t>
      </w:r>
      <w:r>
        <w:rPr>
          <w:spacing w:val="-7"/>
        </w:rPr>
        <w:t xml:space="preserve"> </w:t>
      </w:r>
      <w:r>
        <w:t>and</w:t>
      </w:r>
      <w:r>
        <w:rPr>
          <w:spacing w:val="-6"/>
        </w:rPr>
        <w:t xml:space="preserve"> </w:t>
      </w:r>
      <w:r>
        <w:t>interpreted</w:t>
      </w:r>
      <w:r>
        <w:rPr>
          <w:spacing w:val="-7"/>
        </w:rPr>
        <w:t xml:space="preserve"> </w:t>
      </w:r>
      <w:r>
        <w:t>to</w:t>
      </w:r>
      <w:r>
        <w:rPr>
          <w:w w:val="99"/>
        </w:rPr>
        <w:t xml:space="preserve"> </w:t>
      </w:r>
      <w:r>
        <w:t>suit the context. For example, they may vary from Council to Council or agency to agency.</w:t>
      </w:r>
    </w:p>
    <w:p w:rsidR="00B931A2" w:rsidRDefault="00B931A2" w:rsidP="00B931A2">
      <w:pPr>
        <w:pStyle w:val="TextNormal"/>
        <w:sectPr w:rsidR="00B931A2"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F54136" w:rsidRDefault="00F54136">
      <w:pPr>
        <w:jc w:val="left"/>
        <w:rPr>
          <w:rFonts w:cs="Century Gothic"/>
          <w:color w:val="231F20"/>
          <w:sz w:val="22"/>
          <w:lang w:val="en-NZ"/>
        </w:rPr>
      </w:pPr>
      <w:r>
        <w:rPr>
          <w:rFonts w:cs="Century Gothic"/>
          <w:color w:val="231F20"/>
        </w:rPr>
        <w:lastRenderedPageBreak/>
        <w:br w:type="page"/>
      </w:r>
    </w:p>
    <w:p w:rsidR="00B931A2" w:rsidRDefault="00B931A2" w:rsidP="00B931A2">
      <w:pPr>
        <w:pStyle w:val="TextNormal"/>
        <w:rPr>
          <w:rFonts w:cs="Century Gothic"/>
          <w:color w:val="231F20"/>
        </w:rPr>
      </w:pPr>
      <w:r>
        <w:rPr>
          <w:rFonts w:cs="Century Gothic"/>
          <w:color w:val="231F20"/>
        </w:rPr>
        <w:lastRenderedPageBreak/>
        <w:t>The</w:t>
      </w:r>
      <w:r>
        <w:rPr>
          <w:rFonts w:cs="Century Gothic"/>
          <w:color w:val="231F20"/>
          <w:spacing w:val="-5"/>
        </w:rPr>
        <w:t xml:space="preserve"> </w:t>
      </w:r>
      <w:r>
        <w:rPr>
          <w:rFonts w:cs="Century Gothic"/>
          <w:color w:val="231F20"/>
        </w:rPr>
        <w:t>following</w:t>
      </w:r>
      <w:r>
        <w:rPr>
          <w:rFonts w:cs="Century Gothic"/>
          <w:color w:val="231F20"/>
          <w:spacing w:val="-5"/>
        </w:rPr>
        <w:t xml:space="preserve"> </w:t>
      </w:r>
      <w:r>
        <w:rPr>
          <w:rFonts w:cs="Century Gothic"/>
          <w:color w:val="231F20"/>
        </w:rPr>
        <w:t>Treaty</w:t>
      </w:r>
      <w:r>
        <w:rPr>
          <w:rFonts w:cs="Century Gothic"/>
          <w:color w:val="231F20"/>
          <w:spacing w:val="-5"/>
        </w:rPr>
        <w:t xml:space="preserve"> </w:t>
      </w:r>
      <w:r>
        <w:rPr>
          <w:rFonts w:cs="Century Gothic"/>
          <w:color w:val="231F20"/>
        </w:rPr>
        <w:t>principles</w:t>
      </w:r>
      <w:r>
        <w:rPr>
          <w:rFonts w:cs="Century Gothic"/>
          <w:color w:val="231F20"/>
          <w:spacing w:val="-6"/>
        </w:rPr>
        <w:t xml:space="preserve"> </w:t>
      </w:r>
      <w:r>
        <w:rPr>
          <w:rFonts w:cs="Century Gothic"/>
          <w:color w:val="231F20"/>
        </w:rPr>
        <w:t>are</w:t>
      </w:r>
      <w:r>
        <w:rPr>
          <w:rFonts w:cs="Century Gothic"/>
          <w:color w:val="231F20"/>
          <w:spacing w:val="-5"/>
        </w:rPr>
        <w:t xml:space="preserve"> </w:t>
      </w:r>
      <w:r>
        <w:rPr>
          <w:rFonts w:cs="Century Gothic"/>
          <w:color w:val="231F20"/>
        </w:rPr>
        <w:t>most</w:t>
      </w:r>
      <w:r>
        <w:rPr>
          <w:rFonts w:cs="Century Gothic"/>
          <w:color w:val="231F20"/>
          <w:spacing w:val="-5"/>
        </w:rPr>
        <w:t xml:space="preserve"> </w:t>
      </w:r>
      <w:r>
        <w:rPr>
          <w:rFonts w:cs="Century Gothic"/>
          <w:color w:val="231F20"/>
        </w:rPr>
        <w:t>commonly</w:t>
      </w:r>
      <w:r>
        <w:rPr>
          <w:rFonts w:cs="Century Gothic"/>
          <w:color w:val="231F20"/>
          <w:spacing w:val="-5"/>
        </w:rPr>
        <w:t xml:space="preserve"> </w:t>
      </w:r>
      <w:r>
        <w:rPr>
          <w:rFonts w:cs="Century Gothic"/>
          <w:color w:val="231F20"/>
        </w:rPr>
        <w:t>applied</w:t>
      </w:r>
      <w:r>
        <w:rPr>
          <w:rFonts w:cs="Century Gothic"/>
          <w:color w:val="231F20"/>
          <w:spacing w:val="-6"/>
        </w:rPr>
        <w:t xml:space="preserve"> </w:t>
      </w:r>
      <w:r>
        <w:rPr>
          <w:rFonts w:cs="Century Gothic"/>
          <w:color w:val="231F20"/>
        </w:rPr>
        <w:t>in</w:t>
      </w:r>
      <w:r>
        <w:rPr>
          <w:rFonts w:cs="Century Gothic"/>
          <w:color w:val="231F20"/>
          <w:spacing w:val="-4"/>
        </w:rPr>
        <w:t xml:space="preserve"> </w:t>
      </w:r>
      <w:r>
        <w:rPr>
          <w:rFonts w:cs="Century Gothic"/>
          <w:color w:val="231F20"/>
        </w:rPr>
        <w:t>our</w:t>
      </w:r>
      <w:r>
        <w:rPr>
          <w:rFonts w:cs="Century Gothic"/>
          <w:color w:val="231F20"/>
          <w:spacing w:val="-5"/>
        </w:rPr>
        <w:t xml:space="preserve"> </w:t>
      </w:r>
      <w:r>
        <w:rPr>
          <w:rFonts w:cs="Century Gothic"/>
          <w:color w:val="231F20"/>
        </w:rPr>
        <w:t>work:</w:t>
      </w:r>
    </w:p>
    <w:tbl>
      <w:tblPr>
        <w:tblW w:w="5000" w:type="pct"/>
        <w:tblLook w:val="01E0" w:firstRow="1" w:lastRow="1" w:firstColumn="1" w:lastColumn="1" w:noHBand="0" w:noVBand="0"/>
      </w:tblPr>
      <w:tblGrid>
        <w:gridCol w:w="2243"/>
        <w:gridCol w:w="7043"/>
      </w:tblGrid>
      <w:tr w:rsidR="00B931A2" w:rsidRPr="00B931A2" w:rsidTr="00B931A2">
        <w:tc>
          <w:tcPr>
            <w:tcW w:w="1208" w:type="pct"/>
            <w:tcBorders>
              <w:top w:val="single" w:sz="8" w:space="0" w:color="FFFFFF"/>
              <w:left w:val="single" w:sz="8" w:space="0" w:color="FFFFFF"/>
              <w:bottom w:val="single" w:sz="8" w:space="0" w:color="FFFFFF"/>
              <w:right w:val="single" w:sz="8" w:space="0" w:color="FFFFFF"/>
            </w:tcBorders>
            <w:shd w:val="clear" w:color="auto" w:fill="33749B"/>
            <w:vAlign w:val="center"/>
          </w:tcPr>
          <w:p w:rsidR="00B931A2" w:rsidRPr="00B931A2" w:rsidRDefault="00B931A2" w:rsidP="00B931A2">
            <w:pPr>
              <w:pStyle w:val="TableParagraph"/>
              <w:spacing w:before="120" w:after="120"/>
              <w:rPr>
                <w:rFonts w:ascii="Arial" w:eastAsia="Century Gothic" w:hAnsi="Arial" w:cs="Arial"/>
                <w:sz w:val="20"/>
                <w:szCs w:val="20"/>
              </w:rPr>
            </w:pPr>
            <w:r w:rsidRPr="00B931A2">
              <w:rPr>
                <w:rFonts w:ascii="Arial" w:eastAsia="Century Gothic" w:hAnsi="Arial" w:cs="Arial"/>
                <w:b/>
                <w:bCs/>
                <w:color w:val="FFFFFF"/>
                <w:sz w:val="20"/>
                <w:szCs w:val="20"/>
              </w:rPr>
              <w:t>Treaty</w:t>
            </w:r>
            <w:r w:rsidRPr="00B931A2">
              <w:rPr>
                <w:rFonts w:ascii="Arial" w:eastAsia="Century Gothic" w:hAnsi="Arial" w:cs="Arial"/>
                <w:b/>
                <w:bCs/>
                <w:color w:val="FFFFFF"/>
                <w:spacing w:val="-17"/>
                <w:sz w:val="20"/>
                <w:szCs w:val="20"/>
              </w:rPr>
              <w:t xml:space="preserve"> </w:t>
            </w:r>
            <w:r w:rsidRPr="00B931A2">
              <w:rPr>
                <w:rFonts w:ascii="Arial" w:eastAsia="Century Gothic" w:hAnsi="Arial" w:cs="Arial"/>
                <w:b/>
                <w:bCs/>
                <w:color w:val="FFFFFF"/>
                <w:sz w:val="20"/>
                <w:szCs w:val="20"/>
              </w:rPr>
              <w:t>Principles</w:t>
            </w:r>
          </w:p>
        </w:tc>
        <w:tc>
          <w:tcPr>
            <w:tcW w:w="3792" w:type="pct"/>
            <w:tcBorders>
              <w:top w:val="single" w:sz="8" w:space="0" w:color="FFFFFF"/>
              <w:left w:val="single" w:sz="8" w:space="0" w:color="FFFFFF"/>
              <w:bottom w:val="single" w:sz="8" w:space="0" w:color="FFFFFF"/>
              <w:right w:val="single" w:sz="8" w:space="0" w:color="FFFFFF"/>
            </w:tcBorders>
            <w:shd w:val="clear" w:color="auto" w:fill="33749B"/>
            <w:vAlign w:val="center"/>
          </w:tcPr>
          <w:p w:rsidR="00B931A2" w:rsidRPr="00B931A2" w:rsidRDefault="00B931A2" w:rsidP="00B931A2">
            <w:pPr>
              <w:pStyle w:val="TableParagraph"/>
              <w:spacing w:before="120" w:after="120"/>
              <w:rPr>
                <w:rFonts w:ascii="Arial" w:eastAsia="Century Gothic" w:hAnsi="Arial" w:cs="Arial"/>
                <w:sz w:val="20"/>
                <w:szCs w:val="20"/>
              </w:rPr>
            </w:pPr>
            <w:r w:rsidRPr="00B931A2">
              <w:rPr>
                <w:rFonts w:ascii="Arial" w:eastAsia="Century Gothic" w:hAnsi="Arial" w:cs="Arial"/>
                <w:b/>
                <w:bCs/>
                <w:color w:val="FFFFFF"/>
                <w:sz w:val="20"/>
                <w:szCs w:val="20"/>
              </w:rPr>
              <w:t>Council’s</w:t>
            </w:r>
            <w:r w:rsidRPr="00B931A2">
              <w:rPr>
                <w:rFonts w:ascii="Arial" w:eastAsia="Century Gothic" w:hAnsi="Arial" w:cs="Arial"/>
                <w:b/>
                <w:bCs/>
                <w:color w:val="FFFFFF"/>
                <w:spacing w:val="-7"/>
                <w:sz w:val="20"/>
                <w:szCs w:val="20"/>
              </w:rPr>
              <w:t xml:space="preserve"> </w:t>
            </w:r>
            <w:r w:rsidRPr="00B931A2">
              <w:rPr>
                <w:rFonts w:ascii="Arial" w:eastAsia="Century Gothic" w:hAnsi="Arial" w:cs="Arial"/>
                <w:b/>
                <w:bCs/>
                <w:color w:val="FFFFFF"/>
                <w:sz w:val="20"/>
                <w:szCs w:val="20"/>
              </w:rPr>
              <w:t>response</w:t>
            </w:r>
            <w:r w:rsidRPr="00B931A2">
              <w:rPr>
                <w:rFonts w:ascii="Arial" w:eastAsia="Century Gothic" w:hAnsi="Arial" w:cs="Arial"/>
                <w:b/>
                <w:bCs/>
                <w:color w:val="FFFFFF"/>
                <w:spacing w:val="-7"/>
                <w:sz w:val="20"/>
                <w:szCs w:val="20"/>
              </w:rPr>
              <w:t xml:space="preserve"> </w:t>
            </w:r>
            <w:r w:rsidRPr="00B931A2">
              <w:rPr>
                <w:rFonts w:ascii="Arial" w:eastAsia="Century Gothic" w:hAnsi="Arial" w:cs="Arial"/>
                <w:b/>
                <w:bCs/>
                <w:color w:val="FFFFFF"/>
                <w:sz w:val="20"/>
                <w:szCs w:val="20"/>
              </w:rPr>
              <w:t>to</w:t>
            </w:r>
            <w:r w:rsidRPr="00B931A2">
              <w:rPr>
                <w:rFonts w:ascii="Arial" w:eastAsia="Century Gothic" w:hAnsi="Arial" w:cs="Arial"/>
                <w:b/>
                <w:bCs/>
                <w:color w:val="FFFFFF"/>
                <w:spacing w:val="-7"/>
                <w:sz w:val="20"/>
                <w:szCs w:val="20"/>
              </w:rPr>
              <w:t xml:space="preserve"> </w:t>
            </w:r>
            <w:r w:rsidRPr="00B931A2">
              <w:rPr>
                <w:rFonts w:ascii="Arial" w:eastAsia="Century Gothic" w:hAnsi="Arial" w:cs="Arial"/>
                <w:b/>
                <w:bCs/>
                <w:color w:val="FFFFFF"/>
                <w:sz w:val="20"/>
                <w:szCs w:val="20"/>
              </w:rPr>
              <w:t>these</w:t>
            </w:r>
            <w:r w:rsidRPr="00B931A2">
              <w:rPr>
                <w:rFonts w:ascii="Arial" w:eastAsia="Century Gothic" w:hAnsi="Arial" w:cs="Arial"/>
                <w:b/>
                <w:bCs/>
                <w:color w:val="FFFFFF"/>
                <w:spacing w:val="-7"/>
                <w:sz w:val="20"/>
                <w:szCs w:val="20"/>
              </w:rPr>
              <w:t xml:space="preserve"> </w:t>
            </w:r>
            <w:r w:rsidRPr="00B931A2">
              <w:rPr>
                <w:rFonts w:ascii="Arial" w:eastAsia="Century Gothic" w:hAnsi="Arial" w:cs="Arial"/>
                <w:b/>
                <w:bCs/>
                <w:color w:val="FFFFFF"/>
                <w:sz w:val="20"/>
                <w:szCs w:val="20"/>
              </w:rPr>
              <w:t>requirements</w:t>
            </w:r>
          </w:p>
        </w:tc>
      </w:tr>
      <w:tr w:rsidR="00B931A2" w:rsidRPr="00B931A2" w:rsidTr="00B931A2">
        <w:tc>
          <w:tcPr>
            <w:tcW w:w="1208" w:type="pct"/>
            <w:tcBorders>
              <w:top w:val="single" w:sz="8" w:space="0" w:color="FFFFFF"/>
              <w:left w:val="single" w:sz="8" w:space="0" w:color="FFFFFF"/>
              <w:bottom w:val="single" w:sz="8" w:space="0" w:color="FFFFFF"/>
              <w:right w:val="single" w:sz="8" w:space="0" w:color="FFFFFF"/>
            </w:tcBorders>
            <w:shd w:val="clear" w:color="auto" w:fill="B2CAD9"/>
          </w:tcPr>
          <w:p w:rsidR="00B931A2" w:rsidRPr="00B931A2" w:rsidRDefault="00B931A2" w:rsidP="00B931A2">
            <w:pPr>
              <w:pStyle w:val="TableParagraph"/>
              <w:spacing w:before="120" w:after="120"/>
              <w:ind w:right="240"/>
              <w:rPr>
                <w:rFonts w:ascii="Arial" w:eastAsia="Century Gothic" w:hAnsi="Arial" w:cs="Arial"/>
                <w:sz w:val="20"/>
                <w:szCs w:val="20"/>
              </w:rPr>
            </w:pPr>
            <w:r w:rsidRPr="00B931A2">
              <w:rPr>
                <w:rFonts w:ascii="Arial" w:eastAsia="Century Gothic" w:hAnsi="Arial" w:cs="Arial"/>
                <w:b/>
                <w:bCs/>
                <w:color w:val="231F20"/>
                <w:sz w:val="20"/>
                <w:szCs w:val="20"/>
              </w:rPr>
              <w:t>Active</w:t>
            </w:r>
            <w:r w:rsidRPr="00B931A2">
              <w:rPr>
                <w:rFonts w:ascii="Arial" w:eastAsia="Century Gothic" w:hAnsi="Arial" w:cs="Arial"/>
                <w:b/>
                <w:bCs/>
                <w:color w:val="231F20"/>
                <w:spacing w:val="-16"/>
                <w:sz w:val="20"/>
                <w:szCs w:val="20"/>
              </w:rPr>
              <w:t xml:space="preserve"> </w:t>
            </w:r>
            <w:r w:rsidRPr="00B931A2">
              <w:rPr>
                <w:rFonts w:ascii="Arial" w:eastAsia="Century Gothic" w:hAnsi="Arial" w:cs="Arial"/>
                <w:b/>
                <w:bCs/>
                <w:color w:val="231F20"/>
                <w:sz w:val="20"/>
                <w:szCs w:val="20"/>
              </w:rPr>
              <w:t>Protection</w:t>
            </w:r>
            <w:r w:rsidRPr="00B931A2">
              <w:rPr>
                <w:rFonts w:ascii="Arial" w:eastAsia="Century Gothic" w:hAnsi="Arial" w:cs="Arial"/>
                <w:b/>
                <w:bCs/>
                <w:color w:val="231F20"/>
                <w:w w:val="99"/>
                <w:sz w:val="20"/>
                <w:szCs w:val="20"/>
              </w:rPr>
              <w:t xml:space="preserve"> </w:t>
            </w:r>
            <w:r w:rsidRPr="00B931A2">
              <w:rPr>
                <w:rFonts w:ascii="Arial" w:eastAsia="Century Gothic" w:hAnsi="Arial" w:cs="Arial"/>
                <w:color w:val="231F20"/>
                <w:sz w:val="20"/>
                <w:szCs w:val="20"/>
              </w:rPr>
              <w:t>To</w:t>
            </w:r>
            <w:r w:rsidRPr="00B931A2">
              <w:rPr>
                <w:rFonts w:ascii="Arial" w:eastAsia="Century Gothic" w:hAnsi="Arial" w:cs="Arial"/>
                <w:color w:val="231F20"/>
                <w:spacing w:val="-5"/>
                <w:sz w:val="20"/>
                <w:szCs w:val="20"/>
              </w:rPr>
              <w:t xml:space="preserve"> </w:t>
            </w:r>
            <w:r w:rsidRPr="00B931A2">
              <w:rPr>
                <w:rFonts w:ascii="Arial" w:eastAsia="Century Gothic" w:hAnsi="Arial" w:cs="Arial"/>
                <w:color w:val="231F20"/>
                <w:sz w:val="20"/>
                <w:szCs w:val="20"/>
              </w:rPr>
              <w:t>actively</w:t>
            </w:r>
            <w:r w:rsidRPr="00B931A2">
              <w:rPr>
                <w:rFonts w:ascii="Arial" w:eastAsia="Century Gothic" w:hAnsi="Arial" w:cs="Arial"/>
                <w:color w:val="231F20"/>
                <w:spacing w:val="-6"/>
                <w:sz w:val="20"/>
                <w:szCs w:val="20"/>
              </w:rPr>
              <w:t xml:space="preserve"> </w:t>
            </w:r>
            <w:r w:rsidRPr="00B931A2">
              <w:rPr>
                <w:rFonts w:ascii="Arial" w:eastAsia="Century Gothic" w:hAnsi="Arial" w:cs="Arial"/>
                <w:color w:val="231F20"/>
                <w:sz w:val="20"/>
                <w:szCs w:val="20"/>
              </w:rPr>
              <w:t>protect</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that</w:t>
            </w:r>
            <w:r w:rsidRPr="00B931A2">
              <w:rPr>
                <w:rFonts w:ascii="Arial" w:eastAsia="Century Gothic" w:hAnsi="Arial" w:cs="Arial"/>
                <w:color w:val="231F20"/>
                <w:spacing w:val="-5"/>
                <w:sz w:val="20"/>
                <w:szCs w:val="20"/>
              </w:rPr>
              <w:t xml:space="preserve"> </w:t>
            </w:r>
            <w:r w:rsidRPr="00B931A2">
              <w:rPr>
                <w:rFonts w:ascii="Arial" w:eastAsia="Century Gothic" w:hAnsi="Arial" w:cs="Arial"/>
                <w:color w:val="231F20"/>
                <w:sz w:val="20"/>
                <w:szCs w:val="20"/>
              </w:rPr>
              <w:t>which</w:t>
            </w:r>
            <w:r w:rsidRPr="00B931A2">
              <w:rPr>
                <w:rFonts w:ascii="Arial" w:eastAsia="Century Gothic" w:hAnsi="Arial" w:cs="Arial"/>
                <w:color w:val="231F20"/>
                <w:spacing w:val="-5"/>
                <w:sz w:val="20"/>
                <w:szCs w:val="20"/>
              </w:rPr>
              <w:t xml:space="preserve"> </w:t>
            </w:r>
            <w:r w:rsidRPr="00B931A2">
              <w:rPr>
                <w:rFonts w:ascii="Arial" w:eastAsia="Century Gothic" w:hAnsi="Arial" w:cs="Arial"/>
                <w:color w:val="231F20"/>
                <w:sz w:val="20"/>
                <w:szCs w:val="20"/>
              </w:rPr>
              <w:t>is important to Māori.</w:t>
            </w:r>
          </w:p>
        </w:tc>
        <w:tc>
          <w:tcPr>
            <w:tcW w:w="3792" w:type="pct"/>
            <w:tcBorders>
              <w:top w:val="single" w:sz="8" w:space="0" w:color="FFFFFF"/>
              <w:left w:val="single" w:sz="8" w:space="0" w:color="FFFFFF"/>
              <w:bottom w:val="single" w:sz="8" w:space="0" w:color="FFFFFF"/>
              <w:right w:val="single" w:sz="8" w:space="0" w:color="FFFFFF"/>
            </w:tcBorders>
            <w:shd w:val="clear" w:color="auto" w:fill="B2CAD9"/>
          </w:tcPr>
          <w:p w:rsidR="00B931A2" w:rsidRPr="00B931A2"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B931A2">
              <w:rPr>
                <w:rFonts w:eastAsia="Century Gothic" w:cs="Arial"/>
                <w:color w:val="231F20"/>
                <w:spacing w:val="-1"/>
                <w:sz w:val="20"/>
              </w:rPr>
              <w:t>Supportin</w:t>
            </w:r>
            <w:r w:rsidRPr="00B931A2">
              <w:rPr>
                <w:rFonts w:eastAsia="Century Gothic" w:cs="Arial"/>
                <w:color w:val="231F20"/>
                <w:sz w:val="20"/>
              </w:rPr>
              <w:t>g</w:t>
            </w:r>
            <w:r w:rsidRPr="00B931A2">
              <w:rPr>
                <w:rFonts w:eastAsia="Century Gothic" w:cs="Arial"/>
                <w:color w:val="231F20"/>
                <w:spacing w:val="-10"/>
                <w:sz w:val="20"/>
              </w:rPr>
              <w:t xml:space="preserve"> </w:t>
            </w:r>
            <w:r w:rsidRPr="00B931A2">
              <w:rPr>
                <w:rFonts w:eastAsia="Century Gothic" w:cs="Arial"/>
                <w:color w:val="231F20"/>
                <w:spacing w:val="-1"/>
                <w:sz w:val="20"/>
              </w:rPr>
              <w:t>th</w:t>
            </w:r>
            <w:r w:rsidRPr="00B931A2">
              <w:rPr>
                <w:rFonts w:eastAsia="Century Gothic" w:cs="Arial"/>
                <w:color w:val="231F20"/>
                <w:sz w:val="20"/>
              </w:rPr>
              <w:t>e</w:t>
            </w:r>
            <w:r w:rsidRPr="00B931A2">
              <w:rPr>
                <w:rFonts w:eastAsia="Century Gothic" w:cs="Arial"/>
                <w:color w:val="231F20"/>
                <w:spacing w:val="-9"/>
                <w:sz w:val="20"/>
              </w:rPr>
              <w:t xml:space="preserve"> </w:t>
            </w:r>
            <w:r w:rsidRPr="00B931A2">
              <w:rPr>
                <w:rFonts w:eastAsia="Century Gothic" w:cs="Arial"/>
                <w:color w:val="231F20"/>
                <w:spacing w:val="-1"/>
                <w:sz w:val="20"/>
              </w:rPr>
              <w:t>developmen</w:t>
            </w:r>
            <w:r w:rsidRPr="00B931A2">
              <w:rPr>
                <w:rFonts w:eastAsia="Century Gothic" w:cs="Arial"/>
                <w:color w:val="231F20"/>
                <w:sz w:val="20"/>
              </w:rPr>
              <w:t>t</w:t>
            </w:r>
            <w:r w:rsidRPr="00B931A2">
              <w:rPr>
                <w:rFonts w:eastAsia="Century Gothic" w:cs="Arial"/>
                <w:color w:val="231F20"/>
                <w:spacing w:val="-9"/>
                <w:sz w:val="20"/>
              </w:rPr>
              <w:t xml:space="preserve"> </w:t>
            </w:r>
            <w:r w:rsidRPr="00B931A2">
              <w:rPr>
                <w:rFonts w:eastAsia="Century Gothic" w:cs="Arial"/>
                <w:color w:val="231F20"/>
                <w:spacing w:val="-1"/>
                <w:sz w:val="20"/>
              </w:rPr>
              <w:t>o</w:t>
            </w:r>
            <w:r w:rsidRPr="00B931A2">
              <w:rPr>
                <w:rFonts w:eastAsia="Century Gothic" w:cs="Arial"/>
                <w:color w:val="231F20"/>
                <w:sz w:val="20"/>
              </w:rPr>
              <w:t>f</w:t>
            </w:r>
            <w:r w:rsidRPr="00B931A2">
              <w:rPr>
                <w:rFonts w:eastAsia="Century Gothic" w:cs="Arial"/>
                <w:color w:val="231F20"/>
                <w:spacing w:val="-9"/>
                <w:sz w:val="20"/>
              </w:rPr>
              <w:t xml:space="preserve"> </w:t>
            </w:r>
            <w:r w:rsidRPr="00B931A2">
              <w:rPr>
                <w:rFonts w:eastAsia="Century Gothic" w:cs="Arial"/>
                <w:color w:val="231F20"/>
                <w:spacing w:val="-1"/>
                <w:sz w:val="20"/>
              </w:rPr>
              <w:t>Iw</w:t>
            </w:r>
            <w:r w:rsidRPr="00B931A2">
              <w:rPr>
                <w:rFonts w:eastAsia="Century Gothic" w:cs="Arial"/>
                <w:color w:val="231F20"/>
                <w:sz w:val="20"/>
              </w:rPr>
              <w:t>i</w:t>
            </w:r>
            <w:r w:rsidRPr="00B931A2">
              <w:rPr>
                <w:rFonts w:eastAsia="Century Gothic" w:cs="Arial"/>
                <w:color w:val="231F20"/>
                <w:spacing w:val="-10"/>
                <w:sz w:val="20"/>
              </w:rPr>
              <w:t xml:space="preserve"> </w:t>
            </w:r>
            <w:r w:rsidRPr="00B931A2">
              <w:rPr>
                <w:rFonts w:eastAsia="Century Gothic" w:cs="Arial"/>
                <w:color w:val="231F20"/>
                <w:spacing w:val="-1"/>
                <w:sz w:val="20"/>
              </w:rPr>
              <w:t>Managemen</w:t>
            </w:r>
            <w:r w:rsidRPr="00B931A2">
              <w:rPr>
                <w:rFonts w:eastAsia="Century Gothic" w:cs="Arial"/>
                <w:color w:val="231F20"/>
                <w:sz w:val="20"/>
              </w:rPr>
              <w:t>t</w:t>
            </w:r>
            <w:r w:rsidRPr="00B931A2">
              <w:rPr>
                <w:rFonts w:eastAsia="Century Gothic" w:cs="Arial"/>
                <w:color w:val="231F20"/>
                <w:spacing w:val="-9"/>
                <w:sz w:val="20"/>
              </w:rPr>
              <w:t xml:space="preserve"> </w:t>
            </w:r>
            <w:r w:rsidRPr="00B931A2">
              <w:rPr>
                <w:rFonts w:eastAsia="Century Gothic" w:cs="Arial"/>
                <w:color w:val="231F20"/>
                <w:spacing w:val="-1"/>
                <w:sz w:val="20"/>
              </w:rPr>
              <w:t>Plans</w:t>
            </w:r>
            <w:r>
              <w:rPr>
                <w:rFonts w:eastAsia="Century Gothic" w:cs="Arial"/>
                <w:color w:val="231F20"/>
                <w:spacing w:val="-1"/>
                <w:sz w:val="20"/>
              </w:rPr>
              <w:t>.</w:t>
            </w:r>
          </w:p>
          <w:p w:rsidR="00B931A2" w:rsidRPr="006D7E6A"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B931A2">
              <w:rPr>
                <w:rFonts w:eastAsia="Century Gothic" w:cs="Arial"/>
                <w:color w:val="231F20"/>
                <w:spacing w:val="-1"/>
                <w:sz w:val="20"/>
              </w:rPr>
              <w:t>Implementin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th</w:t>
            </w:r>
            <w:r w:rsidRPr="00B931A2">
              <w:rPr>
                <w:rFonts w:eastAsia="Century Gothic" w:cs="Arial"/>
                <w:color w:val="231F20"/>
                <w:sz w:val="20"/>
              </w:rPr>
              <w:t>e</w:t>
            </w:r>
            <w:r w:rsidRPr="00B931A2">
              <w:rPr>
                <w:rFonts w:eastAsia="Century Gothic" w:cs="Arial"/>
                <w:color w:val="231F20"/>
                <w:spacing w:val="-2"/>
                <w:sz w:val="20"/>
              </w:rPr>
              <w:t xml:space="preserve"> </w:t>
            </w:r>
            <w:r w:rsidRPr="00B931A2">
              <w:rPr>
                <w:rFonts w:eastAsia="Century Gothic" w:cs="Arial"/>
                <w:color w:val="231F20"/>
                <w:spacing w:val="-1"/>
                <w:sz w:val="20"/>
              </w:rPr>
              <w:t>Heritag</w:t>
            </w:r>
            <w:r w:rsidRPr="00B931A2">
              <w:rPr>
                <w:rFonts w:eastAsia="Century Gothic" w:cs="Arial"/>
                <w:color w:val="231F20"/>
                <w:sz w:val="20"/>
              </w:rPr>
              <w:t>e</w:t>
            </w:r>
            <w:r w:rsidRPr="00B931A2">
              <w:rPr>
                <w:rFonts w:eastAsia="Century Gothic" w:cs="Arial"/>
                <w:color w:val="231F20"/>
                <w:spacing w:val="-2"/>
                <w:sz w:val="20"/>
              </w:rPr>
              <w:t xml:space="preserve"> </w:t>
            </w:r>
            <w:r w:rsidRPr="006D7E6A">
              <w:rPr>
                <w:rFonts w:eastAsia="Century Gothic" w:cs="Arial"/>
                <w:spacing w:val="-1"/>
                <w:sz w:val="20"/>
              </w:rPr>
              <w:t>criteri</w:t>
            </w:r>
            <w:r w:rsidRPr="006D7E6A">
              <w:rPr>
                <w:rFonts w:eastAsia="Century Gothic" w:cs="Arial"/>
                <w:sz w:val="20"/>
              </w:rPr>
              <w:t>a</w:t>
            </w:r>
            <w:r w:rsidRPr="006D7E6A">
              <w:rPr>
                <w:rFonts w:eastAsia="Century Gothic" w:cs="Arial"/>
                <w:spacing w:val="-2"/>
                <w:sz w:val="20"/>
              </w:rPr>
              <w:t xml:space="preserve"> </w:t>
            </w:r>
            <w:r w:rsidRPr="006D7E6A">
              <w:rPr>
                <w:rFonts w:eastAsia="Century Gothic" w:cs="Arial"/>
                <w:spacing w:val="-1"/>
                <w:sz w:val="20"/>
              </w:rPr>
              <w:t>i</w:t>
            </w:r>
            <w:r w:rsidRPr="006D7E6A">
              <w:rPr>
                <w:rFonts w:eastAsia="Century Gothic" w:cs="Arial"/>
                <w:sz w:val="20"/>
              </w:rPr>
              <w:t>n</w:t>
            </w:r>
            <w:r w:rsidRPr="006D7E6A">
              <w:rPr>
                <w:rFonts w:eastAsia="Century Gothic" w:cs="Arial"/>
                <w:spacing w:val="-2"/>
                <w:sz w:val="20"/>
              </w:rPr>
              <w:t xml:space="preserve"> </w:t>
            </w:r>
            <w:r w:rsidRPr="006D7E6A">
              <w:rPr>
                <w:rFonts w:eastAsia="Century Gothic" w:cs="Arial"/>
                <w:spacing w:val="-1"/>
                <w:sz w:val="20"/>
              </w:rPr>
              <w:t>th</w:t>
            </w:r>
            <w:r w:rsidRPr="006D7E6A">
              <w:rPr>
                <w:rFonts w:eastAsia="Century Gothic" w:cs="Arial"/>
                <w:sz w:val="20"/>
              </w:rPr>
              <w:t>e</w:t>
            </w:r>
            <w:r w:rsidRPr="006D7E6A">
              <w:rPr>
                <w:rFonts w:eastAsia="Century Gothic" w:cs="Arial"/>
                <w:spacing w:val="-2"/>
                <w:sz w:val="20"/>
              </w:rPr>
              <w:t xml:space="preserve"> </w:t>
            </w:r>
            <w:r w:rsidR="00A10D55" w:rsidRPr="006D7E6A">
              <w:rPr>
                <w:rFonts w:eastAsia="Century Gothic" w:cs="Arial"/>
                <w:spacing w:val="-2"/>
                <w:sz w:val="20"/>
              </w:rPr>
              <w:t>Regional Policy Statement</w:t>
            </w:r>
            <w:r w:rsidRPr="006D7E6A">
              <w:rPr>
                <w:rFonts w:eastAsia="Century Gothic" w:cs="Arial"/>
                <w:spacing w:val="-1"/>
                <w:sz w:val="20"/>
              </w:rPr>
              <w:t>.</w:t>
            </w:r>
          </w:p>
          <w:p w:rsidR="00B931A2" w:rsidRPr="006D7E6A"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6D7E6A">
              <w:rPr>
                <w:rFonts w:eastAsia="Century Gothic" w:cs="Arial"/>
                <w:spacing w:val="-1"/>
                <w:sz w:val="20"/>
              </w:rPr>
              <w:t>Develop</w:t>
            </w:r>
            <w:r w:rsidR="006D7E6A" w:rsidRPr="006D7E6A">
              <w:rPr>
                <w:rFonts w:eastAsia="Century Gothic" w:cs="Arial"/>
                <w:spacing w:val="-1"/>
                <w:sz w:val="20"/>
              </w:rPr>
              <w:t xml:space="preserve">ing </w:t>
            </w:r>
            <w:r w:rsidRPr="006D7E6A">
              <w:rPr>
                <w:rFonts w:eastAsia="Century Gothic" w:cs="Arial"/>
                <w:sz w:val="20"/>
              </w:rPr>
              <w:t>a</w:t>
            </w:r>
            <w:r w:rsidRPr="006D7E6A">
              <w:rPr>
                <w:rFonts w:eastAsia="Century Gothic" w:cs="Arial"/>
                <w:spacing w:val="-2"/>
                <w:sz w:val="20"/>
              </w:rPr>
              <w:t xml:space="preserve"> </w:t>
            </w:r>
            <w:r w:rsidRPr="006D7E6A">
              <w:rPr>
                <w:rFonts w:eastAsia="Century Gothic" w:cs="Arial"/>
                <w:spacing w:val="-1"/>
                <w:sz w:val="20"/>
              </w:rPr>
              <w:t>Cultura</w:t>
            </w:r>
            <w:r w:rsidRPr="006D7E6A">
              <w:rPr>
                <w:rFonts w:eastAsia="Century Gothic" w:cs="Arial"/>
                <w:sz w:val="20"/>
              </w:rPr>
              <w:t>l</w:t>
            </w:r>
            <w:r w:rsidRPr="006D7E6A">
              <w:rPr>
                <w:rFonts w:eastAsia="Century Gothic" w:cs="Arial"/>
                <w:spacing w:val="-2"/>
                <w:sz w:val="20"/>
              </w:rPr>
              <w:t xml:space="preserve"> </w:t>
            </w:r>
            <w:r w:rsidRPr="006D7E6A">
              <w:rPr>
                <w:rFonts w:eastAsia="Century Gothic" w:cs="Arial"/>
                <w:spacing w:val="-1"/>
                <w:sz w:val="20"/>
              </w:rPr>
              <w:t>Heritag</w:t>
            </w:r>
            <w:r w:rsidRPr="006D7E6A">
              <w:rPr>
                <w:rFonts w:eastAsia="Century Gothic" w:cs="Arial"/>
                <w:sz w:val="20"/>
              </w:rPr>
              <w:t>e</w:t>
            </w:r>
            <w:r w:rsidRPr="006D7E6A">
              <w:rPr>
                <w:rFonts w:eastAsia="Century Gothic" w:cs="Arial"/>
                <w:spacing w:val="-2"/>
                <w:sz w:val="20"/>
              </w:rPr>
              <w:t xml:space="preserve"> </w:t>
            </w:r>
            <w:r w:rsidRPr="006D7E6A">
              <w:rPr>
                <w:rFonts w:eastAsia="Century Gothic" w:cs="Arial"/>
                <w:spacing w:val="-1"/>
                <w:sz w:val="20"/>
              </w:rPr>
              <w:t>Strateg</w:t>
            </w:r>
            <w:r w:rsidRPr="006D7E6A">
              <w:rPr>
                <w:rFonts w:eastAsia="Century Gothic" w:cs="Arial"/>
                <w:sz w:val="20"/>
              </w:rPr>
              <w:t>y</w:t>
            </w:r>
            <w:r w:rsidRPr="006D7E6A">
              <w:rPr>
                <w:rFonts w:eastAsia="Century Gothic" w:cs="Arial"/>
                <w:spacing w:val="-2"/>
                <w:sz w:val="20"/>
              </w:rPr>
              <w:t xml:space="preserve"> </w:t>
            </w:r>
            <w:r w:rsidRPr="006D7E6A">
              <w:rPr>
                <w:rFonts w:eastAsia="Century Gothic" w:cs="Arial"/>
                <w:spacing w:val="-1"/>
                <w:sz w:val="20"/>
              </w:rPr>
              <w:t>fo</w:t>
            </w:r>
            <w:r w:rsidRPr="006D7E6A">
              <w:rPr>
                <w:rFonts w:eastAsia="Century Gothic" w:cs="Arial"/>
                <w:sz w:val="20"/>
              </w:rPr>
              <w:t>r</w:t>
            </w:r>
            <w:r w:rsidRPr="006D7E6A">
              <w:rPr>
                <w:rFonts w:eastAsia="Century Gothic" w:cs="Arial"/>
                <w:spacing w:val="-2"/>
                <w:sz w:val="20"/>
              </w:rPr>
              <w:t xml:space="preserve"> </w:t>
            </w:r>
            <w:r w:rsidRPr="006D7E6A">
              <w:rPr>
                <w:rFonts w:eastAsia="Century Gothic" w:cs="Arial"/>
                <w:spacing w:val="-1"/>
                <w:sz w:val="20"/>
              </w:rPr>
              <w:t>SmartGrowth.</w:t>
            </w:r>
          </w:p>
          <w:p w:rsidR="00B931A2" w:rsidRPr="006D7E6A"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6D7E6A">
              <w:rPr>
                <w:rFonts w:eastAsia="Century Gothic" w:cs="Arial"/>
                <w:spacing w:val="-1"/>
                <w:sz w:val="20"/>
              </w:rPr>
              <w:t>Enablin</w:t>
            </w:r>
            <w:r w:rsidRPr="006D7E6A">
              <w:rPr>
                <w:rFonts w:eastAsia="Century Gothic" w:cs="Arial"/>
                <w:sz w:val="20"/>
              </w:rPr>
              <w:t>g</w:t>
            </w:r>
            <w:r w:rsidRPr="006D7E6A">
              <w:rPr>
                <w:rFonts w:eastAsia="Century Gothic" w:cs="Arial"/>
                <w:spacing w:val="-2"/>
                <w:sz w:val="20"/>
              </w:rPr>
              <w:t xml:space="preserve"> </w:t>
            </w:r>
            <w:r w:rsidRPr="006D7E6A">
              <w:rPr>
                <w:rFonts w:eastAsia="Century Gothic" w:cs="Arial"/>
                <w:spacing w:val="-1"/>
                <w:sz w:val="20"/>
              </w:rPr>
              <w:t>co</w:t>
            </w:r>
            <w:r w:rsidRPr="006D7E6A">
              <w:rPr>
                <w:rFonts w:eastAsia="Century Gothic" w:cs="Arial"/>
                <w:sz w:val="20"/>
              </w:rPr>
              <w:t>-</w:t>
            </w:r>
            <w:r w:rsidRPr="006D7E6A">
              <w:rPr>
                <w:rFonts w:eastAsia="Century Gothic" w:cs="Arial"/>
                <w:spacing w:val="-1"/>
                <w:sz w:val="20"/>
              </w:rPr>
              <w:t>managemen</w:t>
            </w:r>
            <w:r w:rsidRPr="006D7E6A">
              <w:rPr>
                <w:rFonts w:eastAsia="Century Gothic" w:cs="Arial"/>
                <w:sz w:val="20"/>
              </w:rPr>
              <w:t>t</w:t>
            </w:r>
            <w:r w:rsidRPr="006D7E6A">
              <w:rPr>
                <w:rFonts w:eastAsia="Century Gothic" w:cs="Arial"/>
                <w:spacing w:val="-2"/>
                <w:sz w:val="20"/>
              </w:rPr>
              <w:t xml:space="preserve"> </w:t>
            </w:r>
            <w:r w:rsidRPr="006D7E6A">
              <w:rPr>
                <w:rFonts w:eastAsia="Century Gothic" w:cs="Arial"/>
                <w:spacing w:val="-1"/>
                <w:sz w:val="20"/>
              </w:rPr>
              <w:t>initiatives</w:t>
            </w:r>
            <w:r w:rsidR="00A10D55" w:rsidRPr="006D7E6A">
              <w:rPr>
                <w:rFonts w:eastAsia="Century Gothic" w:cs="Arial"/>
                <w:spacing w:val="-1"/>
                <w:sz w:val="20"/>
              </w:rPr>
              <w:t xml:space="preserve"> such as Pāpāmoa Regional Park and Onekawa Te Mawhai Regional Park. </w:t>
            </w:r>
          </w:p>
          <w:p w:rsidR="00B931A2" w:rsidRPr="00B931A2"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B931A2">
              <w:rPr>
                <w:rFonts w:eastAsia="Century Gothic" w:cs="Arial"/>
                <w:color w:val="231F20"/>
                <w:spacing w:val="-1"/>
                <w:sz w:val="20"/>
              </w:rPr>
              <w:t>Acknowledgin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an</w:t>
            </w:r>
            <w:r w:rsidRPr="00B931A2">
              <w:rPr>
                <w:rFonts w:eastAsia="Century Gothic" w:cs="Arial"/>
                <w:color w:val="231F20"/>
                <w:sz w:val="20"/>
              </w:rPr>
              <w:t>d</w:t>
            </w:r>
            <w:r w:rsidRPr="00B931A2">
              <w:rPr>
                <w:rFonts w:eastAsia="Century Gothic" w:cs="Arial"/>
                <w:color w:val="231F20"/>
                <w:spacing w:val="-2"/>
                <w:sz w:val="20"/>
              </w:rPr>
              <w:t xml:space="preserve"> </w:t>
            </w:r>
            <w:r w:rsidR="006D7E6A">
              <w:rPr>
                <w:rFonts w:eastAsia="Century Gothic" w:cs="Arial"/>
                <w:color w:val="231F20"/>
                <w:spacing w:val="-2"/>
                <w:sz w:val="20"/>
              </w:rPr>
              <w:t xml:space="preserve">using </w:t>
            </w:r>
            <w:r w:rsidRPr="00B931A2">
              <w:rPr>
                <w:rFonts w:eastAsia="Century Gothic" w:cs="Arial"/>
                <w:color w:val="231F20"/>
                <w:spacing w:val="-1"/>
                <w:sz w:val="20"/>
              </w:rPr>
              <w:t>T</w:t>
            </w:r>
            <w:r w:rsidRPr="00B931A2">
              <w:rPr>
                <w:rFonts w:eastAsia="Century Gothic" w:cs="Arial"/>
                <w:color w:val="231F20"/>
                <w:sz w:val="20"/>
              </w:rPr>
              <w:t>e</w:t>
            </w:r>
            <w:r w:rsidRPr="00B931A2">
              <w:rPr>
                <w:rFonts w:eastAsia="Century Gothic" w:cs="Arial"/>
                <w:color w:val="231F20"/>
                <w:spacing w:val="-2"/>
                <w:sz w:val="20"/>
              </w:rPr>
              <w:t xml:space="preserve"> </w:t>
            </w:r>
            <w:r w:rsidRPr="00B931A2">
              <w:rPr>
                <w:rFonts w:eastAsia="Century Gothic" w:cs="Arial"/>
                <w:color w:val="231F20"/>
                <w:spacing w:val="-1"/>
                <w:sz w:val="20"/>
              </w:rPr>
              <w:t>Re</w:t>
            </w:r>
            <w:r w:rsidRPr="00B931A2">
              <w:rPr>
                <w:rFonts w:eastAsia="Century Gothic" w:cs="Arial"/>
                <w:color w:val="231F20"/>
                <w:sz w:val="20"/>
              </w:rPr>
              <w:t>o</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i</w:t>
            </w:r>
            <w:r w:rsidRPr="00B931A2">
              <w:rPr>
                <w:rFonts w:eastAsia="Century Gothic" w:cs="Arial"/>
                <w:color w:val="231F20"/>
                <w:sz w:val="20"/>
              </w:rPr>
              <w:t>n</w:t>
            </w:r>
            <w:r w:rsidRPr="00B931A2">
              <w:rPr>
                <w:rFonts w:eastAsia="Century Gothic" w:cs="Arial"/>
                <w:color w:val="231F20"/>
                <w:spacing w:val="-2"/>
                <w:sz w:val="20"/>
              </w:rPr>
              <w:t xml:space="preserve"> </w:t>
            </w:r>
            <w:r w:rsidRPr="00B931A2">
              <w:rPr>
                <w:rFonts w:eastAsia="Century Gothic" w:cs="Arial"/>
                <w:color w:val="231F20"/>
                <w:spacing w:val="-1"/>
                <w:sz w:val="20"/>
              </w:rPr>
              <w:t>ou</w:t>
            </w:r>
            <w:r w:rsidRPr="00B931A2">
              <w:rPr>
                <w:rFonts w:eastAsia="Century Gothic" w:cs="Arial"/>
                <w:color w:val="231F20"/>
                <w:sz w:val="20"/>
              </w:rPr>
              <w:t>r</w:t>
            </w:r>
            <w:r w:rsidRPr="00B931A2">
              <w:rPr>
                <w:rFonts w:eastAsia="Century Gothic" w:cs="Arial"/>
                <w:color w:val="231F20"/>
                <w:spacing w:val="-2"/>
                <w:sz w:val="20"/>
              </w:rPr>
              <w:t xml:space="preserve"> </w:t>
            </w:r>
            <w:r w:rsidRPr="00B931A2">
              <w:rPr>
                <w:rFonts w:eastAsia="Century Gothic" w:cs="Arial"/>
                <w:color w:val="231F20"/>
                <w:spacing w:val="-1"/>
                <w:sz w:val="20"/>
              </w:rPr>
              <w:t>work</w:t>
            </w:r>
            <w:r w:rsidR="006D7E6A">
              <w:rPr>
                <w:rFonts w:eastAsia="Century Gothic" w:cs="Arial"/>
                <w:color w:val="231F20"/>
                <w:spacing w:val="-1"/>
                <w:sz w:val="20"/>
              </w:rPr>
              <w:t xml:space="preserve"> and workplace</w:t>
            </w:r>
            <w:r>
              <w:rPr>
                <w:rFonts w:eastAsia="Century Gothic" w:cs="Arial"/>
                <w:color w:val="231F20"/>
                <w:spacing w:val="-1"/>
                <w:sz w:val="20"/>
              </w:rPr>
              <w:t>.</w:t>
            </w:r>
          </w:p>
          <w:p w:rsidR="00B931A2" w:rsidRPr="00B931A2" w:rsidRDefault="006D7E6A"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Pr>
                <w:rFonts w:eastAsia="Century Gothic" w:cs="Arial"/>
                <w:color w:val="231F20"/>
                <w:spacing w:val="-1"/>
                <w:sz w:val="20"/>
              </w:rPr>
              <w:t xml:space="preserve">Recognising and flying </w:t>
            </w:r>
            <w:r w:rsidR="00B931A2" w:rsidRPr="00B931A2">
              <w:rPr>
                <w:rFonts w:eastAsia="Century Gothic" w:cs="Arial"/>
                <w:color w:val="231F20"/>
                <w:spacing w:val="-1"/>
                <w:sz w:val="20"/>
              </w:rPr>
              <w:t>th</w:t>
            </w:r>
            <w:r w:rsidR="00B931A2" w:rsidRPr="00B931A2">
              <w:rPr>
                <w:rFonts w:eastAsia="Century Gothic" w:cs="Arial"/>
                <w:color w:val="231F20"/>
                <w:sz w:val="20"/>
              </w:rPr>
              <w:t>e</w:t>
            </w:r>
            <w:r w:rsidR="00B931A2" w:rsidRPr="00B931A2">
              <w:rPr>
                <w:rFonts w:eastAsia="Century Gothic" w:cs="Arial"/>
                <w:color w:val="231F20"/>
                <w:spacing w:val="-2"/>
                <w:sz w:val="20"/>
              </w:rPr>
              <w:t xml:space="preserve"> </w:t>
            </w:r>
            <w:r w:rsidR="00B931A2" w:rsidRPr="00B931A2">
              <w:rPr>
                <w:rFonts w:eastAsia="Century Gothic" w:cs="Arial"/>
                <w:color w:val="231F20"/>
                <w:spacing w:val="-1"/>
                <w:sz w:val="20"/>
              </w:rPr>
              <w:t>Māor</w:t>
            </w:r>
            <w:r w:rsidR="00B931A2" w:rsidRPr="00B931A2">
              <w:rPr>
                <w:rFonts w:eastAsia="Century Gothic" w:cs="Arial"/>
                <w:color w:val="231F20"/>
                <w:sz w:val="20"/>
              </w:rPr>
              <w:t>i</w:t>
            </w:r>
            <w:r w:rsidR="00B931A2" w:rsidRPr="00B931A2">
              <w:rPr>
                <w:rFonts w:eastAsia="Century Gothic" w:cs="Arial"/>
                <w:color w:val="231F20"/>
                <w:spacing w:val="-2"/>
                <w:sz w:val="20"/>
              </w:rPr>
              <w:t xml:space="preserve"> </w:t>
            </w:r>
            <w:r>
              <w:rPr>
                <w:rFonts w:eastAsia="Century Gothic" w:cs="Arial"/>
                <w:color w:val="231F20"/>
                <w:spacing w:val="-2"/>
                <w:sz w:val="20"/>
              </w:rPr>
              <w:t>f</w:t>
            </w:r>
            <w:r w:rsidR="00B931A2" w:rsidRPr="00B931A2">
              <w:rPr>
                <w:rFonts w:eastAsia="Century Gothic" w:cs="Arial"/>
                <w:color w:val="231F20"/>
                <w:spacing w:val="-1"/>
                <w:sz w:val="20"/>
              </w:rPr>
              <w:t>lag</w:t>
            </w:r>
            <w:r>
              <w:rPr>
                <w:rFonts w:eastAsia="Century Gothic" w:cs="Arial"/>
                <w:color w:val="231F20"/>
                <w:spacing w:val="-1"/>
                <w:sz w:val="20"/>
              </w:rPr>
              <w:t xml:space="preserve"> for particular occasions</w:t>
            </w:r>
            <w:r w:rsidR="00B931A2">
              <w:rPr>
                <w:rFonts w:eastAsia="Century Gothic" w:cs="Arial"/>
                <w:color w:val="231F20"/>
                <w:spacing w:val="-1"/>
                <w:sz w:val="20"/>
              </w:rPr>
              <w:t>.</w:t>
            </w:r>
          </w:p>
          <w:p w:rsidR="00B931A2" w:rsidRPr="00B931A2" w:rsidRDefault="00B931A2" w:rsidP="001B6F89">
            <w:pPr>
              <w:pStyle w:val="ListParagraph"/>
              <w:widowControl w:val="0"/>
              <w:numPr>
                <w:ilvl w:val="0"/>
                <w:numId w:val="23"/>
              </w:numPr>
              <w:tabs>
                <w:tab w:val="left" w:pos="635"/>
              </w:tabs>
              <w:spacing w:before="120" w:after="120"/>
              <w:contextualSpacing w:val="0"/>
              <w:jc w:val="left"/>
              <w:rPr>
                <w:rFonts w:eastAsia="Century Gothic" w:cs="Arial"/>
                <w:sz w:val="20"/>
              </w:rPr>
            </w:pPr>
            <w:r w:rsidRPr="00B931A2">
              <w:rPr>
                <w:rFonts w:eastAsia="Century Gothic" w:cs="Arial"/>
                <w:color w:val="231F20"/>
                <w:spacing w:val="-1"/>
                <w:sz w:val="20"/>
              </w:rPr>
              <w:t>Developmen</w:t>
            </w:r>
            <w:r w:rsidRPr="00B931A2">
              <w:rPr>
                <w:rFonts w:eastAsia="Century Gothic" w:cs="Arial"/>
                <w:color w:val="231F20"/>
                <w:sz w:val="20"/>
              </w:rPr>
              <w:t>t</w:t>
            </w:r>
            <w:r w:rsidRPr="00B931A2">
              <w:rPr>
                <w:rFonts w:eastAsia="Century Gothic" w:cs="Arial"/>
                <w:color w:val="231F20"/>
                <w:spacing w:val="-9"/>
                <w:sz w:val="20"/>
              </w:rPr>
              <w:t xml:space="preserve"> </w:t>
            </w:r>
            <w:r w:rsidRPr="00B931A2">
              <w:rPr>
                <w:rFonts w:eastAsia="Century Gothic" w:cs="Arial"/>
                <w:color w:val="231F20"/>
                <w:spacing w:val="-1"/>
                <w:sz w:val="20"/>
              </w:rPr>
              <w:t>o</w:t>
            </w:r>
            <w:r w:rsidRPr="00B931A2">
              <w:rPr>
                <w:rFonts w:eastAsia="Century Gothic" w:cs="Arial"/>
                <w:color w:val="231F20"/>
                <w:sz w:val="20"/>
              </w:rPr>
              <w:t>f</w:t>
            </w:r>
            <w:r w:rsidRPr="00B931A2">
              <w:rPr>
                <w:rFonts w:eastAsia="Century Gothic" w:cs="Arial"/>
                <w:color w:val="231F20"/>
                <w:spacing w:val="-8"/>
                <w:sz w:val="20"/>
              </w:rPr>
              <w:t xml:space="preserve"> </w:t>
            </w:r>
            <w:r w:rsidRPr="00B931A2">
              <w:rPr>
                <w:rFonts w:eastAsia="Century Gothic" w:cs="Arial"/>
                <w:color w:val="231F20"/>
                <w:sz w:val="20"/>
              </w:rPr>
              <w:t>a</w:t>
            </w:r>
            <w:r w:rsidRPr="00B931A2">
              <w:rPr>
                <w:rFonts w:eastAsia="Century Gothic" w:cs="Arial"/>
                <w:color w:val="231F20"/>
                <w:spacing w:val="-10"/>
                <w:sz w:val="20"/>
              </w:rPr>
              <w:t xml:space="preserve"> </w:t>
            </w:r>
            <w:r w:rsidRPr="00B931A2">
              <w:rPr>
                <w:rFonts w:eastAsia="Century Gothic" w:cs="Arial"/>
                <w:color w:val="231F20"/>
                <w:spacing w:val="-1"/>
                <w:sz w:val="20"/>
              </w:rPr>
              <w:t>regiona</w:t>
            </w:r>
            <w:r w:rsidRPr="00B931A2">
              <w:rPr>
                <w:rFonts w:eastAsia="Century Gothic" w:cs="Arial"/>
                <w:color w:val="231F20"/>
                <w:sz w:val="20"/>
              </w:rPr>
              <w:t>l</w:t>
            </w:r>
            <w:r w:rsidRPr="00B931A2">
              <w:rPr>
                <w:rFonts w:eastAsia="Century Gothic" w:cs="Arial"/>
                <w:color w:val="231F20"/>
                <w:spacing w:val="-8"/>
                <w:sz w:val="20"/>
              </w:rPr>
              <w:t xml:space="preserve"> </w:t>
            </w:r>
            <w:r w:rsidRPr="00B931A2">
              <w:rPr>
                <w:rFonts w:eastAsia="Century Gothic" w:cs="Arial"/>
                <w:color w:val="231F20"/>
                <w:spacing w:val="-1"/>
                <w:sz w:val="20"/>
              </w:rPr>
              <w:t>mara</w:t>
            </w:r>
            <w:r w:rsidRPr="00B931A2">
              <w:rPr>
                <w:rFonts w:eastAsia="Century Gothic" w:cs="Arial"/>
                <w:color w:val="231F20"/>
                <w:sz w:val="20"/>
              </w:rPr>
              <w:t>e</w:t>
            </w:r>
            <w:r w:rsidRPr="00B931A2">
              <w:rPr>
                <w:rFonts w:eastAsia="Century Gothic" w:cs="Arial"/>
                <w:color w:val="231F20"/>
                <w:spacing w:val="-9"/>
                <w:sz w:val="20"/>
              </w:rPr>
              <w:t xml:space="preserve"> </w:t>
            </w:r>
            <w:r w:rsidRPr="00B931A2">
              <w:rPr>
                <w:rFonts w:eastAsia="Century Gothic" w:cs="Arial"/>
                <w:color w:val="231F20"/>
                <w:spacing w:val="-1"/>
                <w:sz w:val="20"/>
              </w:rPr>
              <w:t>location</w:t>
            </w:r>
            <w:r w:rsidRPr="00B931A2">
              <w:rPr>
                <w:rFonts w:eastAsia="Century Gothic" w:cs="Arial"/>
                <w:color w:val="231F20"/>
                <w:sz w:val="20"/>
              </w:rPr>
              <w:t>s</w:t>
            </w:r>
            <w:r w:rsidRPr="00B931A2">
              <w:rPr>
                <w:rFonts w:eastAsia="Century Gothic" w:cs="Arial"/>
                <w:color w:val="231F20"/>
                <w:spacing w:val="-8"/>
                <w:sz w:val="20"/>
              </w:rPr>
              <w:t xml:space="preserve"> </w:t>
            </w:r>
            <w:r w:rsidRPr="00B931A2">
              <w:rPr>
                <w:rFonts w:eastAsia="Century Gothic" w:cs="Arial"/>
                <w:color w:val="231F20"/>
                <w:spacing w:val="-1"/>
                <w:sz w:val="20"/>
              </w:rPr>
              <w:t>map</w:t>
            </w:r>
            <w:r>
              <w:rPr>
                <w:rFonts w:eastAsia="Century Gothic" w:cs="Arial"/>
                <w:color w:val="231F20"/>
                <w:spacing w:val="-1"/>
                <w:sz w:val="20"/>
              </w:rPr>
              <w:t>.</w:t>
            </w:r>
          </w:p>
        </w:tc>
      </w:tr>
      <w:tr w:rsidR="00B931A2" w:rsidRPr="00B931A2" w:rsidTr="00B931A2">
        <w:tc>
          <w:tcPr>
            <w:tcW w:w="1208" w:type="pct"/>
            <w:tcBorders>
              <w:top w:val="single" w:sz="8" w:space="0" w:color="FFFFFF"/>
              <w:left w:val="single" w:sz="8" w:space="0" w:color="FFFFFF"/>
              <w:bottom w:val="single" w:sz="8" w:space="0" w:color="FFFFFF"/>
              <w:right w:val="single" w:sz="8" w:space="0" w:color="FFFFFF"/>
            </w:tcBorders>
            <w:shd w:val="clear" w:color="auto" w:fill="D9E5EC"/>
          </w:tcPr>
          <w:p w:rsidR="00B931A2" w:rsidRPr="00B931A2" w:rsidRDefault="00B931A2" w:rsidP="00B931A2">
            <w:pPr>
              <w:pStyle w:val="TableParagraph"/>
              <w:spacing w:before="120" w:after="120"/>
              <w:ind w:right="94"/>
              <w:rPr>
                <w:rFonts w:ascii="Arial" w:eastAsia="Century Gothic" w:hAnsi="Arial" w:cs="Arial"/>
                <w:sz w:val="20"/>
                <w:szCs w:val="20"/>
              </w:rPr>
            </w:pPr>
            <w:r w:rsidRPr="00B931A2">
              <w:rPr>
                <w:rFonts w:ascii="Arial" w:eastAsia="Century Gothic" w:hAnsi="Arial" w:cs="Arial"/>
                <w:b/>
                <w:bCs/>
                <w:color w:val="231F20"/>
                <w:sz w:val="20"/>
                <w:szCs w:val="20"/>
              </w:rPr>
              <w:t>Tribal</w:t>
            </w:r>
            <w:r w:rsidRPr="00B931A2">
              <w:rPr>
                <w:rFonts w:ascii="Arial" w:eastAsia="Century Gothic" w:hAnsi="Arial" w:cs="Arial"/>
                <w:b/>
                <w:bCs/>
                <w:color w:val="231F20"/>
                <w:spacing w:val="-6"/>
                <w:sz w:val="20"/>
                <w:szCs w:val="20"/>
              </w:rPr>
              <w:t xml:space="preserve"> </w:t>
            </w:r>
            <w:r w:rsidRPr="00B931A2">
              <w:rPr>
                <w:rFonts w:ascii="Arial" w:eastAsia="Century Gothic" w:hAnsi="Arial" w:cs="Arial"/>
                <w:b/>
                <w:bCs/>
                <w:color w:val="231F20"/>
                <w:sz w:val="20"/>
                <w:szCs w:val="20"/>
              </w:rPr>
              <w:t xml:space="preserve">Autonomy </w:t>
            </w:r>
            <w:r w:rsidRPr="00B931A2">
              <w:rPr>
                <w:rFonts w:ascii="Arial" w:eastAsia="Century Gothic" w:hAnsi="Arial" w:cs="Arial"/>
                <w:color w:val="231F20"/>
                <w:sz w:val="20"/>
                <w:szCs w:val="20"/>
              </w:rPr>
              <w:t>Guarantees Māori the right to manage, control</w:t>
            </w:r>
            <w:r w:rsidRPr="00B931A2">
              <w:rPr>
                <w:rFonts w:ascii="Arial" w:eastAsia="Century Gothic" w:hAnsi="Arial" w:cs="Arial"/>
                <w:color w:val="231F20"/>
                <w:spacing w:val="-7"/>
                <w:sz w:val="20"/>
                <w:szCs w:val="20"/>
              </w:rPr>
              <w:t xml:space="preserve"> </w:t>
            </w:r>
            <w:r w:rsidRPr="00B931A2">
              <w:rPr>
                <w:rFonts w:ascii="Arial" w:eastAsia="Century Gothic" w:hAnsi="Arial" w:cs="Arial"/>
                <w:color w:val="231F20"/>
                <w:sz w:val="20"/>
                <w:szCs w:val="20"/>
              </w:rPr>
              <w:t>and</w:t>
            </w:r>
            <w:r w:rsidRPr="00B931A2">
              <w:rPr>
                <w:rFonts w:ascii="Arial" w:eastAsia="Century Gothic" w:hAnsi="Arial" w:cs="Arial"/>
                <w:color w:val="231F20"/>
                <w:spacing w:val="-6"/>
                <w:sz w:val="20"/>
                <w:szCs w:val="20"/>
              </w:rPr>
              <w:t xml:space="preserve"> </w:t>
            </w:r>
            <w:r w:rsidRPr="00B931A2">
              <w:rPr>
                <w:rFonts w:ascii="Arial" w:eastAsia="Century Gothic" w:hAnsi="Arial" w:cs="Arial"/>
                <w:color w:val="231F20"/>
                <w:sz w:val="20"/>
                <w:szCs w:val="20"/>
              </w:rPr>
              <w:t>enjoy</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their</w:t>
            </w:r>
            <w:r w:rsidRPr="00B931A2">
              <w:rPr>
                <w:rFonts w:ascii="Arial" w:eastAsia="Century Gothic" w:hAnsi="Arial" w:cs="Arial"/>
                <w:color w:val="231F20"/>
                <w:spacing w:val="-9"/>
                <w:sz w:val="20"/>
                <w:szCs w:val="20"/>
              </w:rPr>
              <w:t xml:space="preserve"> </w:t>
            </w:r>
            <w:r w:rsidRPr="00B931A2">
              <w:rPr>
                <w:rFonts w:ascii="Arial" w:eastAsia="Century Gothic" w:hAnsi="Arial" w:cs="Arial"/>
                <w:color w:val="231F20"/>
                <w:sz w:val="20"/>
                <w:szCs w:val="20"/>
              </w:rPr>
              <w:t>own</w:t>
            </w:r>
            <w:r w:rsidRPr="00B931A2">
              <w:rPr>
                <w:rFonts w:ascii="Arial" w:eastAsia="Century Gothic" w:hAnsi="Arial" w:cs="Arial"/>
                <w:color w:val="231F20"/>
                <w:spacing w:val="-9"/>
                <w:sz w:val="20"/>
                <w:szCs w:val="20"/>
              </w:rPr>
              <w:t xml:space="preserve"> </w:t>
            </w:r>
            <w:r w:rsidRPr="00B931A2">
              <w:rPr>
                <w:rFonts w:ascii="Arial" w:eastAsia="Century Gothic" w:hAnsi="Arial" w:cs="Arial"/>
                <w:color w:val="231F20"/>
                <w:sz w:val="20"/>
                <w:szCs w:val="20"/>
              </w:rPr>
              <w:t>resources</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and</w:t>
            </w:r>
            <w:r w:rsidRPr="00B931A2">
              <w:rPr>
                <w:rFonts w:ascii="Arial" w:eastAsia="Century Gothic" w:hAnsi="Arial" w:cs="Arial"/>
                <w:color w:val="231F20"/>
                <w:spacing w:val="-4"/>
                <w:sz w:val="20"/>
                <w:szCs w:val="20"/>
              </w:rPr>
              <w:t xml:space="preserve"> </w:t>
            </w:r>
            <w:r w:rsidRPr="00B931A2">
              <w:rPr>
                <w:rFonts w:ascii="Arial" w:eastAsia="Century Gothic" w:hAnsi="Arial" w:cs="Arial"/>
                <w:color w:val="231F20"/>
                <w:sz w:val="20"/>
                <w:szCs w:val="20"/>
              </w:rPr>
              <w:t>taonga</w:t>
            </w:r>
            <w:r w:rsidRPr="00B931A2">
              <w:rPr>
                <w:rFonts w:ascii="Arial" w:eastAsia="Century Gothic" w:hAnsi="Arial" w:cs="Arial"/>
                <w:color w:val="231F20"/>
                <w:spacing w:val="-4"/>
                <w:sz w:val="20"/>
                <w:szCs w:val="20"/>
              </w:rPr>
              <w:t xml:space="preserve"> </w:t>
            </w:r>
            <w:r w:rsidRPr="00B931A2">
              <w:rPr>
                <w:rFonts w:ascii="Arial" w:eastAsia="Century Gothic" w:hAnsi="Arial" w:cs="Arial"/>
                <w:color w:val="231F20"/>
                <w:sz w:val="20"/>
                <w:szCs w:val="20"/>
              </w:rPr>
              <w:t>in accordance</w:t>
            </w:r>
            <w:r>
              <w:rPr>
                <w:rFonts w:ascii="Arial" w:eastAsia="Century Gothic" w:hAnsi="Arial" w:cs="Arial"/>
                <w:color w:val="231F20"/>
                <w:sz w:val="20"/>
                <w:szCs w:val="20"/>
              </w:rPr>
              <w:t xml:space="preserve"> </w:t>
            </w:r>
            <w:r w:rsidRPr="00B931A2">
              <w:rPr>
                <w:rFonts w:ascii="Arial" w:eastAsia="Century Gothic" w:hAnsi="Arial" w:cs="Arial"/>
                <w:color w:val="231F20"/>
                <w:sz w:val="20"/>
                <w:szCs w:val="20"/>
              </w:rPr>
              <w:t>with</w:t>
            </w:r>
            <w:r w:rsidRPr="00B931A2">
              <w:rPr>
                <w:rFonts w:ascii="Arial" w:eastAsia="Century Gothic" w:hAnsi="Arial" w:cs="Arial"/>
                <w:color w:val="231F20"/>
                <w:spacing w:val="-8"/>
                <w:sz w:val="20"/>
                <w:szCs w:val="20"/>
              </w:rPr>
              <w:t xml:space="preserve"> </w:t>
            </w:r>
            <w:r w:rsidRPr="00B931A2">
              <w:rPr>
                <w:rFonts w:ascii="Arial" w:eastAsia="Century Gothic" w:hAnsi="Arial" w:cs="Arial"/>
                <w:color w:val="231F20"/>
                <w:sz w:val="20"/>
                <w:szCs w:val="20"/>
              </w:rPr>
              <w:t>their</w:t>
            </w:r>
            <w:r w:rsidRPr="00B931A2">
              <w:rPr>
                <w:rFonts w:ascii="Arial" w:eastAsia="Century Gothic" w:hAnsi="Arial" w:cs="Arial"/>
                <w:color w:val="231F20"/>
                <w:spacing w:val="-8"/>
                <w:sz w:val="20"/>
                <w:szCs w:val="20"/>
              </w:rPr>
              <w:t xml:space="preserve"> </w:t>
            </w:r>
            <w:r w:rsidRPr="00B931A2">
              <w:rPr>
                <w:rFonts w:ascii="Arial" w:eastAsia="Century Gothic" w:hAnsi="Arial" w:cs="Arial"/>
                <w:color w:val="231F20"/>
                <w:sz w:val="20"/>
                <w:szCs w:val="20"/>
              </w:rPr>
              <w:t>cultural</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preferences.</w:t>
            </w:r>
          </w:p>
        </w:tc>
        <w:tc>
          <w:tcPr>
            <w:tcW w:w="3792" w:type="pct"/>
            <w:tcBorders>
              <w:top w:val="single" w:sz="8" w:space="0" w:color="FFFFFF"/>
              <w:left w:val="single" w:sz="8" w:space="0" w:color="FFFFFF"/>
              <w:bottom w:val="single" w:sz="8" w:space="0" w:color="FFFFFF"/>
              <w:right w:val="single" w:sz="8" w:space="0" w:color="FFFFFF"/>
            </w:tcBorders>
            <w:shd w:val="clear" w:color="auto" w:fill="D9E5EC"/>
          </w:tcPr>
          <w:p w:rsidR="00B931A2" w:rsidRPr="00B931A2" w:rsidRDefault="008D4D89" w:rsidP="001B6F89">
            <w:pPr>
              <w:pStyle w:val="ListParagraph"/>
              <w:widowControl w:val="0"/>
              <w:numPr>
                <w:ilvl w:val="0"/>
                <w:numId w:val="22"/>
              </w:numPr>
              <w:tabs>
                <w:tab w:val="left" w:pos="635"/>
              </w:tabs>
              <w:spacing w:before="120" w:after="120"/>
              <w:ind w:left="635"/>
              <w:contextualSpacing w:val="0"/>
              <w:jc w:val="left"/>
              <w:rPr>
                <w:rFonts w:eastAsia="Century Gothic" w:cs="Arial"/>
                <w:sz w:val="20"/>
              </w:rPr>
            </w:pPr>
            <w:r>
              <w:rPr>
                <w:rFonts w:eastAsia="Century Gothic" w:cs="Arial"/>
                <w:color w:val="231F20"/>
                <w:spacing w:val="-1"/>
                <w:sz w:val="20"/>
              </w:rPr>
              <w:t xml:space="preserve">Komiti </w:t>
            </w:r>
            <w:r w:rsidR="00B931A2" w:rsidRPr="00B931A2">
              <w:rPr>
                <w:rFonts w:eastAsia="Century Gothic" w:cs="Arial"/>
                <w:color w:val="231F20"/>
                <w:spacing w:val="-1"/>
                <w:sz w:val="20"/>
              </w:rPr>
              <w:t>Māor</w:t>
            </w:r>
            <w:r w:rsidR="00B931A2" w:rsidRPr="00B931A2">
              <w:rPr>
                <w:rFonts w:eastAsia="Century Gothic" w:cs="Arial"/>
                <w:color w:val="231F20"/>
                <w:sz w:val="20"/>
              </w:rPr>
              <w:t>i</w:t>
            </w:r>
            <w:r w:rsidR="00B931A2" w:rsidRPr="00B931A2">
              <w:rPr>
                <w:rFonts w:eastAsia="Century Gothic" w:cs="Arial"/>
                <w:color w:val="231F20"/>
                <w:spacing w:val="-2"/>
                <w:sz w:val="20"/>
              </w:rPr>
              <w:t xml:space="preserve"> </w:t>
            </w:r>
            <w:r w:rsidR="00B931A2" w:rsidRPr="00B931A2">
              <w:rPr>
                <w:rFonts w:eastAsia="Century Gothic" w:cs="Arial"/>
                <w:color w:val="231F20"/>
                <w:spacing w:val="-1"/>
                <w:sz w:val="20"/>
              </w:rPr>
              <w:t>promote</w:t>
            </w:r>
            <w:r w:rsidR="00B931A2" w:rsidRPr="00B931A2">
              <w:rPr>
                <w:rFonts w:eastAsia="Century Gothic" w:cs="Arial"/>
                <w:color w:val="231F20"/>
                <w:sz w:val="20"/>
              </w:rPr>
              <w:t>s</w:t>
            </w:r>
            <w:r w:rsidR="00B931A2" w:rsidRPr="00B931A2">
              <w:rPr>
                <w:rFonts w:eastAsia="Century Gothic" w:cs="Arial"/>
                <w:color w:val="231F20"/>
                <w:spacing w:val="-2"/>
                <w:sz w:val="20"/>
              </w:rPr>
              <w:t xml:space="preserve"> </w:t>
            </w:r>
            <w:r w:rsidR="00B931A2" w:rsidRPr="00B931A2">
              <w:rPr>
                <w:rFonts w:eastAsia="Century Gothic" w:cs="Arial"/>
                <w:color w:val="231F20"/>
                <w:spacing w:val="-1"/>
                <w:sz w:val="20"/>
              </w:rPr>
              <w:t>communit</w:t>
            </w:r>
            <w:r w:rsidR="00B931A2" w:rsidRPr="00B931A2">
              <w:rPr>
                <w:rFonts w:eastAsia="Century Gothic" w:cs="Arial"/>
                <w:color w:val="231F20"/>
                <w:sz w:val="20"/>
              </w:rPr>
              <w:t>y</w:t>
            </w:r>
            <w:r w:rsidR="00B931A2" w:rsidRPr="00B931A2">
              <w:rPr>
                <w:rFonts w:eastAsia="Century Gothic" w:cs="Arial"/>
                <w:color w:val="231F20"/>
                <w:spacing w:val="-2"/>
                <w:sz w:val="20"/>
              </w:rPr>
              <w:t xml:space="preserve"> </w:t>
            </w:r>
            <w:r w:rsidR="00B931A2" w:rsidRPr="00B931A2">
              <w:rPr>
                <w:rFonts w:eastAsia="Century Gothic" w:cs="Arial"/>
                <w:color w:val="231F20"/>
                <w:spacing w:val="-1"/>
                <w:sz w:val="20"/>
              </w:rPr>
              <w:t>participation</w:t>
            </w:r>
            <w:r w:rsidR="00B931A2">
              <w:rPr>
                <w:rFonts w:eastAsia="Century Gothic" w:cs="Arial"/>
                <w:color w:val="231F20"/>
                <w:spacing w:val="-1"/>
                <w:sz w:val="20"/>
              </w:rPr>
              <w:t>.</w:t>
            </w:r>
          </w:p>
          <w:p w:rsidR="00B931A2" w:rsidRPr="00B931A2" w:rsidRDefault="00B931A2" w:rsidP="001B6F89">
            <w:pPr>
              <w:pStyle w:val="ListParagraph"/>
              <w:widowControl w:val="0"/>
              <w:numPr>
                <w:ilvl w:val="0"/>
                <w:numId w:val="22"/>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Developmen</w:t>
            </w:r>
            <w:r w:rsidRPr="00B931A2">
              <w:rPr>
                <w:rFonts w:eastAsia="Century Gothic" w:cs="Arial"/>
                <w:color w:val="231F20"/>
                <w:sz w:val="20"/>
              </w:rPr>
              <w:t>t</w:t>
            </w:r>
            <w:r w:rsidRPr="00B931A2">
              <w:rPr>
                <w:rFonts w:eastAsia="Century Gothic" w:cs="Arial"/>
                <w:color w:val="231F20"/>
                <w:spacing w:val="-8"/>
                <w:sz w:val="20"/>
              </w:rPr>
              <w:t xml:space="preserve"> </w:t>
            </w:r>
            <w:r w:rsidRPr="00B931A2">
              <w:rPr>
                <w:rFonts w:eastAsia="Century Gothic" w:cs="Arial"/>
                <w:color w:val="231F20"/>
                <w:spacing w:val="-1"/>
                <w:sz w:val="20"/>
              </w:rPr>
              <w:t>o</w:t>
            </w:r>
            <w:r w:rsidRPr="00B931A2">
              <w:rPr>
                <w:rFonts w:eastAsia="Century Gothic" w:cs="Arial"/>
                <w:color w:val="231F20"/>
                <w:sz w:val="20"/>
              </w:rPr>
              <w:t>f</w:t>
            </w:r>
            <w:r w:rsidRPr="00B931A2">
              <w:rPr>
                <w:rFonts w:eastAsia="Century Gothic" w:cs="Arial"/>
                <w:color w:val="231F20"/>
                <w:spacing w:val="-8"/>
                <w:sz w:val="20"/>
              </w:rPr>
              <w:t xml:space="preserve"> </w:t>
            </w:r>
            <w:r w:rsidRPr="00B931A2">
              <w:rPr>
                <w:rFonts w:eastAsia="Century Gothic" w:cs="Arial"/>
                <w:color w:val="231F20"/>
                <w:spacing w:val="-1"/>
                <w:sz w:val="20"/>
              </w:rPr>
              <w:t>policie</w:t>
            </w:r>
            <w:r w:rsidRPr="00B931A2">
              <w:rPr>
                <w:rFonts w:eastAsia="Century Gothic" w:cs="Arial"/>
                <w:color w:val="231F20"/>
                <w:sz w:val="20"/>
              </w:rPr>
              <w:t>s</w:t>
            </w:r>
            <w:r w:rsidRPr="00B931A2">
              <w:rPr>
                <w:rFonts w:eastAsia="Century Gothic" w:cs="Arial"/>
                <w:color w:val="231F20"/>
                <w:spacing w:val="-9"/>
                <w:sz w:val="20"/>
              </w:rPr>
              <w:t xml:space="preserve"> </w:t>
            </w:r>
            <w:r w:rsidRPr="00B931A2">
              <w:rPr>
                <w:rFonts w:eastAsia="Century Gothic" w:cs="Arial"/>
                <w:color w:val="231F20"/>
                <w:spacing w:val="-1"/>
                <w:sz w:val="20"/>
              </w:rPr>
              <w:t>tha</w:t>
            </w:r>
            <w:r w:rsidRPr="00B931A2">
              <w:rPr>
                <w:rFonts w:eastAsia="Century Gothic" w:cs="Arial"/>
                <w:color w:val="231F20"/>
                <w:sz w:val="20"/>
              </w:rPr>
              <w:t>t</w:t>
            </w:r>
            <w:r w:rsidRPr="00B931A2">
              <w:rPr>
                <w:rFonts w:eastAsia="Century Gothic" w:cs="Arial"/>
                <w:color w:val="231F20"/>
                <w:spacing w:val="-7"/>
                <w:sz w:val="20"/>
              </w:rPr>
              <w:t xml:space="preserve"> </w:t>
            </w:r>
            <w:r w:rsidRPr="00B931A2">
              <w:rPr>
                <w:rFonts w:eastAsia="Century Gothic" w:cs="Arial"/>
                <w:color w:val="231F20"/>
                <w:spacing w:val="-1"/>
                <w:sz w:val="20"/>
              </w:rPr>
              <w:t>recognis</w:t>
            </w:r>
            <w:r w:rsidRPr="00B931A2">
              <w:rPr>
                <w:rFonts w:eastAsia="Century Gothic" w:cs="Arial"/>
                <w:color w:val="231F20"/>
                <w:sz w:val="20"/>
              </w:rPr>
              <w:t>e</w:t>
            </w:r>
            <w:r w:rsidRPr="00B931A2">
              <w:rPr>
                <w:rFonts w:eastAsia="Century Gothic" w:cs="Arial"/>
                <w:color w:val="231F20"/>
                <w:spacing w:val="-8"/>
                <w:sz w:val="20"/>
              </w:rPr>
              <w:t xml:space="preserve"> </w:t>
            </w:r>
            <w:r w:rsidRPr="00B931A2">
              <w:rPr>
                <w:rFonts w:eastAsia="Century Gothic" w:cs="Arial"/>
                <w:color w:val="231F20"/>
                <w:spacing w:val="-1"/>
                <w:sz w:val="20"/>
              </w:rPr>
              <w:t>kaitiakitanga</w:t>
            </w:r>
            <w:r>
              <w:rPr>
                <w:rFonts w:eastAsia="Century Gothic" w:cs="Arial"/>
                <w:color w:val="231F20"/>
                <w:spacing w:val="-1"/>
                <w:sz w:val="20"/>
              </w:rPr>
              <w:t>.</w:t>
            </w:r>
          </w:p>
          <w:p w:rsidR="00B931A2" w:rsidRPr="00B931A2" w:rsidRDefault="00B931A2" w:rsidP="001B6F89">
            <w:pPr>
              <w:pStyle w:val="ListParagraph"/>
              <w:widowControl w:val="0"/>
              <w:numPr>
                <w:ilvl w:val="0"/>
                <w:numId w:val="22"/>
              </w:numPr>
              <w:tabs>
                <w:tab w:val="clear" w:pos="567"/>
                <w:tab w:val="left" w:pos="592"/>
              </w:tabs>
              <w:spacing w:before="120" w:after="120"/>
              <w:ind w:left="592"/>
              <w:contextualSpacing w:val="0"/>
              <w:jc w:val="left"/>
              <w:rPr>
                <w:rFonts w:eastAsia="Century Gothic" w:cs="Arial"/>
                <w:sz w:val="20"/>
              </w:rPr>
            </w:pPr>
            <w:r w:rsidRPr="00B931A2">
              <w:rPr>
                <w:rFonts w:eastAsia="Century Gothic" w:cs="Arial"/>
                <w:color w:val="231F20"/>
                <w:spacing w:val="-4"/>
                <w:sz w:val="20"/>
              </w:rPr>
              <w:t>Māor</w:t>
            </w:r>
            <w:r w:rsidRPr="00B931A2">
              <w:rPr>
                <w:rFonts w:eastAsia="Century Gothic" w:cs="Arial"/>
                <w:color w:val="231F20"/>
                <w:sz w:val="20"/>
              </w:rPr>
              <w:t>i</w:t>
            </w:r>
            <w:r w:rsidRPr="00B931A2">
              <w:rPr>
                <w:rFonts w:eastAsia="Century Gothic" w:cs="Arial"/>
                <w:color w:val="231F20"/>
                <w:spacing w:val="-8"/>
                <w:sz w:val="20"/>
              </w:rPr>
              <w:t xml:space="preserve"> </w:t>
            </w:r>
            <w:r w:rsidR="00775D0D" w:rsidRPr="00B931A2">
              <w:rPr>
                <w:rFonts w:eastAsia="Century Gothic" w:cs="Arial"/>
                <w:color w:val="231F20"/>
                <w:spacing w:val="-4"/>
                <w:sz w:val="20"/>
              </w:rPr>
              <w:t>councillor</w:t>
            </w:r>
            <w:r w:rsidR="00775D0D" w:rsidRPr="00B931A2">
              <w:rPr>
                <w:rFonts w:eastAsia="Century Gothic" w:cs="Arial"/>
                <w:color w:val="231F20"/>
                <w:sz w:val="20"/>
              </w:rPr>
              <w:t>s</w:t>
            </w:r>
            <w:r w:rsidR="00775D0D" w:rsidRPr="00B931A2">
              <w:rPr>
                <w:rFonts w:eastAsia="Century Gothic" w:cs="Arial"/>
                <w:color w:val="231F20"/>
                <w:spacing w:val="-8"/>
                <w:sz w:val="20"/>
              </w:rPr>
              <w:t xml:space="preserve"> </w:t>
            </w:r>
            <w:r w:rsidRPr="00B931A2">
              <w:rPr>
                <w:rFonts w:eastAsia="Century Gothic" w:cs="Arial"/>
                <w:color w:val="231F20"/>
                <w:spacing w:val="-4"/>
                <w:sz w:val="20"/>
              </w:rPr>
              <w:t>represen</w:t>
            </w:r>
            <w:r w:rsidRPr="00B931A2">
              <w:rPr>
                <w:rFonts w:eastAsia="Century Gothic" w:cs="Arial"/>
                <w:color w:val="231F20"/>
                <w:sz w:val="20"/>
              </w:rPr>
              <w:t>t</w:t>
            </w:r>
            <w:r w:rsidRPr="00B931A2">
              <w:rPr>
                <w:rFonts w:eastAsia="Century Gothic" w:cs="Arial"/>
                <w:color w:val="231F20"/>
                <w:spacing w:val="-8"/>
                <w:sz w:val="20"/>
              </w:rPr>
              <w:t xml:space="preserve"> </w:t>
            </w:r>
            <w:r w:rsidRPr="00B931A2">
              <w:rPr>
                <w:rFonts w:eastAsia="Century Gothic" w:cs="Arial"/>
                <w:color w:val="231F20"/>
                <w:spacing w:val="-4"/>
                <w:sz w:val="20"/>
              </w:rPr>
              <w:t>Māor</w:t>
            </w:r>
            <w:r w:rsidRPr="00B931A2">
              <w:rPr>
                <w:rFonts w:eastAsia="Century Gothic" w:cs="Arial"/>
                <w:color w:val="231F20"/>
                <w:sz w:val="20"/>
              </w:rPr>
              <w:t>i</w:t>
            </w:r>
            <w:r w:rsidRPr="00B931A2">
              <w:rPr>
                <w:rFonts w:eastAsia="Century Gothic" w:cs="Arial"/>
                <w:color w:val="231F20"/>
                <w:spacing w:val="-8"/>
                <w:sz w:val="20"/>
              </w:rPr>
              <w:t xml:space="preserve"> </w:t>
            </w:r>
            <w:r w:rsidRPr="00B931A2">
              <w:rPr>
                <w:rFonts w:eastAsia="Century Gothic" w:cs="Arial"/>
                <w:color w:val="231F20"/>
                <w:spacing w:val="-4"/>
                <w:sz w:val="20"/>
              </w:rPr>
              <w:t>interest</w:t>
            </w:r>
            <w:r w:rsidRPr="00B931A2">
              <w:rPr>
                <w:rFonts w:eastAsia="Century Gothic" w:cs="Arial"/>
                <w:color w:val="231F20"/>
                <w:sz w:val="20"/>
              </w:rPr>
              <w:t>s</w:t>
            </w:r>
            <w:r w:rsidRPr="00B931A2">
              <w:rPr>
                <w:rFonts w:eastAsia="Century Gothic" w:cs="Arial"/>
                <w:color w:val="231F20"/>
                <w:spacing w:val="-8"/>
                <w:sz w:val="20"/>
              </w:rPr>
              <w:t xml:space="preserve"> </w:t>
            </w:r>
            <w:r w:rsidRPr="00B931A2">
              <w:rPr>
                <w:rFonts w:eastAsia="Century Gothic" w:cs="Arial"/>
                <w:color w:val="231F20"/>
                <w:spacing w:val="-4"/>
                <w:sz w:val="20"/>
              </w:rPr>
              <w:t>i</w:t>
            </w:r>
            <w:r w:rsidRPr="00B931A2">
              <w:rPr>
                <w:rFonts w:eastAsia="Century Gothic" w:cs="Arial"/>
                <w:color w:val="231F20"/>
                <w:sz w:val="20"/>
              </w:rPr>
              <w:t>n</w:t>
            </w:r>
            <w:r w:rsidRPr="00B931A2">
              <w:rPr>
                <w:rFonts w:eastAsia="Century Gothic" w:cs="Arial"/>
                <w:color w:val="231F20"/>
                <w:spacing w:val="-8"/>
                <w:sz w:val="20"/>
              </w:rPr>
              <w:t xml:space="preserve"> </w:t>
            </w:r>
            <w:r w:rsidR="00775D0D" w:rsidRPr="00B931A2">
              <w:rPr>
                <w:rFonts w:eastAsia="Century Gothic" w:cs="Arial"/>
                <w:color w:val="231F20"/>
                <w:spacing w:val="-4"/>
                <w:sz w:val="20"/>
              </w:rPr>
              <w:t>Counci</w:t>
            </w:r>
            <w:r w:rsidR="00775D0D" w:rsidRPr="00B931A2">
              <w:rPr>
                <w:rFonts w:eastAsia="Century Gothic" w:cs="Arial"/>
                <w:color w:val="231F20"/>
                <w:sz w:val="20"/>
              </w:rPr>
              <w:t>l</w:t>
            </w:r>
            <w:r w:rsidR="00775D0D" w:rsidRPr="00B931A2">
              <w:rPr>
                <w:rFonts w:eastAsia="Century Gothic" w:cs="Arial"/>
                <w:color w:val="231F20"/>
                <w:spacing w:val="-8"/>
                <w:sz w:val="20"/>
              </w:rPr>
              <w:t xml:space="preserve"> </w:t>
            </w:r>
            <w:r w:rsidR="00A1378A">
              <w:rPr>
                <w:rFonts w:eastAsia="Century Gothic" w:cs="Arial"/>
                <w:color w:val="231F20"/>
                <w:spacing w:val="-4"/>
                <w:sz w:val="20"/>
              </w:rPr>
              <w:t xml:space="preserve">decision </w:t>
            </w:r>
            <w:r w:rsidRPr="00B931A2">
              <w:rPr>
                <w:rFonts w:eastAsia="Century Gothic" w:cs="Arial"/>
                <w:color w:val="231F20"/>
                <w:spacing w:val="-4"/>
                <w:sz w:val="20"/>
              </w:rPr>
              <w:t>making</w:t>
            </w:r>
            <w:r>
              <w:rPr>
                <w:rFonts w:eastAsia="Century Gothic" w:cs="Arial"/>
                <w:color w:val="231F20"/>
                <w:spacing w:val="-4"/>
                <w:sz w:val="20"/>
              </w:rPr>
              <w:t xml:space="preserve"> </w:t>
            </w:r>
            <w:r w:rsidRPr="00B931A2">
              <w:rPr>
                <w:rFonts w:eastAsia="Century Gothic" w:cs="Arial"/>
                <w:color w:val="231F20"/>
                <w:spacing w:val="-1"/>
                <w:sz w:val="20"/>
              </w:rPr>
              <w:t>processes</w:t>
            </w:r>
            <w:r>
              <w:rPr>
                <w:rFonts w:eastAsia="Century Gothic" w:cs="Arial"/>
                <w:color w:val="231F20"/>
                <w:spacing w:val="-1"/>
                <w:sz w:val="20"/>
              </w:rPr>
              <w:t>.</w:t>
            </w:r>
          </w:p>
          <w:p w:rsidR="00B931A2" w:rsidRPr="00B931A2" w:rsidRDefault="00B931A2" w:rsidP="001B6F89">
            <w:pPr>
              <w:pStyle w:val="ListParagraph"/>
              <w:widowControl w:val="0"/>
              <w:numPr>
                <w:ilvl w:val="0"/>
                <w:numId w:val="22"/>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Join</w:t>
            </w:r>
            <w:r w:rsidRPr="00B931A2">
              <w:rPr>
                <w:rFonts w:eastAsia="Century Gothic" w:cs="Arial"/>
                <w:color w:val="231F20"/>
                <w:sz w:val="20"/>
              </w:rPr>
              <w:t>t</w:t>
            </w:r>
            <w:r w:rsidRPr="00B931A2">
              <w:rPr>
                <w:rFonts w:eastAsia="Century Gothic" w:cs="Arial"/>
                <w:color w:val="231F20"/>
                <w:spacing w:val="-11"/>
                <w:sz w:val="20"/>
              </w:rPr>
              <w:t xml:space="preserve"> </w:t>
            </w:r>
            <w:r w:rsidRPr="00B931A2">
              <w:rPr>
                <w:rFonts w:eastAsia="Century Gothic" w:cs="Arial"/>
                <w:color w:val="231F20"/>
                <w:spacing w:val="-1"/>
                <w:sz w:val="20"/>
              </w:rPr>
              <w:t>decision</w:t>
            </w:r>
            <w:r w:rsidR="006D7E6A">
              <w:rPr>
                <w:rFonts w:eastAsia="Century Gothic" w:cs="Arial"/>
                <w:color w:val="231F20"/>
                <w:spacing w:val="-1"/>
                <w:sz w:val="20"/>
              </w:rPr>
              <w:t xml:space="preserve"> </w:t>
            </w:r>
            <w:r w:rsidRPr="00B931A2">
              <w:rPr>
                <w:rFonts w:eastAsia="Century Gothic" w:cs="Arial"/>
                <w:color w:val="231F20"/>
                <w:spacing w:val="-1"/>
                <w:sz w:val="20"/>
              </w:rPr>
              <w:t>makin</w:t>
            </w:r>
            <w:r w:rsidRPr="00B931A2">
              <w:rPr>
                <w:rFonts w:eastAsia="Century Gothic" w:cs="Arial"/>
                <w:color w:val="231F20"/>
                <w:sz w:val="20"/>
              </w:rPr>
              <w:t>g</w:t>
            </w:r>
            <w:r w:rsidRPr="00B931A2">
              <w:rPr>
                <w:rFonts w:eastAsia="Century Gothic" w:cs="Arial"/>
                <w:color w:val="231F20"/>
                <w:spacing w:val="-12"/>
                <w:sz w:val="20"/>
              </w:rPr>
              <w:t xml:space="preserve"> </w:t>
            </w:r>
            <w:r w:rsidRPr="00B931A2">
              <w:rPr>
                <w:rFonts w:eastAsia="Century Gothic" w:cs="Arial"/>
                <w:color w:val="231F20"/>
                <w:spacing w:val="-1"/>
                <w:sz w:val="20"/>
              </w:rPr>
              <w:t>throug</w:t>
            </w:r>
            <w:r w:rsidRPr="00B931A2">
              <w:rPr>
                <w:rFonts w:eastAsia="Century Gothic" w:cs="Arial"/>
                <w:color w:val="231F20"/>
                <w:sz w:val="20"/>
              </w:rPr>
              <w:t>h</w:t>
            </w:r>
            <w:r w:rsidRPr="00B931A2">
              <w:rPr>
                <w:rFonts w:eastAsia="Century Gothic" w:cs="Arial"/>
                <w:color w:val="231F20"/>
                <w:spacing w:val="-11"/>
                <w:sz w:val="20"/>
              </w:rPr>
              <w:t xml:space="preserve"> </w:t>
            </w:r>
            <w:r w:rsidRPr="00B931A2">
              <w:rPr>
                <w:rFonts w:eastAsia="Century Gothic" w:cs="Arial"/>
                <w:color w:val="231F20"/>
                <w:spacing w:val="-1"/>
                <w:sz w:val="20"/>
              </w:rPr>
              <w:t>co-governanc</w:t>
            </w:r>
            <w:r w:rsidRPr="00B931A2">
              <w:rPr>
                <w:rFonts w:eastAsia="Century Gothic" w:cs="Arial"/>
                <w:color w:val="231F20"/>
                <w:sz w:val="20"/>
              </w:rPr>
              <w:t>e</w:t>
            </w:r>
            <w:r w:rsidRPr="00B931A2">
              <w:rPr>
                <w:rFonts w:eastAsia="Century Gothic" w:cs="Arial"/>
                <w:color w:val="231F20"/>
                <w:spacing w:val="-11"/>
                <w:sz w:val="20"/>
              </w:rPr>
              <w:t xml:space="preserve"> </w:t>
            </w:r>
            <w:r w:rsidRPr="00B931A2">
              <w:rPr>
                <w:rFonts w:eastAsia="Century Gothic" w:cs="Arial"/>
                <w:color w:val="231F20"/>
                <w:spacing w:val="-1"/>
                <w:sz w:val="20"/>
              </w:rPr>
              <w:t>regimes</w:t>
            </w:r>
            <w:r>
              <w:rPr>
                <w:rFonts w:eastAsia="Century Gothic" w:cs="Arial"/>
                <w:color w:val="231F20"/>
                <w:spacing w:val="-1"/>
                <w:sz w:val="20"/>
              </w:rPr>
              <w:t>.</w:t>
            </w:r>
          </w:p>
          <w:p w:rsidR="00B931A2" w:rsidRPr="00B931A2" w:rsidRDefault="00B931A2" w:rsidP="001B6F89">
            <w:pPr>
              <w:pStyle w:val="ListParagraph"/>
              <w:widowControl w:val="0"/>
              <w:numPr>
                <w:ilvl w:val="0"/>
                <w:numId w:val="22"/>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Cultura</w:t>
            </w:r>
            <w:r w:rsidRPr="00B931A2">
              <w:rPr>
                <w:rFonts w:eastAsia="Century Gothic" w:cs="Arial"/>
                <w:color w:val="231F20"/>
                <w:sz w:val="20"/>
              </w:rPr>
              <w:t>l</w:t>
            </w:r>
            <w:r w:rsidRPr="00B931A2">
              <w:rPr>
                <w:rFonts w:eastAsia="Century Gothic" w:cs="Arial"/>
                <w:color w:val="231F20"/>
                <w:spacing w:val="-2"/>
                <w:sz w:val="20"/>
              </w:rPr>
              <w:t xml:space="preserve"> </w:t>
            </w:r>
            <w:r w:rsidRPr="00B931A2">
              <w:rPr>
                <w:rFonts w:eastAsia="Century Gothic" w:cs="Arial"/>
                <w:color w:val="231F20"/>
                <w:spacing w:val="-1"/>
                <w:sz w:val="20"/>
              </w:rPr>
              <w:t>monitorin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initiatives</w:t>
            </w:r>
            <w:r>
              <w:rPr>
                <w:rFonts w:eastAsia="Century Gothic" w:cs="Arial"/>
                <w:color w:val="231F20"/>
                <w:spacing w:val="-1"/>
                <w:sz w:val="20"/>
              </w:rPr>
              <w:t>.</w:t>
            </w:r>
          </w:p>
          <w:p w:rsidR="00B931A2" w:rsidRPr="00B931A2" w:rsidRDefault="00B931A2" w:rsidP="001B6F89">
            <w:pPr>
              <w:pStyle w:val="ListParagraph"/>
              <w:widowControl w:val="0"/>
              <w:numPr>
                <w:ilvl w:val="0"/>
                <w:numId w:val="22"/>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Statutor</w:t>
            </w:r>
            <w:r w:rsidRPr="00B931A2">
              <w:rPr>
                <w:rFonts w:eastAsia="Century Gothic" w:cs="Arial"/>
                <w:color w:val="231F20"/>
                <w:sz w:val="20"/>
              </w:rPr>
              <w:t>y</w:t>
            </w:r>
            <w:r w:rsidRPr="00B931A2">
              <w:rPr>
                <w:rFonts w:eastAsia="Century Gothic" w:cs="Arial"/>
                <w:color w:val="231F20"/>
                <w:spacing w:val="-11"/>
                <w:sz w:val="20"/>
              </w:rPr>
              <w:t xml:space="preserve"> </w:t>
            </w:r>
            <w:r w:rsidRPr="00B931A2">
              <w:rPr>
                <w:rFonts w:eastAsia="Century Gothic" w:cs="Arial"/>
                <w:color w:val="231F20"/>
                <w:spacing w:val="-1"/>
                <w:sz w:val="20"/>
              </w:rPr>
              <w:t>acknowledgement</w:t>
            </w:r>
            <w:r w:rsidRPr="00B931A2">
              <w:rPr>
                <w:rFonts w:eastAsia="Century Gothic" w:cs="Arial"/>
                <w:color w:val="231F20"/>
                <w:sz w:val="20"/>
              </w:rPr>
              <w:t>s</w:t>
            </w:r>
            <w:r w:rsidRPr="00B931A2">
              <w:rPr>
                <w:rFonts w:eastAsia="Century Gothic" w:cs="Arial"/>
                <w:color w:val="231F20"/>
                <w:spacing w:val="-10"/>
                <w:sz w:val="20"/>
              </w:rPr>
              <w:t xml:space="preserve"> </w:t>
            </w:r>
            <w:r w:rsidRPr="00B931A2">
              <w:rPr>
                <w:rFonts w:eastAsia="Century Gothic" w:cs="Arial"/>
                <w:color w:val="231F20"/>
                <w:spacing w:val="-1"/>
                <w:sz w:val="20"/>
              </w:rPr>
              <w:t>ar</w:t>
            </w:r>
            <w:r w:rsidRPr="00B931A2">
              <w:rPr>
                <w:rFonts w:eastAsia="Century Gothic" w:cs="Arial"/>
                <w:color w:val="231F20"/>
                <w:sz w:val="20"/>
              </w:rPr>
              <w:t>e</w:t>
            </w:r>
            <w:r w:rsidRPr="00B931A2">
              <w:rPr>
                <w:rFonts w:eastAsia="Century Gothic" w:cs="Arial"/>
                <w:color w:val="231F20"/>
                <w:spacing w:val="-10"/>
                <w:sz w:val="20"/>
              </w:rPr>
              <w:t xml:space="preserve"> </w:t>
            </w:r>
            <w:r w:rsidRPr="00B931A2">
              <w:rPr>
                <w:rFonts w:eastAsia="Century Gothic" w:cs="Arial"/>
                <w:color w:val="231F20"/>
                <w:spacing w:val="-1"/>
                <w:sz w:val="20"/>
              </w:rPr>
              <w:t>integrate</w:t>
            </w:r>
            <w:r w:rsidRPr="00B931A2">
              <w:rPr>
                <w:rFonts w:eastAsia="Century Gothic" w:cs="Arial"/>
                <w:color w:val="231F20"/>
                <w:sz w:val="20"/>
              </w:rPr>
              <w:t>d</w:t>
            </w:r>
            <w:r w:rsidRPr="00B931A2">
              <w:rPr>
                <w:rFonts w:eastAsia="Century Gothic" w:cs="Arial"/>
                <w:color w:val="231F20"/>
                <w:spacing w:val="-11"/>
                <w:sz w:val="20"/>
              </w:rPr>
              <w:t xml:space="preserve"> </w:t>
            </w:r>
            <w:r w:rsidRPr="00B931A2">
              <w:rPr>
                <w:rFonts w:eastAsia="Century Gothic" w:cs="Arial"/>
                <w:color w:val="231F20"/>
                <w:spacing w:val="-1"/>
                <w:sz w:val="20"/>
              </w:rPr>
              <w:t>int</w:t>
            </w:r>
            <w:r w:rsidRPr="00B931A2">
              <w:rPr>
                <w:rFonts w:eastAsia="Century Gothic" w:cs="Arial"/>
                <w:color w:val="231F20"/>
                <w:sz w:val="20"/>
              </w:rPr>
              <w:t>o</w:t>
            </w:r>
            <w:r w:rsidRPr="00B931A2">
              <w:rPr>
                <w:rFonts w:eastAsia="Century Gothic" w:cs="Arial"/>
                <w:color w:val="231F20"/>
                <w:spacing w:val="-10"/>
                <w:sz w:val="20"/>
              </w:rPr>
              <w:t xml:space="preserve"> </w:t>
            </w:r>
            <w:r w:rsidRPr="00B931A2">
              <w:rPr>
                <w:rFonts w:eastAsia="Century Gothic" w:cs="Arial"/>
                <w:color w:val="231F20"/>
                <w:spacing w:val="-1"/>
                <w:sz w:val="20"/>
              </w:rPr>
              <w:t>wor</w:t>
            </w:r>
            <w:r w:rsidRPr="00B931A2">
              <w:rPr>
                <w:rFonts w:eastAsia="Century Gothic" w:cs="Arial"/>
                <w:color w:val="231F20"/>
                <w:sz w:val="20"/>
              </w:rPr>
              <w:t>k</w:t>
            </w:r>
            <w:r w:rsidRPr="00B931A2">
              <w:rPr>
                <w:rFonts w:eastAsia="Century Gothic" w:cs="Arial"/>
                <w:color w:val="231F20"/>
                <w:spacing w:val="-10"/>
                <w:sz w:val="20"/>
              </w:rPr>
              <w:t xml:space="preserve"> </w:t>
            </w:r>
            <w:r w:rsidRPr="00B931A2">
              <w:rPr>
                <w:rFonts w:eastAsia="Century Gothic" w:cs="Arial"/>
                <w:color w:val="231F20"/>
                <w:spacing w:val="-1"/>
                <w:sz w:val="20"/>
              </w:rPr>
              <w:t>processes</w:t>
            </w:r>
            <w:r>
              <w:rPr>
                <w:rFonts w:eastAsia="Century Gothic" w:cs="Arial"/>
                <w:color w:val="231F20"/>
                <w:spacing w:val="-1"/>
                <w:sz w:val="20"/>
              </w:rPr>
              <w:t>.</w:t>
            </w:r>
          </w:p>
        </w:tc>
      </w:tr>
      <w:tr w:rsidR="00B931A2" w:rsidRPr="00B931A2" w:rsidTr="00B931A2">
        <w:tc>
          <w:tcPr>
            <w:tcW w:w="1208" w:type="pct"/>
            <w:tcBorders>
              <w:top w:val="single" w:sz="8" w:space="0" w:color="FFFFFF"/>
              <w:left w:val="single" w:sz="8" w:space="0" w:color="FFFFFF"/>
              <w:bottom w:val="single" w:sz="8" w:space="0" w:color="FFFFFF"/>
              <w:right w:val="single" w:sz="8" w:space="0" w:color="FFFFFF"/>
            </w:tcBorders>
            <w:shd w:val="clear" w:color="auto" w:fill="B2CAD9"/>
          </w:tcPr>
          <w:p w:rsidR="006D7E6A" w:rsidRDefault="00B931A2" w:rsidP="00B7634B">
            <w:pPr>
              <w:pStyle w:val="TableParagraph"/>
              <w:ind w:right="215"/>
              <w:rPr>
                <w:rFonts w:ascii="Arial" w:eastAsia="Century Gothic" w:hAnsi="Arial" w:cs="Arial"/>
                <w:b/>
                <w:bCs/>
                <w:color w:val="231F20"/>
                <w:w w:val="99"/>
                <w:sz w:val="20"/>
                <w:szCs w:val="20"/>
              </w:rPr>
            </w:pPr>
            <w:r w:rsidRPr="00B931A2">
              <w:rPr>
                <w:rFonts w:ascii="Arial" w:eastAsia="Century Gothic" w:hAnsi="Arial" w:cs="Arial"/>
                <w:b/>
                <w:bCs/>
                <w:color w:val="231F20"/>
                <w:sz w:val="20"/>
                <w:szCs w:val="20"/>
              </w:rPr>
              <w:t>Redress</w:t>
            </w:r>
            <w:r w:rsidRPr="00B931A2">
              <w:rPr>
                <w:rFonts w:ascii="Arial" w:eastAsia="Century Gothic" w:hAnsi="Arial" w:cs="Arial"/>
                <w:b/>
                <w:bCs/>
                <w:color w:val="231F20"/>
                <w:spacing w:val="-4"/>
                <w:sz w:val="20"/>
                <w:szCs w:val="20"/>
              </w:rPr>
              <w:t xml:space="preserve"> </w:t>
            </w:r>
            <w:r w:rsidRPr="00B931A2">
              <w:rPr>
                <w:rFonts w:ascii="Arial" w:eastAsia="Century Gothic" w:hAnsi="Arial" w:cs="Arial"/>
                <w:b/>
                <w:bCs/>
                <w:color w:val="231F20"/>
                <w:sz w:val="20"/>
                <w:szCs w:val="20"/>
              </w:rPr>
              <w:t>for</w:t>
            </w:r>
            <w:r w:rsidRPr="00B931A2">
              <w:rPr>
                <w:rFonts w:ascii="Arial" w:eastAsia="Century Gothic" w:hAnsi="Arial" w:cs="Arial"/>
                <w:b/>
                <w:bCs/>
                <w:color w:val="231F20"/>
                <w:spacing w:val="-2"/>
                <w:sz w:val="20"/>
                <w:szCs w:val="20"/>
              </w:rPr>
              <w:t xml:space="preserve"> </w:t>
            </w:r>
            <w:r w:rsidRPr="00B931A2">
              <w:rPr>
                <w:rFonts w:ascii="Arial" w:eastAsia="Century Gothic" w:hAnsi="Arial" w:cs="Arial"/>
                <w:b/>
                <w:bCs/>
                <w:color w:val="231F20"/>
                <w:sz w:val="20"/>
                <w:szCs w:val="20"/>
              </w:rPr>
              <w:t>the</w:t>
            </w:r>
            <w:r w:rsidRPr="00B931A2">
              <w:rPr>
                <w:rFonts w:ascii="Arial" w:eastAsia="Century Gothic" w:hAnsi="Arial" w:cs="Arial"/>
                <w:b/>
                <w:bCs/>
                <w:color w:val="231F20"/>
                <w:spacing w:val="-2"/>
                <w:sz w:val="20"/>
                <w:szCs w:val="20"/>
              </w:rPr>
              <w:t xml:space="preserve"> </w:t>
            </w:r>
            <w:r w:rsidRPr="00B931A2">
              <w:rPr>
                <w:rFonts w:ascii="Arial" w:eastAsia="Century Gothic" w:hAnsi="Arial" w:cs="Arial"/>
                <w:b/>
                <w:bCs/>
                <w:color w:val="231F20"/>
                <w:sz w:val="20"/>
                <w:szCs w:val="20"/>
              </w:rPr>
              <w:t>Past</w:t>
            </w:r>
            <w:r w:rsidRPr="00B931A2">
              <w:rPr>
                <w:rFonts w:ascii="Arial" w:eastAsia="Century Gothic" w:hAnsi="Arial" w:cs="Arial"/>
                <w:b/>
                <w:bCs/>
                <w:color w:val="231F20"/>
                <w:w w:val="99"/>
                <w:sz w:val="20"/>
                <w:szCs w:val="20"/>
              </w:rPr>
              <w:t xml:space="preserve"> </w:t>
            </w:r>
          </w:p>
          <w:p w:rsidR="00B931A2" w:rsidRPr="00B931A2" w:rsidRDefault="00B931A2" w:rsidP="00B7634B">
            <w:pPr>
              <w:pStyle w:val="TableParagraph"/>
              <w:ind w:right="215"/>
              <w:rPr>
                <w:rFonts w:ascii="Arial" w:eastAsia="Century Gothic" w:hAnsi="Arial" w:cs="Arial"/>
                <w:sz w:val="20"/>
                <w:szCs w:val="20"/>
              </w:rPr>
            </w:pPr>
            <w:r w:rsidRPr="00B931A2">
              <w:rPr>
                <w:rFonts w:ascii="Arial" w:eastAsia="Century Gothic" w:hAnsi="Arial" w:cs="Arial"/>
                <w:color w:val="231F20"/>
                <w:sz w:val="20"/>
                <w:szCs w:val="20"/>
              </w:rPr>
              <w:t>To</w:t>
            </w:r>
            <w:r w:rsidRPr="00B931A2">
              <w:rPr>
                <w:rFonts w:ascii="Arial" w:eastAsia="Century Gothic" w:hAnsi="Arial" w:cs="Arial"/>
                <w:color w:val="231F20"/>
                <w:spacing w:val="-2"/>
                <w:sz w:val="20"/>
                <w:szCs w:val="20"/>
              </w:rPr>
              <w:t xml:space="preserve"> </w:t>
            </w:r>
            <w:r w:rsidRPr="00B931A2">
              <w:rPr>
                <w:rFonts w:ascii="Arial" w:eastAsia="Century Gothic" w:hAnsi="Arial" w:cs="Arial"/>
                <w:color w:val="231F20"/>
                <w:sz w:val="20"/>
                <w:szCs w:val="20"/>
              </w:rPr>
              <w:t>address</w:t>
            </w:r>
            <w:r w:rsidRPr="00B931A2">
              <w:rPr>
                <w:rFonts w:ascii="Arial" w:eastAsia="Century Gothic" w:hAnsi="Arial" w:cs="Arial"/>
                <w:color w:val="231F20"/>
                <w:spacing w:val="-2"/>
                <w:sz w:val="20"/>
                <w:szCs w:val="20"/>
              </w:rPr>
              <w:t xml:space="preserve"> </w:t>
            </w:r>
            <w:r w:rsidRPr="00B931A2">
              <w:rPr>
                <w:rFonts w:ascii="Arial" w:eastAsia="Century Gothic" w:hAnsi="Arial" w:cs="Arial"/>
                <w:color w:val="231F20"/>
                <w:sz w:val="20"/>
                <w:szCs w:val="20"/>
              </w:rPr>
              <w:t>past actions</w:t>
            </w:r>
            <w:r w:rsidRPr="00B931A2">
              <w:rPr>
                <w:rFonts w:ascii="Arial" w:eastAsia="Century Gothic" w:hAnsi="Arial" w:cs="Arial"/>
                <w:color w:val="231F20"/>
                <w:spacing w:val="-5"/>
                <w:sz w:val="20"/>
                <w:szCs w:val="20"/>
              </w:rPr>
              <w:t xml:space="preserve"> </w:t>
            </w:r>
            <w:r w:rsidRPr="00B931A2">
              <w:rPr>
                <w:rFonts w:ascii="Arial" w:eastAsia="Century Gothic" w:hAnsi="Arial" w:cs="Arial"/>
                <w:color w:val="231F20"/>
                <w:sz w:val="20"/>
                <w:szCs w:val="20"/>
              </w:rPr>
              <w:t>or</w:t>
            </w:r>
            <w:r w:rsidRPr="00B931A2">
              <w:rPr>
                <w:rFonts w:ascii="Arial" w:eastAsia="Century Gothic" w:hAnsi="Arial" w:cs="Arial"/>
                <w:color w:val="231F20"/>
                <w:spacing w:val="-4"/>
                <w:sz w:val="20"/>
                <w:szCs w:val="20"/>
              </w:rPr>
              <w:t xml:space="preserve"> </w:t>
            </w:r>
            <w:r w:rsidRPr="00B931A2">
              <w:rPr>
                <w:rFonts w:ascii="Arial" w:eastAsia="Century Gothic" w:hAnsi="Arial" w:cs="Arial"/>
                <w:color w:val="231F20"/>
                <w:sz w:val="20"/>
                <w:szCs w:val="20"/>
              </w:rPr>
              <w:t>omissions of the Crown that led</w:t>
            </w:r>
            <w:r w:rsidRPr="00B931A2">
              <w:rPr>
                <w:rFonts w:ascii="Arial" w:eastAsia="Century Gothic" w:hAnsi="Arial" w:cs="Arial"/>
                <w:color w:val="231F20"/>
                <w:spacing w:val="-6"/>
                <w:sz w:val="20"/>
                <w:szCs w:val="20"/>
              </w:rPr>
              <w:t xml:space="preserve"> </w:t>
            </w:r>
            <w:r w:rsidRPr="00B931A2">
              <w:rPr>
                <w:rFonts w:ascii="Arial" w:eastAsia="Century Gothic" w:hAnsi="Arial" w:cs="Arial"/>
                <w:color w:val="231F20"/>
                <w:sz w:val="20"/>
                <w:szCs w:val="20"/>
              </w:rPr>
              <w:t>to</w:t>
            </w:r>
            <w:r w:rsidRPr="00B931A2">
              <w:rPr>
                <w:rFonts w:ascii="Arial" w:eastAsia="Century Gothic" w:hAnsi="Arial" w:cs="Arial"/>
                <w:color w:val="231F20"/>
                <w:spacing w:val="-5"/>
                <w:sz w:val="20"/>
                <w:szCs w:val="20"/>
              </w:rPr>
              <w:t xml:space="preserve"> </w:t>
            </w:r>
            <w:r w:rsidRPr="00B931A2">
              <w:rPr>
                <w:rFonts w:ascii="Arial" w:eastAsia="Century Gothic" w:hAnsi="Arial" w:cs="Arial"/>
                <w:color w:val="231F20"/>
                <w:sz w:val="20"/>
                <w:szCs w:val="20"/>
              </w:rPr>
              <w:t>harmful</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effects for Māori.</w:t>
            </w:r>
          </w:p>
        </w:tc>
        <w:tc>
          <w:tcPr>
            <w:tcW w:w="3792" w:type="pct"/>
            <w:tcBorders>
              <w:top w:val="single" w:sz="8" w:space="0" w:color="FFFFFF"/>
              <w:left w:val="single" w:sz="8" w:space="0" w:color="FFFFFF"/>
              <w:bottom w:val="single" w:sz="8" w:space="0" w:color="FFFFFF"/>
              <w:right w:val="single" w:sz="8" w:space="0" w:color="FFFFFF"/>
            </w:tcBorders>
            <w:shd w:val="clear" w:color="auto" w:fill="B2CAD9"/>
          </w:tcPr>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Supportin</w:t>
            </w:r>
            <w:r w:rsidRPr="00B931A2">
              <w:rPr>
                <w:rFonts w:eastAsia="Century Gothic" w:cs="Arial"/>
                <w:color w:val="231F20"/>
                <w:sz w:val="20"/>
              </w:rPr>
              <w:t>g</w:t>
            </w:r>
            <w:r w:rsidRPr="00B931A2">
              <w:rPr>
                <w:rFonts w:eastAsia="Century Gothic" w:cs="Arial"/>
                <w:color w:val="231F20"/>
                <w:spacing w:val="-7"/>
                <w:sz w:val="20"/>
              </w:rPr>
              <w:t xml:space="preserve"> </w:t>
            </w:r>
            <w:r w:rsidRPr="00B931A2">
              <w:rPr>
                <w:rFonts w:eastAsia="Century Gothic" w:cs="Arial"/>
                <w:color w:val="231F20"/>
                <w:spacing w:val="-1"/>
                <w:sz w:val="20"/>
              </w:rPr>
              <w:t>iw</w:t>
            </w:r>
            <w:r w:rsidRPr="00B931A2">
              <w:rPr>
                <w:rFonts w:eastAsia="Century Gothic" w:cs="Arial"/>
                <w:color w:val="231F20"/>
                <w:sz w:val="20"/>
              </w:rPr>
              <w:t>i</w:t>
            </w:r>
            <w:r w:rsidRPr="00B931A2">
              <w:rPr>
                <w:rFonts w:eastAsia="Century Gothic" w:cs="Arial"/>
                <w:color w:val="231F20"/>
                <w:spacing w:val="-7"/>
                <w:sz w:val="20"/>
              </w:rPr>
              <w:t xml:space="preserve"> </w:t>
            </w:r>
            <w:r w:rsidRPr="00B931A2">
              <w:rPr>
                <w:rFonts w:eastAsia="Century Gothic" w:cs="Arial"/>
                <w:color w:val="231F20"/>
                <w:spacing w:val="-1"/>
                <w:sz w:val="20"/>
              </w:rPr>
              <w:t>tha</w:t>
            </w:r>
            <w:r w:rsidRPr="00B931A2">
              <w:rPr>
                <w:rFonts w:eastAsia="Century Gothic" w:cs="Arial"/>
                <w:color w:val="231F20"/>
                <w:sz w:val="20"/>
              </w:rPr>
              <w:t>t</w:t>
            </w:r>
            <w:r w:rsidRPr="00B931A2">
              <w:rPr>
                <w:rFonts w:eastAsia="Century Gothic" w:cs="Arial"/>
                <w:color w:val="231F20"/>
                <w:spacing w:val="-6"/>
                <w:sz w:val="20"/>
              </w:rPr>
              <w:t xml:space="preserve"> </w:t>
            </w:r>
            <w:r w:rsidRPr="00B931A2">
              <w:rPr>
                <w:rFonts w:eastAsia="Century Gothic" w:cs="Arial"/>
                <w:color w:val="231F20"/>
                <w:spacing w:val="-1"/>
                <w:sz w:val="20"/>
              </w:rPr>
              <w:t>ar</w:t>
            </w:r>
            <w:r w:rsidRPr="00B931A2">
              <w:rPr>
                <w:rFonts w:eastAsia="Century Gothic" w:cs="Arial"/>
                <w:color w:val="231F20"/>
                <w:sz w:val="20"/>
              </w:rPr>
              <w:t>e</w:t>
            </w:r>
            <w:r w:rsidRPr="00B931A2">
              <w:rPr>
                <w:rFonts w:eastAsia="Century Gothic" w:cs="Arial"/>
                <w:color w:val="231F20"/>
                <w:spacing w:val="-7"/>
                <w:sz w:val="20"/>
              </w:rPr>
              <w:t xml:space="preserve"> </w:t>
            </w:r>
            <w:r w:rsidRPr="00B931A2">
              <w:rPr>
                <w:rFonts w:eastAsia="Century Gothic" w:cs="Arial"/>
                <w:color w:val="231F20"/>
                <w:spacing w:val="-1"/>
                <w:sz w:val="20"/>
              </w:rPr>
              <w:t>i</w:t>
            </w:r>
            <w:r w:rsidRPr="00B931A2">
              <w:rPr>
                <w:rFonts w:eastAsia="Century Gothic" w:cs="Arial"/>
                <w:color w:val="231F20"/>
                <w:sz w:val="20"/>
              </w:rPr>
              <w:t>n</w:t>
            </w:r>
            <w:r w:rsidRPr="00B931A2">
              <w:rPr>
                <w:rFonts w:eastAsia="Century Gothic" w:cs="Arial"/>
                <w:color w:val="231F20"/>
                <w:spacing w:val="-6"/>
                <w:sz w:val="20"/>
              </w:rPr>
              <w:t xml:space="preserve"> </w:t>
            </w:r>
            <w:r w:rsidRPr="00B931A2">
              <w:rPr>
                <w:rFonts w:eastAsia="Century Gothic" w:cs="Arial"/>
                <w:color w:val="231F20"/>
                <w:spacing w:val="-1"/>
                <w:sz w:val="20"/>
              </w:rPr>
              <w:t>th</w:t>
            </w:r>
            <w:r w:rsidRPr="00B931A2">
              <w:rPr>
                <w:rFonts w:eastAsia="Century Gothic" w:cs="Arial"/>
                <w:color w:val="231F20"/>
                <w:sz w:val="20"/>
              </w:rPr>
              <w:t>e</w:t>
            </w:r>
            <w:r w:rsidRPr="00B931A2">
              <w:rPr>
                <w:rFonts w:eastAsia="Century Gothic" w:cs="Arial"/>
                <w:color w:val="231F20"/>
                <w:spacing w:val="-6"/>
                <w:sz w:val="20"/>
              </w:rPr>
              <w:t xml:space="preserve"> </w:t>
            </w:r>
            <w:r w:rsidRPr="00B931A2">
              <w:rPr>
                <w:rFonts w:eastAsia="Century Gothic" w:cs="Arial"/>
                <w:color w:val="231F20"/>
                <w:spacing w:val="-1"/>
                <w:sz w:val="20"/>
              </w:rPr>
              <w:t>proces</w:t>
            </w:r>
            <w:r w:rsidRPr="00B931A2">
              <w:rPr>
                <w:rFonts w:eastAsia="Century Gothic" w:cs="Arial"/>
                <w:color w:val="231F20"/>
                <w:sz w:val="20"/>
              </w:rPr>
              <w:t>s</w:t>
            </w:r>
            <w:r w:rsidRPr="00B931A2">
              <w:rPr>
                <w:rFonts w:eastAsia="Century Gothic" w:cs="Arial"/>
                <w:color w:val="231F20"/>
                <w:spacing w:val="-7"/>
                <w:sz w:val="20"/>
              </w:rPr>
              <w:t xml:space="preserve"> </w:t>
            </w:r>
            <w:r w:rsidRPr="00B931A2">
              <w:rPr>
                <w:rFonts w:eastAsia="Century Gothic" w:cs="Arial"/>
                <w:color w:val="231F20"/>
                <w:spacing w:val="-1"/>
                <w:sz w:val="20"/>
              </w:rPr>
              <w:t>o</w:t>
            </w:r>
            <w:r w:rsidRPr="00B931A2">
              <w:rPr>
                <w:rFonts w:eastAsia="Century Gothic" w:cs="Arial"/>
                <w:color w:val="231F20"/>
                <w:sz w:val="20"/>
              </w:rPr>
              <w:t>f</w:t>
            </w:r>
            <w:r w:rsidRPr="00B931A2">
              <w:rPr>
                <w:rFonts w:eastAsia="Century Gothic" w:cs="Arial"/>
                <w:color w:val="231F20"/>
                <w:spacing w:val="-6"/>
                <w:sz w:val="20"/>
              </w:rPr>
              <w:t xml:space="preserve"> </w:t>
            </w:r>
            <w:r w:rsidRPr="00B931A2">
              <w:rPr>
                <w:rFonts w:eastAsia="Century Gothic" w:cs="Arial"/>
                <w:color w:val="231F20"/>
                <w:spacing w:val="-1"/>
                <w:sz w:val="20"/>
              </w:rPr>
              <w:t>settlin</w:t>
            </w:r>
            <w:r w:rsidRPr="00B931A2">
              <w:rPr>
                <w:rFonts w:eastAsia="Century Gothic" w:cs="Arial"/>
                <w:color w:val="231F20"/>
                <w:sz w:val="20"/>
              </w:rPr>
              <w:t>g</w:t>
            </w:r>
            <w:r w:rsidRPr="00B931A2">
              <w:rPr>
                <w:rFonts w:eastAsia="Century Gothic" w:cs="Arial"/>
                <w:color w:val="231F20"/>
                <w:spacing w:val="-6"/>
                <w:sz w:val="20"/>
              </w:rPr>
              <w:t xml:space="preserve"> </w:t>
            </w:r>
            <w:r w:rsidRPr="00B931A2">
              <w:rPr>
                <w:rFonts w:eastAsia="Century Gothic" w:cs="Arial"/>
                <w:color w:val="231F20"/>
                <w:spacing w:val="-1"/>
                <w:sz w:val="20"/>
              </w:rPr>
              <w:t>Treat</w:t>
            </w:r>
            <w:r w:rsidRPr="00B931A2">
              <w:rPr>
                <w:rFonts w:eastAsia="Century Gothic" w:cs="Arial"/>
                <w:color w:val="231F20"/>
                <w:sz w:val="20"/>
              </w:rPr>
              <w:t>y</w:t>
            </w:r>
            <w:r w:rsidRPr="00B931A2">
              <w:rPr>
                <w:rFonts w:eastAsia="Century Gothic" w:cs="Arial"/>
                <w:color w:val="231F20"/>
                <w:spacing w:val="-6"/>
                <w:sz w:val="20"/>
              </w:rPr>
              <w:t xml:space="preserve"> </w:t>
            </w:r>
            <w:r w:rsidRPr="00B931A2">
              <w:rPr>
                <w:rFonts w:eastAsia="Century Gothic" w:cs="Arial"/>
                <w:color w:val="231F20"/>
                <w:spacing w:val="-1"/>
                <w:sz w:val="20"/>
              </w:rPr>
              <w:t>claims</w:t>
            </w:r>
            <w:r>
              <w:rPr>
                <w:rFonts w:eastAsia="Century Gothic" w:cs="Arial"/>
                <w:color w:val="231F20"/>
                <w:spacing w:val="-1"/>
                <w:sz w:val="20"/>
              </w:rPr>
              <w:t>.</w:t>
            </w:r>
          </w:p>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Supportin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politica</w:t>
            </w:r>
            <w:r w:rsidRPr="00B931A2">
              <w:rPr>
                <w:rFonts w:eastAsia="Century Gothic" w:cs="Arial"/>
                <w:color w:val="231F20"/>
                <w:sz w:val="20"/>
              </w:rPr>
              <w:t>l</w:t>
            </w:r>
            <w:r w:rsidRPr="00B931A2">
              <w:rPr>
                <w:rFonts w:eastAsia="Century Gothic" w:cs="Arial"/>
                <w:color w:val="231F20"/>
                <w:spacing w:val="-2"/>
                <w:sz w:val="20"/>
              </w:rPr>
              <w:t xml:space="preserve"> </w:t>
            </w:r>
            <w:r w:rsidRPr="00B931A2">
              <w:rPr>
                <w:rFonts w:eastAsia="Century Gothic" w:cs="Arial"/>
                <w:color w:val="231F20"/>
                <w:spacing w:val="-1"/>
                <w:sz w:val="20"/>
              </w:rPr>
              <w:t>representation</w:t>
            </w:r>
            <w:r>
              <w:rPr>
                <w:rFonts w:eastAsia="Century Gothic" w:cs="Arial"/>
                <w:color w:val="231F20"/>
                <w:spacing w:val="-1"/>
                <w:sz w:val="20"/>
              </w:rPr>
              <w:t>.</w:t>
            </w:r>
          </w:p>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Sponsorin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t</w:t>
            </w:r>
            <w:r w:rsidRPr="00B931A2">
              <w:rPr>
                <w:rFonts w:eastAsia="Century Gothic" w:cs="Arial"/>
                <w:color w:val="231F20"/>
                <w:sz w:val="20"/>
              </w:rPr>
              <w:t>o</w:t>
            </w:r>
            <w:r w:rsidRPr="00B931A2">
              <w:rPr>
                <w:rFonts w:eastAsia="Century Gothic" w:cs="Arial"/>
                <w:color w:val="231F20"/>
                <w:spacing w:val="-2"/>
                <w:sz w:val="20"/>
              </w:rPr>
              <w:t xml:space="preserve"> </w:t>
            </w:r>
            <w:r w:rsidRPr="00B931A2">
              <w:rPr>
                <w:rFonts w:eastAsia="Century Gothic" w:cs="Arial"/>
                <w:color w:val="231F20"/>
                <w:spacing w:val="-1"/>
                <w:sz w:val="20"/>
              </w:rPr>
              <w:t>undertak</w:t>
            </w:r>
            <w:r w:rsidRPr="00B931A2">
              <w:rPr>
                <w:rFonts w:eastAsia="Century Gothic" w:cs="Arial"/>
                <w:color w:val="231F20"/>
                <w:sz w:val="20"/>
              </w:rPr>
              <w:t>e</w:t>
            </w:r>
            <w:r w:rsidRPr="00B931A2">
              <w:rPr>
                <w:rFonts w:eastAsia="Century Gothic" w:cs="Arial"/>
                <w:color w:val="231F20"/>
                <w:spacing w:val="-2"/>
                <w:sz w:val="20"/>
              </w:rPr>
              <w:t xml:space="preserve"> </w:t>
            </w:r>
            <w:r w:rsidRPr="00B931A2">
              <w:rPr>
                <w:rFonts w:eastAsia="Century Gothic" w:cs="Arial"/>
                <w:color w:val="231F20"/>
                <w:spacing w:val="-1"/>
                <w:sz w:val="20"/>
              </w:rPr>
              <w:t>RM</w:t>
            </w:r>
            <w:r w:rsidRPr="00B931A2">
              <w:rPr>
                <w:rFonts w:eastAsia="Century Gothic" w:cs="Arial"/>
                <w:color w:val="231F20"/>
                <w:sz w:val="20"/>
              </w:rPr>
              <w:t>A</w:t>
            </w:r>
            <w:r w:rsidRPr="00B931A2">
              <w:rPr>
                <w:rFonts w:eastAsia="Century Gothic" w:cs="Arial"/>
                <w:color w:val="231F20"/>
                <w:spacing w:val="-2"/>
                <w:sz w:val="20"/>
              </w:rPr>
              <w:t xml:space="preserve"> </w:t>
            </w:r>
            <w:r w:rsidRPr="00B931A2">
              <w:rPr>
                <w:rFonts w:eastAsia="Century Gothic" w:cs="Arial"/>
                <w:color w:val="231F20"/>
                <w:spacing w:val="-1"/>
                <w:sz w:val="20"/>
              </w:rPr>
              <w:t>training</w:t>
            </w:r>
            <w:r>
              <w:rPr>
                <w:rFonts w:eastAsia="Century Gothic" w:cs="Arial"/>
                <w:color w:val="231F20"/>
                <w:spacing w:val="-1"/>
                <w:sz w:val="20"/>
              </w:rPr>
              <w:t>.</w:t>
            </w:r>
          </w:p>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Sponsorin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initiative</w:t>
            </w:r>
            <w:r w:rsidRPr="00B931A2">
              <w:rPr>
                <w:rFonts w:eastAsia="Century Gothic" w:cs="Arial"/>
                <w:color w:val="231F20"/>
                <w:sz w:val="20"/>
              </w:rPr>
              <w:t>s</w:t>
            </w:r>
            <w:r w:rsidRPr="00B931A2">
              <w:rPr>
                <w:rFonts w:eastAsia="Century Gothic" w:cs="Arial"/>
                <w:color w:val="231F20"/>
                <w:spacing w:val="-2"/>
                <w:sz w:val="20"/>
              </w:rPr>
              <w:t xml:space="preserve"> </w:t>
            </w:r>
            <w:r w:rsidRPr="00B931A2">
              <w:rPr>
                <w:rFonts w:eastAsia="Century Gothic" w:cs="Arial"/>
                <w:color w:val="231F20"/>
                <w:spacing w:val="-1"/>
                <w:sz w:val="20"/>
              </w:rPr>
              <w:t>t</w:t>
            </w:r>
            <w:r w:rsidRPr="00B931A2">
              <w:rPr>
                <w:rFonts w:eastAsia="Century Gothic" w:cs="Arial"/>
                <w:color w:val="231F20"/>
                <w:sz w:val="20"/>
              </w:rPr>
              <w:t>o</w:t>
            </w:r>
            <w:r w:rsidRPr="00B931A2">
              <w:rPr>
                <w:rFonts w:eastAsia="Century Gothic" w:cs="Arial"/>
                <w:color w:val="231F20"/>
                <w:spacing w:val="-2"/>
                <w:sz w:val="20"/>
              </w:rPr>
              <w:t xml:space="preserve"> </w:t>
            </w:r>
            <w:r w:rsidRPr="00B931A2">
              <w:rPr>
                <w:rFonts w:eastAsia="Century Gothic" w:cs="Arial"/>
                <w:color w:val="231F20"/>
                <w:spacing w:val="-1"/>
                <w:sz w:val="20"/>
              </w:rPr>
              <w:t>enhanc</w:t>
            </w:r>
            <w:r w:rsidRPr="00B931A2">
              <w:rPr>
                <w:rFonts w:eastAsia="Century Gothic" w:cs="Arial"/>
                <w:color w:val="231F20"/>
                <w:sz w:val="20"/>
              </w:rPr>
              <w:t>e</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capacit</w:t>
            </w:r>
            <w:r w:rsidRPr="00B931A2">
              <w:rPr>
                <w:rFonts w:eastAsia="Century Gothic" w:cs="Arial"/>
                <w:color w:val="231F20"/>
                <w:sz w:val="20"/>
              </w:rPr>
              <w:t>y</w:t>
            </w:r>
            <w:r w:rsidRPr="00B931A2">
              <w:rPr>
                <w:rFonts w:eastAsia="Century Gothic" w:cs="Arial"/>
                <w:color w:val="231F20"/>
                <w:spacing w:val="-2"/>
                <w:sz w:val="20"/>
              </w:rPr>
              <w:t xml:space="preserve"> </w:t>
            </w:r>
            <w:r w:rsidRPr="00B931A2">
              <w:rPr>
                <w:rFonts w:eastAsia="Century Gothic" w:cs="Arial"/>
                <w:color w:val="231F20"/>
                <w:spacing w:val="-1"/>
                <w:sz w:val="20"/>
              </w:rPr>
              <w:t>an</w:t>
            </w:r>
            <w:r w:rsidRPr="00B931A2">
              <w:rPr>
                <w:rFonts w:eastAsia="Century Gothic" w:cs="Arial"/>
                <w:color w:val="231F20"/>
                <w:sz w:val="20"/>
              </w:rPr>
              <w:t>d</w:t>
            </w:r>
            <w:r w:rsidRPr="00B931A2">
              <w:rPr>
                <w:rFonts w:eastAsia="Century Gothic" w:cs="Arial"/>
                <w:color w:val="231F20"/>
                <w:spacing w:val="-2"/>
                <w:sz w:val="20"/>
              </w:rPr>
              <w:t xml:space="preserve"> </w:t>
            </w:r>
            <w:r w:rsidRPr="00B931A2">
              <w:rPr>
                <w:rFonts w:eastAsia="Century Gothic" w:cs="Arial"/>
                <w:color w:val="231F20"/>
                <w:spacing w:val="-1"/>
                <w:sz w:val="20"/>
              </w:rPr>
              <w:t>capability</w:t>
            </w:r>
            <w:r>
              <w:rPr>
                <w:rFonts w:eastAsia="Century Gothic" w:cs="Arial"/>
                <w:color w:val="231F20"/>
                <w:spacing w:val="-1"/>
                <w:sz w:val="20"/>
              </w:rPr>
              <w:t>.</w:t>
            </w:r>
          </w:p>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Employin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summe</w:t>
            </w:r>
            <w:r w:rsidRPr="00B931A2">
              <w:rPr>
                <w:rFonts w:eastAsia="Century Gothic" w:cs="Arial"/>
                <w:color w:val="231F20"/>
                <w:sz w:val="20"/>
              </w:rPr>
              <w:t>r</w:t>
            </w:r>
            <w:r w:rsidRPr="00B931A2">
              <w:rPr>
                <w:rFonts w:eastAsia="Century Gothic" w:cs="Arial"/>
                <w:color w:val="231F20"/>
                <w:spacing w:val="-2"/>
                <w:sz w:val="20"/>
              </w:rPr>
              <w:t xml:space="preserve"> </w:t>
            </w:r>
            <w:r w:rsidRPr="00B931A2">
              <w:rPr>
                <w:rFonts w:eastAsia="Century Gothic" w:cs="Arial"/>
                <w:color w:val="231F20"/>
                <w:spacing w:val="-1"/>
                <w:sz w:val="20"/>
              </w:rPr>
              <w:t>students</w:t>
            </w:r>
            <w:r>
              <w:rPr>
                <w:rFonts w:eastAsia="Century Gothic" w:cs="Arial"/>
                <w:color w:val="231F20"/>
                <w:spacing w:val="-1"/>
                <w:sz w:val="20"/>
              </w:rPr>
              <w:t>.</w:t>
            </w:r>
          </w:p>
          <w:p w:rsidR="00B931A2" w:rsidRPr="00B931A2" w:rsidRDefault="00B931A2" w:rsidP="001B6F89">
            <w:pPr>
              <w:pStyle w:val="ListParagraph"/>
              <w:widowControl w:val="0"/>
              <w:numPr>
                <w:ilvl w:val="0"/>
                <w:numId w:val="21"/>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Enablin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iw</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secondmen</w:t>
            </w:r>
            <w:r w:rsidRPr="00B931A2">
              <w:rPr>
                <w:rFonts w:eastAsia="Century Gothic" w:cs="Arial"/>
                <w:color w:val="231F20"/>
                <w:sz w:val="20"/>
              </w:rPr>
              <w:t>t</w:t>
            </w:r>
            <w:r w:rsidRPr="00B931A2">
              <w:rPr>
                <w:rFonts w:eastAsia="Century Gothic" w:cs="Arial"/>
                <w:color w:val="231F20"/>
                <w:spacing w:val="-2"/>
                <w:sz w:val="20"/>
              </w:rPr>
              <w:t xml:space="preserve"> </w:t>
            </w:r>
            <w:r w:rsidRPr="00B931A2">
              <w:rPr>
                <w:rFonts w:eastAsia="Century Gothic" w:cs="Arial"/>
                <w:color w:val="231F20"/>
                <w:spacing w:val="-1"/>
                <w:sz w:val="20"/>
              </w:rPr>
              <w:t>initiatives</w:t>
            </w:r>
            <w:r>
              <w:rPr>
                <w:rFonts w:eastAsia="Century Gothic" w:cs="Arial"/>
                <w:color w:val="231F20"/>
                <w:spacing w:val="-1"/>
                <w:sz w:val="20"/>
              </w:rPr>
              <w:t>.</w:t>
            </w:r>
          </w:p>
        </w:tc>
      </w:tr>
      <w:tr w:rsidR="00B931A2" w:rsidRPr="00B931A2" w:rsidTr="00B931A2">
        <w:tc>
          <w:tcPr>
            <w:tcW w:w="1208" w:type="pct"/>
            <w:tcBorders>
              <w:top w:val="single" w:sz="8" w:space="0" w:color="FFFFFF"/>
              <w:left w:val="single" w:sz="8" w:space="0" w:color="FFFFFF"/>
              <w:bottom w:val="nil"/>
              <w:right w:val="single" w:sz="8" w:space="0" w:color="FFFFFF"/>
            </w:tcBorders>
            <w:shd w:val="clear" w:color="auto" w:fill="D9E5EC"/>
          </w:tcPr>
          <w:p w:rsidR="00B931A2" w:rsidRPr="00B931A2" w:rsidRDefault="00B931A2" w:rsidP="00BE1FB0">
            <w:pPr>
              <w:pStyle w:val="TableParagraph"/>
              <w:spacing w:before="120" w:after="120"/>
              <w:ind w:right="332"/>
              <w:rPr>
                <w:rFonts w:ascii="Arial" w:eastAsia="Century Gothic" w:hAnsi="Arial" w:cs="Arial"/>
                <w:sz w:val="20"/>
                <w:szCs w:val="20"/>
              </w:rPr>
            </w:pPr>
            <w:r w:rsidRPr="00B931A2">
              <w:rPr>
                <w:rFonts w:ascii="Arial" w:eastAsia="Century Gothic" w:hAnsi="Arial" w:cs="Arial"/>
                <w:b/>
                <w:bCs/>
                <w:color w:val="231F20"/>
                <w:sz w:val="20"/>
                <w:szCs w:val="20"/>
              </w:rPr>
              <w:t>Duty</w:t>
            </w:r>
            <w:r w:rsidRPr="00B931A2">
              <w:rPr>
                <w:rFonts w:ascii="Arial" w:eastAsia="Century Gothic" w:hAnsi="Arial" w:cs="Arial"/>
                <w:b/>
                <w:bCs/>
                <w:color w:val="231F20"/>
                <w:spacing w:val="-6"/>
                <w:sz w:val="20"/>
                <w:szCs w:val="20"/>
              </w:rPr>
              <w:t xml:space="preserve"> </w:t>
            </w:r>
            <w:r w:rsidRPr="00B931A2">
              <w:rPr>
                <w:rFonts w:ascii="Arial" w:eastAsia="Century Gothic" w:hAnsi="Arial" w:cs="Arial"/>
                <w:b/>
                <w:bCs/>
                <w:color w:val="231F20"/>
                <w:sz w:val="20"/>
                <w:szCs w:val="20"/>
              </w:rPr>
              <w:t>to</w:t>
            </w:r>
            <w:r w:rsidRPr="00B931A2">
              <w:rPr>
                <w:rFonts w:ascii="Arial" w:eastAsia="Century Gothic" w:hAnsi="Arial" w:cs="Arial"/>
                <w:b/>
                <w:bCs/>
                <w:color w:val="231F20"/>
                <w:spacing w:val="-5"/>
                <w:sz w:val="20"/>
                <w:szCs w:val="20"/>
              </w:rPr>
              <w:t xml:space="preserve"> </w:t>
            </w:r>
            <w:r w:rsidRPr="00B931A2">
              <w:rPr>
                <w:rFonts w:ascii="Arial" w:eastAsia="Century Gothic" w:hAnsi="Arial" w:cs="Arial"/>
                <w:b/>
                <w:bCs/>
                <w:color w:val="231F20"/>
                <w:sz w:val="20"/>
                <w:szCs w:val="20"/>
              </w:rPr>
              <w:t>Consult</w:t>
            </w:r>
            <w:r w:rsidRPr="00B931A2">
              <w:rPr>
                <w:rFonts w:ascii="Arial" w:eastAsia="Century Gothic" w:hAnsi="Arial" w:cs="Arial"/>
                <w:b/>
                <w:bCs/>
                <w:color w:val="231F20"/>
                <w:w w:val="99"/>
                <w:sz w:val="20"/>
                <w:szCs w:val="20"/>
              </w:rPr>
              <w:t xml:space="preserve"> </w:t>
            </w:r>
            <w:r w:rsidRPr="00B931A2">
              <w:rPr>
                <w:rFonts w:ascii="Arial" w:eastAsia="Century Gothic" w:hAnsi="Arial" w:cs="Arial"/>
                <w:color w:val="231F20"/>
                <w:sz w:val="20"/>
                <w:szCs w:val="20"/>
              </w:rPr>
              <w:t>En</w:t>
            </w:r>
            <w:r w:rsidR="00BE1FB0">
              <w:rPr>
                <w:rFonts w:ascii="Arial" w:eastAsia="Century Gothic" w:hAnsi="Arial" w:cs="Arial"/>
                <w:color w:val="231F20"/>
                <w:sz w:val="20"/>
                <w:szCs w:val="20"/>
              </w:rPr>
              <w:t xml:space="preserve">suring Māori are consulted with </w:t>
            </w:r>
            <w:r w:rsidRPr="00B931A2">
              <w:rPr>
                <w:rFonts w:ascii="Arial" w:eastAsia="Century Gothic" w:hAnsi="Arial" w:cs="Arial"/>
                <w:color w:val="231F20"/>
                <w:sz w:val="20"/>
                <w:szCs w:val="20"/>
              </w:rPr>
              <w:t>on</w:t>
            </w:r>
            <w:r w:rsidRPr="00B931A2">
              <w:rPr>
                <w:rFonts w:ascii="Arial" w:eastAsia="Century Gothic" w:hAnsi="Arial" w:cs="Arial"/>
                <w:color w:val="231F20"/>
                <w:spacing w:val="-6"/>
                <w:sz w:val="20"/>
                <w:szCs w:val="20"/>
              </w:rPr>
              <w:t xml:space="preserve"> </w:t>
            </w:r>
            <w:r w:rsidRPr="00B931A2">
              <w:rPr>
                <w:rFonts w:ascii="Arial" w:eastAsia="Century Gothic" w:hAnsi="Arial" w:cs="Arial"/>
                <w:color w:val="231F20"/>
                <w:sz w:val="20"/>
                <w:szCs w:val="20"/>
              </w:rPr>
              <w:t>matters</w:t>
            </w:r>
            <w:r w:rsidRPr="00B931A2">
              <w:rPr>
                <w:rFonts w:ascii="Arial" w:eastAsia="Century Gothic" w:hAnsi="Arial" w:cs="Arial"/>
                <w:color w:val="231F20"/>
                <w:spacing w:val="-6"/>
                <w:sz w:val="20"/>
                <w:szCs w:val="20"/>
              </w:rPr>
              <w:t xml:space="preserve"> </w:t>
            </w:r>
            <w:r w:rsidRPr="00B931A2">
              <w:rPr>
                <w:rFonts w:ascii="Arial" w:eastAsia="Century Gothic" w:hAnsi="Arial" w:cs="Arial"/>
                <w:color w:val="231F20"/>
                <w:sz w:val="20"/>
                <w:szCs w:val="20"/>
              </w:rPr>
              <w:t>of</w:t>
            </w:r>
            <w:r w:rsidRPr="00B931A2">
              <w:rPr>
                <w:rFonts w:ascii="Arial" w:eastAsia="Century Gothic" w:hAnsi="Arial" w:cs="Arial"/>
                <w:color w:val="231F20"/>
                <w:w w:val="99"/>
                <w:sz w:val="20"/>
                <w:szCs w:val="20"/>
              </w:rPr>
              <w:t xml:space="preserve"> </w:t>
            </w:r>
            <w:r w:rsidRPr="00B931A2">
              <w:rPr>
                <w:rFonts w:ascii="Arial" w:eastAsia="Century Gothic" w:hAnsi="Arial" w:cs="Arial"/>
                <w:color w:val="231F20"/>
                <w:sz w:val="20"/>
                <w:szCs w:val="20"/>
              </w:rPr>
              <w:t>importance</w:t>
            </w:r>
            <w:r w:rsidRPr="00B931A2">
              <w:rPr>
                <w:rFonts w:ascii="Arial" w:eastAsia="Century Gothic" w:hAnsi="Arial" w:cs="Arial"/>
                <w:color w:val="231F20"/>
                <w:spacing w:val="-10"/>
                <w:sz w:val="20"/>
                <w:szCs w:val="20"/>
              </w:rPr>
              <w:t xml:space="preserve"> </w:t>
            </w:r>
            <w:r w:rsidRPr="00B931A2">
              <w:rPr>
                <w:rFonts w:ascii="Arial" w:eastAsia="Century Gothic" w:hAnsi="Arial" w:cs="Arial"/>
                <w:color w:val="231F20"/>
                <w:sz w:val="20"/>
                <w:szCs w:val="20"/>
              </w:rPr>
              <w:t>to</w:t>
            </w:r>
            <w:r w:rsidRPr="00B931A2">
              <w:rPr>
                <w:rFonts w:ascii="Arial" w:eastAsia="Century Gothic" w:hAnsi="Arial" w:cs="Arial"/>
                <w:color w:val="231F20"/>
                <w:spacing w:val="-10"/>
                <w:sz w:val="20"/>
                <w:szCs w:val="20"/>
              </w:rPr>
              <w:t xml:space="preserve"> </w:t>
            </w:r>
            <w:r w:rsidRPr="00B931A2">
              <w:rPr>
                <w:rFonts w:ascii="Arial" w:eastAsia="Century Gothic" w:hAnsi="Arial" w:cs="Arial"/>
                <w:color w:val="231F20"/>
                <w:sz w:val="20"/>
                <w:szCs w:val="20"/>
              </w:rPr>
              <w:t>them.</w:t>
            </w:r>
          </w:p>
        </w:tc>
        <w:tc>
          <w:tcPr>
            <w:tcW w:w="3792" w:type="pct"/>
            <w:tcBorders>
              <w:top w:val="single" w:sz="8" w:space="0" w:color="FFFFFF"/>
              <w:left w:val="single" w:sz="8" w:space="0" w:color="FFFFFF"/>
              <w:bottom w:val="nil"/>
              <w:right w:val="single" w:sz="8" w:space="0" w:color="FFFFFF"/>
            </w:tcBorders>
            <w:shd w:val="clear" w:color="auto" w:fill="D9E5EC"/>
          </w:tcPr>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Engagemen</w:t>
            </w:r>
            <w:r w:rsidRPr="00B931A2">
              <w:rPr>
                <w:rFonts w:eastAsia="Century Gothic" w:cs="Arial"/>
                <w:color w:val="231F20"/>
                <w:sz w:val="20"/>
              </w:rPr>
              <w:t>t</w:t>
            </w:r>
            <w:r w:rsidRPr="00B931A2">
              <w:rPr>
                <w:rFonts w:eastAsia="Century Gothic" w:cs="Arial"/>
                <w:color w:val="231F20"/>
                <w:spacing w:val="-2"/>
                <w:sz w:val="20"/>
              </w:rPr>
              <w:t xml:space="preserve"> </w:t>
            </w:r>
            <w:r w:rsidRPr="00B931A2">
              <w:rPr>
                <w:rFonts w:eastAsia="Century Gothic" w:cs="Arial"/>
                <w:color w:val="231F20"/>
                <w:spacing w:val="-1"/>
                <w:sz w:val="20"/>
              </w:rPr>
              <w:t>wit</w:t>
            </w:r>
            <w:r w:rsidRPr="00B931A2">
              <w:rPr>
                <w:rFonts w:eastAsia="Century Gothic" w:cs="Arial"/>
                <w:color w:val="231F20"/>
                <w:sz w:val="20"/>
              </w:rPr>
              <w:t>h</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i</w:t>
            </w:r>
            <w:r w:rsidRPr="00B931A2">
              <w:rPr>
                <w:rFonts w:eastAsia="Century Gothic" w:cs="Arial"/>
                <w:color w:val="231F20"/>
                <w:sz w:val="20"/>
              </w:rPr>
              <w:t>n</w:t>
            </w:r>
            <w:r w:rsidRPr="00B931A2">
              <w:rPr>
                <w:rFonts w:eastAsia="Century Gothic" w:cs="Arial"/>
                <w:color w:val="231F20"/>
                <w:spacing w:val="-2"/>
                <w:sz w:val="20"/>
              </w:rPr>
              <w:t xml:space="preserve"> </w:t>
            </w:r>
            <w:r w:rsidRPr="00B931A2">
              <w:rPr>
                <w:rFonts w:eastAsia="Century Gothic" w:cs="Arial"/>
                <w:color w:val="231F20"/>
                <w:spacing w:val="-1"/>
                <w:sz w:val="20"/>
              </w:rPr>
              <w:t>pla</w:t>
            </w:r>
            <w:r w:rsidRPr="00B931A2">
              <w:rPr>
                <w:rFonts w:eastAsia="Century Gothic" w:cs="Arial"/>
                <w:color w:val="231F20"/>
                <w:sz w:val="20"/>
              </w:rPr>
              <w:t>n</w:t>
            </w:r>
            <w:r w:rsidRPr="00B931A2">
              <w:rPr>
                <w:rFonts w:eastAsia="Century Gothic" w:cs="Arial"/>
                <w:color w:val="231F20"/>
                <w:spacing w:val="-2"/>
                <w:sz w:val="20"/>
              </w:rPr>
              <w:t xml:space="preserve"> </w:t>
            </w:r>
            <w:r w:rsidRPr="00B931A2">
              <w:rPr>
                <w:rFonts w:eastAsia="Century Gothic" w:cs="Arial"/>
                <w:color w:val="231F20"/>
                <w:spacing w:val="-1"/>
                <w:sz w:val="20"/>
              </w:rPr>
              <w:t>change</w:t>
            </w:r>
            <w:r w:rsidRPr="00B931A2">
              <w:rPr>
                <w:rFonts w:eastAsia="Century Gothic" w:cs="Arial"/>
                <w:color w:val="231F20"/>
                <w:sz w:val="20"/>
              </w:rPr>
              <w:t>s/</w:t>
            </w:r>
            <w:r w:rsidRPr="00B931A2">
              <w:rPr>
                <w:rFonts w:eastAsia="Century Gothic" w:cs="Arial"/>
                <w:color w:val="231F20"/>
                <w:spacing w:val="-1"/>
                <w:sz w:val="20"/>
              </w:rPr>
              <w:t>reviews</w:t>
            </w:r>
            <w:r>
              <w:rPr>
                <w:rFonts w:eastAsia="Century Gothic" w:cs="Arial"/>
                <w:color w:val="231F20"/>
                <w:spacing w:val="-1"/>
                <w:sz w:val="20"/>
              </w:rPr>
              <w:t>.</w:t>
            </w:r>
          </w:p>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Engagemen</w:t>
            </w:r>
            <w:r w:rsidRPr="00B931A2">
              <w:rPr>
                <w:rFonts w:eastAsia="Century Gothic" w:cs="Arial"/>
                <w:color w:val="231F20"/>
                <w:sz w:val="20"/>
              </w:rPr>
              <w:t>t</w:t>
            </w:r>
            <w:r w:rsidRPr="00B931A2">
              <w:rPr>
                <w:rFonts w:eastAsia="Century Gothic" w:cs="Arial"/>
                <w:color w:val="231F20"/>
                <w:spacing w:val="-2"/>
                <w:sz w:val="20"/>
              </w:rPr>
              <w:t xml:space="preserve"> </w:t>
            </w:r>
            <w:r w:rsidRPr="00B931A2">
              <w:rPr>
                <w:rFonts w:eastAsia="Century Gothic" w:cs="Arial"/>
                <w:color w:val="231F20"/>
                <w:spacing w:val="-1"/>
                <w:sz w:val="20"/>
              </w:rPr>
              <w:t>wit</w:t>
            </w:r>
            <w:r w:rsidRPr="00B931A2">
              <w:rPr>
                <w:rFonts w:eastAsia="Century Gothic" w:cs="Arial"/>
                <w:color w:val="231F20"/>
                <w:sz w:val="20"/>
              </w:rPr>
              <w:t>h</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o</w:t>
            </w:r>
            <w:r w:rsidRPr="00B931A2">
              <w:rPr>
                <w:rFonts w:eastAsia="Century Gothic" w:cs="Arial"/>
                <w:color w:val="231F20"/>
                <w:sz w:val="20"/>
              </w:rPr>
              <w:t>n</w:t>
            </w:r>
            <w:r w:rsidRPr="00B931A2">
              <w:rPr>
                <w:rFonts w:eastAsia="Century Gothic" w:cs="Arial"/>
                <w:color w:val="231F20"/>
                <w:spacing w:val="-2"/>
                <w:sz w:val="20"/>
              </w:rPr>
              <w:t xml:space="preserve"> </w:t>
            </w:r>
            <w:r w:rsidR="00BE1FB0">
              <w:rPr>
                <w:rFonts w:eastAsia="Century Gothic" w:cs="Arial"/>
                <w:color w:val="231F20"/>
                <w:spacing w:val="-1"/>
                <w:sz w:val="20"/>
              </w:rPr>
              <w:t>r</w:t>
            </w:r>
            <w:r w:rsidRPr="00B931A2">
              <w:rPr>
                <w:rFonts w:eastAsia="Century Gothic" w:cs="Arial"/>
                <w:color w:val="231F20"/>
                <w:spacing w:val="-1"/>
                <w:sz w:val="20"/>
              </w:rPr>
              <w:t>esourc</w:t>
            </w:r>
            <w:r w:rsidRPr="00B931A2">
              <w:rPr>
                <w:rFonts w:eastAsia="Century Gothic" w:cs="Arial"/>
                <w:color w:val="231F20"/>
                <w:sz w:val="20"/>
              </w:rPr>
              <w:t>e</w:t>
            </w:r>
            <w:r w:rsidRPr="00B931A2">
              <w:rPr>
                <w:rFonts w:eastAsia="Century Gothic" w:cs="Arial"/>
                <w:color w:val="231F20"/>
                <w:spacing w:val="-2"/>
                <w:sz w:val="20"/>
              </w:rPr>
              <w:t xml:space="preserve"> </w:t>
            </w:r>
            <w:r w:rsidR="00BE1FB0">
              <w:rPr>
                <w:rFonts w:eastAsia="Century Gothic" w:cs="Arial"/>
                <w:color w:val="231F20"/>
                <w:spacing w:val="-2"/>
                <w:sz w:val="20"/>
              </w:rPr>
              <w:t>c</w:t>
            </w:r>
            <w:r w:rsidRPr="00B931A2">
              <w:rPr>
                <w:rFonts w:eastAsia="Century Gothic" w:cs="Arial"/>
                <w:color w:val="231F20"/>
                <w:spacing w:val="-1"/>
                <w:sz w:val="20"/>
              </w:rPr>
              <w:t>onsen</w:t>
            </w:r>
            <w:r w:rsidRPr="00B931A2">
              <w:rPr>
                <w:rFonts w:eastAsia="Century Gothic" w:cs="Arial"/>
                <w:color w:val="231F20"/>
                <w:sz w:val="20"/>
              </w:rPr>
              <w:t>t</w:t>
            </w:r>
            <w:r w:rsidRPr="00B931A2">
              <w:rPr>
                <w:rFonts w:eastAsia="Century Gothic" w:cs="Arial"/>
                <w:color w:val="231F20"/>
                <w:spacing w:val="-2"/>
                <w:sz w:val="20"/>
              </w:rPr>
              <w:t xml:space="preserve"> </w:t>
            </w:r>
            <w:r w:rsidRPr="00B931A2">
              <w:rPr>
                <w:rFonts w:eastAsia="Century Gothic" w:cs="Arial"/>
                <w:color w:val="231F20"/>
                <w:spacing w:val="-1"/>
                <w:sz w:val="20"/>
              </w:rPr>
              <w:t>applications</w:t>
            </w:r>
            <w:r>
              <w:rPr>
                <w:rFonts w:eastAsia="Century Gothic" w:cs="Arial"/>
                <w:color w:val="231F20"/>
                <w:spacing w:val="-1"/>
                <w:sz w:val="20"/>
              </w:rPr>
              <w:t>.</w:t>
            </w:r>
          </w:p>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Takin</w:t>
            </w:r>
            <w:r w:rsidRPr="00B931A2">
              <w:rPr>
                <w:rFonts w:eastAsia="Century Gothic" w:cs="Arial"/>
                <w:color w:val="231F20"/>
                <w:sz w:val="20"/>
              </w:rPr>
              <w:t>g</w:t>
            </w:r>
            <w:r w:rsidRPr="00B931A2">
              <w:rPr>
                <w:rFonts w:eastAsia="Century Gothic" w:cs="Arial"/>
                <w:color w:val="231F20"/>
                <w:spacing w:val="-7"/>
                <w:sz w:val="20"/>
              </w:rPr>
              <w:t xml:space="preserve"> </w:t>
            </w:r>
            <w:r w:rsidRPr="00B931A2">
              <w:rPr>
                <w:rFonts w:eastAsia="Century Gothic" w:cs="Arial"/>
                <w:color w:val="231F20"/>
                <w:spacing w:val="-1"/>
                <w:sz w:val="20"/>
              </w:rPr>
              <w:t>IMP</w:t>
            </w:r>
            <w:r w:rsidRPr="00B931A2">
              <w:rPr>
                <w:rFonts w:eastAsia="Century Gothic" w:cs="Arial"/>
                <w:color w:val="231F20"/>
                <w:sz w:val="20"/>
              </w:rPr>
              <w:t>s</w:t>
            </w:r>
            <w:r w:rsidRPr="00B931A2">
              <w:rPr>
                <w:rFonts w:eastAsia="Century Gothic" w:cs="Arial"/>
                <w:color w:val="231F20"/>
                <w:spacing w:val="-6"/>
                <w:sz w:val="20"/>
              </w:rPr>
              <w:t xml:space="preserve"> </w:t>
            </w:r>
            <w:r w:rsidRPr="00B931A2">
              <w:rPr>
                <w:rFonts w:eastAsia="Century Gothic" w:cs="Arial"/>
                <w:color w:val="231F20"/>
                <w:spacing w:val="-1"/>
                <w:sz w:val="20"/>
              </w:rPr>
              <w:t>int</w:t>
            </w:r>
            <w:r w:rsidRPr="00B931A2">
              <w:rPr>
                <w:rFonts w:eastAsia="Century Gothic" w:cs="Arial"/>
                <w:color w:val="231F20"/>
                <w:sz w:val="20"/>
              </w:rPr>
              <w:t>o</w:t>
            </w:r>
            <w:r w:rsidRPr="00B931A2">
              <w:rPr>
                <w:rFonts w:eastAsia="Century Gothic" w:cs="Arial"/>
                <w:color w:val="231F20"/>
                <w:spacing w:val="-6"/>
                <w:sz w:val="20"/>
              </w:rPr>
              <w:t xml:space="preserve"> </w:t>
            </w:r>
            <w:r w:rsidRPr="00B931A2">
              <w:rPr>
                <w:rFonts w:eastAsia="Century Gothic" w:cs="Arial"/>
                <w:color w:val="231F20"/>
                <w:spacing w:val="-1"/>
                <w:sz w:val="20"/>
              </w:rPr>
              <w:t>accoun</w:t>
            </w:r>
            <w:r w:rsidRPr="00B931A2">
              <w:rPr>
                <w:rFonts w:eastAsia="Century Gothic" w:cs="Arial"/>
                <w:color w:val="231F20"/>
                <w:sz w:val="20"/>
              </w:rPr>
              <w:t>t</w:t>
            </w:r>
            <w:r w:rsidRPr="00B931A2">
              <w:rPr>
                <w:rFonts w:eastAsia="Century Gothic" w:cs="Arial"/>
                <w:color w:val="231F20"/>
                <w:spacing w:val="-6"/>
                <w:sz w:val="20"/>
              </w:rPr>
              <w:t xml:space="preserve"> </w:t>
            </w:r>
            <w:r w:rsidRPr="00B931A2">
              <w:rPr>
                <w:rFonts w:eastAsia="Century Gothic" w:cs="Arial"/>
                <w:color w:val="231F20"/>
                <w:spacing w:val="-1"/>
                <w:sz w:val="20"/>
              </w:rPr>
              <w:t>i</w:t>
            </w:r>
            <w:r w:rsidRPr="00B931A2">
              <w:rPr>
                <w:rFonts w:eastAsia="Century Gothic" w:cs="Arial"/>
                <w:color w:val="231F20"/>
                <w:sz w:val="20"/>
              </w:rPr>
              <w:t>n</w:t>
            </w:r>
            <w:r w:rsidRPr="00B931A2">
              <w:rPr>
                <w:rFonts w:eastAsia="Century Gothic" w:cs="Arial"/>
                <w:color w:val="231F20"/>
                <w:spacing w:val="-6"/>
                <w:sz w:val="20"/>
              </w:rPr>
              <w:t xml:space="preserve"> </w:t>
            </w:r>
            <w:r w:rsidRPr="00B931A2">
              <w:rPr>
                <w:rFonts w:eastAsia="Century Gothic" w:cs="Arial"/>
                <w:color w:val="231F20"/>
                <w:spacing w:val="-1"/>
                <w:sz w:val="20"/>
              </w:rPr>
              <w:t>ou</w:t>
            </w:r>
            <w:r w:rsidRPr="00B931A2">
              <w:rPr>
                <w:rFonts w:eastAsia="Century Gothic" w:cs="Arial"/>
                <w:color w:val="231F20"/>
                <w:sz w:val="20"/>
              </w:rPr>
              <w:t>r</w:t>
            </w:r>
            <w:r w:rsidRPr="00B931A2">
              <w:rPr>
                <w:rFonts w:eastAsia="Century Gothic" w:cs="Arial"/>
                <w:color w:val="231F20"/>
                <w:spacing w:val="-6"/>
                <w:sz w:val="20"/>
              </w:rPr>
              <w:t xml:space="preserve"> </w:t>
            </w:r>
            <w:r w:rsidRPr="00B931A2">
              <w:rPr>
                <w:rFonts w:eastAsia="Century Gothic" w:cs="Arial"/>
                <w:color w:val="231F20"/>
                <w:spacing w:val="-1"/>
                <w:sz w:val="20"/>
              </w:rPr>
              <w:t>decision</w:t>
            </w:r>
            <w:r w:rsidR="00BE1FB0">
              <w:rPr>
                <w:rFonts w:eastAsia="Century Gothic" w:cs="Arial"/>
                <w:color w:val="231F20"/>
                <w:sz w:val="20"/>
              </w:rPr>
              <w:t xml:space="preserve"> </w:t>
            </w:r>
            <w:r w:rsidRPr="00B931A2">
              <w:rPr>
                <w:rFonts w:eastAsia="Century Gothic" w:cs="Arial"/>
                <w:color w:val="231F20"/>
                <w:spacing w:val="-1"/>
                <w:sz w:val="20"/>
              </w:rPr>
              <w:t>making</w:t>
            </w:r>
            <w:r>
              <w:rPr>
                <w:rFonts w:eastAsia="Century Gothic" w:cs="Arial"/>
                <w:color w:val="231F20"/>
                <w:spacing w:val="-1"/>
                <w:sz w:val="20"/>
              </w:rPr>
              <w:t>.</w:t>
            </w:r>
          </w:p>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Maintainin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a</w:t>
            </w:r>
            <w:r w:rsidRPr="00B931A2">
              <w:rPr>
                <w:rFonts w:eastAsia="Century Gothic" w:cs="Arial"/>
                <w:color w:val="231F20"/>
                <w:sz w:val="20"/>
              </w:rPr>
              <w:t>n</w:t>
            </w:r>
            <w:r w:rsidRPr="00B931A2">
              <w:rPr>
                <w:rFonts w:eastAsia="Century Gothic" w:cs="Arial"/>
                <w:color w:val="231F20"/>
                <w:spacing w:val="-2"/>
                <w:sz w:val="20"/>
              </w:rPr>
              <w:t xml:space="preserve"> </w:t>
            </w:r>
            <w:r w:rsidRPr="00B931A2">
              <w:rPr>
                <w:rFonts w:eastAsia="Century Gothic" w:cs="Arial"/>
                <w:color w:val="231F20"/>
                <w:spacing w:val="-1"/>
                <w:sz w:val="20"/>
              </w:rPr>
              <w:t>accurat</w:t>
            </w:r>
            <w:r w:rsidRPr="00B931A2">
              <w:rPr>
                <w:rFonts w:eastAsia="Century Gothic" w:cs="Arial"/>
                <w:color w:val="231F20"/>
                <w:sz w:val="20"/>
              </w:rPr>
              <w:t>e</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Contact</w:t>
            </w:r>
            <w:r w:rsidRPr="00B931A2">
              <w:rPr>
                <w:rFonts w:eastAsia="Century Gothic" w:cs="Arial"/>
                <w:color w:val="231F20"/>
                <w:sz w:val="20"/>
              </w:rPr>
              <w:t>s</w:t>
            </w:r>
            <w:r w:rsidRPr="00B931A2">
              <w:rPr>
                <w:rFonts w:eastAsia="Century Gothic" w:cs="Arial"/>
                <w:color w:val="231F20"/>
                <w:spacing w:val="-2"/>
                <w:sz w:val="20"/>
              </w:rPr>
              <w:t xml:space="preserve"> </w:t>
            </w:r>
            <w:r w:rsidRPr="00B931A2">
              <w:rPr>
                <w:rFonts w:eastAsia="Century Gothic" w:cs="Arial"/>
                <w:color w:val="231F20"/>
                <w:spacing w:val="-1"/>
                <w:sz w:val="20"/>
              </w:rPr>
              <w:t>Directory</w:t>
            </w:r>
            <w:r>
              <w:rPr>
                <w:rFonts w:eastAsia="Century Gothic" w:cs="Arial"/>
                <w:color w:val="231F20"/>
                <w:spacing w:val="-1"/>
                <w:sz w:val="20"/>
              </w:rPr>
              <w:t>.</w:t>
            </w:r>
          </w:p>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Holdin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mara</w:t>
            </w:r>
            <w:r w:rsidRPr="00B931A2">
              <w:rPr>
                <w:rFonts w:eastAsia="Century Gothic" w:cs="Arial"/>
                <w:color w:val="231F20"/>
                <w:sz w:val="20"/>
              </w:rPr>
              <w:t>e</w:t>
            </w:r>
            <w:r w:rsidR="00BE1FB0">
              <w:rPr>
                <w:rFonts w:eastAsia="Century Gothic" w:cs="Arial"/>
                <w:color w:val="231F20"/>
                <w:spacing w:val="-2"/>
                <w:sz w:val="20"/>
              </w:rPr>
              <w:t>-</w:t>
            </w:r>
            <w:r w:rsidRPr="00B931A2">
              <w:rPr>
                <w:rFonts w:eastAsia="Century Gothic" w:cs="Arial"/>
                <w:color w:val="231F20"/>
                <w:spacing w:val="-1"/>
                <w:sz w:val="20"/>
              </w:rPr>
              <w:t>base</w:t>
            </w:r>
            <w:r w:rsidRPr="00B931A2">
              <w:rPr>
                <w:rFonts w:eastAsia="Century Gothic" w:cs="Arial"/>
                <w:color w:val="231F20"/>
                <w:sz w:val="20"/>
              </w:rPr>
              <w:t>d</w:t>
            </w:r>
            <w:r w:rsidRPr="00B931A2">
              <w:rPr>
                <w:rFonts w:eastAsia="Century Gothic" w:cs="Arial"/>
                <w:color w:val="231F20"/>
                <w:spacing w:val="-2"/>
                <w:sz w:val="20"/>
              </w:rPr>
              <w:t xml:space="preserve"> </w:t>
            </w:r>
            <w:r w:rsidR="008D4D89">
              <w:rPr>
                <w:rFonts w:eastAsia="Century Gothic" w:cs="Arial"/>
                <w:color w:val="231F20"/>
                <w:spacing w:val="-2"/>
                <w:sz w:val="20"/>
              </w:rPr>
              <w:t xml:space="preserve">Komiti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meetings</w:t>
            </w:r>
            <w:r>
              <w:rPr>
                <w:rFonts w:eastAsia="Century Gothic" w:cs="Arial"/>
                <w:color w:val="231F20"/>
                <w:spacing w:val="-1"/>
                <w:sz w:val="20"/>
              </w:rPr>
              <w:t>.</w:t>
            </w:r>
          </w:p>
          <w:p w:rsidR="00B931A2" w:rsidRPr="00B931A2" w:rsidRDefault="00B931A2" w:rsidP="001B6F89">
            <w:pPr>
              <w:pStyle w:val="ListParagraph"/>
              <w:widowControl w:val="0"/>
              <w:numPr>
                <w:ilvl w:val="0"/>
                <w:numId w:val="20"/>
              </w:numPr>
              <w:tabs>
                <w:tab w:val="left" w:pos="635"/>
              </w:tabs>
              <w:spacing w:before="120" w:after="120"/>
              <w:ind w:left="635"/>
              <w:contextualSpacing w:val="0"/>
              <w:jc w:val="left"/>
              <w:rPr>
                <w:rFonts w:eastAsia="Century Gothic" w:cs="Arial"/>
                <w:sz w:val="20"/>
              </w:rPr>
            </w:pPr>
            <w:r w:rsidRPr="00B931A2">
              <w:rPr>
                <w:rFonts w:eastAsia="Century Gothic" w:cs="Arial"/>
                <w:color w:val="231F20"/>
                <w:spacing w:val="-1"/>
                <w:sz w:val="20"/>
              </w:rPr>
              <w:t>Involvin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Māor</w:t>
            </w:r>
            <w:r w:rsidRPr="00B931A2">
              <w:rPr>
                <w:rFonts w:eastAsia="Century Gothic" w:cs="Arial"/>
                <w:color w:val="231F20"/>
                <w:sz w:val="20"/>
              </w:rPr>
              <w:t>i</w:t>
            </w:r>
            <w:r w:rsidRPr="00B931A2">
              <w:rPr>
                <w:rFonts w:eastAsia="Century Gothic" w:cs="Arial"/>
                <w:color w:val="231F20"/>
                <w:spacing w:val="-2"/>
                <w:sz w:val="20"/>
              </w:rPr>
              <w:t xml:space="preserve"> </w:t>
            </w:r>
            <w:r w:rsidRPr="00B931A2">
              <w:rPr>
                <w:rFonts w:eastAsia="Century Gothic" w:cs="Arial"/>
                <w:color w:val="231F20"/>
                <w:spacing w:val="-1"/>
                <w:sz w:val="20"/>
              </w:rPr>
              <w:t>i</w:t>
            </w:r>
            <w:r w:rsidRPr="00B931A2">
              <w:rPr>
                <w:rFonts w:eastAsia="Century Gothic" w:cs="Arial"/>
                <w:color w:val="231F20"/>
                <w:sz w:val="20"/>
              </w:rPr>
              <w:t>n</w:t>
            </w:r>
            <w:r w:rsidRPr="00B931A2">
              <w:rPr>
                <w:rFonts w:eastAsia="Century Gothic" w:cs="Arial"/>
                <w:color w:val="231F20"/>
                <w:spacing w:val="-2"/>
                <w:sz w:val="20"/>
              </w:rPr>
              <w:t xml:space="preserve"> </w:t>
            </w:r>
            <w:r w:rsidRPr="00B931A2">
              <w:rPr>
                <w:rFonts w:eastAsia="Century Gothic" w:cs="Arial"/>
                <w:color w:val="231F20"/>
                <w:spacing w:val="-1"/>
                <w:sz w:val="20"/>
              </w:rPr>
              <w:t>workin</w:t>
            </w:r>
            <w:r w:rsidRPr="00B931A2">
              <w:rPr>
                <w:rFonts w:eastAsia="Century Gothic" w:cs="Arial"/>
                <w:color w:val="231F20"/>
                <w:sz w:val="20"/>
              </w:rPr>
              <w:t>g</w:t>
            </w:r>
            <w:r w:rsidRPr="00B931A2">
              <w:rPr>
                <w:rFonts w:eastAsia="Century Gothic" w:cs="Arial"/>
                <w:color w:val="231F20"/>
                <w:spacing w:val="-2"/>
                <w:sz w:val="20"/>
              </w:rPr>
              <w:t xml:space="preserve"> </w:t>
            </w:r>
            <w:r w:rsidRPr="00B931A2">
              <w:rPr>
                <w:rFonts w:eastAsia="Century Gothic" w:cs="Arial"/>
                <w:color w:val="231F20"/>
                <w:spacing w:val="-1"/>
                <w:sz w:val="20"/>
              </w:rPr>
              <w:t>parties</w:t>
            </w:r>
            <w:r w:rsidRPr="00B931A2">
              <w:rPr>
                <w:rFonts w:eastAsia="Century Gothic" w:cs="Arial"/>
                <w:color w:val="231F20"/>
                <w:sz w:val="20"/>
              </w:rPr>
              <w:t>,</w:t>
            </w:r>
            <w:r w:rsidRPr="00B931A2">
              <w:rPr>
                <w:rFonts w:eastAsia="Century Gothic" w:cs="Arial"/>
                <w:color w:val="231F20"/>
                <w:spacing w:val="-2"/>
                <w:sz w:val="20"/>
              </w:rPr>
              <w:t xml:space="preserve"> </w:t>
            </w:r>
            <w:r w:rsidRPr="00B931A2">
              <w:rPr>
                <w:rFonts w:eastAsia="Century Gothic" w:cs="Arial"/>
                <w:color w:val="231F20"/>
                <w:spacing w:val="-1"/>
                <w:sz w:val="20"/>
              </w:rPr>
              <w:t>focu</w:t>
            </w:r>
            <w:r w:rsidRPr="00B931A2">
              <w:rPr>
                <w:rFonts w:eastAsia="Century Gothic" w:cs="Arial"/>
                <w:color w:val="231F20"/>
                <w:sz w:val="20"/>
              </w:rPr>
              <w:t>s</w:t>
            </w:r>
            <w:r w:rsidRPr="00B931A2">
              <w:rPr>
                <w:rFonts w:eastAsia="Century Gothic" w:cs="Arial"/>
                <w:color w:val="231F20"/>
                <w:spacing w:val="-2"/>
                <w:sz w:val="20"/>
              </w:rPr>
              <w:t xml:space="preserve"> </w:t>
            </w:r>
            <w:r w:rsidRPr="00B931A2">
              <w:rPr>
                <w:rFonts w:eastAsia="Century Gothic" w:cs="Arial"/>
                <w:color w:val="231F20"/>
                <w:spacing w:val="-1"/>
                <w:sz w:val="20"/>
              </w:rPr>
              <w:t>groups</w:t>
            </w:r>
            <w:r w:rsidRPr="00B931A2">
              <w:rPr>
                <w:rFonts w:eastAsia="Century Gothic" w:cs="Arial"/>
                <w:color w:val="231F20"/>
                <w:sz w:val="20"/>
              </w:rPr>
              <w:t>,</w:t>
            </w:r>
            <w:r w:rsidRPr="00B931A2">
              <w:rPr>
                <w:rFonts w:eastAsia="Century Gothic" w:cs="Arial"/>
                <w:color w:val="231F20"/>
                <w:spacing w:val="-2"/>
                <w:sz w:val="20"/>
              </w:rPr>
              <w:t xml:space="preserve"> </w:t>
            </w:r>
            <w:r w:rsidRPr="00B931A2">
              <w:rPr>
                <w:rFonts w:eastAsia="Century Gothic" w:cs="Arial"/>
                <w:color w:val="231F20"/>
                <w:spacing w:val="-1"/>
                <w:sz w:val="20"/>
              </w:rPr>
              <w:t>review</w:t>
            </w:r>
            <w:r w:rsidRPr="00B931A2">
              <w:rPr>
                <w:rFonts w:eastAsia="Century Gothic" w:cs="Arial"/>
                <w:color w:val="231F20"/>
                <w:sz w:val="20"/>
              </w:rPr>
              <w:t>s</w:t>
            </w:r>
            <w:r w:rsidRPr="00B931A2">
              <w:rPr>
                <w:rFonts w:eastAsia="Century Gothic" w:cs="Arial"/>
                <w:color w:val="231F20"/>
                <w:spacing w:val="-2"/>
                <w:sz w:val="20"/>
              </w:rPr>
              <w:t xml:space="preserve"> </w:t>
            </w:r>
            <w:r w:rsidRPr="00B931A2">
              <w:rPr>
                <w:rFonts w:eastAsia="Century Gothic" w:cs="Arial"/>
                <w:color w:val="231F20"/>
                <w:spacing w:val="-1"/>
                <w:sz w:val="20"/>
              </w:rPr>
              <w:t>an</w:t>
            </w:r>
            <w:r w:rsidRPr="00B931A2">
              <w:rPr>
                <w:rFonts w:eastAsia="Century Gothic" w:cs="Arial"/>
                <w:color w:val="231F20"/>
                <w:sz w:val="20"/>
              </w:rPr>
              <w:t>d</w:t>
            </w:r>
            <w:r w:rsidRPr="00B931A2">
              <w:rPr>
                <w:rFonts w:eastAsia="Century Gothic" w:cs="Arial"/>
                <w:color w:val="231F20"/>
                <w:spacing w:val="-2"/>
                <w:sz w:val="20"/>
              </w:rPr>
              <w:t xml:space="preserve"> </w:t>
            </w:r>
            <w:r w:rsidRPr="00B931A2">
              <w:rPr>
                <w:rFonts w:eastAsia="Century Gothic" w:cs="Arial"/>
                <w:color w:val="231F20"/>
                <w:spacing w:val="-1"/>
                <w:sz w:val="20"/>
              </w:rPr>
              <w:t>audits</w:t>
            </w:r>
            <w:r>
              <w:rPr>
                <w:rFonts w:eastAsia="Century Gothic" w:cs="Arial"/>
                <w:color w:val="231F20"/>
                <w:spacing w:val="-1"/>
                <w:sz w:val="20"/>
              </w:rPr>
              <w:t>.</w:t>
            </w:r>
          </w:p>
        </w:tc>
      </w:tr>
    </w:tbl>
    <w:p w:rsidR="00B931A2" w:rsidRPr="00B931A2" w:rsidRDefault="00B931A2" w:rsidP="00B931A2">
      <w:pPr>
        <w:pStyle w:val="TextNormal"/>
        <w:spacing w:after="0"/>
        <w:rPr>
          <w:sz w:val="24"/>
        </w:rPr>
      </w:pPr>
    </w:p>
    <w:p w:rsidR="00B931A2" w:rsidRDefault="00B7634B">
      <w:pPr>
        <w:jc w:val="left"/>
        <w:rPr>
          <w:sz w:val="22"/>
          <w:lang w:val="en-NZ"/>
        </w:rPr>
      </w:pPr>
      <w:r>
        <w:rPr>
          <w:i/>
          <w:noProof/>
          <w:lang w:val="en-NZ" w:eastAsia="en-NZ"/>
        </w:rPr>
        <mc:AlternateContent>
          <mc:Choice Requires="wps">
            <w:drawing>
              <wp:anchor distT="0" distB="0" distL="114300" distR="114300" simplePos="0" relativeHeight="251929087" behindDoc="0" locked="0" layoutInCell="1" allowOverlap="1" wp14:anchorId="09F61C3E" wp14:editId="41A625E1">
                <wp:simplePos x="0" y="0"/>
                <wp:positionH relativeFrom="column">
                  <wp:posOffset>-38100</wp:posOffset>
                </wp:positionH>
                <wp:positionV relativeFrom="paragraph">
                  <wp:posOffset>479425</wp:posOffset>
                </wp:positionV>
                <wp:extent cx="3281680" cy="1268730"/>
                <wp:effectExtent l="76200" t="57150" r="71120" b="102870"/>
                <wp:wrapTopAndBottom/>
                <wp:docPr id="31" name="Text Box 31"/>
                <wp:cNvGraphicFramePr/>
                <a:graphic xmlns:a="http://schemas.openxmlformats.org/drawingml/2006/main">
                  <a:graphicData uri="http://schemas.microsoft.com/office/word/2010/wordprocessingShape">
                    <wps:wsp>
                      <wps:cNvSpPr txBox="1"/>
                      <wps:spPr>
                        <a:xfrm>
                          <a:off x="0" y="0"/>
                          <a:ext cx="3281680" cy="126873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B7634B" w:rsidRPr="00B7634B" w:rsidRDefault="00B7634B" w:rsidP="00B7634B">
                            <w:pPr>
                              <w:pStyle w:val="TextNormal"/>
                              <w:spacing w:before="120" w:after="120"/>
                              <w:rPr>
                                <w:rFonts w:cs="Arial"/>
                                <w:b/>
                                <w:bCs/>
                                <w:color w:val="005182"/>
                                <w:sz w:val="20"/>
                              </w:rPr>
                            </w:pPr>
                            <w:r w:rsidRPr="00B7634B">
                              <w:rPr>
                                <w:rFonts w:cs="Arial"/>
                                <w:b/>
                                <w:bCs/>
                                <w:color w:val="005182"/>
                                <w:sz w:val="20"/>
                              </w:rPr>
                              <w:t xml:space="preserve">How do I consult with Māori? </w:t>
                            </w:r>
                          </w:p>
                          <w:p w:rsidR="00B7634B" w:rsidRPr="00B7634B" w:rsidRDefault="00B7634B" w:rsidP="00B7634B">
                            <w:pPr>
                              <w:pStyle w:val="TextNormal"/>
                              <w:spacing w:after="120"/>
                              <w:rPr>
                                <w:rFonts w:cs="Arial"/>
                                <w:color w:val="005182"/>
                                <w:sz w:val="20"/>
                              </w:rPr>
                            </w:pPr>
                            <w:r w:rsidRPr="00B7634B">
                              <w:rPr>
                                <w:rFonts w:eastAsia="Century Gothic" w:cs="Arial"/>
                                <w:color w:val="005182"/>
                                <w:sz w:val="20"/>
                              </w:rPr>
                              <w:t>Council has prepared the Engaging with Māori guide and the Māori Engagement Charter (Appendix 2) to provide further information about engaging with M</w:t>
                            </w:r>
                            <w:r w:rsidRPr="00B7634B">
                              <w:rPr>
                                <w:rFonts w:cs="Arial"/>
                                <w:bCs/>
                                <w:color w:val="005182"/>
                                <w:sz w:val="20"/>
                              </w:rPr>
                              <w:t>ā</w:t>
                            </w:r>
                            <w:r w:rsidRPr="00B7634B">
                              <w:rPr>
                                <w:rFonts w:eastAsia="Century Gothic" w:cs="Arial"/>
                                <w:color w:val="005182"/>
                                <w:sz w:val="20"/>
                              </w:rPr>
                              <w:t>ori.  The M</w:t>
                            </w:r>
                            <w:r w:rsidRPr="00B7634B">
                              <w:rPr>
                                <w:rFonts w:cs="Arial"/>
                                <w:bCs/>
                                <w:color w:val="005182"/>
                                <w:sz w:val="20"/>
                              </w:rPr>
                              <w:t>ā</w:t>
                            </w:r>
                            <w:r w:rsidRPr="00B7634B">
                              <w:rPr>
                                <w:rFonts w:eastAsia="Century Gothic" w:cs="Arial"/>
                                <w:color w:val="005182"/>
                                <w:sz w:val="20"/>
                              </w:rPr>
                              <w:t>ori Policy Unit is also available to provide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95" type="#_x0000_t202" style="position:absolute;margin-left:-3pt;margin-top:37.75pt;width:258.4pt;height:99.9pt;z-index:25192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" fillcolor="#b2cad9" strokecolor="white [3201]" strokeweight="3pt">
                <v:shadow on="t" color="black" opacity="24903f" origin=",.5" offset="0,.55556mm"/>
                <v:textbox>
                  <w:txbxContent>
                    <w:p w:rsidR="00B7634B" w:rsidRPr="00B7634B" w:rsidRDefault="00B7634B" w:rsidP="00B7634B">
                      <w:pPr>
                        <w:pStyle w:val="TextNormal"/>
                        <w:spacing w:before="120" w:after="120"/>
                        <w:rPr>
                          <w:rFonts w:cs="Arial"/>
                          <w:b/>
                          <w:bCs/>
                          <w:color w:val="005182"/>
                          <w:sz w:val="20"/>
                        </w:rPr>
                      </w:pPr>
                      <w:r w:rsidRPr="00B7634B">
                        <w:rPr>
                          <w:rFonts w:cs="Arial"/>
                          <w:b/>
                          <w:bCs/>
                          <w:color w:val="005182"/>
                          <w:sz w:val="20"/>
                        </w:rPr>
                        <w:t xml:space="preserve">How do I consult with Māori? </w:t>
                      </w:r>
                    </w:p>
                    <w:p w:rsidR="00B7634B" w:rsidRPr="00B7634B" w:rsidRDefault="00B7634B" w:rsidP="00B7634B">
                      <w:pPr>
                        <w:pStyle w:val="TextNormal"/>
                        <w:spacing w:after="120"/>
                        <w:rPr>
                          <w:rFonts w:cs="Arial"/>
                          <w:color w:val="005182"/>
                          <w:sz w:val="20"/>
                        </w:rPr>
                      </w:pPr>
                      <w:r w:rsidRPr="00B7634B">
                        <w:rPr>
                          <w:rFonts w:eastAsia="Century Gothic" w:cs="Arial"/>
                          <w:color w:val="005182"/>
                          <w:sz w:val="20"/>
                        </w:rPr>
                        <w:t>Council has prepared the Engaging with Māori guide and the Māori Engagement Charter (Appendix 2) to provide further information about engaging with M</w:t>
                      </w:r>
                      <w:r w:rsidRPr="00B7634B">
                        <w:rPr>
                          <w:rFonts w:cs="Arial"/>
                          <w:bCs/>
                          <w:color w:val="005182"/>
                          <w:sz w:val="20"/>
                        </w:rPr>
                        <w:t>ā</w:t>
                      </w:r>
                      <w:r w:rsidRPr="00B7634B">
                        <w:rPr>
                          <w:rFonts w:eastAsia="Century Gothic" w:cs="Arial"/>
                          <w:color w:val="005182"/>
                          <w:sz w:val="20"/>
                        </w:rPr>
                        <w:t>ori.  The M</w:t>
                      </w:r>
                      <w:r w:rsidRPr="00B7634B">
                        <w:rPr>
                          <w:rFonts w:cs="Arial"/>
                          <w:bCs/>
                          <w:color w:val="005182"/>
                          <w:sz w:val="20"/>
                        </w:rPr>
                        <w:t>ā</w:t>
                      </w:r>
                      <w:r w:rsidRPr="00B7634B">
                        <w:rPr>
                          <w:rFonts w:eastAsia="Century Gothic" w:cs="Arial"/>
                          <w:color w:val="005182"/>
                          <w:sz w:val="20"/>
                        </w:rPr>
                        <w:t>ori Policy Unit is also available to provide guidance.</w:t>
                      </w:r>
                    </w:p>
                  </w:txbxContent>
                </v:textbox>
                <w10:wrap type="topAndBottom"/>
              </v:shape>
            </w:pict>
          </mc:Fallback>
        </mc:AlternateContent>
      </w:r>
      <w:r w:rsidR="00B931A2">
        <w:br w:type="page"/>
      </w:r>
    </w:p>
    <w:p w:rsidR="00B15EDC" w:rsidRPr="0082640E" w:rsidRDefault="00B15EDC" w:rsidP="00B15EDC">
      <w:pPr>
        <w:pStyle w:val="TextNormal"/>
        <w:rPr>
          <w:sz w:val="18"/>
        </w:rPr>
      </w:pPr>
      <w:r w:rsidRPr="0082640E">
        <w:rPr>
          <w:b/>
          <w:color w:val="005182"/>
          <w:sz w:val="28"/>
        </w:rPr>
        <w:lastRenderedPageBreak/>
        <w:t>References to the Treaty in legislation</w:t>
      </w:r>
    </w:p>
    <w:p w:rsidR="00B931A2" w:rsidRDefault="00B15EDC" w:rsidP="00B931A2">
      <w:pPr>
        <w:pStyle w:val="TextNormal"/>
        <w:rPr>
          <w:color w:val="231F20"/>
        </w:rPr>
      </w:pPr>
      <w:r>
        <w:rPr>
          <w:i/>
          <w:noProof/>
          <w:lang w:eastAsia="en-NZ"/>
        </w:rPr>
        <mc:AlternateContent>
          <mc:Choice Requires="wps">
            <w:drawing>
              <wp:anchor distT="0" distB="0" distL="114300" distR="114300" simplePos="0" relativeHeight="251867136" behindDoc="0" locked="0" layoutInCell="1" allowOverlap="1" wp14:anchorId="1E07FACA" wp14:editId="332CC6E3">
                <wp:simplePos x="0" y="0"/>
                <wp:positionH relativeFrom="column">
                  <wp:posOffset>3262109</wp:posOffset>
                </wp:positionH>
                <wp:positionV relativeFrom="paragraph">
                  <wp:posOffset>1493520</wp:posOffset>
                </wp:positionV>
                <wp:extent cx="1931035" cy="369570"/>
                <wp:effectExtent l="0" t="0" r="0" b="0"/>
                <wp:wrapNone/>
                <wp:docPr id="1609" name="Text Box 1609"/>
                <wp:cNvGraphicFramePr/>
                <a:graphic xmlns:a="http://schemas.openxmlformats.org/drawingml/2006/main">
                  <a:graphicData uri="http://schemas.microsoft.com/office/word/2010/wordprocessingShape">
                    <wps:wsp>
                      <wps:cNvSpPr txBox="1"/>
                      <wps:spPr>
                        <a:xfrm>
                          <a:off x="0" y="0"/>
                          <a:ext cx="1931035"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DC" w:rsidRPr="00B15EDC" w:rsidRDefault="00B15EDC">
                            <w:pPr>
                              <w:rPr>
                                <w:b/>
                                <w:color w:val="005182"/>
                              </w:rPr>
                            </w:pPr>
                            <w:r w:rsidRPr="00B15EDC">
                              <w:rPr>
                                <w:b/>
                                <w:color w:val="005182"/>
                              </w:rPr>
                              <w:t>Mechanisms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9" o:spid="_x0000_s1096" type="#_x0000_t202" style="position:absolute;margin-left:256.85pt;margin-top:117.6pt;width:152.05pt;height:29.1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" filled="f" stroked="f" strokeweight=".5pt">
                <v:textbox>
                  <w:txbxContent>
                    <w:p w:rsidR="00B15EDC" w:rsidRPr="00B15EDC" w:rsidRDefault="00B15EDC">
                      <w:pPr>
                        <w:rPr>
                          <w:b/>
                          <w:color w:val="005182"/>
                        </w:rPr>
                      </w:pPr>
                      <w:r w:rsidRPr="00B15EDC">
                        <w:rPr>
                          <w:b/>
                          <w:color w:val="005182"/>
                        </w:rPr>
                        <w:t>Mechanisms</w:t>
                      </w:r>
                    </w:p>
                  </w:txbxContent>
                </v:textbox>
              </v:shape>
            </w:pict>
          </mc:Fallback>
        </mc:AlternateContent>
      </w:r>
      <w:r>
        <w:rPr>
          <w:i/>
          <w:noProof/>
          <w:lang w:eastAsia="en-NZ"/>
        </w:rPr>
        <mc:AlternateContent>
          <mc:Choice Requires="wps">
            <w:drawing>
              <wp:anchor distT="0" distB="0" distL="114300" distR="114300" simplePos="0" relativeHeight="251866112" behindDoc="0" locked="0" layoutInCell="1" allowOverlap="1" wp14:anchorId="57D6D272" wp14:editId="67545367">
                <wp:simplePos x="0" y="0"/>
                <wp:positionH relativeFrom="margin">
                  <wp:posOffset>3335655</wp:posOffset>
                </wp:positionH>
                <wp:positionV relativeFrom="paragraph">
                  <wp:posOffset>795020</wp:posOffset>
                </wp:positionV>
                <wp:extent cx="2331720" cy="451485"/>
                <wp:effectExtent l="76200" t="57150" r="68580" b="100965"/>
                <wp:wrapTopAndBottom/>
                <wp:docPr id="1608" name="Text Box 1608"/>
                <wp:cNvGraphicFramePr/>
                <a:graphic xmlns:a="http://schemas.openxmlformats.org/drawingml/2006/main">
                  <a:graphicData uri="http://schemas.microsoft.com/office/word/2010/wordprocessingShape">
                    <wps:wsp>
                      <wps:cNvSpPr txBox="1"/>
                      <wps:spPr>
                        <a:xfrm>
                          <a:off x="0" y="0"/>
                          <a:ext cx="2331720" cy="45148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B15EDC" w:rsidRPr="00B15EDC" w:rsidRDefault="00B15EDC" w:rsidP="00B15EDC">
                            <w:pPr>
                              <w:spacing w:before="120" w:after="120"/>
                              <w:jc w:val="center"/>
                              <w:rPr>
                                <w:color w:val="000000" w:themeColor="text1"/>
                                <w:sz w:val="22"/>
                              </w:rPr>
                            </w:pPr>
                            <w:r w:rsidRPr="00B15EDC">
                              <w:rPr>
                                <w:color w:val="000000" w:themeColor="text1"/>
                                <w:sz w:val="22"/>
                              </w:rPr>
                              <w:t>Bay of Plenty Regional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8" o:spid="_x0000_s1097" type="#_x0000_t202" style="position:absolute;margin-left:262.65pt;margin-top:62.6pt;width:183.6pt;height:35.5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" fillcolor="#b2cad9" strokecolor="white [3201]" strokeweight="3pt">
                <v:shadow on="t" color="black" opacity="24903f" origin=",.5" offset="0,.55556mm"/>
                <v:textbox>
                  <w:txbxContent>
                    <w:p w:rsidR="00B15EDC" w:rsidRPr="00B15EDC" w:rsidRDefault="00B15EDC" w:rsidP="00B15EDC">
                      <w:pPr>
                        <w:spacing w:before="120" w:after="120"/>
                        <w:jc w:val="center"/>
                        <w:rPr>
                          <w:color w:val="000000" w:themeColor="text1"/>
                          <w:sz w:val="22"/>
                        </w:rPr>
                      </w:pPr>
                      <w:r w:rsidRPr="00B15EDC">
                        <w:rPr>
                          <w:color w:val="000000" w:themeColor="text1"/>
                          <w:sz w:val="22"/>
                        </w:rPr>
                        <w:t>Bay of Plenty Regional Council</w:t>
                      </w:r>
                    </w:p>
                  </w:txbxContent>
                </v:textbox>
                <w10:wrap type="topAndBottom" anchorx="margin"/>
              </v:shape>
            </w:pict>
          </mc:Fallback>
        </mc:AlternateContent>
      </w:r>
      <w:r>
        <w:rPr>
          <w:i/>
          <w:noProof/>
          <w:lang w:eastAsia="en-NZ"/>
        </w:rPr>
        <mc:AlternateContent>
          <mc:Choice Requires="wps">
            <w:drawing>
              <wp:anchor distT="0" distB="0" distL="114300" distR="114300" simplePos="0" relativeHeight="251871232" behindDoc="0" locked="0" layoutInCell="1" allowOverlap="1" wp14:anchorId="29107727" wp14:editId="77B7D9BF">
                <wp:simplePos x="0" y="0"/>
                <wp:positionH relativeFrom="column">
                  <wp:posOffset>3274060</wp:posOffset>
                </wp:positionH>
                <wp:positionV relativeFrom="paragraph">
                  <wp:posOffset>434340</wp:posOffset>
                </wp:positionV>
                <wp:extent cx="2383155" cy="369570"/>
                <wp:effectExtent l="0" t="0" r="0" b="0"/>
                <wp:wrapNone/>
                <wp:docPr id="1611" name="Text Box 1611"/>
                <wp:cNvGraphicFramePr/>
                <a:graphic xmlns:a="http://schemas.openxmlformats.org/drawingml/2006/main">
                  <a:graphicData uri="http://schemas.microsoft.com/office/word/2010/wordprocessingShape">
                    <wps:wsp>
                      <wps:cNvSpPr txBox="1"/>
                      <wps:spPr>
                        <a:xfrm>
                          <a:off x="0" y="0"/>
                          <a:ext cx="2383155"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DC" w:rsidRPr="00B15EDC" w:rsidRDefault="00B15EDC">
                            <w:pPr>
                              <w:rPr>
                                <w:b/>
                                <w:color w:val="005182"/>
                              </w:rPr>
                            </w:pPr>
                            <w:r>
                              <w:rPr>
                                <w:b/>
                                <w:color w:val="005182"/>
                              </w:rPr>
                              <w:t>Delegated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11" o:spid="_x0000_s1098" type="#_x0000_t202" style="position:absolute;margin-left:257.8pt;margin-top:34.2pt;width:187.65pt;height:29.1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" filled="f" stroked="f" strokeweight=".5pt">
                <v:textbox>
                  <w:txbxContent>
                    <w:p w:rsidR="00B15EDC" w:rsidRPr="00B15EDC" w:rsidRDefault="00B15EDC">
                      <w:pPr>
                        <w:rPr>
                          <w:b/>
                          <w:color w:val="005182"/>
                        </w:rPr>
                      </w:pPr>
                      <w:r>
                        <w:rPr>
                          <w:b/>
                          <w:color w:val="005182"/>
                        </w:rPr>
                        <w:t>Delegated responsibility</w:t>
                      </w:r>
                    </w:p>
                  </w:txbxContent>
                </v:textbox>
              </v:shape>
            </w:pict>
          </mc:Fallback>
        </mc:AlternateContent>
      </w:r>
      <w:r>
        <w:rPr>
          <w:i/>
          <w:noProof/>
          <w:lang w:eastAsia="en-NZ"/>
        </w:rPr>
        <mc:AlternateContent>
          <mc:Choice Requires="wps">
            <w:drawing>
              <wp:anchor distT="0" distB="0" distL="114300" distR="114300" simplePos="0" relativeHeight="251869184" behindDoc="0" locked="0" layoutInCell="1" allowOverlap="1" wp14:anchorId="632978A2" wp14:editId="4905CF9E">
                <wp:simplePos x="0" y="0"/>
                <wp:positionH relativeFrom="column">
                  <wp:posOffset>-74295</wp:posOffset>
                </wp:positionH>
                <wp:positionV relativeFrom="paragraph">
                  <wp:posOffset>434340</wp:posOffset>
                </wp:positionV>
                <wp:extent cx="1931035" cy="369570"/>
                <wp:effectExtent l="0" t="0" r="0" b="0"/>
                <wp:wrapNone/>
                <wp:docPr id="1610" name="Text Box 1610"/>
                <wp:cNvGraphicFramePr/>
                <a:graphic xmlns:a="http://schemas.openxmlformats.org/drawingml/2006/main">
                  <a:graphicData uri="http://schemas.microsoft.com/office/word/2010/wordprocessingShape">
                    <wps:wsp>
                      <wps:cNvSpPr txBox="1"/>
                      <wps:spPr>
                        <a:xfrm>
                          <a:off x="0" y="0"/>
                          <a:ext cx="1931035" cy="369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DC" w:rsidRPr="00B15EDC" w:rsidRDefault="00B15EDC">
                            <w:pPr>
                              <w:rPr>
                                <w:b/>
                                <w:color w:val="005182"/>
                              </w:rPr>
                            </w:pPr>
                            <w:r>
                              <w:rPr>
                                <w:b/>
                                <w:color w:val="005182"/>
                              </w:rPr>
                              <w:t>Legislation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0" o:spid="_x0000_s1099" type="#_x0000_t202" style="position:absolute;margin-left:-5.85pt;margin-top:34.2pt;width:152.05pt;height:29.1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" filled="f" stroked="f" strokeweight=".5pt">
                <v:textbox>
                  <w:txbxContent>
                    <w:p w:rsidR="00B15EDC" w:rsidRPr="00B15EDC" w:rsidRDefault="00B15EDC">
                      <w:pPr>
                        <w:rPr>
                          <w:b/>
                          <w:color w:val="005182"/>
                        </w:rPr>
                      </w:pPr>
                      <w:r>
                        <w:rPr>
                          <w:b/>
                          <w:color w:val="005182"/>
                        </w:rPr>
                        <w:t>Legislation</w:t>
                      </w:r>
                    </w:p>
                  </w:txbxContent>
                </v:textbox>
              </v:shape>
            </w:pict>
          </mc:Fallback>
        </mc:AlternateContent>
      </w:r>
      <w:r>
        <w:rPr>
          <w:color w:val="231F20"/>
        </w:rPr>
        <w:t>The Crown is recognised as the primary Treaty partner. However, there are several pieces of legislation that direct Council to implement the principles of the Treaty.</w:t>
      </w:r>
    </w:p>
    <w:p w:rsidR="00B15EDC" w:rsidRDefault="00D05264" w:rsidP="00B15EDC">
      <w:pPr>
        <w:pStyle w:val="TextNormal"/>
        <w:spacing w:after="0"/>
      </w:pPr>
      <w:r>
        <w:rPr>
          <w:i/>
          <w:noProof/>
          <w:lang w:eastAsia="en-NZ"/>
        </w:rPr>
        <mc:AlternateContent>
          <mc:Choice Requires="wps">
            <w:drawing>
              <wp:anchor distT="0" distB="0" distL="114300" distR="114300" simplePos="0" relativeHeight="251864064" behindDoc="0" locked="0" layoutInCell="1" allowOverlap="1" wp14:anchorId="7EFAC865" wp14:editId="75E6CF63">
                <wp:simplePos x="0" y="0"/>
                <wp:positionH relativeFrom="margin">
                  <wp:posOffset>3352800</wp:posOffset>
                </wp:positionH>
                <wp:positionV relativeFrom="paragraph">
                  <wp:posOffset>1440815</wp:posOffset>
                </wp:positionV>
                <wp:extent cx="2331720" cy="1382395"/>
                <wp:effectExtent l="76200" t="57150" r="68580" b="103505"/>
                <wp:wrapTopAndBottom/>
                <wp:docPr id="1607" name="Text Box 1607"/>
                <wp:cNvGraphicFramePr/>
                <a:graphic xmlns:a="http://schemas.openxmlformats.org/drawingml/2006/main">
                  <a:graphicData uri="http://schemas.microsoft.com/office/word/2010/wordprocessingShape">
                    <wps:wsp>
                      <wps:cNvSpPr txBox="1"/>
                      <wps:spPr>
                        <a:xfrm>
                          <a:off x="0" y="0"/>
                          <a:ext cx="2331720" cy="138239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B15EDC" w:rsidRDefault="00B15EDC" w:rsidP="001B6F89">
                            <w:pPr>
                              <w:pStyle w:val="ListParagraph"/>
                              <w:numPr>
                                <w:ilvl w:val="0"/>
                                <w:numId w:val="24"/>
                              </w:numPr>
                              <w:spacing w:before="120"/>
                              <w:contextualSpacing w:val="0"/>
                              <w:jc w:val="left"/>
                              <w:rPr>
                                <w:color w:val="000000" w:themeColor="text1"/>
                                <w:sz w:val="22"/>
                              </w:rPr>
                            </w:pPr>
                            <w:r>
                              <w:rPr>
                                <w:color w:val="000000" w:themeColor="text1"/>
                                <w:sz w:val="22"/>
                              </w:rPr>
                              <w:t>Ten Year/Annual Plan</w:t>
                            </w:r>
                          </w:p>
                          <w:p w:rsidR="00B15EDC" w:rsidRDefault="00B15EDC" w:rsidP="001B6F89">
                            <w:pPr>
                              <w:pStyle w:val="ListParagraph"/>
                              <w:numPr>
                                <w:ilvl w:val="0"/>
                                <w:numId w:val="24"/>
                              </w:numPr>
                              <w:spacing w:after="120"/>
                              <w:jc w:val="left"/>
                              <w:rPr>
                                <w:color w:val="000000" w:themeColor="text1"/>
                                <w:sz w:val="22"/>
                              </w:rPr>
                            </w:pPr>
                            <w:r>
                              <w:rPr>
                                <w:color w:val="000000" w:themeColor="text1"/>
                                <w:sz w:val="22"/>
                              </w:rPr>
                              <w:t>Regional Policy Statement</w:t>
                            </w:r>
                          </w:p>
                          <w:p w:rsidR="00B15EDC" w:rsidRDefault="00B15EDC" w:rsidP="001B6F89">
                            <w:pPr>
                              <w:pStyle w:val="ListParagraph"/>
                              <w:numPr>
                                <w:ilvl w:val="0"/>
                                <w:numId w:val="24"/>
                              </w:numPr>
                              <w:spacing w:after="120"/>
                              <w:jc w:val="left"/>
                              <w:rPr>
                                <w:color w:val="000000" w:themeColor="text1"/>
                                <w:sz w:val="22"/>
                              </w:rPr>
                            </w:pPr>
                            <w:r>
                              <w:rPr>
                                <w:color w:val="000000" w:themeColor="text1"/>
                                <w:sz w:val="22"/>
                              </w:rPr>
                              <w:t>Regional/District Plans</w:t>
                            </w:r>
                          </w:p>
                          <w:p w:rsidR="00B15EDC" w:rsidRDefault="00B15EDC" w:rsidP="001B6F89">
                            <w:pPr>
                              <w:pStyle w:val="ListParagraph"/>
                              <w:numPr>
                                <w:ilvl w:val="0"/>
                                <w:numId w:val="24"/>
                              </w:numPr>
                              <w:spacing w:before="120" w:after="120"/>
                              <w:jc w:val="left"/>
                              <w:rPr>
                                <w:color w:val="000000" w:themeColor="text1"/>
                                <w:sz w:val="22"/>
                              </w:rPr>
                            </w:pPr>
                            <w:r>
                              <w:rPr>
                                <w:color w:val="000000" w:themeColor="text1"/>
                                <w:sz w:val="22"/>
                              </w:rPr>
                              <w:t>Regional Land Transport Strategy</w:t>
                            </w:r>
                          </w:p>
                          <w:p w:rsidR="00A54891" w:rsidRDefault="00A54891" w:rsidP="001B6F89">
                            <w:pPr>
                              <w:pStyle w:val="ListParagraph"/>
                              <w:numPr>
                                <w:ilvl w:val="0"/>
                                <w:numId w:val="24"/>
                              </w:numPr>
                              <w:spacing w:before="120" w:after="120"/>
                              <w:jc w:val="left"/>
                              <w:rPr>
                                <w:color w:val="000000" w:themeColor="text1"/>
                                <w:sz w:val="22"/>
                              </w:rPr>
                            </w:pPr>
                            <w:r>
                              <w:rPr>
                                <w:color w:val="000000" w:themeColor="text1"/>
                                <w:sz w:val="22"/>
                              </w:rPr>
                              <w:t xml:space="preserve">Biosecurity Plans </w:t>
                            </w:r>
                          </w:p>
                          <w:p w:rsidR="00A54891" w:rsidRDefault="00A54891" w:rsidP="001B6F89">
                            <w:pPr>
                              <w:pStyle w:val="ListParagraph"/>
                              <w:numPr>
                                <w:ilvl w:val="0"/>
                                <w:numId w:val="24"/>
                              </w:numPr>
                              <w:spacing w:before="120" w:after="120"/>
                              <w:jc w:val="left"/>
                              <w:rPr>
                                <w:color w:val="000000" w:themeColor="text1"/>
                                <w:sz w:val="22"/>
                              </w:rPr>
                            </w:pPr>
                            <w:r>
                              <w:rPr>
                                <w:color w:val="000000" w:themeColor="text1"/>
                                <w:sz w:val="22"/>
                              </w:rPr>
                              <w:t>Treaty documents</w:t>
                            </w:r>
                          </w:p>
                          <w:p w:rsidR="00D05264" w:rsidRPr="008F64EB" w:rsidRDefault="00D05264" w:rsidP="008F64EB">
                            <w:pPr>
                              <w:spacing w:after="120"/>
                              <w:jc w:val="left"/>
                              <w:rPr>
                                <w:color w:val="00518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7" o:spid="_x0000_s1100" type="#_x0000_t202" style="position:absolute;margin-left:264pt;margin-top:113.45pt;width:183.6pt;height:108.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" fillcolor="#b2cad9" strokecolor="white [3201]" strokeweight="3pt">
                <v:shadow on="t" color="black" opacity="24903f" origin=",.5" offset="0,.55556mm"/>
                <v:textbox>
                  <w:txbxContent>
                    <w:p w:rsidR="00B15EDC" w:rsidRDefault="00B15EDC" w:rsidP="001B6F89">
                      <w:pPr>
                        <w:pStyle w:val="ListParagraph"/>
                        <w:numPr>
                          <w:ilvl w:val="0"/>
                          <w:numId w:val="24"/>
                        </w:numPr>
                        <w:spacing w:before="120"/>
                        <w:contextualSpacing w:val="0"/>
                        <w:jc w:val="left"/>
                        <w:rPr>
                          <w:color w:val="000000" w:themeColor="text1"/>
                          <w:sz w:val="22"/>
                        </w:rPr>
                      </w:pPr>
                      <w:r>
                        <w:rPr>
                          <w:color w:val="000000" w:themeColor="text1"/>
                          <w:sz w:val="22"/>
                        </w:rPr>
                        <w:t>Ten Year/Annual Plan</w:t>
                      </w:r>
                    </w:p>
                    <w:p w:rsidR="00B15EDC" w:rsidRDefault="00B15EDC" w:rsidP="001B6F89">
                      <w:pPr>
                        <w:pStyle w:val="ListParagraph"/>
                        <w:numPr>
                          <w:ilvl w:val="0"/>
                          <w:numId w:val="24"/>
                        </w:numPr>
                        <w:spacing w:after="120"/>
                        <w:jc w:val="left"/>
                        <w:rPr>
                          <w:color w:val="000000" w:themeColor="text1"/>
                          <w:sz w:val="22"/>
                        </w:rPr>
                      </w:pPr>
                      <w:r>
                        <w:rPr>
                          <w:color w:val="000000" w:themeColor="text1"/>
                          <w:sz w:val="22"/>
                        </w:rPr>
                        <w:t>Regional Policy Statement</w:t>
                      </w:r>
                    </w:p>
                    <w:p w:rsidR="00B15EDC" w:rsidRDefault="00B15EDC" w:rsidP="001B6F89">
                      <w:pPr>
                        <w:pStyle w:val="ListParagraph"/>
                        <w:numPr>
                          <w:ilvl w:val="0"/>
                          <w:numId w:val="24"/>
                        </w:numPr>
                        <w:spacing w:after="120"/>
                        <w:jc w:val="left"/>
                        <w:rPr>
                          <w:color w:val="000000" w:themeColor="text1"/>
                          <w:sz w:val="22"/>
                        </w:rPr>
                      </w:pPr>
                      <w:r>
                        <w:rPr>
                          <w:color w:val="000000" w:themeColor="text1"/>
                          <w:sz w:val="22"/>
                        </w:rPr>
                        <w:t>Regional/District Plans</w:t>
                      </w:r>
                    </w:p>
                    <w:p w:rsidR="00B15EDC" w:rsidRDefault="00B15EDC" w:rsidP="001B6F89">
                      <w:pPr>
                        <w:pStyle w:val="ListParagraph"/>
                        <w:numPr>
                          <w:ilvl w:val="0"/>
                          <w:numId w:val="24"/>
                        </w:numPr>
                        <w:spacing w:before="120" w:after="120"/>
                        <w:jc w:val="left"/>
                        <w:rPr>
                          <w:color w:val="000000" w:themeColor="text1"/>
                          <w:sz w:val="22"/>
                        </w:rPr>
                      </w:pPr>
                      <w:r>
                        <w:rPr>
                          <w:color w:val="000000" w:themeColor="text1"/>
                          <w:sz w:val="22"/>
                        </w:rPr>
                        <w:t>Regional Land Transport Strategy</w:t>
                      </w:r>
                    </w:p>
                    <w:p w:rsidR="00A54891" w:rsidRDefault="00A54891" w:rsidP="001B6F89">
                      <w:pPr>
                        <w:pStyle w:val="ListParagraph"/>
                        <w:numPr>
                          <w:ilvl w:val="0"/>
                          <w:numId w:val="24"/>
                        </w:numPr>
                        <w:spacing w:before="120" w:after="120"/>
                        <w:jc w:val="left"/>
                        <w:rPr>
                          <w:color w:val="000000" w:themeColor="text1"/>
                          <w:sz w:val="22"/>
                        </w:rPr>
                      </w:pPr>
                      <w:r>
                        <w:rPr>
                          <w:color w:val="000000" w:themeColor="text1"/>
                          <w:sz w:val="22"/>
                        </w:rPr>
                        <w:t xml:space="preserve">Biosecurity Plans </w:t>
                      </w:r>
                    </w:p>
                    <w:p w:rsidR="00A54891" w:rsidRDefault="00A54891" w:rsidP="001B6F89">
                      <w:pPr>
                        <w:pStyle w:val="ListParagraph"/>
                        <w:numPr>
                          <w:ilvl w:val="0"/>
                          <w:numId w:val="24"/>
                        </w:numPr>
                        <w:spacing w:before="120" w:after="120"/>
                        <w:jc w:val="left"/>
                        <w:rPr>
                          <w:color w:val="000000" w:themeColor="text1"/>
                          <w:sz w:val="22"/>
                        </w:rPr>
                      </w:pPr>
                      <w:r>
                        <w:rPr>
                          <w:color w:val="000000" w:themeColor="text1"/>
                          <w:sz w:val="22"/>
                        </w:rPr>
                        <w:t>Treaty documents</w:t>
                      </w:r>
                    </w:p>
                    <w:p w:rsidR="00D05264" w:rsidRPr="008F64EB" w:rsidRDefault="00D05264" w:rsidP="008F64EB">
                      <w:pPr>
                        <w:spacing w:after="120"/>
                        <w:jc w:val="left"/>
                        <w:rPr>
                          <w:color w:val="005182"/>
                          <w:sz w:val="22"/>
                        </w:rPr>
                      </w:pPr>
                    </w:p>
                  </w:txbxContent>
                </v:textbox>
                <w10:wrap type="topAndBottom" anchorx="margin"/>
              </v:shape>
            </w:pict>
          </mc:Fallback>
        </mc:AlternateContent>
      </w:r>
      <w:r>
        <w:rPr>
          <w:i/>
          <w:noProof/>
          <w:lang w:eastAsia="en-NZ"/>
        </w:rPr>
        <mc:AlternateContent>
          <mc:Choice Requires="wps">
            <w:drawing>
              <wp:anchor distT="0" distB="0" distL="114300" distR="114300" simplePos="0" relativeHeight="251862016" behindDoc="0" locked="0" layoutInCell="1" allowOverlap="1" wp14:anchorId="32AEFD2E" wp14:editId="7E339D0E">
                <wp:simplePos x="0" y="0"/>
                <wp:positionH relativeFrom="margin">
                  <wp:posOffset>3175</wp:posOffset>
                </wp:positionH>
                <wp:positionV relativeFrom="paragraph">
                  <wp:posOffset>317500</wp:posOffset>
                </wp:positionV>
                <wp:extent cx="2917825" cy="2289810"/>
                <wp:effectExtent l="76200" t="57150" r="73025" b="91440"/>
                <wp:wrapTopAndBottom/>
                <wp:docPr id="1606" name="Text Box 1606"/>
                <wp:cNvGraphicFramePr/>
                <a:graphic xmlns:a="http://schemas.openxmlformats.org/drawingml/2006/main">
                  <a:graphicData uri="http://schemas.microsoft.com/office/word/2010/wordprocessingShape">
                    <wps:wsp>
                      <wps:cNvSpPr txBox="1"/>
                      <wps:spPr>
                        <a:xfrm>
                          <a:off x="0" y="0"/>
                          <a:ext cx="2917825" cy="228981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B15EDC" w:rsidRDefault="00B15EDC" w:rsidP="00B15EDC">
                            <w:pPr>
                              <w:spacing w:after="120"/>
                              <w:jc w:val="left"/>
                              <w:rPr>
                                <w:color w:val="005182"/>
                                <w:sz w:val="22"/>
                              </w:rPr>
                            </w:pPr>
                            <w:r>
                              <w:rPr>
                                <w:color w:val="005182"/>
                                <w:sz w:val="22"/>
                              </w:rPr>
                              <w:t>Resource Management Act 1991</w:t>
                            </w:r>
                          </w:p>
                          <w:p w:rsidR="009107F8" w:rsidRPr="008F64EB" w:rsidRDefault="009107F8" w:rsidP="00B15EDC">
                            <w:pPr>
                              <w:spacing w:after="120"/>
                              <w:jc w:val="left"/>
                              <w:rPr>
                                <w:color w:val="005182"/>
                                <w:sz w:val="22"/>
                              </w:rPr>
                            </w:pPr>
                            <w:r w:rsidRPr="008F64EB">
                              <w:rPr>
                                <w:color w:val="005182"/>
                                <w:sz w:val="22"/>
                              </w:rPr>
                              <w:t>Biosecurity Act 1993</w:t>
                            </w:r>
                          </w:p>
                          <w:p w:rsidR="00D05264" w:rsidRPr="008F64EB" w:rsidRDefault="00D05264" w:rsidP="00B15EDC">
                            <w:pPr>
                              <w:spacing w:after="120"/>
                              <w:jc w:val="left"/>
                              <w:rPr>
                                <w:color w:val="005182"/>
                                <w:sz w:val="22"/>
                              </w:rPr>
                            </w:pPr>
                            <w:r w:rsidRPr="008F64EB">
                              <w:rPr>
                                <w:color w:val="005182"/>
                                <w:sz w:val="22"/>
                              </w:rPr>
                              <w:t>Historic Places Act 1993</w:t>
                            </w:r>
                          </w:p>
                          <w:p w:rsidR="00B15EDC" w:rsidRDefault="00B15EDC" w:rsidP="00B15EDC">
                            <w:pPr>
                              <w:spacing w:after="120"/>
                              <w:jc w:val="left"/>
                              <w:rPr>
                                <w:color w:val="005182"/>
                                <w:sz w:val="22"/>
                              </w:rPr>
                            </w:pPr>
                            <w:r>
                              <w:rPr>
                                <w:color w:val="005182"/>
                                <w:sz w:val="22"/>
                              </w:rPr>
                              <w:t>Local Government Act 2002</w:t>
                            </w:r>
                          </w:p>
                          <w:p w:rsidR="00A10D55" w:rsidRPr="008F64EB" w:rsidRDefault="00A10D55" w:rsidP="00B15EDC">
                            <w:pPr>
                              <w:spacing w:after="120"/>
                              <w:jc w:val="left"/>
                              <w:rPr>
                                <w:color w:val="005182"/>
                                <w:sz w:val="22"/>
                              </w:rPr>
                            </w:pPr>
                            <w:r w:rsidRPr="008F64EB">
                              <w:rPr>
                                <w:color w:val="005182"/>
                                <w:sz w:val="22"/>
                              </w:rPr>
                              <w:t>Local Government Rating Act 2002</w:t>
                            </w:r>
                          </w:p>
                          <w:p w:rsidR="00B15EDC" w:rsidRDefault="00B15EDC" w:rsidP="00B15EDC">
                            <w:pPr>
                              <w:spacing w:after="120"/>
                              <w:jc w:val="left"/>
                              <w:rPr>
                                <w:color w:val="005182"/>
                                <w:sz w:val="22"/>
                              </w:rPr>
                            </w:pPr>
                            <w:r>
                              <w:rPr>
                                <w:color w:val="005182"/>
                                <w:sz w:val="22"/>
                              </w:rPr>
                              <w:t>Land Transport Management Act 2003</w:t>
                            </w:r>
                          </w:p>
                          <w:p w:rsidR="00A10D55" w:rsidRPr="008F64EB" w:rsidRDefault="00A10D55" w:rsidP="00B15EDC">
                            <w:pPr>
                              <w:spacing w:after="120"/>
                              <w:jc w:val="left"/>
                              <w:rPr>
                                <w:color w:val="005182"/>
                                <w:sz w:val="22"/>
                              </w:rPr>
                            </w:pPr>
                            <w:r w:rsidRPr="008F64EB">
                              <w:rPr>
                                <w:color w:val="005182"/>
                                <w:sz w:val="22"/>
                              </w:rPr>
                              <w:t>Māori Commercial Aquaculture Claims Settlement Act 2004</w:t>
                            </w:r>
                          </w:p>
                          <w:p w:rsidR="00A10D55" w:rsidRPr="008F64EB" w:rsidRDefault="00A10D55" w:rsidP="00B15EDC">
                            <w:pPr>
                              <w:spacing w:after="120"/>
                              <w:jc w:val="left"/>
                              <w:rPr>
                                <w:color w:val="005182"/>
                                <w:sz w:val="22"/>
                              </w:rPr>
                            </w:pPr>
                            <w:r w:rsidRPr="008F64EB">
                              <w:rPr>
                                <w:color w:val="005182"/>
                                <w:sz w:val="22"/>
                              </w:rPr>
                              <w:t>Marin</w:t>
                            </w:r>
                            <w:r w:rsidR="009107F8" w:rsidRPr="008F64EB">
                              <w:rPr>
                                <w:color w:val="005182"/>
                                <w:sz w:val="22"/>
                              </w:rPr>
                              <w:t>e</w:t>
                            </w:r>
                            <w:r w:rsidRPr="008F64EB">
                              <w:rPr>
                                <w:color w:val="005182"/>
                                <w:sz w:val="22"/>
                              </w:rPr>
                              <w:t xml:space="preserve"> and Coastal Area (Takutai Moana) Act 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6" o:spid="_x0000_s1101" type="#_x0000_t202" style="position:absolute;margin-left:.25pt;margin-top:25pt;width:229.75pt;height:180.3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" fillcolor="#b2cad9" strokecolor="white [3201]" strokeweight="3pt">
                <v:shadow on="t" color="black" opacity="24903f" origin=",.5" offset="0,.55556mm"/>
                <v:textbox>
                  <w:txbxContent>
                    <w:p w:rsidR="00B15EDC" w:rsidRDefault="00B15EDC" w:rsidP="00B15EDC">
                      <w:pPr>
                        <w:spacing w:after="120"/>
                        <w:jc w:val="left"/>
                        <w:rPr>
                          <w:color w:val="005182"/>
                          <w:sz w:val="22"/>
                        </w:rPr>
                      </w:pPr>
                      <w:r>
                        <w:rPr>
                          <w:color w:val="005182"/>
                          <w:sz w:val="22"/>
                        </w:rPr>
                        <w:t>Resource Management Act 1991</w:t>
                      </w:r>
                    </w:p>
                    <w:p w:rsidR="009107F8" w:rsidRPr="008F64EB" w:rsidRDefault="009107F8" w:rsidP="00B15EDC">
                      <w:pPr>
                        <w:spacing w:after="120"/>
                        <w:jc w:val="left"/>
                        <w:rPr>
                          <w:color w:val="005182"/>
                          <w:sz w:val="22"/>
                        </w:rPr>
                      </w:pPr>
                      <w:r w:rsidRPr="008F64EB">
                        <w:rPr>
                          <w:color w:val="005182"/>
                          <w:sz w:val="22"/>
                        </w:rPr>
                        <w:t>Biosecurity Act 1993</w:t>
                      </w:r>
                    </w:p>
                    <w:p w:rsidR="00D05264" w:rsidRPr="008F64EB" w:rsidRDefault="00D05264" w:rsidP="00B15EDC">
                      <w:pPr>
                        <w:spacing w:after="120"/>
                        <w:jc w:val="left"/>
                        <w:rPr>
                          <w:color w:val="005182"/>
                          <w:sz w:val="22"/>
                        </w:rPr>
                      </w:pPr>
                      <w:r w:rsidRPr="008F64EB">
                        <w:rPr>
                          <w:color w:val="005182"/>
                          <w:sz w:val="22"/>
                        </w:rPr>
                        <w:t>Historic Places Act 1993</w:t>
                      </w:r>
                    </w:p>
                    <w:p w:rsidR="00B15EDC" w:rsidRDefault="00B15EDC" w:rsidP="00B15EDC">
                      <w:pPr>
                        <w:spacing w:after="120"/>
                        <w:jc w:val="left"/>
                        <w:rPr>
                          <w:color w:val="005182"/>
                          <w:sz w:val="22"/>
                        </w:rPr>
                      </w:pPr>
                      <w:r>
                        <w:rPr>
                          <w:color w:val="005182"/>
                          <w:sz w:val="22"/>
                        </w:rPr>
                        <w:t>Local Government Act 2002</w:t>
                      </w:r>
                    </w:p>
                    <w:p w:rsidR="00A10D55" w:rsidRPr="008F64EB" w:rsidRDefault="00A10D55" w:rsidP="00B15EDC">
                      <w:pPr>
                        <w:spacing w:after="120"/>
                        <w:jc w:val="left"/>
                        <w:rPr>
                          <w:color w:val="005182"/>
                          <w:sz w:val="22"/>
                        </w:rPr>
                      </w:pPr>
                      <w:r w:rsidRPr="008F64EB">
                        <w:rPr>
                          <w:color w:val="005182"/>
                          <w:sz w:val="22"/>
                        </w:rPr>
                        <w:t>Local Government Rating Act 2002</w:t>
                      </w:r>
                    </w:p>
                    <w:p w:rsidR="00B15EDC" w:rsidRDefault="00B15EDC" w:rsidP="00B15EDC">
                      <w:pPr>
                        <w:spacing w:after="120"/>
                        <w:jc w:val="left"/>
                        <w:rPr>
                          <w:color w:val="005182"/>
                          <w:sz w:val="22"/>
                        </w:rPr>
                      </w:pPr>
                      <w:r>
                        <w:rPr>
                          <w:color w:val="005182"/>
                          <w:sz w:val="22"/>
                        </w:rPr>
                        <w:t>Land Transport Management Act 2003</w:t>
                      </w:r>
                    </w:p>
                    <w:p w:rsidR="00A10D55" w:rsidRPr="008F64EB" w:rsidRDefault="00A10D55" w:rsidP="00B15EDC">
                      <w:pPr>
                        <w:spacing w:after="120"/>
                        <w:jc w:val="left"/>
                        <w:rPr>
                          <w:color w:val="005182"/>
                          <w:sz w:val="22"/>
                        </w:rPr>
                      </w:pPr>
                      <w:r w:rsidRPr="008F64EB">
                        <w:rPr>
                          <w:color w:val="005182"/>
                          <w:sz w:val="22"/>
                        </w:rPr>
                        <w:t>Māori Commercial Aquaculture Claims Settlement Act 2004</w:t>
                      </w:r>
                    </w:p>
                    <w:p w:rsidR="00A10D55" w:rsidRPr="008F64EB" w:rsidRDefault="00A10D55" w:rsidP="00B15EDC">
                      <w:pPr>
                        <w:spacing w:after="120"/>
                        <w:jc w:val="left"/>
                        <w:rPr>
                          <w:color w:val="005182"/>
                          <w:sz w:val="22"/>
                        </w:rPr>
                      </w:pPr>
                      <w:r w:rsidRPr="008F64EB">
                        <w:rPr>
                          <w:color w:val="005182"/>
                          <w:sz w:val="22"/>
                        </w:rPr>
                        <w:t>Marin</w:t>
                      </w:r>
                      <w:r w:rsidR="009107F8" w:rsidRPr="008F64EB">
                        <w:rPr>
                          <w:color w:val="005182"/>
                          <w:sz w:val="22"/>
                        </w:rPr>
                        <w:t>e</w:t>
                      </w:r>
                      <w:r w:rsidRPr="008F64EB">
                        <w:rPr>
                          <w:color w:val="005182"/>
                          <w:sz w:val="22"/>
                        </w:rPr>
                        <w:t xml:space="preserve"> and Coastal Area (Takutai Moana) Act 2011</w:t>
                      </w:r>
                    </w:p>
                  </w:txbxContent>
                </v:textbox>
                <w10:wrap type="topAndBottom" anchorx="margin"/>
              </v:shape>
            </w:pict>
          </mc:Fallback>
        </mc:AlternateContent>
      </w:r>
      <w:r w:rsidR="00775D0D">
        <w:rPr>
          <w:i/>
          <w:noProof/>
          <w:lang w:eastAsia="en-NZ"/>
        </w:rPr>
        <mc:AlternateContent>
          <mc:Choice Requires="wps">
            <w:drawing>
              <wp:anchor distT="0" distB="0" distL="114300" distR="114300" simplePos="0" relativeHeight="251872256" behindDoc="0" locked="0" layoutInCell="1" allowOverlap="1" wp14:anchorId="1D1D3001" wp14:editId="03C74AE4">
                <wp:simplePos x="0" y="0"/>
                <wp:positionH relativeFrom="column">
                  <wp:posOffset>2954257</wp:posOffset>
                </wp:positionH>
                <wp:positionV relativeFrom="paragraph">
                  <wp:posOffset>479097</wp:posOffset>
                </wp:positionV>
                <wp:extent cx="322357" cy="133350"/>
                <wp:effectExtent l="0" t="19050" r="40005" b="38100"/>
                <wp:wrapNone/>
                <wp:docPr id="1613" name="Right Arrow 1613"/>
                <wp:cNvGraphicFramePr/>
                <a:graphic xmlns:a="http://schemas.openxmlformats.org/drawingml/2006/main">
                  <a:graphicData uri="http://schemas.microsoft.com/office/word/2010/wordprocessingShape">
                    <wps:wsp>
                      <wps:cNvSpPr/>
                      <wps:spPr>
                        <a:xfrm>
                          <a:off x="0" y="0"/>
                          <a:ext cx="322357" cy="1333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13" o:spid="_x0000_s1026" type="#_x0000_t13" style="position:absolute;margin-left:232.6pt;margin-top:37.7pt;width:25.4pt;height:10.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" adj="17132" fillcolor="black [3213]" strokecolor="black [3213]" strokeweight="2pt"/>
            </w:pict>
          </mc:Fallback>
        </mc:AlternateContent>
      </w:r>
      <w:r w:rsidR="00B15EDC">
        <w:rPr>
          <w:i/>
          <w:noProof/>
          <w:lang w:eastAsia="en-NZ"/>
        </w:rPr>
        <mc:AlternateContent>
          <mc:Choice Requires="wps">
            <w:drawing>
              <wp:anchor distT="0" distB="0" distL="114300" distR="114300" simplePos="0" relativeHeight="251873280" behindDoc="0" locked="0" layoutInCell="1" allowOverlap="1" wp14:anchorId="0F90CCF8" wp14:editId="41140C27">
                <wp:simplePos x="0" y="0"/>
                <wp:positionH relativeFrom="column">
                  <wp:posOffset>4756036</wp:posOffset>
                </wp:positionH>
                <wp:positionV relativeFrom="paragraph">
                  <wp:posOffset>805337</wp:posOffset>
                </wp:positionV>
                <wp:extent cx="123190" cy="636998"/>
                <wp:effectExtent l="19050" t="0" r="29210" b="29845"/>
                <wp:wrapNone/>
                <wp:docPr id="1615" name="Down Arrow 1615"/>
                <wp:cNvGraphicFramePr/>
                <a:graphic xmlns:a="http://schemas.openxmlformats.org/drawingml/2006/main">
                  <a:graphicData uri="http://schemas.microsoft.com/office/word/2010/wordprocessingShape">
                    <wps:wsp>
                      <wps:cNvSpPr/>
                      <wps:spPr>
                        <a:xfrm>
                          <a:off x="0" y="0"/>
                          <a:ext cx="123190" cy="63699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15" o:spid="_x0000_s1026" type="#_x0000_t67" style="position:absolute;margin-left:374.5pt;margin-top:63.4pt;width:9.7pt;height:50.1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" adj="19511" fillcolor="black [3213]" strokecolor="black [3213]" strokeweight="2pt"/>
            </w:pict>
          </mc:Fallback>
        </mc:AlternateContent>
      </w:r>
    </w:p>
    <w:p w:rsidR="00B15EDC" w:rsidRDefault="00B15EDC" w:rsidP="00B15EDC">
      <w:pPr>
        <w:pStyle w:val="TextNormal"/>
        <w:spacing w:after="0"/>
      </w:pPr>
    </w:p>
    <w:p w:rsidR="00B15EDC" w:rsidRPr="00B15EDC" w:rsidRDefault="00B15EDC" w:rsidP="00B931A2">
      <w:pPr>
        <w:pStyle w:val="TextNormal"/>
        <w:rPr>
          <w:b/>
          <w:color w:val="231F20"/>
        </w:rPr>
      </w:pPr>
      <w:r w:rsidRPr="00B15EDC">
        <w:rPr>
          <w:b/>
          <w:color w:val="231F20"/>
        </w:rPr>
        <w:t>Resource</w:t>
      </w:r>
      <w:r w:rsidRPr="00B15EDC">
        <w:rPr>
          <w:b/>
          <w:color w:val="231F20"/>
          <w:spacing w:val="-4"/>
        </w:rPr>
        <w:t xml:space="preserve"> </w:t>
      </w:r>
      <w:r w:rsidRPr="00B15EDC">
        <w:rPr>
          <w:b/>
          <w:color w:val="231F20"/>
        </w:rPr>
        <w:t>Management</w:t>
      </w:r>
      <w:r w:rsidRPr="00B15EDC">
        <w:rPr>
          <w:b/>
          <w:color w:val="231F20"/>
          <w:spacing w:val="-4"/>
        </w:rPr>
        <w:t xml:space="preserve"> </w:t>
      </w:r>
      <w:r w:rsidRPr="00B15EDC">
        <w:rPr>
          <w:b/>
          <w:color w:val="231F20"/>
        </w:rPr>
        <w:t>Act</w:t>
      </w:r>
      <w:r w:rsidRPr="00B15EDC">
        <w:rPr>
          <w:b/>
          <w:color w:val="231F20"/>
          <w:spacing w:val="-2"/>
        </w:rPr>
        <w:t xml:space="preserve"> </w:t>
      </w:r>
      <w:r w:rsidRPr="00B15EDC">
        <w:rPr>
          <w:b/>
          <w:color w:val="231F20"/>
        </w:rPr>
        <w:t>1991</w:t>
      </w:r>
      <w:r w:rsidRPr="00B15EDC">
        <w:rPr>
          <w:b/>
          <w:color w:val="231F20"/>
          <w:spacing w:val="-4"/>
        </w:rPr>
        <w:t xml:space="preserve"> </w:t>
      </w:r>
      <w:r w:rsidRPr="00B15EDC">
        <w:rPr>
          <w:b/>
          <w:color w:val="231F20"/>
        </w:rPr>
        <w:t>(RMA)</w:t>
      </w:r>
    </w:p>
    <w:p w:rsidR="00B15EDC" w:rsidRDefault="00B15EDC" w:rsidP="00B931A2">
      <w:pPr>
        <w:pStyle w:val="TextNormal"/>
        <w:rPr>
          <w:color w:val="231F20"/>
        </w:rPr>
      </w:pPr>
      <w:r w:rsidRPr="00B15EDC">
        <w:rPr>
          <w:color w:val="231F20"/>
        </w:rPr>
        <w:t>The RMA promotes the sustainable management of natural and physical resources. It</w:t>
      </w:r>
      <w:r>
        <w:rPr>
          <w:color w:val="231F20"/>
        </w:rPr>
        <w:t xml:space="preserve"> contains</w:t>
      </w:r>
      <w:r>
        <w:rPr>
          <w:color w:val="231F20"/>
          <w:spacing w:val="-2"/>
        </w:rPr>
        <w:t xml:space="preserve"> </w:t>
      </w:r>
      <w:r>
        <w:rPr>
          <w:color w:val="231F20"/>
        </w:rPr>
        <w:t>a</w:t>
      </w:r>
      <w:r>
        <w:rPr>
          <w:color w:val="231F20"/>
          <w:spacing w:val="-1"/>
        </w:rPr>
        <w:t xml:space="preserve"> </w:t>
      </w:r>
      <w:r>
        <w:rPr>
          <w:color w:val="231F20"/>
        </w:rPr>
        <w:t>number</w:t>
      </w:r>
      <w:r>
        <w:rPr>
          <w:color w:val="231F20"/>
          <w:spacing w:val="-2"/>
        </w:rPr>
        <w:t xml:space="preserve"> </w:t>
      </w:r>
      <w:r>
        <w:rPr>
          <w:color w:val="231F20"/>
        </w:rPr>
        <w:t>of</w:t>
      </w:r>
      <w:r>
        <w:rPr>
          <w:color w:val="231F20"/>
          <w:spacing w:val="-1"/>
        </w:rPr>
        <w:t xml:space="preserve"> </w:t>
      </w:r>
      <w:r>
        <w:rPr>
          <w:color w:val="231F20"/>
        </w:rPr>
        <w:t>specific</w:t>
      </w:r>
      <w:r>
        <w:rPr>
          <w:color w:val="231F20"/>
          <w:spacing w:val="-2"/>
        </w:rPr>
        <w:t xml:space="preserve"> </w:t>
      </w:r>
      <w:r>
        <w:rPr>
          <w:color w:val="231F20"/>
        </w:rPr>
        <w:t>references</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Treaty</w:t>
      </w:r>
      <w:r>
        <w:rPr>
          <w:color w:val="231F20"/>
          <w:spacing w:val="-2"/>
        </w:rPr>
        <w:t xml:space="preserve"> </w:t>
      </w:r>
      <w:r>
        <w:rPr>
          <w:color w:val="231F20"/>
        </w:rPr>
        <w:t>or</w:t>
      </w:r>
      <w:r>
        <w:rPr>
          <w:color w:val="231F20"/>
          <w:spacing w:val="-1"/>
        </w:rPr>
        <w:t xml:space="preserve"> </w:t>
      </w:r>
      <w:r>
        <w:rPr>
          <w:color w:val="231F20"/>
        </w:rPr>
        <w:t>matters</w:t>
      </w:r>
      <w:r>
        <w:rPr>
          <w:color w:val="231F20"/>
          <w:spacing w:val="-2"/>
        </w:rPr>
        <w:t xml:space="preserve"> </w:t>
      </w:r>
      <w:r>
        <w:rPr>
          <w:color w:val="231F20"/>
        </w:rPr>
        <w:t>of</w:t>
      </w:r>
      <w:r>
        <w:rPr>
          <w:color w:val="231F20"/>
          <w:spacing w:val="-1"/>
        </w:rPr>
        <w:t xml:space="preserve"> </w:t>
      </w:r>
      <w:r>
        <w:rPr>
          <w:color w:val="231F20"/>
        </w:rPr>
        <w:t>significance</w:t>
      </w:r>
      <w:r>
        <w:rPr>
          <w:color w:val="231F20"/>
          <w:spacing w:val="-2"/>
        </w:rPr>
        <w:t xml:space="preserve"> </w:t>
      </w:r>
      <w:r>
        <w:rPr>
          <w:color w:val="231F20"/>
        </w:rPr>
        <w:t>to</w:t>
      </w:r>
      <w:r>
        <w:rPr>
          <w:color w:val="231F20"/>
          <w:spacing w:val="-1"/>
        </w:rPr>
        <w:t xml:space="preserve"> </w:t>
      </w:r>
      <w:r>
        <w:rPr>
          <w:color w:val="231F20"/>
        </w:rPr>
        <w:t>Māori.</w:t>
      </w:r>
    </w:p>
    <w:p w:rsidR="00B15EDC" w:rsidRDefault="00B15EDC" w:rsidP="00B931A2">
      <w:pPr>
        <w:pStyle w:val="TextNormal"/>
        <w:rPr>
          <w:color w:val="231F20"/>
        </w:rPr>
      </w:pPr>
      <w:r>
        <w:rPr>
          <w:color w:val="231F20"/>
        </w:rPr>
        <w:t>Part 2 outlines the Principles of the RMA: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515"/>
        <w:gridCol w:w="3096"/>
      </w:tblGrid>
      <w:tr w:rsidR="00B15EDC" w:rsidRPr="00F54136" w:rsidTr="00B15EDC">
        <w:tc>
          <w:tcPr>
            <w:tcW w:w="675" w:type="dxa"/>
            <w:tcBorders>
              <w:bottom w:val="single" w:sz="4" w:space="0" w:color="4A7EBB"/>
            </w:tcBorders>
          </w:tcPr>
          <w:p w:rsidR="00B15EDC" w:rsidRPr="00F54136" w:rsidRDefault="00B15EDC" w:rsidP="00B15EDC">
            <w:pPr>
              <w:pStyle w:val="TextNormal"/>
              <w:spacing w:before="60" w:after="60"/>
              <w:rPr>
                <w:sz w:val="20"/>
              </w:rPr>
            </w:pPr>
          </w:p>
        </w:tc>
        <w:tc>
          <w:tcPr>
            <w:tcW w:w="5515" w:type="dxa"/>
            <w:vMerge w:val="restart"/>
            <w:shd w:val="clear" w:color="auto" w:fill="4A7EBB"/>
            <w:vAlign w:val="center"/>
          </w:tcPr>
          <w:p w:rsidR="00B15EDC" w:rsidRPr="00F54136" w:rsidRDefault="00B15EDC" w:rsidP="008F64EB">
            <w:pPr>
              <w:pStyle w:val="TextNormal"/>
              <w:spacing w:after="0"/>
              <w:rPr>
                <w:b/>
                <w:color w:val="FFFFFF" w:themeColor="background1"/>
                <w:sz w:val="20"/>
              </w:rPr>
            </w:pPr>
            <w:r w:rsidRPr="00F54136">
              <w:rPr>
                <w:b/>
                <w:color w:val="FFFFFF" w:themeColor="background1"/>
                <w:sz w:val="24"/>
              </w:rPr>
              <w:t>6(e) – Matters of National Importance</w:t>
            </w:r>
          </w:p>
        </w:tc>
        <w:tc>
          <w:tcPr>
            <w:tcW w:w="3096" w:type="dxa"/>
            <w:tcBorders>
              <w:bottom w:val="single" w:sz="4" w:space="0" w:color="4A7EBB"/>
            </w:tcBorders>
          </w:tcPr>
          <w:p w:rsidR="00B15EDC" w:rsidRPr="00F54136" w:rsidRDefault="00B15EDC" w:rsidP="00B15EDC">
            <w:pPr>
              <w:pStyle w:val="TextNormal"/>
              <w:spacing w:before="60" w:after="60"/>
              <w:rPr>
                <w:sz w:val="20"/>
              </w:rPr>
            </w:pPr>
          </w:p>
        </w:tc>
      </w:tr>
      <w:tr w:rsidR="00B15EDC" w:rsidRPr="00F54136" w:rsidTr="00F54136">
        <w:trPr>
          <w:trHeight w:val="70"/>
        </w:trPr>
        <w:tc>
          <w:tcPr>
            <w:tcW w:w="675" w:type="dxa"/>
            <w:tcBorders>
              <w:top w:val="single" w:sz="4" w:space="0" w:color="4A7EBB"/>
              <w:left w:val="single" w:sz="4" w:space="0" w:color="4A7EBB"/>
            </w:tcBorders>
          </w:tcPr>
          <w:p w:rsidR="00B15EDC" w:rsidRPr="00F54136" w:rsidRDefault="00B15EDC" w:rsidP="00B15EDC">
            <w:pPr>
              <w:pStyle w:val="TextNormal"/>
              <w:spacing w:before="60" w:after="60"/>
              <w:rPr>
                <w:sz w:val="20"/>
              </w:rPr>
            </w:pPr>
          </w:p>
        </w:tc>
        <w:tc>
          <w:tcPr>
            <w:tcW w:w="5515" w:type="dxa"/>
            <w:vMerge/>
            <w:shd w:val="clear" w:color="auto" w:fill="4A7EBB"/>
          </w:tcPr>
          <w:p w:rsidR="00B15EDC" w:rsidRPr="00F54136" w:rsidRDefault="00B15EDC" w:rsidP="00B15EDC">
            <w:pPr>
              <w:pStyle w:val="TextNormal"/>
              <w:spacing w:before="60" w:after="60"/>
              <w:rPr>
                <w:sz w:val="20"/>
              </w:rPr>
            </w:pPr>
          </w:p>
        </w:tc>
        <w:tc>
          <w:tcPr>
            <w:tcW w:w="3096" w:type="dxa"/>
            <w:tcBorders>
              <w:top w:val="single" w:sz="4" w:space="0" w:color="4A7EBB"/>
              <w:right w:val="single" w:sz="4" w:space="0" w:color="4A7EBB"/>
            </w:tcBorders>
          </w:tcPr>
          <w:p w:rsidR="00B15EDC" w:rsidRPr="00F54136" w:rsidRDefault="00B15EDC" w:rsidP="00B15EDC">
            <w:pPr>
              <w:pStyle w:val="TextNormal"/>
              <w:spacing w:before="60" w:after="60"/>
              <w:rPr>
                <w:sz w:val="20"/>
              </w:rPr>
            </w:pPr>
          </w:p>
        </w:tc>
      </w:tr>
      <w:tr w:rsidR="00B15EDC" w:rsidTr="00B15EDC">
        <w:tc>
          <w:tcPr>
            <w:tcW w:w="675" w:type="dxa"/>
            <w:tcBorders>
              <w:left w:val="single" w:sz="4" w:space="0" w:color="4A7EBB"/>
              <w:bottom w:val="single" w:sz="4" w:space="0" w:color="4A7EBB"/>
            </w:tcBorders>
          </w:tcPr>
          <w:p w:rsidR="00B15EDC" w:rsidRDefault="00B15EDC" w:rsidP="00B15EDC">
            <w:pPr>
              <w:pStyle w:val="TextNormal"/>
              <w:spacing w:before="60" w:after="60"/>
            </w:pPr>
          </w:p>
        </w:tc>
        <w:tc>
          <w:tcPr>
            <w:tcW w:w="8611" w:type="dxa"/>
            <w:gridSpan w:val="2"/>
            <w:tcBorders>
              <w:bottom w:val="single" w:sz="4" w:space="0" w:color="4A7EBB"/>
              <w:right w:val="single" w:sz="4" w:space="0" w:color="4A7EBB"/>
            </w:tcBorders>
          </w:tcPr>
          <w:p w:rsidR="00B15EDC" w:rsidRDefault="00B15EDC" w:rsidP="00B15EDC">
            <w:pPr>
              <w:pStyle w:val="TextNormal"/>
              <w:spacing w:before="60" w:after="60"/>
            </w:pPr>
            <w:r>
              <w:t>Council to recognise and provide for “the relationship of Māori and their culture and traditions with their ancestral lands, water, sites, wahi tapu and other taonga”.</w:t>
            </w:r>
          </w:p>
        </w:tc>
      </w:tr>
      <w:tr w:rsidR="00B15EDC" w:rsidRPr="00B15EDC" w:rsidTr="00B15EDC">
        <w:tc>
          <w:tcPr>
            <w:tcW w:w="675" w:type="dxa"/>
            <w:tcBorders>
              <w:top w:val="single" w:sz="4" w:space="0" w:color="4A7EBB"/>
            </w:tcBorders>
          </w:tcPr>
          <w:p w:rsidR="00B15EDC" w:rsidRPr="00B15EDC" w:rsidRDefault="00B15EDC" w:rsidP="00B15EDC">
            <w:pPr>
              <w:pStyle w:val="TextNormal"/>
              <w:spacing w:before="60" w:after="60"/>
              <w:rPr>
                <w:sz w:val="8"/>
              </w:rPr>
            </w:pPr>
          </w:p>
        </w:tc>
        <w:tc>
          <w:tcPr>
            <w:tcW w:w="5515" w:type="dxa"/>
            <w:tcBorders>
              <w:top w:val="single" w:sz="4" w:space="0" w:color="4A7EBB"/>
            </w:tcBorders>
          </w:tcPr>
          <w:p w:rsidR="00B15EDC" w:rsidRPr="00B15EDC" w:rsidRDefault="00B15EDC" w:rsidP="00B15EDC">
            <w:pPr>
              <w:pStyle w:val="TextNormal"/>
              <w:spacing w:before="60" w:after="60"/>
              <w:rPr>
                <w:sz w:val="8"/>
              </w:rPr>
            </w:pPr>
          </w:p>
        </w:tc>
        <w:tc>
          <w:tcPr>
            <w:tcW w:w="3096" w:type="dxa"/>
            <w:tcBorders>
              <w:top w:val="single" w:sz="4" w:space="0" w:color="4A7EBB"/>
            </w:tcBorders>
          </w:tcPr>
          <w:p w:rsidR="00B15EDC" w:rsidRPr="00B15EDC" w:rsidRDefault="00B15EDC" w:rsidP="00B15EDC">
            <w:pPr>
              <w:pStyle w:val="TextNormal"/>
              <w:spacing w:before="60" w:after="60"/>
              <w:rPr>
                <w:sz w:val="8"/>
              </w:rPr>
            </w:pPr>
          </w:p>
        </w:tc>
      </w:tr>
      <w:tr w:rsidR="00B15EDC" w:rsidRPr="00F54136" w:rsidTr="00FA1A1B">
        <w:tc>
          <w:tcPr>
            <w:tcW w:w="675" w:type="dxa"/>
            <w:tcBorders>
              <w:bottom w:val="single" w:sz="4" w:space="0" w:color="4A7EBB"/>
            </w:tcBorders>
          </w:tcPr>
          <w:p w:rsidR="00B15EDC" w:rsidRPr="00F54136" w:rsidRDefault="00B15EDC" w:rsidP="00FA1A1B">
            <w:pPr>
              <w:pStyle w:val="TextNormal"/>
              <w:spacing w:before="60" w:after="60"/>
              <w:rPr>
                <w:sz w:val="20"/>
              </w:rPr>
            </w:pPr>
          </w:p>
        </w:tc>
        <w:tc>
          <w:tcPr>
            <w:tcW w:w="5515" w:type="dxa"/>
            <w:vMerge w:val="restart"/>
            <w:shd w:val="clear" w:color="auto" w:fill="4A7EBB"/>
            <w:vAlign w:val="center"/>
          </w:tcPr>
          <w:p w:rsidR="00B15EDC" w:rsidRPr="00F54136" w:rsidRDefault="00B15EDC" w:rsidP="008F64EB">
            <w:pPr>
              <w:pStyle w:val="TextNormal"/>
              <w:spacing w:before="60" w:after="60"/>
              <w:rPr>
                <w:b/>
                <w:color w:val="FFFFFF" w:themeColor="background1"/>
                <w:sz w:val="20"/>
              </w:rPr>
            </w:pPr>
            <w:r w:rsidRPr="00F54136">
              <w:rPr>
                <w:b/>
                <w:color w:val="FFFFFF" w:themeColor="background1"/>
                <w:sz w:val="24"/>
              </w:rPr>
              <w:t>7(a) – Other Matters</w:t>
            </w:r>
          </w:p>
        </w:tc>
        <w:tc>
          <w:tcPr>
            <w:tcW w:w="3096" w:type="dxa"/>
            <w:tcBorders>
              <w:bottom w:val="single" w:sz="4" w:space="0" w:color="4A7EBB"/>
            </w:tcBorders>
          </w:tcPr>
          <w:p w:rsidR="00B15EDC" w:rsidRPr="00F54136" w:rsidRDefault="00B15EDC" w:rsidP="00FA1A1B">
            <w:pPr>
              <w:pStyle w:val="TextNormal"/>
              <w:spacing w:before="60" w:after="60"/>
              <w:rPr>
                <w:sz w:val="20"/>
              </w:rPr>
            </w:pPr>
          </w:p>
        </w:tc>
      </w:tr>
      <w:tr w:rsidR="00B15EDC" w:rsidRPr="00F54136" w:rsidTr="00FA1A1B">
        <w:tc>
          <w:tcPr>
            <w:tcW w:w="675" w:type="dxa"/>
            <w:tcBorders>
              <w:top w:val="single" w:sz="4" w:space="0" w:color="4A7EBB"/>
              <w:left w:val="single" w:sz="4" w:space="0" w:color="4A7EBB"/>
            </w:tcBorders>
          </w:tcPr>
          <w:p w:rsidR="00B15EDC" w:rsidRPr="00F54136" w:rsidRDefault="00B15EDC" w:rsidP="00FA1A1B">
            <w:pPr>
              <w:pStyle w:val="TextNormal"/>
              <w:spacing w:before="60" w:after="60"/>
              <w:rPr>
                <w:sz w:val="20"/>
              </w:rPr>
            </w:pPr>
          </w:p>
        </w:tc>
        <w:tc>
          <w:tcPr>
            <w:tcW w:w="5515" w:type="dxa"/>
            <w:vMerge/>
            <w:shd w:val="clear" w:color="auto" w:fill="4A7EBB"/>
          </w:tcPr>
          <w:p w:rsidR="00B15EDC" w:rsidRPr="00F54136" w:rsidRDefault="00B15EDC" w:rsidP="00FA1A1B">
            <w:pPr>
              <w:pStyle w:val="TextNormal"/>
              <w:spacing w:before="60" w:after="60"/>
              <w:rPr>
                <w:sz w:val="20"/>
              </w:rPr>
            </w:pPr>
          </w:p>
        </w:tc>
        <w:tc>
          <w:tcPr>
            <w:tcW w:w="3096" w:type="dxa"/>
            <w:tcBorders>
              <w:top w:val="single" w:sz="4" w:space="0" w:color="4A7EBB"/>
              <w:right w:val="single" w:sz="4" w:space="0" w:color="4A7EBB"/>
            </w:tcBorders>
          </w:tcPr>
          <w:p w:rsidR="00B15EDC" w:rsidRPr="00F54136" w:rsidRDefault="00B15EDC" w:rsidP="00FA1A1B">
            <w:pPr>
              <w:pStyle w:val="TextNormal"/>
              <w:spacing w:before="60" w:after="60"/>
              <w:rPr>
                <w:sz w:val="20"/>
              </w:rPr>
            </w:pPr>
          </w:p>
        </w:tc>
      </w:tr>
      <w:tr w:rsidR="00B15EDC" w:rsidTr="00FA1A1B">
        <w:tc>
          <w:tcPr>
            <w:tcW w:w="675" w:type="dxa"/>
            <w:tcBorders>
              <w:left w:val="single" w:sz="4" w:space="0" w:color="4A7EBB"/>
              <w:bottom w:val="single" w:sz="4" w:space="0" w:color="4A7EBB"/>
            </w:tcBorders>
          </w:tcPr>
          <w:p w:rsidR="00B15EDC" w:rsidRDefault="00B15EDC" w:rsidP="00FA1A1B">
            <w:pPr>
              <w:pStyle w:val="TextNormal"/>
              <w:spacing w:before="60" w:after="60"/>
            </w:pPr>
          </w:p>
        </w:tc>
        <w:tc>
          <w:tcPr>
            <w:tcW w:w="8611" w:type="dxa"/>
            <w:gridSpan w:val="2"/>
            <w:tcBorders>
              <w:bottom w:val="single" w:sz="4" w:space="0" w:color="4A7EBB"/>
              <w:right w:val="single" w:sz="4" w:space="0" w:color="4A7EBB"/>
            </w:tcBorders>
          </w:tcPr>
          <w:p w:rsidR="00B15EDC" w:rsidRDefault="00B15EDC" w:rsidP="00FA1A1B">
            <w:pPr>
              <w:pStyle w:val="TextNormal"/>
              <w:spacing w:before="60" w:after="60"/>
            </w:pPr>
            <w:r>
              <w:t>Council to give particular regard to “Kaitiakitanga” (defined in RMA as Guardianship).</w:t>
            </w:r>
          </w:p>
        </w:tc>
      </w:tr>
      <w:tr w:rsidR="00B15EDC" w:rsidRPr="00B15EDC" w:rsidTr="00B15EDC">
        <w:tc>
          <w:tcPr>
            <w:tcW w:w="675" w:type="dxa"/>
          </w:tcPr>
          <w:p w:rsidR="00B15EDC" w:rsidRPr="00B15EDC" w:rsidRDefault="00B15EDC" w:rsidP="00B15EDC">
            <w:pPr>
              <w:pStyle w:val="TextNormal"/>
              <w:spacing w:before="60" w:after="60"/>
              <w:rPr>
                <w:sz w:val="8"/>
              </w:rPr>
            </w:pPr>
          </w:p>
        </w:tc>
        <w:tc>
          <w:tcPr>
            <w:tcW w:w="5515" w:type="dxa"/>
          </w:tcPr>
          <w:p w:rsidR="00B15EDC" w:rsidRPr="00B15EDC" w:rsidRDefault="00B15EDC" w:rsidP="00B15EDC">
            <w:pPr>
              <w:pStyle w:val="TextNormal"/>
              <w:spacing w:before="60" w:after="60"/>
              <w:rPr>
                <w:sz w:val="8"/>
              </w:rPr>
            </w:pPr>
          </w:p>
        </w:tc>
        <w:tc>
          <w:tcPr>
            <w:tcW w:w="3096" w:type="dxa"/>
          </w:tcPr>
          <w:p w:rsidR="00B15EDC" w:rsidRPr="00B15EDC" w:rsidRDefault="00B15EDC" w:rsidP="00B15EDC">
            <w:pPr>
              <w:pStyle w:val="TextNormal"/>
              <w:spacing w:before="60" w:after="60"/>
              <w:rPr>
                <w:sz w:val="8"/>
              </w:rPr>
            </w:pPr>
          </w:p>
        </w:tc>
      </w:tr>
      <w:tr w:rsidR="00B15EDC" w:rsidRPr="00F54136" w:rsidTr="00FA1A1B">
        <w:tc>
          <w:tcPr>
            <w:tcW w:w="675" w:type="dxa"/>
            <w:tcBorders>
              <w:bottom w:val="single" w:sz="4" w:space="0" w:color="4A7EBB"/>
            </w:tcBorders>
          </w:tcPr>
          <w:p w:rsidR="00B15EDC" w:rsidRPr="00F54136" w:rsidRDefault="00B15EDC" w:rsidP="00FA1A1B">
            <w:pPr>
              <w:pStyle w:val="TextNormal"/>
              <w:spacing w:before="60" w:after="60"/>
              <w:rPr>
                <w:sz w:val="20"/>
              </w:rPr>
            </w:pPr>
          </w:p>
        </w:tc>
        <w:tc>
          <w:tcPr>
            <w:tcW w:w="5515" w:type="dxa"/>
            <w:vMerge w:val="restart"/>
            <w:shd w:val="clear" w:color="auto" w:fill="4A7EBB"/>
            <w:vAlign w:val="center"/>
          </w:tcPr>
          <w:p w:rsidR="00B15EDC" w:rsidRPr="00F54136" w:rsidRDefault="00B15EDC" w:rsidP="008F64EB">
            <w:pPr>
              <w:pStyle w:val="TextNormal"/>
              <w:spacing w:before="60" w:after="60"/>
              <w:rPr>
                <w:b/>
                <w:color w:val="FFFFFF" w:themeColor="background1"/>
                <w:sz w:val="20"/>
              </w:rPr>
            </w:pPr>
            <w:r w:rsidRPr="00F54136">
              <w:rPr>
                <w:b/>
                <w:color w:val="FFFFFF" w:themeColor="background1"/>
                <w:sz w:val="24"/>
              </w:rPr>
              <w:t>8 – Treaty of Waitangi</w:t>
            </w:r>
          </w:p>
        </w:tc>
        <w:tc>
          <w:tcPr>
            <w:tcW w:w="3096" w:type="dxa"/>
            <w:tcBorders>
              <w:bottom w:val="single" w:sz="4" w:space="0" w:color="4A7EBB"/>
            </w:tcBorders>
          </w:tcPr>
          <w:p w:rsidR="00B15EDC" w:rsidRPr="00F54136" w:rsidRDefault="00B15EDC" w:rsidP="00FA1A1B">
            <w:pPr>
              <w:pStyle w:val="TextNormal"/>
              <w:spacing w:before="60" w:after="60"/>
              <w:rPr>
                <w:sz w:val="20"/>
              </w:rPr>
            </w:pPr>
          </w:p>
        </w:tc>
      </w:tr>
      <w:tr w:rsidR="00B15EDC" w:rsidRPr="00F54136" w:rsidTr="00FA1A1B">
        <w:tc>
          <w:tcPr>
            <w:tcW w:w="675" w:type="dxa"/>
            <w:tcBorders>
              <w:top w:val="single" w:sz="4" w:space="0" w:color="4A7EBB"/>
              <w:left w:val="single" w:sz="4" w:space="0" w:color="4A7EBB"/>
            </w:tcBorders>
          </w:tcPr>
          <w:p w:rsidR="00B15EDC" w:rsidRPr="00F54136" w:rsidRDefault="00B15EDC" w:rsidP="00FA1A1B">
            <w:pPr>
              <w:pStyle w:val="TextNormal"/>
              <w:spacing w:before="60" w:after="60"/>
              <w:rPr>
                <w:sz w:val="20"/>
              </w:rPr>
            </w:pPr>
          </w:p>
        </w:tc>
        <w:tc>
          <w:tcPr>
            <w:tcW w:w="5515" w:type="dxa"/>
            <w:vMerge/>
            <w:shd w:val="clear" w:color="auto" w:fill="4A7EBB"/>
          </w:tcPr>
          <w:p w:rsidR="00B15EDC" w:rsidRPr="00F54136" w:rsidRDefault="00B15EDC" w:rsidP="00FA1A1B">
            <w:pPr>
              <w:pStyle w:val="TextNormal"/>
              <w:spacing w:before="60" w:after="60"/>
              <w:rPr>
                <w:sz w:val="20"/>
              </w:rPr>
            </w:pPr>
          </w:p>
        </w:tc>
        <w:tc>
          <w:tcPr>
            <w:tcW w:w="3096" w:type="dxa"/>
            <w:tcBorders>
              <w:top w:val="single" w:sz="4" w:space="0" w:color="4A7EBB"/>
              <w:right w:val="single" w:sz="4" w:space="0" w:color="4A7EBB"/>
            </w:tcBorders>
          </w:tcPr>
          <w:p w:rsidR="00B15EDC" w:rsidRPr="00F54136" w:rsidRDefault="00B15EDC" w:rsidP="00FA1A1B">
            <w:pPr>
              <w:pStyle w:val="TextNormal"/>
              <w:spacing w:before="60" w:after="60"/>
              <w:rPr>
                <w:sz w:val="20"/>
              </w:rPr>
            </w:pPr>
          </w:p>
        </w:tc>
      </w:tr>
      <w:tr w:rsidR="00B15EDC" w:rsidTr="00FA1A1B">
        <w:tc>
          <w:tcPr>
            <w:tcW w:w="675" w:type="dxa"/>
            <w:tcBorders>
              <w:left w:val="single" w:sz="4" w:space="0" w:color="4A7EBB"/>
              <w:bottom w:val="single" w:sz="4" w:space="0" w:color="4A7EBB"/>
            </w:tcBorders>
          </w:tcPr>
          <w:p w:rsidR="00B15EDC" w:rsidRDefault="00B15EDC" w:rsidP="00FA1A1B">
            <w:pPr>
              <w:pStyle w:val="TextNormal"/>
              <w:spacing w:before="60" w:after="60"/>
            </w:pPr>
          </w:p>
        </w:tc>
        <w:tc>
          <w:tcPr>
            <w:tcW w:w="8611" w:type="dxa"/>
            <w:gridSpan w:val="2"/>
            <w:tcBorders>
              <w:bottom w:val="single" w:sz="4" w:space="0" w:color="4A7EBB"/>
              <w:right w:val="single" w:sz="4" w:space="0" w:color="4A7EBB"/>
            </w:tcBorders>
          </w:tcPr>
          <w:p w:rsidR="00B15EDC" w:rsidRDefault="00B15EDC" w:rsidP="00FA1A1B">
            <w:pPr>
              <w:pStyle w:val="TextNormal"/>
              <w:spacing w:before="60" w:after="60"/>
            </w:pPr>
            <w:r>
              <w:t>Council to take into account the principles of the Treaty.</w:t>
            </w:r>
          </w:p>
        </w:tc>
      </w:tr>
    </w:tbl>
    <w:p w:rsidR="00B15EDC" w:rsidRPr="00F54136" w:rsidRDefault="00B15EDC" w:rsidP="00B15EDC">
      <w:pPr>
        <w:pStyle w:val="TextNormal"/>
        <w:spacing w:after="0"/>
        <w:rPr>
          <w:sz w:val="24"/>
        </w:rPr>
      </w:pPr>
    </w:p>
    <w:p w:rsidR="00B9050D" w:rsidRDefault="00B9050D">
      <w:pPr>
        <w:jc w:val="left"/>
        <w:rPr>
          <w:b/>
          <w:sz w:val="22"/>
          <w:lang w:val="en-NZ"/>
        </w:rPr>
      </w:pPr>
      <w:r>
        <w:rPr>
          <w:b/>
        </w:rPr>
        <w:br w:type="page"/>
      </w:r>
    </w:p>
    <w:p w:rsidR="00B07718" w:rsidRPr="0082640E" w:rsidRDefault="00B07718" w:rsidP="00B07718">
      <w:pPr>
        <w:pStyle w:val="TextNormal"/>
        <w:rPr>
          <w:b/>
        </w:rPr>
      </w:pPr>
      <w:r>
        <w:rPr>
          <w:b/>
        </w:rPr>
        <w:lastRenderedPageBreak/>
        <w:t xml:space="preserve">Council’s response </w:t>
      </w:r>
      <w:r w:rsidRPr="0082640E">
        <w:rPr>
          <w:b/>
        </w:rPr>
        <w:t>to legislative requirements – RMA</w:t>
      </w:r>
    </w:p>
    <w:tbl>
      <w:tblPr>
        <w:tblW w:w="5000" w:type="pct"/>
        <w:tblLook w:val="01E0" w:firstRow="1" w:lastRow="1" w:firstColumn="1" w:lastColumn="1" w:noHBand="0" w:noVBand="0"/>
      </w:tblPr>
      <w:tblGrid>
        <w:gridCol w:w="2385"/>
        <w:gridCol w:w="6901"/>
      </w:tblGrid>
      <w:tr w:rsidR="00B07718" w:rsidRPr="0082640E" w:rsidTr="000340D4">
        <w:tc>
          <w:tcPr>
            <w:tcW w:w="1284" w:type="pct"/>
            <w:tcBorders>
              <w:top w:val="nil"/>
              <w:left w:val="nil"/>
              <w:bottom w:val="nil"/>
              <w:right w:val="single" w:sz="8" w:space="0" w:color="FFFFFF"/>
            </w:tcBorders>
            <w:shd w:val="clear" w:color="auto" w:fill="33749B"/>
          </w:tcPr>
          <w:p w:rsidR="00B07718" w:rsidRPr="0082640E" w:rsidRDefault="00B07718" w:rsidP="000340D4">
            <w:pPr>
              <w:pStyle w:val="TableParagraph"/>
              <w:spacing w:before="60" w:after="60"/>
              <w:rPr>
                <w:rFonts w:ascii="Arial" w:eastAsia="Century Gothic" w:hAnsi="Arial" w:cs="Arial"/>
                <w:sz w:val="20"/>
                <w:szCs w:val="20"/>
              </w:rPr>
            </w:pPr>
            <w:r w:rsidRPr="0082640E">
              <w:rPr>
                <w:rFonts w:ascii="Arial" w:eastAsia="Century Gothic" w:hAnsi="Arial" w:cs="Arial"/>
                <w:b/>
                <w:bCs/>
                <w:color w:val="FFFFFF"/>
                <w:sz w:val="20"/>
                <w:szCs w:val="20"/>
              </w:rPr>
              <w:t>RMA</w:t>
            </w:r>
            <w:r w:rsidRPr="0082640E">
              <w:rPr>
                <w:rFonts w:ascii="Arial" w:eastAsia="Century Gothic" w:hAnsi="Arial" w:cs="Arial"/>
                <w:b/>
                <w:bCs/>
                <w:color w:val="FFFFFF"/>
                <w:spacing w:val="-5"/>
                <w:sz w:val="20"/>
                <w:szCs w:val="20"/>
              </w:rPr>
              <w:t xml:space="preserve"> </w:t>
            </w:r>
            <w:r w:rsidRPr="0082640E">
              <w:rPr>
                <w:rFonts w:ascii="Arial" w:eastAsia="Century Gothic" w:hAnsi="Arial" w:cs="Arial"/>
                <w:b/>
                <w:bCs/>
                <w:color w:val="FFFFFF"/>
                <w:sz w:val="20"/>
                <w:szCs w:val="20"/>
              </w:rPr>
              <w:t>requirements</w:t>
            </w:r>
          </w:p>
        </w:tc>
        <w:tc>
          <w:tcPr>
            <w:tcW w:w="3716" w:type="pct"/>
            <w:tcBorders>
              <w:top w:val="nil"/>
              <w:left w:val="single" w:sz="8" w:space="0" w:color="FFFFFF"/>
              <w:bottom w:val="nil"/>
              <w:right w:val="nil"/>
            </w:tcBorders>
            <w:shd w:val="clear" w:color="auto" w:fill="33749B"/>
          </w:tcPr>
          <w:p w:rsidR="00B07718" w:rsidRPr="0082640E" w:rsidRDefault="00B07718" w:rsidP="000340D4">
            <w:pPr>
              <w:pStyle w:val="TableParagraph"/>
              <w:spacing w:before="60" w:after="60"/>
              <w:ind w:right="395"/>
              <w:rPr>
                <w:rFonts w:ascii="Arial" w:eastAsia="Century Gothic" w:hAnsi="Arial" w:cs="Arial"/>
                <w:sz w:val="20"/>
                <w:szCs w:val="20"/>
              </w:rPr>
            </w:pPr>
            <w:r w:rsidRPr="0082640E">
              <w:rPr>
                <w:rFonts w:ascii="Arial" w:eastAsia="Century Gothic" w:hAnsi="Arial" w:cs="Arial"/>
                <w:b/>
                <w:bCs/>
                <w:color w:val="FFFFFF"/>
                <w:sz w:val="20"/>
                <w:szCs w:val="20"/>
              </w:rPr>
              <w:t>Council’s</w:t>
            </w:r>
            <w:r w:rsidRPr="0082640E">
              <w:rPr>
                <w:rFonts w:ascii="Arial" w:eastAsia="Century Gothic" w:hAnsi="Arial" w:cs="Arial"/>
                <w:b/>
                <w:bCs/>
                <w:color w:val="FFFFFF"/>
                <w:spacing w:val="-7"/>
                <w:sz w:val="20"/>
                <w:szCs w:val="20"/>
              </w:rPr>
              <w:t xml:space="preserve"> </w:t>
            </w:r>
            <w:r w:rsidRPr="0082640E">
              <w:rPr>
                <w:rFonts w:ascii="Arial" w:eastAsia="Century Gothic" w:hAnsi="Arial" w:cs="Arial"/>
                <w:b/>
                <w:bCs/>
                <w:color w:val="FFFFFF"/>
                <w:sz w:val="20"/>
                <w:szCs w:val="20"/>
              </w:rPr>
              <w:t>response</w:t>
            </w:r>
            <w:r w:rsidRPr="0082640E">
              <w:rPr>
                <w:rFonts w:ascii="Arial" w:eastAsia="Century Gothic" w:hAnsi="Arial" w:cs="Arial"/>
                <w:b/>
                <w:bCs/>
                <w:color w:val="FFFFFF"/>
                <w:spacing w:val="-7"/>
                <w:sz w:val="20"/>
                <w:szCs w:val="20"/>
              </w:rPr>
              <w:t xml:space="preserve"> </w:t>
            </w:r>
            <w:r w:rsidRPr="0082640E">
              <w:rPr>
                <w:rFonts w:ascii="Arial" w:eastAsia="Century Gothic" w:hAnsi="Arial" w:cs="Arial"/>
                <w:b/>
                <w:bCs/>
                <w:color w:val="FFFFFF"/>
                <w:sz w:val="20"/>
                <w:szCs w:val="20"/>
              </w:rPr>
              <w:t>to</w:t>
            </w:r>
            <w:r w:rsidRPr="0082640E">
              <w:rPr>
                <w:rFonts w:ascii="Arial" w:eastAsia="Century Gothic" w:hAnsi="Arial" w:cs="Arial"/>
                <w:b/>
                <w:bCs/>
                <w:color w:val="FFFFFF"/>
                <w:spacing w:val="-7"/>
                <w:sz w:val="20"/>
                <w:szCs w:val="20"/>
              </w:rPr>
              <w:t xml:space="preserve"> </w:t>
            </w:r>
            <w:r w:rsidRPr="0082640E">
              <w:rPr>
                <w:rFonts w:ascii="Arial" w:eastAsia="Century Gothic" w:hAnsi="Arial" w:cs="Arial"/>
                <w:b/>
                <w:bCs/>
                <w:color w:val="FFFFFF"/>
                <w:sz w:val="20"/>
                <w:szCs w:val="20"/>
              </w:rPr>
              <w:t>these</w:t>
            </w:r>
            <w:r w:rsidRPr="0082640E">
              <w:rPr>
                <w:rFonts w:ascii="Arial" w:eastAsia="Century Gothic" w:hAnsi="Arial" w:cs="Arial"/>
                <w:b/>
                <w:bCs/>
                <w:color w:val="FFFFFF"/>
                <w:spacing w:val="-7"/>
                <w:sz w:val="20"/>
                <w:szCs w:val="20"/>
              </w:rPr>
              <w:t xml:space="preserve"> </w:t>
            </w:r>
            <w:r w:rsidRPr="0082640E">
              <w:rPr>
                <w:rFonts w:ascii="Arial" w:eastAsia="Century Gothic" w:hAnsi="Arial" w:cs="Arial"/>
                <w:b/>
                <w:bCs/>
                <w:color w:val="FFFFFF"/>
                <w:sz w:val="20"/>
                <w:szCs w:val="20"/>
              </w:rPr>
              <w:t>requirements</w:t>
            </w:r>
          </w:p>
        </w:tc>
      </w:tr>
      <w:tr w:rsidR="00B07718" w:rsidRPr="0082640E" w:rsidTr="000340D4">
        <w:tc>
          <w:tcPr>
            <w:tcW w:w="1284" w:type="pct"/>
            <w:tcBorders>
              <w:top w:val="nil"/>
              <w:left w:val="nil"/>
              <w:bottom w:val="single" w:sz="8" w:space="0" w:color="FFFFFF"/>
              <w:right w:val="single" w:sz="8" w:space="0" w:color="FFFFFF"/>
            </w:tcBorders>
            <w:shd w:val="clear" w:color="auto" w:fill="B2CAD9"/>
          </w:tcPr>
          <w:p w:rsidR="00B07718" w:rsidRPr="0082640E" w:rsidRDefault="00B07718" w:rsidP="000340D4">
            <w:pPr>
              <w:pStyle w:val="TableParagraph"/>
              <w:spacing w:before="60" w:after="60"/>
              <w:ind w:right="507"/>
              <w:rPr>
                <w:rFonts w:ascii="Arial" w:eastAsia="Century Gothic" w:hAnsi="Arial" w:cs="Arial"/>
                <w:sz w:val="20"/>
                <w:szCs w:val="20"/>
              </w:rPr>
            </w:pPr>
            <w:r w:rsidRPr="0082640E">
              <w:rPr>
                <w:rFonts w:ascii="Arial" w:eastAsia="Century Gothic" w:hAnsi="Arial" w:cs="Arial"/>
                <w:color w:val="231F20"/>
                <w:sz w:val="20"/>
                <w:szCs w:val="20"/>
              </w:rPr>
              <w:t>Take</w:t>
            </w:r>
            <w:r w:rsidRPr="0082640E">
              <w:rPr>
                <w:rFonts w:ascii="Arial" w:eastAsia="Century Gothic" w:hAnsi="Arial" w:cs="Arial"/>
                <w:color w:val="231F20"/>
                <w:spacing w:val="-9"/>
                <w:sz w:val="20"/>
                <w:szCs w:val="20"/>
              </w:rPr>
              <w:t xml:space="preserve"> </w:t>
            </w:r>
            <w:r w:rsidRPr="0082640E">
              <w:rPr>
                <w:rFonts w:ascii="Arial" w:eastAsia="Century Gothic" w:hAnsi="Arial" w:cs="Arial"/>
                <w:color w:val="231F20"/>
                <w:sz w:val="20"/>
                <w:szCs w:val="20"/>
              </w:rPr>
              <w:t>into</w:t>
            </w:r>
            <w:r w:rsidRPr="0082640E">
              <w:rPr>
                <w:rFonts w:ascii="Arial" w:eastAsia="Century Gothic" w:hAnsi="Arial" w:cs="Arial"/>
                <w:color w:val="231F20"/>
                <w:spacing w:val="-8"/>
                <w:sz w:val="20"/>
                <w:szCs w:val="20"/>
              </w:rPr>
              <w:t xml:space="preserve"> </w:t>
            </w:r>
            <w:r w:rsidRPr="0082640E">
              <w:rPr>
                <w:rFonts w:ascii="Arial" w:eastAsia="Century Gothic" w:hAnsi="Arial" w:cs="Arial"/>
                <w:color w:val="231F20"/>
                <w:sz w:val="20"/>
                <w:szCs w:val="20"/>
              </w:rPr>
              <w:t>account</w:t>
            </w:r>
            <w:r w:rsidRPr="0082640E">
              <w:rPr>
                <w:rFonts w:ascii="Arial" w:eastAsia="Century Gothic" w:hAnsi="Arial" w:cs="Arial"/>
                <w:color w:val="231F20"/>
                <w:w w:val="99"/>
                <w:sz w:val="20"/>
                <w:szCs w:val="20"/>
              </w:rPr>
              <w:t xml:space="preserve"> </w:t>
            </w:r>
            <w:r w:rsidRPr="0082640E">
              <w:rPr>
                <w:rFonts w:ascii="Arial" w:eastAsia="Century Gothic" w:hAnsi="Arial" w:cs="Arial"/>
                <w:color w:val="231F20"/>
                <w:sz w:val="20"/>
                <w:szCs w:val="20"/>
              </w:rPr>
              <w:t>Iwi</w:t>
            </w:r>
            <w:r w:rsidRPr="0082640E">
              <w:rPr>
                <w:rFonts w:ascii="Arial" w:eastAsia="Century Gothic" w:hAnsi="Arial" w:cs="Arial"/>
                <w:color w:val="231F20"/>
                <w:spacing w:val="-15"/>
                <w:sz w:val="20"/>
                <w:szCs w:val="20"/>
              </w:rPr>
              <w:t xml:space="preserve"> </w:t>
            </w:r>
            <w:r w:rsidRPr="0082640E">
              <w:rPr>
                <w:rFonts w:ascii="Arial" w:eastAsia="Century Gothic" w:hAnsi="Arial" w:cs="Arial"/>
                <w:color w:val="231F20"/>
                <w:sz w:val="20"/>
                <w:szCs w:val="20"/>
              </w:rPr>
              <w:t>Management</w:t>
            </w:r>
            <w:r w:rsidRPr="0082640E">
              <w:rPr>
                <w:rFonts w:ascii="Arial" w:eastAsia="Century Gothic" w:hAnsi="Arial" w:cs="Arial"/>
                <w:color w:val="231F20"/>
                <w:w w:val="99"/>
                <w:sz w:val="20"/>
                <w:szCs w:val="20"/>
              </w:rPr>
              <w:t xml:space="preserve"> </w:t>
            </w:r>
            <w:r w:rsidRPr="0082640E">
              <w:rPr>
                <w:rFonts w:ascii="Arial" w:eastAsia="Century Gothic" w:hAnsi="Arial" w:cs="Arial"/>
                <w:color w:val="231F20"/>
                <w:sz w:val="20"/>
                <w:szCs w:val="20"/>
              </w:rPr>
              <w:t>Plans</w:t>
            </w:r>
          </w:p>
        </w:tc>
        <w:tc>
          <w:tcPr>
            <w:tcW w:w="3716" w:type="pct"/>
            <w:tcBorders>
              <w:top w:val="nil"/>
              <w:left w:val="single" w:sz="8" w:space="0" w:color="FFFFFF"/>
              <w:bottom w:val="single" w:sz="8" w:space="0" w:color="FFFFFF"/>
              <w:right w:val="nil"/>
            </w:tcBorders>
            <w:shd w:val="clear" w:color="auto" w:fill="B2CAD9"/>
          </w:tcPr>
          <w:p w:rsidR="00B07718" w:rsidRPr="0082640E" w:rsidRDefault="00B07718" w:rsidP="000340D4">
            <w:pPr>
              <w:pStyle w:val="TableParagraph"/>
              <w:spacing w:before="60" w:after="60"/>
              <w:rPr>
                <w:rFonts w:ascii="Arial" w:eastAsia="Century Gothic" w:hAnsi="Arial" w:cs="Arial"/>
                <w:sz w:val="20"/>
                <w:szCs w:val="20"/>
              </w:rPr>
            </w:pPr>
            <w:r w:rsidRPr="0082640E">
              <w:rPr>
                <w:rFonts w:ascii="Arial" w:eastAsia="Century Gothic" w:hAnsi="Arial" w:cs="Arial"/>
                <w:color w:val="231F20"/>
                <w:sz w:val="20"/>
                <w:szCs w:val="20"/>
              </w:rPr>
              <w:t>Iwi and Hapū Management Plans are taken into account:</w:t>
            </w:r>
          </w:p>
          <w:p w:rsidR="00B07718" w:rsidRPr="0082640E" w:rsidRDefault="00B07718" w:rsidP="000340D4">
            <w:pPr>
              <w:pStyle w:val="ListParagraph"/>
              <w:widowControl w:val="0"/>
              <w:numPr>
                <w:ilvl w:val="0"/>
                <w:numId w:val="26"/>
              </w:numPr>
              <w:tabs>
                <w:tab w:val="clear" w:pos="567"/>
                <w:tab w:val="left" w:pos="569"/>
              </w:tabs>
              <w:spacing w:before="60" w:after="60"/>
              <w:ind w:left="569"/>
              <w:contextualSpacing w:val="0"/>
              <w:jc w:val="left"/>
              <w:rPr>
                <w:rFonts w:eastAsia="Century Gothic" w:cs="Arial"/>
                <w:sz w:val="20"/>
              </w:rPr>
            </w:pPr>
            <w:r w:rsidRPr="0082640E">
              <w:rPr>
                <w:rFonts w:eastAsia="Century Gothic" w:cs="Arial"/>
                <w:color w:val="231F20"/>
                <w:sz w:val="20"/>
              </w:rPr>
              <w:t>During</w:t>
            </w:r>
            <w:r w:rsidRPr="0082640E">
              <w:rPr>
                <w:rFonts w:eastAsia="Century Gothic" w:cs="Arial"/>
                <w:color w:val="231F20"/>
                <w:spacing w:val="-7"/>
                <w:sz w:val="20"/>
              </w:rPr>
              <w:t xml:space="preserve"> </w:t>
            </w:r>
            <w:r w:rsidRPr="0082640E">
              <w:rPr>
                <w:rFonts w:eastAsia="Century Gothic" w:cs="Arial"/>
                <w:color w:val="231F20"/>
                <w:sz w:val="20"/>
              </w:rPr>
              <w:t>the</w:t>
            </w:r>
            <w:r w:rsidRPr="0082640E">
              <w:rPr>
                <w:rFonts w:eastAsia="Century Gothic" w:cs="Arial"/>
                <w:color w:val="231F20"/>
                <w:spacing w:val="-7"/>
                <w:sz w:val="20"/>
              </w:rPr>
              <w:t xml:space="preserve"> </w:t>
            </w:r>
            <w:r w:rsidRPr="0082640E">
              <w:rPr>
                <w:rFonts w:eastAsia="Century Gothic" w:cs="Arial"/>
                <w:color w:val="231F20"/>
                <w:sz w:val="20"/>
              </w:rPr>
              <w:t>development</w:t>
            </w:r>
            <w:r w:rsidRPr="0082640E">
              <w:rPr>
                <w:rFonts w:eastAsia="Century Gothic" w:cs="Arial"/>
                <w:color w:val="231F20"/>
                <w:spacing w:val="-6"/>
                <w:sz w:val="20"/>
              </w:rPr>
              <w:t xml:space="preserve"> </w:t>
            </w:r>
            <w:r w:rsidRPr="0082640E">
              <w:rPr>
                <w:rFonts w:eastAsia="Century Gothic" w:cs="Arial"/>
                <w:color w:val="231F20"/>
                <w:sz w:val="20"/>
              </w:rPr>
              <w:t>of</w:t>
            </w:r>
            <w:r w:rsidRPr="0082640E">
              <w:rPr>
                <w:rFonts w:eastAsia="Century Gothic" w:cs="Arial"/>
                <w:color w:val="231F20"/>
                <w:spacing w:val="-7"/>
                <w:sz w:val="20"/>
              </w:rPr>
              <w:t xml:space="preserve"> </w:t>
            </w:r>
            <w:r w:rsidRPr="0082640E">
              <w:rPr>
                <w:rFonts w:eastAsia="Century Gothic" w:cs="Arial"/>
                <w:color w:val="231F20"/>
                <w:sz w:val="20"/>
              </w:rPr>
              <w:t>the</w:t>
            </w:r>
            <w:r w:rsidRPr="0082640E">
              <w:rPr>
                <w:rFonts w:eastAsia="Century Gothic" w:cs="Arial"/>
                <w:color w:val="231F20"/>
                <w:spacing w:val="-7"/>
                <w:sz w:val="20"/>
              </w:rPr>
              <w:t xml:space="preserve"> </w:t>
            </w:r>
            <w:r w:rsidRPr="0082640E">
              <w:rPr>
                <w:rFonts w:eastAsia="Century Gothic" w:cs="Arial"/>
                <w:color w:val="231F20"/>
                <w:sz w:val="20"/>
              </w:rPr>
              <w:t>Regional</w:t>
            </w:r>
            <w:r w:rsidRPr="0082640E">
              <w:rPr>
                <w:rFonts w:eastAsia="Century Gothic" w:cs="Arial"/>
                <w:color w:val="231F20"/>
                <w:spacing w:val="-6"/>
                <w:sz w:val="20"/>
              </w:rPr>
              <w:t xml:space="preserve"> </w:t>
            </w:r>
            <w:r w:rsidRPr="0082640E">
              <w:rPr>
                <w:rFonts w:eastAsia="Century Gothic" w:cs="Arial"/>
                <w:color w:val="231F20"/>
                <w:sz w:val="20"/>
              </w:rPr>
              <w:t>Policy</w:t>
            </w:r>
            <w:r w:rsidRPr="0082640E">
              <w:rPr>
                <w:rFonts w:eastAsia="Century Gothic" w:cs="Arial"/>
                <w:color w:val="231F20"/>
                <w:spacing w:val="-7"/>
                <w:sz w:val="20"/>
              </w:rPr>
              <w:t xml:space="preserve"> </w:t>
            </w:r>
            <w:r w:rsidRPr="0082640E">
              <w:rPr>
                <w:rFonts w:eastAsia="Century Gothic" w:cs="Arial"/>
                <w:color w:val="231F20"/>
                <w:sz w:val="20"/>
              </w:rPr>
              <w:t>Statement</w:t>
            </w:r>
            <w:r>
              <w:rPr>
                <w:rFonts w:eastAsia="Century Gothic" w:cs="Arial"/>
                <w:color w:val="231F20"/>
                <w:sz w:val="20"/>
              </w:rPr>
              <w:t>.</w:t>
            </w:r>
          </w:p>
          <w:p w:rsidR="00B07718" w:rsidRPr="0082640E" w:rsidRDefault="00B07718" w:rsidP="000340D4">
            <w:pPr>
              <w:pStyle w:val="ListParagraph"/>
              <w:widowControl w:val="0"/>
              <w:numPr>
                <w:ilvl w:val="0"/>
                <w:numId w:val="26"/>
              </w:numPr>
              <w:tabs>
                <w:tab w:val="clear" w:pos="567"/>
                <w:tab w:val="left" w:pos="569"/>
              </w:tabs>
              <w:spacing w:before="60" w:after="60"/>
              <w:ind w:left="569"/>
              <w:contextualSpacing w:val="0"/>
              <w:jc w:val="left"/>
              <w:rPr>
                <w:rFonts w:eastAsia="Century Gothic" w:cs="Arial"/>
                <w:sz w:val="20"/>
              </w:rPr>
            </w:pPr>
            <w:r w:rsidRPr="0082640E">
              <w:rPr>
                <w:rFonts w:eastAsia="Century Gothic" w:cs="Arial"/>
                <w:color w:val="231F20"/>
                <w:sz w:val="20"/>
              </w:rPr>
              <w:t>When</w:t>
            </w:r>
            <w:r w:rsidRPr="0082640E">
              <w:rPr>
                <w:rFonts w:eastAsia="Century Gothic" w:cs="Arial"/>
                <w:color w:val="231F20"/>
                <w:spacing w:val="-7"/>
                <w:sz w:val="20"/>
              </w:rPr>
              <w:t xml:space="preserve"> </w:t>
            </w:r>
            <w:r w:rsidRPr="0082640E">
              <w:rPr>
                <w:rFonts w:eastAsia="Century Gothic" w:cs="Arial"/>
                <w:color w:val="231F20"/>
                <w:sz w:val="20"/>
              </w:rPr>
              <w:t>preparing</w:t>
            </w:r>
            <w:r w:rsidRPr="0082640E">
              <w:rPr>
                <w:rFonts w:eastAsia="Century Gothic" w:cs="Arial"/>
                <w:color w:val="231F20"/>
                <w:spacing w:val="-7"/>
                <w:sz w:val="20"/>
              </w:rPr>
              <w:t xml:space="preserve"> </w:t>
            </w:r>
            <w:r w:rsidRPr="0082640E">
              <w:rPr>
                <w:rFonts w:eastAsia="Century Gothic" w:cs="Arial"/>
                <w:color w:val="231F20"/>
                <w:sz w:val="20"/>
              </w:rPr>
              <w:t>changes</w:t>
            </w:r>
            <w:r w:rsidRPr="0082640E">
              <w:rPr>
                <w:rFonts w:eastAsia="Century Gothic" w:cs="Arial"/>
                <w:color w:val="231F20"/>
                <w:spacing w:val="-7"/>
                <w:sz w:val="20"/>
              </w:rPr>
              <w:t xml:space="preserve"> </w:t>
            </w:r>
            <w:r w:rsidRPr="0082640E">
              <w:rPr>
                <w:rFonts w:eastAsia="Century Gothic" w:cs="Arial"/>
                <w:color w:val="231F20"/>
                <w:sz w:val="20"/>
              </w:rPr>
              <w:t>to</w:t>
            </w:r>
            <w:r w:rsidRPr="0082640E">
              <w:rPr>
                <w:rFonts w:eastAsia="Century Gothic" w:cs="Arial"/>
                <w:color w:val="231F20"/>
                <w:spacing w:val="-7"/>
                <w:sz w:val="20"/>
              </w:rPr>
              <w:t xml:space="preserve"> </w:t>
            </w:r>
            <w:r w:rsidRPr="0082640E">
              <w:rPr>
                <w:rFonts w:eastAsia="Century Gothic" w:cs="Arial"/>
                <w:color w:val="231F20"/>
                <w:sz w:val="20"/>
              </w:rPr>
              <w:t>regional</w:t>
            </w:r>
            <w:r w:rsidRPr="0082640E">
              <w:rPr>
                <w:rFonts w:eastAsia="Century Gothic" w:cs="Arial"/>
                <w:color w:val="231F20"/>
                <w:spacing w:val="-7"/>
                <w:sz w:val="20"/>
              </w:rPr>
              <w:t xml:space="preserve"> </w:t>
            </w:r>
            <w:r w:rsidRPr="0082640E">
              <w:rPr>
                <w:rFonts w:eastAsia="Century Gothic" w:cs="Arial"/>
                <w:color w:val="231F20"/>
                <w:sz w:val="20"/>
              </w:rPr>
              <w:t>plans</w:t>
            </w:r>
            <w:r>
              <w:rPr>
                <w:rFonts w:eastAsia="Century Gothic" w:cs="Arial"/>
                <w:color w:val="231F20"/>
                <w:sz w:val="20"/>
              </w:rPr>
              <w:t>.</w:t>
            </w:r>
          </w:p>
          <w:p w:rsidR="00B07718" w:rsidRPr="0082640E" w:rsidRDefault="00B07718" w:rsidP="000340D4">
            <w:pPr>
              <w:pStyle w:val="ListParagraph"/>
              <w:widowControl w:val="0"/>
              <w:numPr>
                <w:ilvl w:val="0"/>
                <w:numId w:val="26"/>
              </w:numPr>
              <w:tabs>
                <w:tab w:val="clear" w:pos="567"/>
                <w:tab w:val="left" w:pos="569"/>
              </w:tabs>
              <w:spacing w:before="60" w:after="60"/>
              <w:ind w:left="569" w:right="776"/>
              <w:contextualSpacing w:val="0"/>
              <w:jc w:val="left"/>
              <w:rPr>
                <w:rFonts w:eastAsia="Century Gothic" w:cs="Arial"/>
                <w:sz w:val="20"/>
              </w:rPr>
            </w:pPr>
            <w:r w:rsidRPr="0082640E">
              <w:rPr>
                <w:rFonts w:eastAsia="Century Gothic" w:cs="Arial"/>
                <w:color w:val="231F20"/>
                <w:sz w:val="20"/>
              </w:rPr>
              <w:t>When</w:t>
            </w:r>
            <w:r w:rsidRPr="0082640E">
              <w:rPr>
                <w:rFonts w:eastAsia="Century Gothic" w:cs="Arial"/>
                <w:color w:val="231F20"/>
                <w:spacing w:val="-4"/>
                <w:sz w:val="20"/>
              </w:rPr>
              <w:t xml:space="preserve"> </w:t>
            </w:r>
            <w:r w:rsidRPr="0082640E">
              <w:rPr>
                <w:rFonts w:eastAsia="Century Gothic" w:cs="Arial"/>
                <w:color w:val="231F20"/>
                <w:sz w:val="20"/>
              </w:rPr>
              <w:t>determining</w:t>
            </w:r>
            <w:r w:rsidRPr="0082640E">
              <w:rPr>
                <w:rFonts w:eastAsia="Century Gothic" w:cs="Arial"/>
                <w:color w:val="231F20"/>
                <w:spacing w:val="-4"/>
                <w:sz w:val="20"/>
              </w:rPr>
              <w:t xml:space="preserve"> </w:t>
            </w:r>
            <w:r w:rsidRPr="0082640E">
              <w:rPr>
                <w:rFonts w:eastAsia="Century Gothic" w:cs="Arial"/>
                <w:color w:val="231F20"/>
                <w:sz w:val="20"/>
              </w:rPr>
              <w:t>if</w:t>
            </w:r>
            <w:r w:rsidRPr="0082640E">
              <w:rPr>
                <w:rFonts w:eastAsia="Century Gothic" w:cs="Arial"/>
                <w:color w:val="231F20"/>
                <w:spacing w:val="-5"/>
                <w:sz w:val="20"/>
              </w:rPr>
              <w:t xml:space="preserve"> </w:t>
            </w:r>
            <w:r w:rsidRPr="0082640E">
              <w:rPr>
                <w:rFonts w:eastAsia="Century Gothic" w:cs="Arial"/>
                <w:color w:val="231F20"/>
                <w:sz w:val="20"/>
              </w:rPr>
              <w:t>an</w:t>
            </w:r>
            <w:r w:rsidRPr="0082640E">
              <w:rPr>
                <w:rFonts w:eastAsia="Century Gothic" w:cs="Arial"/>
                <w:color w:val="231F20"/>
                <w:spacing w:val="-4"/>
                <w:sz w:val="20"/>
              </w:rPr>
              <w:t xml:space="preserve"> </w:t>
            </w:r>
            <w:r>
              <w:rPr>
                <w:rFonts w:eastAsia="Century Gothic" w:cs="Arial"/>
                <w:color w:val="231F20"/>
                <w:sz w:val="20"/>
              </w:rPr>
              <w:t>i</w:t>
            </w:r>
            <w:r w:rsidRPr="0082640E">
              <w:rPr>
                <w:rFonts w:eastAsia="Century Gothic" w:cs="Arial"/>
                <w:color w:val="231F20"/>
                <w:sz w:val="20"/>
              </w:rPr>
              <w:t>wi</w:t>
            </w:r>
            <w:r w:rsidRPr="0082640E">
              <w:rPr>
                <w:rFonts w:eastAsia="Century Gothic" w:cs="Arial"/>
                <w:color w:val="231F20"/>
                <w:spacing w:val="-4"/>
                <w:sz w:val="20"/>
              </w:rPr>
              <w:t xml:space="preserve"> </w:t>
            </w:r>
            <w:r w:rsidRPr="0082640E">
              <w:rPr>
                <w:rFonts w:eastAsia="Century Gothic" w:cs="Arial"/>
                <w:color w:val="231F20"/>
                <w:sz w:val="20"/>
              </w:rPr>
              <w:t>is</w:t>
            </w:r>
            <w:r w:rsidRPr="0082640E">
              <w:rPr>
                <w:rFonts w:eastAsia="Century Gothic" w:cs="Arial"/>
                <w:color w:val="231F20"/>
                <w:spacing w:val="-5"/>
                <w:sz w:val="20"/>
              </w:rPr>
              <w:t xml:space="preserve"> </w:t>
            </w:r>
            <w:r w:rsidRPr="0082640E">
              <w:rPr>
                <w:rFonts w:eastAsia="Century Gothic" w:cs="Arial"/>
                <w:color w:val="231F20"/>
                <w:sz w:val="20"/>
              </w:rPr>
              <w:t>an</w:t>
            </w:r>
            <w:r w:rsidRPr="0082640E">
              <w:rPr>
                <w:rFonts w:eastAsia="Century Gothic" w:cs="Arial"/>
                <w:color w:val="231F20"/>
                <w:spacing w:val="-4"/>
                <w:sz w:val="20"/>
              </w:rPr>
              <w:t xml:space="preserve"> </w:t>
            </w:r>
            <w:r w:rsidRPr="0082640E">
              <w:rPr>
                <w:rFonts w:eastAsia="Century Gothic" w:cs="Arial"/>
                <w:color w:val="231F20"/>
                <w:sz w:val="20"/>
              </w:rPr>
              <w:t>affected</w:t>
            </w:r>
            <w:r w:rsidRPr="0082640E">
              <w:rPr>
                <w:rFonts w:eastAsia="Century Gothic" w:cs="Arial"/>
                <w:color w:val="231F20"/>
                <w:spacing w:val="-4"/>
                <w:sz w:val="20"/>
              </w:rPr>
              <w:t xml:space="preserve"> </w:t>
            </w:r>
            <w:r w:rsidRPr="0082640E">
              <w:rPr>
                <w:rFonts w:eastAsia="Century Gothic" w:cs="Arial"/>
                <w:color w:val="231F20"/>
                <w:sz w:val="20"/>
              </w:rPr>
              <w:t>party</w:t>
            </w:r>
            <w:r w:rsidRPr="0082640E">
              <w:rPr>
                <w:rFonts w:eastAsia="Century Gothic" w:cs="Arial"/>
                <w:color w:val="231F20"/>
                <w:spacing w:val="-3"/>
                <w:sz w:val="20"/>
              </w:rPr>
              <w:t xml:space="preserve"> </w:t>
            </w:r>
            <w:r w:rsidRPr="0082640E">
              <w:rPr>
                <w:rFonts w:eastAsia="Century Gothic" w:cs="Arial"/>
                <w:color w:val="231F20"/>
                <w:sz w:val="20"/>
              </w:rPr>
              <w:t>to</w:t>
            </w:r>
            <w:r w:rsidRPr="0082640E">
              <w:rPr>
                <w:rFonts w:eastAsia="Century Gothic" w:cs="Arial"/>
                <w:color w:val="231F20"/>
                <w:spacing w:val="-4"/>
                <w:sz w:val="20"/>
              </w:rPr>
              <w:t xml:space="preserve"> </w:t>
            </w:r>
            <w:r w:rsidRPr="0082640E">
              <w:rPr>
                <w:rFonts w:eastAsia="Century Gothic" w:cs="Arial"/>
                <w:color w:val="231F20"/>
                <w:sz w:val="20"/>
              </w:rPr>
              <w:t>a</w:t>
            </w:r>
            <w:r w:rsidRPr="0082640E">
              <w:rPr>
                <w:rFonts w:eastAsia="Century Gothic" w:cs="Arial"/>
                <w:color w:val="231F20"/>
                <w:spacing w:val="-5"/>
                <w:sz w:val="20"/>
              </w:rPr>
              <w:t xml:space="preserve"> </w:t>
            </w:r>
            <w:r w:rsidRPr="0082640E">
              <w:rPr>
                <w:rFonts w:eastAsia="Century Gothic" w:cs="Arial"/>
                <w:color w:val="231F20"/>
                <w:sz w:val="20"/>
              </w:rPr>
              <w:t>resource</w:t>
            </w:r>
            <w:r w:rsidRPr="0082640E">
              <w:rPr>
                <w:rFonts w:eastAsia="Century Gothic" w:cs="Arial"/>
                <w:color w:val="231F20"/>
                <w:w w:val="99"/>
                <w:sz w:val="20"/>
              </w:rPr>
              <w:t xml:space="preserve"> </w:t>
            </w:r>
            <w:r w:rsidRPr="0082640E">
              <w:rPr>
                <w:rFonts w:eastAsia="Century Gothic" w:cs="Arial"/>
                <w:color w:val="231F20"/>
                <w:sz w:val="20"/>
              </w:rPr>
              <w:t>consent</w:t>
            </w:r>
            <w:r w:rsidRPr="0082640E">
              <w:rPr>
                <w:rFonts w:eastAsia="Century Gothic" w:cs="Arial"/>
                <w:color w:val="231F20"/>
                <w:spacing w:val="-8"/>
                <w:sz w:val="20"/>
              </w:rPr>
              <w:t xml:space="preserve"> </w:t>
            </w:r>
            <w:r w:rsidRPr="0082640E">
              <w:rPr>
                <w:rFonts w:eastAsia="Century Gothic" w:cs="Arial"/>
                <w:color w:val="231F20"/>
                <w:sz w:val="20"/>
              </w:rPr>
              <w:t>application</w:t>
            </w:r>
            <w:r>
              <w:rPr>
                <w:rFonts w:eastAsia="Century Gothic" w:cs="Arial"/>
                <w:color w:val="231F20"/>
                <w:sz w:val="20"/>
              </w:rPr>
              <w:t>.</w:t>
            </w:r>
          </w:p>
          <w:p w:rsidR="00B07718" w:rsidRPr="0082640E" w:rsidRDefault="00B07718" w:rsidP="000340D4">
            <w:pPr>
              <w:pStyle w:val="ListParagraph"/>
              <w:widowControl w:val="0"/>
              <w:numPr>
                <w:ilvl w:val="0"/>
                <w:numId w:val="26"/>
              </w:numPr>
              <w:tabs>
                <w:tab w:val="clear" w:pos="567"/>
                <w:tab w:val="left" w:pos="569"/>
              </w:tabs>
              <w:spacing w:before="60" w:after="60"/>
              <w:ind w:left="569"/>
              <w:contextualSpacing w:val="0"/>
              <w:jc w:val="left"/>
              <w:rPr>
                <w:rFonts w:eastAsia="Century Gothic" w:cs="Arial"/>
                <w:sz w:val="20"/>
              </w:rPr>
            </w:pPr>
            <w:r w:rsidRPr="0082640E">
              <w:rPr>
                <w:rFonts w:eastAsia="Century Gothic" w:cs="Arial"/>
                <w:color w:val="231F20"/>
                <w:sz w:val="20"/>
              </w:rPr>
              <w:t>When</w:t>
            </w:r>
            <w:r w:rsidRPr="0082640E">
              <w:rPr>
                <w:rFonts w:eastAsia="Century Gothic" w:cs="Arial"/>
                <w:color w:val="231F20"/>
                <w:spacing w:val="-5"/>
                <w:sz w:val="20"/>
              </w:rPr>
              <w:t xml:space="preserve"> </w:t>
            </w:r>
            <w:r w:rsidRPr="0082640E">
              <w:rPr>
                <w:rFonts w:eastAsia="Century Gothic" w:cs="Arial"/>
                <w:color w:val="231F20"/>
                <w:sz w:val="20"/>
              </w:rPr>
              <w:t>making</w:t>
            </w:r>
            <w:r w:rsidRPr="0082640E">
              <w:rPr>
                <w:rFonts w:eastAsia="Century Gothic" w:cs="Arial"/>
                <w:color w:val="231F20"/>
                <w:spacing w:val="-5"/>
                <w:sz w:val="20"/>
              </w:rPr>
              <w:t xml:space="preserve"> </w:t>
            </w:r>
            <w:r w:rsidRPr="0082640E">
              <w:rPr>
                <w:rFonts w:eastAsia="Century Gothic" w:cs="Arial"/>
                <w:color w:val="231F20"/>
                <w:sz w:val="20"/>
              </w:rPr>
              <w:t>a</w:t>
            </w:r>
            <w:r w:rsidRPr="0082640E">
              <w:rPr>
                <w:rFonts w:eastAsia="Century Gothic" w:cs="Arial"/>
                <w:color w:val="231F20"/>
                <w:spacing w:val="-5"/>
                <w:sz w:val="20"/>
              </w:rPr>
              <w:t xml:space="preserve"> </w:t>
            </w:r>
            <w:r w:rsidRPr="0082640E">
              <w:rPr>
                <w:rFonts w:eastAsia="Century Gothic" w:cs="Arial"/>
                <w:color w:val="231F20"/>
                <w:sz w:val="20"/>
              </w:rPr>
              <w:t>decision</w:t>
            </w:r>
            <w:r w:rsidRPr="0082640E">
              <w:rPr>
                <w:rFonts w:eastAsia="Century Gothic" w:cs="Arial"/>
                <w:color w:val="231F20"/>
                <w:spacing w:val="-5"/>
                <w:sz w:val="20"/>
              </w:rPr>
              <w:t xml:space="preserve"> </w:t>
            </w:r>
            <w:r w:rsidRPr="0082640E">
              <w:rPr>
                <w:rFonts w:eastAsia="Century Gothic" w:cs="Arial"/>
                <w:color w:val="231F20"/>
                <w:sz w:val="20"/>
              </w:rPr>
              <w:t>on</w:t>
            </w:r>
            <w:r w:rsidRPr="0082640E">
              <w:rPr>
                <w:rFonts w:eastAsia="Century Gothic" w:cs="Arial"/>
                <w:color w:val="231F20"/>
                <w:spacing w:val="-5"/>
                <w:sz w:val="20"/>
              </w:rPr>
              <w:t xml:space="preserve"> </w:t>
            </w:r>
            <w:r w:rsidRPr="0082640E">
              <w:rPr>
                <w:rFonts w:eastAsia="Century Gothic" w:cs="Arial"/>
                <w:color w:val="231F20"/>
                <w:sz w:val="20"/>
              </w:rPr>
              <w:t>resource</w:t>
            </w:r>
            <w:r w:rsidRPr="0082640E">
              <w:rPr>
                <w:rFonts w:eastAsia="Century Gothic" w:cs="Arial"/>
                <w:color w:val="231F20"/>
                <w:spacing w:val="-5"/>
                <w:sz w:val="20"/>
              </w:rPr>
              <w:t xml:space="preserve"> </w:t>
            </w:r>
            <w:r w:rsidRPr="0082640E">
              <w:rPr>
                <w:rFonts w:eastAsia="Century Gothic" w:cs="Arial"/>
                <w:color w:val="231F20"/>
                <w:sz w:val="20"/>
              </w:rPr>
              <w:t>consent</w:t>
            </w:r>
            <w:r w:rsidRPr="0082640E">
              <w:rPr>
                <w:rFonts w:eastAsia="Century Gothic" w:cs="Arial"/>
                <w:color w:val="231F20"/>
                <w:spacing w:val="-4"/>
                <w:sz w:val="20"/>
              </w:rPr>
              <w:t xml:space="preserve"> </w:t>
            </w:r>
            <w:r w:rsidRPr="0082640E">
              <w:rPr>
                <w:rFonts w:eastAsia="Century Gothic" w:cs="Arial"/>
                <w:color w:val="231F20"/>
                <w:sz w:val="20"/>
              </w:rPr>
              <w:t>applications</w:t>
            </w:r>
            <w:r>
              <w:rPr>
                <w:rFonts w:eastAsia="Century Gothic" w:cs="Arial"/>
                <w:color w:val="231F20"/>
                <w:sz w:val="20"/>
              </w:rPr>
              <w:t>.</w:t>
            </w:r>
          </w:p>
        </w:tc>
      </w:tr>
      <w:tr w:rsidR="00B07718" w:rsidRPr="0082640E" w:rsidTr="000340D4">
        <w:tc>
          <w:tcPr>
            <w:tcW w:w="1284" w:type="pct"/>
            <w:tcBorders>
              <w:top w:val="single" w:sz="8" w:space="0" w:color="FFFFFF"/>
              <w:left w:val="nil"/>
              <w:bottom w:val="nil"/>
              <w:right w:val="single" w:sz="8" w:space="0" w:color="FFFFFF"/>
            </w:tcBorders>
            <w:shd w:val="clear" w:color="auto" w:fill="CCDCE6"/>
          </w:tcPr>
          <w:p w:rsidR="00B07718" w:rsidRPr="0082640E" w:rsidRDefault="00B07718" w:rsidP="000340D4">
            <w:pPr>
              <w:pStyle w:val="TableParagraph"/>
              <w:spacing w:before="60" w:after="60"/>
              <w:ind w:right="597"/>
              <w:rPr>
                <w:rFonts w:ascii="Arial" w:eastAsia="Century Gothic" w:hAnsi="Arial" w:cs="Arial"/>
                <w:sz w:val="20"/>
                <w:szCs w:val="20"/>
              </w:rPr>
            </w:pPr>
            <w:r w:rsidRPr="0082640E">
              <w:rPr>
                <w:rFonts w:ascii="Arial" w:eastAsia="Century Gothic" w:hAnsi="Arial" w:cs="Arial"/>
                <w:color w:val="231F20"/>
                <w:sz w:val="20"/>
                <w:szCs w:val="20"/>
              </w:rPr>
              <w:t>Consultation with Māori</w:t>
            </w:r>
          </w:p>
        </w:tc>
        <w:tc>
          <w:tcPr>
            <w:tcW w:w="3716" w:type="pct"/>
            <w:tcBorders>
              <w:top w:val="single" w:sz="8" w:space="0" w:color="FFFFFF"/>
              <w:left w:val="single" w:sz="8" w:space="0" w:color="FFFFFF"/>
              <w:bottom w:val="single" w:sz="2" w:space="0" w:color="FFFFFF"/>
              <w:right w:val="nil"/>
            </w:tcBorders>
            <w:shd w:val="clear" w:color="auto" w:fill="CCDCE6"/>
          </w:tcPr>
          <w:p w:rsidR="00B07718" w:rsidRPr="0082640E" w:rsidRDefault="00B07718" w:rsidP="000340D4">
            <w:pPr>
              <w:pStyle w:val="TableParagraph"/>
              <w:spacing w:before="60" w:after="60"/>
              <w:ind w:right="395"/>
              <w:rPr>
                <w:rFonts w:ascii="Arial" w:eastAsia="Century Gothic" w:hAnsi="Arial" w:cs="Arial"/>
                <w:sz w:val="20"/>
                <w:szCs w:val="20"/>
              </w:rPr>
            </w:pPr>
            <w:r w:rsidRPr="0082640E">
              <w:rPr>
                <w:rFonts w:ascii="Arial" w:eastAsia="Century Gothic" w:hAnsi="Arial" w:cs="Arial"/>
                <w:color w:val="231F20"/>
                <w:sz w:val="20"/>
                <w:szCs w:val="20"/>
              </w:rPr>
              <w:t>Specific</w:t>
            </w:r>
            <w:r w:rsidRPr="0082640E">
              <w:rPr>
                <w:rFonts w:ascii="Arial" w:eastAsia="Century Gothic" w:hAnsi="Arial" w:cs="Arial"/>
                <w:color w:val="231F20"/>
                <w:spacing w:val="-2"/>
                <w:sz w:val="20"/>
                <w:szCs w:val="20"/>
              </w:rPr>
              <w:t xml:space="preserve"> </w:t>
            </w:r>
            <w:r w:rsidRPr="0082640E">
              <w:rPr>
                <w:rFonts w:ascii="Arial" w:eastAsia="Century Gothic" w:hAnsi="Arial" w:cs="Arial"/>
                <w:color w:val="231F20"/>
                <w:sz w:val="20"/>
                <w:szCs w:val="20"/>
              </w:rPr>
              <w:t>requirement</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for</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consultation</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with</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Māori</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when</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developing (or changing) the Regional Policy Statement or regional plans.</w:t>
            </w:r>
          </w:p>
          <w:p w:rsidR="00B07718" w:rsidRPr="0082640E" w:rsidRDefault="00B07718" w:rsidP="000340D4">
            <w:pPr>
              <w:pStyle w:val="TableParagraph"/>
              <w:spacing w:before="60" w:after="60"/>
              <w:rPr>
                <w:rFonts w:ascii="Arial" w:eastAsia="Century Gothic" w:hAnsi="Arial" w:cs="Arial"/>
                <w:sz w:val="20"/>
                <w:szCs w:val="20"/>
              </w:rPr>
            </w:pPr>
            <w:r w:rsidRPr="0082640E">
              <w:rPr>
                <w:rFonts w:ascii="Arial" w:eastAsia="Century Gothic" w:hAnsi="Arial" w:cs="Arial"/>
                <w:color w:val="231F20"/>
                <w:sz w:val="20"/>
                <w:szCs w:val="20"/>
              </w:rPr>
              <w:t>There</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is</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no</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specific</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requirement</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for consultation</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with</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Māori</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for</w:t>
            </w:r>
            <w:r>
              <w:rPr>
                <w:rFonts w:ascii="Arial" w:eastAsia="Century Gothic" w:hAnsi="Arial" w:cs="Arial"/>
                <w:color w:val="231F20"/>
                <w:sz w:val="20"/>
                <w:szCs w:val="20"/>
              </w:rPr>
              <w:t xml:space="preserve"> </w:t>
            </w:r>
            <w:r w:rsidRPr="0082640E">
              <w:rPr>
                <w:rFonts w:ascii="Arial" w:eastAsia="Century Gothic" w:hAnsi="Arial" w:cs="Arial"/>
                <w:color w:val="231F20"/>
                <w:sz w:val="20"/>
                <w:szCs w:val="20"/>
              </w:rPr>
              <w:t>a resource consent application. However, it is considered good practice for consultation where a resource application affects Māori interests</w:t>
            </w:r>
            <w:r w:rsidRPr="0082640E">
              <w:rPr>
                <w:rFonts w:ascii="Arial" w:eastAsia="Century Gothic" w:hAnsi="Arial" w:cs="Arial"/>
                <w:color w:val="231F20"/>
                <w:spacing w:val="-4"/>
                <w:sz w:val="20"/>
                <w:szCs w:val="20"/>
              </w:rPr>
              <w:t xml:space="preserve"> </w:t>
            </w:r>
            <w:r w:rsidRPr="0082640E">
              <w:rPr>
                <w:rFonts w:ascii="Arial" w:eastAsia="Century Gothic" w:hAnsi="Arial" w:cs="Arial"/>
                <w:color w:val="231F20"/>
                <w:sz w:val="20"/>
                <w:szCs w:val="20"/>
              </w:rPr>
              <w:t>and</w:t>
            </w:r>
            <w:r w:rsidRPr="0082640E">
              <w:rPr>
                <w:rFonts w:ascii="Arial" w:eastAsia="Century Gothic" w:hAnsi="Arial" w:cs="Arial"/>
                <w:color w:val="231F20"/>
                <w:spacing w:val="-4"/>
                <w:sz w:val="20"/>
                <w:szCs w:val="20"/>
              </w:rPr>
              <w:t xml:space="preserve"> </w:t>
            </w:r>
            <w:r w:rsidRPr="0082640E">
              <w:rPr>
                <w:rFonts w:ascii="Arial" w:eastAsia="Century Gothic" w:hAnsi="Arial" w:cs="Arial"/>
                <w:color w:val="231F20"/>
                <w:sz w:val="20"/>
                <w:szCs w:val="20"/>
              </w:rPr>
              <w:t>values.</w:t>
            </w:r>
          </w:p>
        </w:tc>
      </w:tr>
      <w:tr w:rsidR="00B07718" w:rsidRPr="0082640E" w:rsidTr="000340D4">
        <w:tc>
          <w:tcPr>
            <w:tcW w:w="1284" w:type="pct"/>
            <w:tcBorders>
              <w:top w:val="nil"/>
              <w:left w:val="nil"/>
              <w:bottom w:val="single" w:sz="8" w:space="0" w:color="FFFFFF"/>
              <w:right w:val="single" w:sz="8" w:space="0" w:color="FFFFFF"/>
            </w:tcBorders>
            <w:shd w:val="clear" w:color="auto" w:fill="B2CAD9"/>
          </w:tcPr>
          <w:p w:rsidR="00B07718" w:rsidRPr="0082640E" w:rsidRDefault="00B07718" w:rsidP="000340D4">
            <w:pPr>
              <w:pStyle w:val="TableParagraph"/>
              <w:spacing w:before="60" w:after="60"/>
              <w:ind w:right="482"/>
              <w:rPr>
                <w:rFonts w:ascii="Arial" w:eastAsia="Century Gothic" w:hAnsi="Arial" w:cs="Arial"/>
                <w:sz w:val="20"/>
                <w:szCs w:val="20"/>
              </w:rPr>
            </w:pPr>
            <w:r w:rsidRPr="0082640E">
              <w:rPr>
                <w:rFonts w:ascii="Arial" w:eastAsia="Century Gothic" w:hAnsi="Arial" w:cs="Arial"/>
                <w:color w:val="231F20"/>
                <w:sz w:val="20"/>
                <w:szCs w:val="20"/>
              </w:rPr>
              <w:t>Collaboration with Māori (Freshwater Management)</w:t>
            </w:r>
          </w:p>
        </w:tc>
        <w:tc>
          <w:tcPr>
            <w:tcW w:w="3716" w:type="pct"/>
            <w:tcBorders>
              <w:top w:val="single" w:sz="2" w:space="0" w:color="FFFFFF"/>
              <w:left w:val="single" w:sz="8" w:space="0" w:color="FFFFFF"/>
              <w:bottom w:val="single" w:sz="8" w:space="0" w:color="FFFFFF"/>
              <w:right w:val="nil"/>
            </w:tcBorders>
            <w:shd w:val="clear" w:color="auto" w:fill="B2CAD9"/>
          </w:tcPr>
          <w:p w:rsidR="00B07718" w:rsidRPr="0082640E" w:rsidRDefault="00B07718" w:rsidP="000340D4">
            <w:pPr>
              <w:pStyle w:val="TableParagraph"/>
              <w:spacing w:before="60" w:after="60"/>
              <w:ind w:right="152"/>
              <w:rPr>
                <w:rFonts w:ascii="Arial" w:eastAsia="Century Gothic" w:hAnsi="Arial" w:cs="Arial"/>
                <w:sz w:val="20"/>
                <w:szCs w:val="20"/>
              </w:rPr>
            </w:pPr>
            <w:r w:rsidRPr="0082640E">
              <w:rPr>
                <w:rFonts w:ascii="Arial" w:eastAsia="Century Gothic" w:hAnsi="Arial" w:cs="Arial"/>
                <w:color w:val="231F20"/>
                <w:sz w:val="20"/>
                <w:szCs w:val="20"/>
              </w:rPr>
              <w:t xml:space="preserve">The National Policy Statement (Freshwater Management) places greater </w:t>
            </w:r>
            <w:r>
              <w:rPr>
                <w:rFonts w:ascii="Arial" w:eastAsia="Century Gothic" w:hAnsi="Arial" w:cs="Arial"/>
                <w:color w:val="231F20"/>
                <w:sz w:val="20"/>
                <w:szCs w:val="20"/>
              </w:rPr>
              <w:t xml:space="preserve">responsibility </w:t>
            </w:r>
            <w:r w:rsidRPr="0082640E">
              <w:rPr>
                <w:rFonts w:ascii="Arial" w:eastAsia="Century Gothic" w:hAnsi="Arial" w:cs="Arial"/>
                <w:color w:val="231F20"/>
                <w:sz w:val="20"/>
                <w:szCs w:val="20"/>
              </w:rPr>
              <w:t>on Council to involve and collaborate with Māori in the</w:t>
            </w:r>
            <w:r w:rsidRPr="0082640E">
              <w:rPr>
                <w:rFonts w:ascii="Arial" w:eastAsia="Century Gothic" w:hAnsi="Arial" w:cs="Arial"/>
                <w:color w:val="231F20"/>
                <w:spacing w:val="-10"/>
                <w:sz w:val="20"/>
                <w:szCs w:val="20"/>
              </w:rPr>
              <w:t xml:space="preserve"> </w:t>
            </w:r>
            <w:r w:rsidRPr="0082640E">
              <w:rPr>
                <w:rFonts w:ascii="Arial" w:eastAsia="Century Gothic" w:hAnsi="Arial" w:cs="Arial"/>
                <w:color w:val="231F20"/>
                <w:sz w:val="20"/>
                <w:szCs w:val="20"/>
              </w:rPr>
              <w:t>management</w:t>
            </w:r>
            <w:r w:rsidRPr="0082640E">
              <w:rPr>
                <w:rFonts w:ascii="Arial" w:eastAsia="Century Gothic" w:hAnsi="Arial" w:cs="Arial"/>
                <w:color w:val="231F20"/>
                <w:spacing w:val="-10"/>
                <w:sz w:val="20"/>
                <w:szCs w:val="20"/>
              </w:rPr>
              <w:t xml:space="preserve"> </w:t>
            </w:r>
            <w:r w:rsidRPr="0082640E">
              <w:rPr>
                <w:rFonts w:ascii="Arial" w:eastAsia="Century Gothic" w:hAnsi="Arial" w:cs="Arial"/>
                <w:color w:val="231F20"/>
                <w:sz w:val="20"/>
                <w:szCs w:val="20"/>
              </w:rPr>
              <w:t>of</w:t>
            </w:r>
            <w:r w:rsidRPr="0082640E">
              <w:rPr>
                <w:rFonts w:ascii="Arial" w:eastAsia="Century Gothic" w:hAnsi="Arial" w:cs="Arial"/>
                <w:color w:val="231F20"/>
                <w:spacing w:val="-10"/>
                <w:sz w:val="20"/>
                <w:szCs w:val="20"/>
              </w:rPr>
              <w:t xml:space="preserve"> </w:t>
            </w:r>
            <w:r w:rsidRPr="0082640E">
              <w:rPr>
                <w:rFonts w:ascii="Arial" w:eastAsia="Century Gothic" w:hAnsi="Arial" w:cs="Arial"/>
                <w:color w:val="231F20"/>
                <w:sz w:val="20"/>
                <w:szCs w:val="20"/>
              </w:rPr>
              <w:t>freshwater.</w:t>
            </w:r>
          </w:p>
        </w:tc>
      </w:tr>
      <w:tr w:rsidR="00B07718" w:rsidRPr="0082640E" w:rsidTr="000340D4">
        <w:tc>
          <w:tcPr>
            <w:tcW w:w="1284" w:type="pct"/>
            <w:tcBorders>
              <w:top w:val="single" w:sz="8" w:space="0" w:color="FFFFFF"/>
              <w:left w:val="nil"/>
              <w:bottom w:val="nil"/>
              <w:right w:val="single" w:sz="8" w:space="0" w:color="FFFFFF"/>
            </w:tcBorders>
            <w:shd w:val="clear" w:color="auto" w:fill="CCDCE6"/>
          </w:tcPr>
          <w:p w:rsidR="00B07718" w:rsidRPr="0082640E" w:rsidRDefault="00B07718" w:rsidP="000340D4">
            <w:pPr>
              <w:pStyle w:val="TableParagraph"/>
              <w:spacing w:before="60" w:after="60"/>
              <w:rPr>
                <w:rFonts w:ascii="Arial" w:eastAsia="Century Gothic" w:hAnsi="Arial" w:cs="Arial"/>
                <w:sz w:val="20"/>
                <w:szCs w:val="20"/>
              </w:rPr>
            </w:pPr>
            <w:r w:rsidRPr="0082640E">
              <w:rPr>
                <w:rFonts w:ascii="Arial" w:eastAsia="Century Gothic" w:hAnsi="Arial" w:cs="Arial"/>
                <w:color w:val="231F20"/>
                <w:sz w:val="20"/>
                <w:szCs w:val="20"/>
              </w:rPr>
              <w:t>Issues</w:t>
            </w:r>
            <w:r w:rsidRPr="0082640E">
              <w:rPr>
                <w:rFonts w:ascii="Arial" w:eastAsia="Century Gothic" w:hAnsi="Arial" w:cs="Arial"/>
                <w:color w:val="231F20"/>
                <w:spacing w:val="-3"/>
                <w:sz w:val="20"/>
                <w:szCs w:val="20"/>
              </w:rPr>
              <w:t xml:space="preserve"> </w:t>
            </w:r>
            <w:r w:rsidRPr="0082640E">
              <w:rPr>
                <w:rFonts w:ascii="Arial" w:eastAsia="Century Gothic" w:hAnsi="Arial" w:cs="Arial"/>
                <w:color w:val="231F20"/>
                <w:sz w:val="20"/>
                <w:szCs w:val="20"/>
              </w:rPr>
              <w:t>of</w:t>
            </w:r>
            <w:r>
              <w:rPr>
                <w:rFonts w:ascii="Arial" w:eastAsia="Century Gothic" w:hAnsi="Arial" w:cs="Arial"/>
                <w:color w:val="231F20"/>
                <w:sz w:val="20"/>
                <w:szCs w:val="20"/>
              </w:rPr>
              <w:t xml:space="preserve"> </w:t>
            </w:r>
            <w:r w:rsidRPr="0082640E">
              <w:rPr>
                <w:rFonts w:ascii="Arial" w:eastAsia="Century Gothic" w:hAnsi="Arial" w:cs="Arial"/>
                <w:color w:val="231F20"/>
                <w:sz w:val="20"/>
                <w:szCs w:val="20"/>
              </w:rPr>
              <w:t>Significance</w:t>
            </w:r>
          </w:p>
        </w:tc>
        <w:tc>
          <w:tcPr>
            <w:tcW w:w="3716" w:type="pct"/>
            <w:tcBorders>
              <w:top w:val="single" w:sz="8" w:space="0" w:color="FFFFFF"/>
              <w:left w:val="single" w:sz="8" w:space="0" w:color="FFFFFF"/>
              <w:bottom w:val="nil"/>
              <w:right w:val="nil"/>
            </w:tcBorders>
            <w:shd w:val="clear" w:color="auto" w:fill="CCDCE6"/>
          </w:tcPr>
          <w:p w:rsidR="00B07718" w:rsidRPr="0082640E" w:rsidRDefault="00B07718" w:rsidP="000340D4">
            <w:pPr>
              <w:pStyle w:val="TableParagraph"/>
              <w:spacing w:before="60" w:after="60"/>
              <w:ind w:right="395"/>
              <w:rPr>
                <w:rFonts w:ascii="Arial" w:eastAsia="Century Gothic" w:hAnsi="Arial" w:cs="Arial"/>
                <w:sz w:val="20"/>
                <w:szCs w:val="20"/>
              </w:rPr>
            </w:pPr>
            <w:r w:rsidRPr="0082640E">
              <w:rPr>
                <w:rFonts w:ascii="Arial" w:eastAsia="Century Gothic" w:hAnsi="Arial" w:cs="Arial"/>
                <w:color w:val="231F20"/>
                <w:sz w:val="20"/>
                <w:szCs w:val="20"/>
              </w:rPr>
              <w:t>Specific</w:t>
            </w:r>
            <w:r w:rsidRPr="0082640E">
              <w:rPr>
                <w:rFonts w:ascii="Arial" w:eastAsia="Century Gothic" w:hAnsi="Arial" w:cs="Arial"/>
                <w:color w:val="231F20"/>
                <w:spacing w:val="-2"/>
                <w:sz w:val="20"/>
                <w:szCs w:val="20"/>
              </w:rPr>
              <w:t xml:space="preserve"> </w:t>
            </w:r>
            <w:r w:rsidRPr="0082640E">
              <w:rPr>
                <w:rFonts w:ascii="Arial" w:eastAsia="Century Gothic" w:hAnsi="Arial" w:cs="Arial"/>
                <w:color w:val="231F20"/>
                <w:sz w:val="20"/>
                <w:szCs w:val="20"/>
              </w:rPr>
              <w:t>section</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in</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the</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Regional</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Policy</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Statement</w:t>
            </w:r>
            <w:r w:rsidRPr="0082640E">
              <w:rPr>
                <w:rFonts w:ascii="Arial" w:eastAsia="Century Gothic" w:hAnsi="Arial" w:cs="Arial"/>
                <w:color w:val="231F20"/>
                <w:spacing w:val="-1"/>
                <w:sz w:val="20"/>
                <w:szCs w:val="20"/>
              </w:rPr>
              <w:t xml:space="preserve"> </w:t>
            </w:r>
            <w:r w:rsidRPr="0082640E">
              <w:rPr>
                <w:rFonts w:ascii="Arial" w:eastAsia="Century Gothic" w:hAnsi="Arial" w:cs="Arial"/>
                <w:color w:val="231F20"/>
                <w:sz w:val="20"/>
                <w:szCs w:val="20"/>
              </w:rPr>
              <w:t>acknowledging Issues</w:t>
            </w:r>
            <w:r w:rsidRPr="0082640E">
              <w:rPr>
                <w:rFonts w:ascii="Arial" w:eastAsia="Century Gothic" w:hAnsi="Arial" w:cs="Arial"/>
                <w:color w:val="231F20"/>
                <w:spacing w:val="-3"/>
                <w:sz w:val="20"/>
                <w:szCs w:val="20"/>
              </w:rPr>
              <w:t xml:space="preserve"> </w:t>
            </w:r>
            <w:r w:rsidRPr="0082640E">
              <w:rPr>
                <w:rFonts w:ascii="Arial" w:eastAsia="Century Gothic" w:hAnsi="Arial" w:cs="Arial"/>
                <w:color w:val="231F20"/>
                <w:sz w:val="20"/>
                <w:szCs w:val="20"/>
              </w:rPr>
              <w:t>of</w:t>
            </w:r>
            <w:r w:rsidRPr="0082640E">
              <w:rPr>
                <w:rFonts w:ascii="Arial" w:eastAsia="Century Gothic" w:hAnsi="Arial" w:cs="Arial"/>
                <w:color w:val="231F20"/>
                <w:spacing w:val="-3"/>
                <w:sz w:val="20"/>
                <w:szCs w:val="20"/>
              </w:rPr>
              <w:t xml:space="preserve"> </w:t>
            </w:r>
            <w:r w:rsidRPr="0082640E">
              <w:rPr>
                <w:rFonts w:ascii="Arial" w:eastAsia="Century Gothic" w:hAnsi="Arial" w:cs="Arial"/>
                <w:color w:val="231F20"/>
                <w:sz w:val="20"/>
                <w:szCs w:val="20"/>
              </w:rPr>
              <w:t>significance</w:t>
            </w:r>
            <w:r w:rsidRPr="0082640E">
              <w:rPr>
                <w:rFonts w:ascii="Arial" w:eastAsia="Century Gothic" w:hAnsi="Arial" w:cs="Arial"/>
                <w:color w:val="231F20"/>
                <w:spacing w:val="-3"/>
                <w:sz w:val="20"/>
                <w:szCs w:val="20"/>
              </w:rPr>
              <w:t xml:space="preserve"> </w:t>
            </w:r>
            <w:r w:rsidRPr="0082640E">
              <w:rPr>
                <w:rFonts w:ascii="Arial" w:eastAsia="Century Gothic" w:hAnsi="Arial" w:cs="Arial"/>
                <w:color w:val="231F20"/>
                <w:sz w:val="20"/>
                <w:szCs w:val="20"/>
              </w:rPr>
              <w:t>to</w:t>
            </w:r>
            <w:r w:rsidRPr="0082640E">
              <w:rPr>
                <w:rFonts w:ascii="Arial" w:eastAsia="Century Gothic" w:hAnsi="Arial" w:cs="Arial"/>
                <w:color w:val="231F20"/>
                <w:spacing w:val="-3"/>
                <w:sz w:val="20"/>
                <w:szCs w:val="20"/>
              </w:rPr>
              <w:t xml:space="preserve"> </w:t>
            </w:r>
            <w:r w:rsidRPr="0082640E">
              <w:rPr>
                <w:rFonts w:ascii="Arial" w:eastAsia="Century Gothic" w:hAnsi="Arial" w:cs="Arial"/>
                <w:color w:val="231F20"/>
                <w:sz w:val="20"/>
                <w:szCs w:val="20"/>
              </w:rPr>
              <w:t>Māori.</w:t>
            </w:r>
          </w:p>
        </w:tc>
      </w:tr>
    </w:tbl>
    <w:p w:rsidR="00B07718" w:rsidRPr="00B9050D" w:rsidRDefault="00B07718" w:rsidP="00B9050D">
      <w:pPr>
        <w:pStyle w:val="TextNormal"/>
        <w:spacing w:after="0"/>
        <w:rPr>
          <w:b/>
          <w:sz w:val="24"/>
        </w:rPr>
      </w:pPr>
    </w:p>
    <w:p w:rsidR="00B15EDC" w:rsidRPr="00B15EDC" w:rsidRDefault="00B15EDC" w:rsidP="00B15EDC">
      <w:pPr>
        <w:pStyle w:val="TextNormal"/>
        <w:rPr>
          <w:b/>
          <w:bCs/>
        </w:rPr>
      </w:pPr>
      <w:r w:rsidRPr="00B15EDC">
        <w:rPr>
          <w:b/>
        </w:rPr>
        <w:t>Local</w:t>
      </w:r>
      <w:r w:rsidRPr="00B15EDC">
        <w:rPr>
          <w:b/>
          <w:spacing w:val="-4"/>
        </w:rPr>
        <w:t xml:space="preserve"> </w:t>
      </w:r>
      <w:r w:rsidRPr="00B15EDC">
        <w:rPr>
          <w:b/>
        </w:rPr>
        <w:t>Government</w:t>
      </w:r>
      <w:r w:rsidRPr="00B15EDC">
        <w:rPr>
          <w:b/>
          <w:spacing w:val="-3"/>
        </w:rPr>
        <w:t xml:space="preserve"> </w:t>
      </w:r>
      <w:r w:rsidRPr="00B15EDC">
        <w:rPr>
          <w:b/>
        </w:rPr>
        <w:t>Act</w:t>
      </w:r>
      <w:r w:rsidRPr="00B15EDC">
        <w:rPr>
          <w:b/>
          <w:spacing w:val="-3"/>
        </w:rPr>
        <w:t xml:space="preserve"> </w:t>
      </w:r>
      <w:r w:rsidRPr="00B15EDC">
        <w:rPr>
          <w:b/>
        </w:rPr>
        <w:t>2002</w:t>
      </w:r>
      <w:r w:rsidRPr="00B15EDC">
        <w:rPr>
          <w:b/>
          <w:spacing w:val="-3"/>
        </w:rPr>
        <w:t xml:space="preserve"> </w:t>
      </w:r>
      <w:r w:rsidRPr="00B15EDC">
        <w:rPr>
          <w:b/>
        </w:rPr>
        <w:t>(LGA)</w:t>
      </w:r>
      <w:r w:rsidRPr="00B15EDC">
        <w:rPr>
          <w:b/>
          <w:spacing w:val="-3"/>
        </w:rPr>
        <w:t xml:space="preserve"> </w:t>
      </w:r>
      <w:r w:rsidRPr="00B15EDC">
        <w:rPr>
          <w:b/>
        </w:rPr>
        <w:t>and</w:t>
      </w:r>
      <w:r w:rsidRPr="00B15EDC">
        <w:rPr>
          <w:b/>
          <w:spacing w:val="-4"/>
        </w:rPr>
        <w:t xml:space="preserve"> </w:t>
      </w:r>
      <w:r w:rsidRPr="00B15EDC">
        <w:rPr>
          <w:b/>
        </w:rPr>
        <w:t>Land</w:t>
      </w:r>
      <w:r w:rsidRPr="00B15EDC">
        <w:rPr>
          <w:b/>
          <w:spacing w:val="-4"/>
        </w:rPr>
        <w:t xml:space="preserve"> </w:t>
      </w:r>
      <w:r w:rsidRPr="00B15EDC">
        <w:rPr>
          <w:b/>
        </w:rPr>
        <w:t>Transport</w:t>
      </w:r>
      <w:r w:rsidRPr="00B15EDC">
        <w:rPr>
          <w:b/>
          <w:spacing w:val="-3"/>
        </w:rPr>
        <w:t xml:space="preserve"> </w:t>
      </w:r>
      <w:r w:rsidRPr="00B15EDC">
        <w:rPr>
          <w:b/>
        </w:rPr>
        <w:t>Management</w:t>
      </w:r>
      <w:r w:rsidRPr="00B15EDC">
        <w:rPr>
          <w:b/>
          <w:spacing w:val="-3"/>
        </w:rPr>
        <w:t xml:space="preserve"> </w:t>
      </w:r>
      <w:r w:rsidRPr="00B15EDC">
        <w:rPr>
          <w:b/>
        </w:rPr>
        <w:t>Act</w:t>
      </w:r>
      <w:r w:rsidRPr="00B15EDC">
        <w:rPr>
          <w:b/>
          <w:spacing w:val="-3"/>
        </w:rPr>
        <w:t xml:space="preserve"> </w:t>
      </w:r>
      <w:r w:rsidRPr="00B15EDC">
        <w:rPr>
          <w:b/>
        </w:rPr>
        <w:t>2003</w:t>
      </w:r>
      <w:r w:rsidRPr="00B15EDC">
        <w:rPr>
          <w:b/>
          <w:spacing w:val="-4"/>
        </w:rPr>
        <w:t xml:space="preserve"> </w:t>
      </w:r>
      <w:r w:rsidRPr="00B15EDC">
        <w:rPr>
          <w:b/>
        </w:rPr>
        <w:t>(LTMA)</w:t>
      </w:r>
    </w:p>
    <w:p w:rsidR="00B15EDC" w:rsidRPr="00775D0D" w:rsidRDefault="00B15EDC" w:rsidP="00775D0D">
      <w:pPr>
        <w:pStyle w:val="TextNormal"/>
      </w:pPr>
      <w:r w:rsidRPr="00775D0D">
        <w:t>The LGA provides for effective local government that reflects community-based objectives, while the LTMA provides for strategic land transport planning.</w:t>
      </w:r>
    </w:p>
    <w:p w:rsidR="00B15EDC" w:rsidRDefault="00B15EDC" w:rsidP="00775D0D">
      <w:pPr>
        <w:pStyle w:val="TextNormal"/>
      </w:pPr>
      <w:r w:rsidRPr="00775D0D">
        <w:t xml:space="preserve">Both Acts require Council to provide opportunities for </w:t>
      </w:r>
      <w:r w:rsidR="00A1378A">
        <w:t xml:space="preserve">Māori to contribute to decision </w:t>
      </w:r>
      <w:r w:rsidRPr="00775D0D">
        <w:t xml:space="preserve">making processes. The LTMA also </w:t>
      </w:r>
      <w:r w:rsidR="00C019A6">
        <w:t xml:space="preserve">specifically </w:t>
      </w:r>
      <w:r w:rsidRPr="00775D0D">
        <w:t xml:space="preserve">provides for separate consultation with Māori for </w:t>
      </w:r>
      <w:r w:rsidR="00C019A6">
        <w:t xml:space="preserve">particular </w:t>
      </w:r>
      <w:r w:rsidRPr="00775D0D">
        <w:t>activities.</w:t>
      </w:r>
    </w:p>
    <w:p w:rsidR="00B9050D" w:rsidRDefault="00B9050D">
      <w:pPr>
        <w:jc w:val="left"/>
        <w:rPr>
          <w:b/>
          <w:sz w:val="22"/>
          <w:lang w:val="en-NZ"/>
        </w:rPr>
      </w:pPr>
      <w:r>
        <w:rPr>
          <w:b/>
        </w:rPr>
        <w:br w:type="page"/>
      </w:r>
    </w:p>
    <w:p w:rsidR="00C019A6" w:rsidRPr="00B15EDC" w:rsidRDefault="00C019A6" w:rsidP="00C019A6">
      <w:pPr>
        <w:pStyle w:val="TextNormal"/>
        <w:rPr>
          <w:b/>
          <w:bCs/>
        </w:rPr>
      </w:pPr>
      <w:r w:rsidRPr="00B15EDC">
        <w:rPr>
          <w:b/>
        </w:rPr>
        <w:lastRenderedPageBreak/>
        <w:t>Council’s</w:t>
      </w:r>
      <w:r w:rsidRPr="00B15EDC">
        <w:rPr>
          <w:b/>
          <w:spacing w:val="-5"/>
        </w:rPr>
        <w:t xml:space="preserve"> </w:t>
      </w:r>
      <w:r w:rsidRPr="00B15EDC">
        <w:rPr>
          <w:b/>
        </w:rPr>
        <w:t>response</w:t>
      </w:r>
      <w:r>
        <w:rPr>
          <w:b/>
        </w:rPr>
        <w:t xml:space="preserve"> </w:t>
      </w:r>
      <w:r w:rsidRPr="00B15EDC">
        <w:rPr>
          <w:b/>
        </w:rPr>
        <w:t>to</w:t>
      </w:r>
      <w:r w:rsidRPr="00B15EDC">
        <w:rPr>
          <w:b/>
          <w:spacing w:val="-4"/>
        </w:rPr>
        <w:t xml:space="preserve"> </w:t>
      </w:r>
      <w:r w:rsidRPr="00B15EDC">
        <w:rPr>
          <w:b/>
        </w:rPr>
        <w:t>Legislative</w:t>
      </w:r>
      <w:r w:rsidRPr="00B15EDC">
        <w:rPr>
          <w:b/>
          <w:spacing w:val="-4"/>
        </w:rPr>
        <w:t xml:space="preserve"> </w:t>
      </w:r>
      <w:r w:rsidRPr="00B15EDC">
        <w:rPr>
          <w:b/>
        </w:rPr>
        <w:t>Requirements</w:t>
      </w:r>
      <w:r w:rsidRPr="00B15EDC">
        <w:rPr>
          <w:b/>
          <w:spacing w:val="-5"/>
        </w:rPr>
        <w:t xml:space="preserve"> </w:t>
      </w:r>
      <w:r w:rsidRPr="00B15EDC">
        <w:rPr>
          <w:b/>
        </w:rPr>
        <w:t>–</w:t>
      </w:r>
      <w:r w:rsidRPr="00B15EDC">
        <w:rPr>
          <w:b/>
          <w:spacing w:val="-4"/>
        </w:rPr>
        <w:t xml:space="preserve"> </w:t>
      </w:r>
      <w:r w:rsidRPr="00B15EDC">
        <w:rPr>
          <w:b/>
        </w:rPr>
        <w:t>LGA</w:t>
      </w:r>
      <w:r w:rsidRPr="00B15EDC">
        <w:rPr>
          <w:b/>
          <w:spacing w:val="-4"/>
        </w:rPr>
        <w:t xml:space="preserve"> </w:t>
      </w:r>
      <w:r>
        <w:rPr>
          <w:b/>
        </w:rPr>
        <w:t>and</w:t>
      </w:r>
      <w:r w:rsidRPr="00B15EDC">
        <w:rPr>
          <w:b/>
          <w:spacing w:val="-5"/>
        </w:rPr>
        <w:t xml:space="preserve"> </w:t>
      </w:r>
      <w:r w:rsidRPr="00B15EDC">
        <w:rPr>
          <w:b/>
        </w:rPr>
        <w:t>LTMA</w:t>
      </w:r>
    </w:p>
    <w:tbl>
      <w:tblPr>
        <w:tblW w:w="5000" w:type="pct"/>
        <w:tblLook w:val="01E0" w:firstRow="1" w:lastRow="1" w:firstColumn="1" w:lastColumn="1" w:noHBand="0" w:noVBand="0"/>
      </w:tblPr>
      <w:tblGrid>
        <w:gridCol w:w="2375"/>
        <w:gridCol w:w="6911"/>
      </w:tblGrid>
      <w:tr w:rsidR="00C019A6" w:rsidRPr="00B15EDC" w:rsidTr="000340D4">
        <w:tc>
          <w:tcPr>
            <w:tcW w:w="1279" w:type="pct"/>
            <w:tcBorders>
              <w:top w:val="nil"/>
              <w:left w:val="nil"/>
              <w:bottom w:val="nil"/>
              <w:right w:val="single" w:sz="8" w:space="0" w:color="FFFFFF"/>
            </w:tcBorders>
            <w:shd w:val="clear" w:color="auto" w:fill="33749B"/>
          </w:tcPr>
          <w:p w:rsidR="00C019A6" w:rsidRPr="00B15EDC" w:rsidRDefault="00C019A6" w:rsidP="000340D4">
            <w:pPr>
              <w:pStyle w:val="TableParagraph"/>
              <w:spacing w:before="60" w:after="60"/>
              <w:rPr>
                <w:rFonts w:ascii="Arial" w:eastAsia="Century Gothic" w:hAnsi="Arial" w:cs="Arial"/>
                <w:sz w:val="20"/>
                <w:szCs w:val="20"/>
              </w:rPr>
            </w:pPr>
            <w:r w:rsidRPr="00B15EDC">
              <w:rPr>
                <w:rFonts w:ascii="Arial" w:eastAsia="Century Gothic" w:hAnsi="Arial" w:cs="Arial"/>
                <w:b/>
                <w:bCs/>
                <w:color w:val="FFFFFF"/>
                <w:sz w:val="20"/>
                <w:szCs w:val="20"/>
              </w:rPr>
              <w:t>LGA</w:t>
            </w:r>
            <w:r w:rsidRPr="00B15EDC">
              <w:rPr>
                <w:rFonts w:ascii="Arial" w:eastAsia="Century Gothic" w:hAnsi="Arial" w:cs="Arial"/>
                <w:b/>
                <w:bCs/>
                <w:color w:val="FFFFFF"/>
                <w:spacing w:val="-5"/>
                <w:sz w:val="20"/>
                <w:szCs w:val="20"/>
              </w:rPr>
              <w:t xml:space="preserve"> </w:t>
            </w:r>
            <w:r w:rsidRPr="00B15EDC">
              <w:rPr>
                <w:rFonts w:ascii="Arial" w:eastAsia="Century Gothic" w:hAnsi="Arial" w:cs="Arial"/>
                <w:b/>
                <w:bCs/>
                <w:color w:val="FFFFFF"/>
                <w:sz w:val="20"/>
                <w:szCs w:val="20"/>
              </w:rPr>
              <w:t>&amp;</w:t>
            </w:r>
            <w:r w:rsidRPr="00B15EDC">
              <w:rPr>
                <w:rFonts w:ascii="Arial" w:eastAsia="Century Gothic" w:hAnsi="Arial" w:cs="Arial"/>
                <w:b/>
                <w:bCs/>
                <w:color w:val="FFFFFF"/>
                <w:spacing w:val="-6"/>
                <w:sz w:val="20"/>
                <w:szCs w:val="20"/>
              </w:rPr>
              <w:t xml:space="preserve"> </w:t>
            </w:r>
            <w:r w:rsidRPr="00B15EDC">
              <w:rPr>
                <w:rFonts w:ascii="Arial" w:eastAsia="Century Gothic" w:hAnsi="Arial" w:cs="Arial"/>
                <w:b/>
                <w:bCs/>
                <w:color w:val="FFFFFF"/>
                <w:sz w:val="20"/>
                <w:szCs w:val="20"/>
              </w:rPr>
              <w:t>LTMA</w:t>
            </w:r>
            <w:r>
              <w:rPr>
                <w:rFonts w:ascii="Arial" w:eastAsia="Century Gothic" w:hAnsi="Arial" w:cs="Arial"/>
                <w:b/>
                <w:bCs/>
                <w:color w:val="FFFFFF"/>
                <w:sz w:val="20"/>
                <w:szCs w:val="20"/>
              </w:rPr>
              <w:t xml:space="preserve"> </w:t>
            </w:r>
            <w:r w:rsidRPr="00B15EDC">
              <w:rPr>
                <w:rFonts w:ascii="Arial" w:eastAsia="Century Gothic" w:hAnsi="Arial" w:cs="Arial"/>
                <w:b/>
                <w:bCs/>
                <w:color w:val="FFFFFF"/>
                <w:sz w:val="20"/>
                <w:szCs w:val="20"/>
              </w:rPr>
              <w:t>requirements</w:t>
            </w:r>
          </w:p>
        </w:tc>
        <w:tc>
          <w:tcPr>
            <w:tcW w:w="3721" w:type="pct"/>
            <w:tcBorders>
              <w:top w:val="nil"/>
              <w:left w:val="single" w:sz="8" w:space="0" w:color="FFFFFF"/>
              <w:bottom w:val="nil"/>
              <w:right w:val="nil"/>
            </w:tcBorders>
            <w:shd w:val="clear" w:color="auto" w:fill="33749B"/>
          </w:tcPr>
          <w:p w:rsidR="00C019A6" w:rsidRPr="00B15EDC" w:rsidRDefault="00C019A6" w:rsidP="000340D4">
            <w:pPr>
              <w:pStyle w:val="TableParagraph"/>
              <w:spacing w:before="60" w:after="60"/>
              <w:rPr>
                <w:rFonts w:ascii="Arial" w:eastAsia="Century Gothic" w:hAnsi="Arial" w:cs="Arial"/>
                <w:sz w:val="20"/>
                <w:szCs w:val="20"/>
              </w:rPr>
            </w:pPr>
            <w:r w:rsidRPr="00B15EDC">
              <w:rPr>
                <w:rFonts w:ascii="Arial" w:eastAsia="Century Gothic" w:hAnsi="Arial" w:cs="Arial"/>
                <w:b/>
                <w:bCs/>
                <w:color w:val="FFFFFF"/>
                <w:sz w:val="20"/>
                <w:szCs w:val="20"/>
              </w:rPr>
              <w:t>Council’s</w:t>
            </w:r>
            <w:r w:rsidRPr="00B15EDC">
              <w:rPr>
                <w:rFonts w:ascii="Arial" w:eastAsia="Century Gothic" w:hAnsi="Arial" w:cs="Arial"/>
                <w:b/>
                <w:bCs/>
                <w:color w:val="FFFFFF"/>
                <w:spacing w:val="-7"/>
                <w:sz w:val="20"/>
                <w:szCs w:val="20"/>
              </w:rPr>
              <w:t xml:space="preserve"> </w:t>
            </w:r>
            <w:r w:rsidRPr="00B15EDC">
              <w:rPr>
                <w:rFonts w:ascii="Arial" w:eastAsia="Century Gothic" w:hAnsi="Arial" w:cs="Arial"/>
                <w:b/>
                <w:bCs/>
                <w:color w:val="FFFFFF"/>
                <w:sz w:val="20"/>
                <w:szCs w:val="20"/>
              </w:rPr>
              <w:t>response</w:t>
            </w:r>
            <w:r w:rsidRPr="00B15EDC">
              <w:rPr>
                <w:rFonts w:ascii="Arial" w:eastAsia="Century Gothic" w:hAnsi="Arial" w:cs="Arial"/>
                <w:b/>
                <w:bCs/>
                <w:color w:val="FFFFFF"/>
                <w:spacing w:val="-7"/>
                <w:sz w:val="20"/>
                <w:szCs w:val="20"/>
              </w:rPr>
              <w:t xml:space="preserve"> </w:t>
            </w:r>
            <w:r w:rsidRPr="00B15EDC">
              <w:rPr>
                <w:rFonts w:ascii="Arial" w:eastAsia="Century Gothic" w:hAnsi="Arial" w:cs="Arial"/>
                <w:b/>
                <w:bCs/>
                <w:color w:val="FFFFFF"/>
                <w:sz w:val="20"/>
                <w:szCs w:val="20"/>
              </w:rPr>
              <w:t>to</w:t>
            </w:r>
            <w:r w:rsidRPr="00B15EDC">
              <w:rPr>
                <w:rFonts w:ascii="Arial" w:eastAsia="Century Gothic" w:hAnsi="Arial" w:cs="Arial"/>
                <w:b/>
                <w:bCs/>
                <w:color w:val="FFFFFF"/>
                <w:spacing w:val="-7"/>
                <w:sz w:val="20"/>
                <w:szCs w:val="20"/>
              </w:rPr>
              <w:t xml:space="preserve"> </w:t>
            </w:r>
            <w:r w:rsidRPr="00B15EDC">
              <w:rPr>
                <w:rFonts w:ascii="Arial" w:eastAsia="Century Gothic" w:hAnsi="Arial" w:cs="Arial"/>
                <w:b/>
                <w:bCs/>
                <w:color w:val="FFFFFF"/>
                <w:sz w:val="20"/>
                <w:szCs w:val="20"/>
              </w:rPr>
              <w:t>these</w:t>
            </w:r>
            <w:r w:rsidRPr="00B15EDC">
              <w:rPr>
                <w:rFonts w:ascii="Arial" w:eastAsia="Century Gothic" w:hAnsi="Arial" w:cs="Arial"/>
                <w:b/>
                <w:bCs/>
                <w:color w:val="FFFFFF"/>
                <w:spacing w:val="-7"/>
                <w:sz w:val="20"/>
                <w:szCs w:val="20"/>
              </w:rPr>
              <w:t xml:space="preserve"> </w:t>
            </w:r>
            <w:r w:rsidRPr="00B15EDC">
              <w:rPr>
                <w:rFonts w:ascii="Arial" w:eastAsia="Century Gothic" w:hAnsi="Arial" w:cs="Arial"/>
                <w:b/>
                <w:bCs/>
                <w:color w:val="FFFFFF"/>
                <w:sz w:val="20"/>
                <w:szCs w:val="20"/>
              </w:rPr>
              <w:t>requirements</w:t>
            </w:r>
          </w:p>
        </w:tc>
      </w:tr>
      <w:tr w:rsidR="00C019A6" w:rsidRPr="00B15EDC" w:rsidTr="000340D4">
        <w:tc>
          <w:tcPr>
            <w:tcW w:w="1279" w:type="pct"/>
            <w:tcBorders>
              <w:top w:val="nil"/>
              <w:left w:val="nil"/>
              <w:bottom w:val="single" w:sz="8" w:space="0" w:color="FFFFFF"/>
              <w:right w:val="single" w:sz="8" w:space="0" w:color="FFFFFF"/>
            </w:tcBorders>
            <w:shd w:val="clear" w:color="auto" w:fill="B2CAD9"/>
          </w:tcPr>
          <w:p w:rsidR="00C019A6" w:rsidRPr="00B15EDC" w:rsidRDefault="00C019A6" w:rsidP="000340D4">
            <w:pPr>
              <w:pStyle w:val="TableParagraph"/>
              <w:spacing w:before="60" w:after="60"/>
              <w:ind w:right="693"/>
              <w:rPr>
                <w:rFonts w:ascii="Arial" w:eastAsia="Century Gothic" w:hAnsi="Arial" w:cs="Arial"/>
                <w:sz w:val="20"/>
                <w:szCs w:val="20"/>
              </w:rPr>
            </w:pPr>
            <w:r w:rsidRPr="00B15EDC">
              <w:rPr>
                <w:rFonts w:ascii="Arial" w:eastAsia="Century Gothic" w:hAnsi="Arial" w:cs="Arial"/>
                <w:color w:val="231F20"/>
                <w:sz w:val="20"/>
                <w:szCs w:val="20"/>
              </w:rPr>
              <w:t>Contribute to</w:t>
            </w:r>
            <w:r w:rsidRPr="00B15EDC">
              <w:rPr>
                <w:rFonts w:ascii="Arial" w:eastAsia="Century Gothic" w:hAnsi="Arial" w:cs="Arial"/>
                <w:color w:val="231F20"/>
                <w:spacing w:val="-2"/>
                <w:sz w:val="20"/>
                <w:szCs w:val="20"/>
              </w:rPr>
              <w:t xml:space="preserve"> </w:t>
            </w:r>
            <w:r>
              <w:rPr>
                <w:rFonts w:ascii="Arial" w:eastAsia="Century Gothic" w:hAnsi="Arial" w:cs="Arial"/>
                <w:color w:val="231F20"/>
                <w:sz w:val="20"/>
                <w:szCs w:val="20"/>
              </w:rPr>
              <w:t xml:space="preserve">decision </w:t>
            </w:r>
            <w:r w:rsidRPr="00B15EDC">
              <w:rPr>
                <w:rFonts w:ascii="Arial" w:eastAsia="Century Gothic" w:hAnsi="Arial" w:cs="Arial"/>
                <w:color w:val="231F20"/>
                <w:sz w:val="20"/>
                <w:szCs w:val="20"/>
              </w:rPr>
              <w:t>making</w:t>
            </w:r>
          </w:p>
        </w:tc>
        <w:tc>
          <w:tcPr>
            <w:tcW w:w="3721" w:type="pct"/>
            <w:tcBorders>
              <w:top w:val="nil"/>
              <w:left w:val="single" w:sz="8" w:space="0" w:color="FFFFFF"/>
              <w:bottom w:val="single" w:sz="8" w:space="0" w:color="FFFFFF"/>
              <w:right w:val="nil"/>
            </w:tcBorders>
            <w:shd w:val="clear" w:color="auto" w:fill="B2CAD9"/>
          </w:tcPr>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sz w:val="20"/>
              </w:rPr>
            </w:pPr>
            <w:r w:rsidRPr="00B15EDC">
              <w:rPr>
                <w:rFonts w:eastAsia="Century Gothic" w:cs="Arial"/>
                <w:color w:val="231F20"/>
                <w:sz w:val="20"/>
              </w:rPr>
              <w:t>Māori are encouraged to present their views to Council.</w:t>
            </w:r>
          </w:p>
          <w:p w:rsidR="00A11080" w:rsidRPr="00B9050D" w:rsidRDefault="00C019A6" w:rsidP="00B9050D">
            <w:pPr>
              <w:pStyle w:val="ListParagraph"/>
              <w:widowControl w:val="0"/>
              <w:numPr>
                <w:ilvl w:val="0"/>
                <w:numId w:val="25"/>
              </w:numPr>
              <w:tabs>
                <w:tab w:val="left" w:pos="527"/>
              </w:tabs>
              <w:spacing w:before="60" w:after="60"/>
              <w:ind w:left="528"/>
              <w:contextualSpacing w:val="0"/>
              <w:jc w:val="left"/>
              <w:rPr>
                <w:rFonts w:eastAsia="Century Gothic" w:cs="Arial"/>
                <w:sz w:val="20"/>
              </w:rPr>
            </w:pPr>
            <w:r w:rsidRPr="00B15EDC">
              <w:rPr>
                <w:rFonts w:eastAsia="Century Gothic" w:cs="Arial"/>
                <w:color w:val="231F20"/>
                <w:sz w:val="20"/>
              </w:rPr>
              <w:t>The Māori councillors represent Māor</w:t>
            </w:r>
            <w:r>
              <w:rPr>
                <w:rFonts w:eastAsia="Century Gothic" w:cs="Arial"/>
                <w:color w:val="231F20"/>
                <w:sz w:val="20"/>
              </w:rPr>
              <w:t xml:space="preserve">i interests in Council decision </w:t>
            </w:r>
            <w:r w:rsidRPr="00B15EDC">
              <w:rPr>
                <w:rFonts w:eastAsia="Century Gothic" w:cs="Arial"/>
                <w:color w:val="231F20"/>
                <w:sz w:val="20"/>
              </w:rPr>
              <w:t>making</w:t>
            </w:r>
            <w:r w:rsidRPr="00B15EDC">
              <w:rPr>
                <w:rFonts w:eastAsia="Century Gothic" w:cs="Arial"/>
                <w:color w:val="231F20"/>
                <w:spacing w:val="-8"/>
                <w:sz w:val="20"/>
              </w:rPr>
              <w:t xml:space="preserve"> </w:t>
            </w:r>
            <w:r w:rsidRPr="00B15EDC">
              <w:rPr>
                <w:rFonts w:eastAsia="Century Gothic" w:cs="Arial"/>
                <w:color w:val="231F20"/>
                <w:sz w:val="20"/>
              </w:rPr>
              <w:t>processes</w:t>
            </w:r>
            <w:r>
              <w:rPr>
                <w:rFonts w:eastAsia="Century Gothic" w:cs="Arial"/>
                <w:color w:val="231F20"/>
                <w:sz w:val="20"/>
              </w:rPr>
              <w:t>.</w:t>
            </w:r>
          </w:p>
        </w:tc>
      </w:tr>
      <w:tr w:rsidR="00C019A6" w:rsidRPr="00B15EDC" w:rsidTr="000340D4">
        <w:tc>
          <w:tcPr>
            <w:tcW w:w="1279" w:type="pct"/>
            <w:tcBorders>
              <w:top w:val="single" w:sz="8" w:space="0" w:color="FFFFFF"/>
              <w:left w:val="nil"/>
              <w:bottom w:val="single" w:sz="8" w:space="0" w:color="FFFFFF"/>
              <w:right w:val="single" w:sz="8" w:space="0" w:color="FFFFFF"/>
            </w:tcBorders>
            <w:shd w:val="clear" w:color="auto" w:fill="CCDCE6"/>
          </w:tcPr>
          <w:p w:rsidR="00C019A6" w:rsidRPr="00B15EDC" w:rsidRDefault="00C019A6" w:rsidP="000340D4">
            <w:pPr>
              <w:pStyle w:val="TableParagraph"/>
              <w:spacing w:before="60" w:after="60"/>
              <w:rPr>
                <w:rFonts w:ascii="Arial" w:eastAsia="Century Gothic" w:hAnsi="Arial" w:cs="Arial"/>
                <w:sz w:val="20"/>
                <w:szCs w:val="20"/>
              </w:rPr>
            </w:pPr>
            <w:r w:rsidRPr="00B15EDC">
              <w:rPr>
                <w:rFonts w:ascii="Arial" w:eastAsia="Century Gothic" w:hAnsi="Arial" w:cs="Arial"/>
                <w:color w:val="231F20"/>
                <w:sz w:val="20"/>
                <w:szCs w:val="20"/>
              </w:rPr>
              <w:t>Foster Māori contribution</w:t>
            </w:r>
          </w:p>
        </w:tc>
        <w:tc>
          <w:tcPr>
            <w:tcW w:w="3721" w:type="pct"/>
            <w:tcBorders>
              <w:top w:val="single" w:sz="8" w:space="0" w:color="FFFFFF"/>
              <w:left w:val="single" w:sz="8" w:space="0" w:color="FFFFFF"/>
              <w:bottom w:val="single" w:sz="8" w:space="0" w:color="FFFFFF"/>
              <w:right w:val="nil"/>
            </w:tcBorders>
            <w:shd w:val="clear" w:color="auto" w:fill="CCDCE6"/>
          </w:tcPr>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Supporting the development of hapū/iwi resource management plans</w:t>
            </w:r>
            <w:r>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Sponsoring Māori to undertake training e.g. Making Good Decisions training for Hearing Commissioners</w:t>
            </w:r>
            <w:r>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Sponsoring hapū/iwi to hold capacity-building wananga, conferences</w:t>
            </w:r>
            <w:r>
              <w:rPr>
                <w:rFonts w:eastAsia="Century Gothic" w:cs="Arial"/>
                <w:color w:val="231F20"/>
                <w:sz w:val="20"/>
              </w:rPr>
              <w:t xml:space="preserve"> </w:t>
            </w:r>
            <w:r w:rsidRPr="00B15EDC">
              <w:rPr>
                <w:rFonts w:eastAsia="Century Gothic" w:cs="Arial"/>
                <w:color w:val="231F20"/>
                <w:sz w:val="20"/>
              </w:rPr>
              <w:t>or hui</w:t>
            </w:r>
            <w:r>
              <w:rPr>
                <w:rFonts w:eastAsia="Century Gothic" w:cs="Arial"/>
                <w:color w:val="231F20"/>
                <w:sz w:val="20"/>
              </w:rPr>
              <w:t>.</w:t>
            </w:r>
          </w:p>
          <w:p w:rsidR="00A11080" w:rsidRPr="00B9050D" w:rsidRDefault="00C019A6" w:rsidP="00B9050D">
            <w:pPr>
              <w:pStyle w:val="ListParagraph"/>
              <w:widowControl w:val="0"/>
              <w:numPr>
                <w:ilvl w:val="0"/>
                <w:numId w:val="25"/>
              </w:numPr>
              <w:tabs>
                <w:tab w:val="left" w:pos="527"/>
              </w:tabs>
              <w:spacing w:before="60" w:after="60"/>
              <w:ind w:left="528"/>
              <w:contextualSpacing w:val="0"/>
              <w:jc w:val="left"/>
              <w:rPr>
                <w:rFonts w:eastAsia="Century Gothic" w:cs="Arial"/>
                <w:sz w:val="20"/>
              </w:rPr>
            </w:pPr>
            <w:r w:rsidRPr="00B15EDC">
              <w:rPr>
                <w:rFonts w:eastAsia="Century Gothic" w:cs="Arial"/>
                <w:color w:val="231F20"/>
                <w:sz w:val="20"/>
              </w:rPr>
              <w:t>Enabling student internships and/or secondments</w:t>
            </w:r>
            <w:r>
              <w:rPr>
                <w:rFonts w:eastAsia="Century Gothic" w:cs="Arial"/>
                <w:color w:val="231F20"/>
                <w:sz w:val="20"/>
              </w:rPr>
              <w:t>.</w:t>
            </w:r>
          </w:p>
        </w:tc>
      </w:tr>
      <w:tr w:rsidR="00C019A6" w:rsidRPr="00B15EDC" w:rsidTr="000340D4">
        <w:tc>
          <w:tcPr>
            <w:tcW w:w="1279" w:type="pct"/>
            <w:tcBorders>
              <w:top w:val="single" w:sz="8" w:space="0" w:color="FFFFFF"/>
              <w:left w:val="nil"/>
              <w:bottom w:val="single" w:sz="8" w:space="0" w:color="FFFFFF"/>
              <w:right w:val="single" w:sz="8" w:space="0" w:color="FFFFFF"/>
            </w:tcBorders>
            <w:shd w:val="clear" w:color="auto" w:fill="B2CAD9"/>
          </w:tcPr>
          <w:p w:rsidR="00C019A6" w:rsidRPr="00B15EDC" w:rsidRDefault="00C019A6" w:rsidP="000340D4">
            <w:pPr>
              <w:pStyle w:val="TableParagraph"/>
              <w:spacing w:before="60" w:after="60"/>
              <w:ind w:right="174"/>
              <w:rPr>
                <w:rFonts w:ascii="Arial" w:eastAsia="Century Gothic" w:hAnsi="Arial" w:cs="Arial"/>
                <w:sz w:val="20"/>
                <w:szCs w:val="20"/>
              </w:rPr>
            </w:pPr>
            <w:r w:rsidRPr="00B15EDC">
              <w:rPr>
                <w:rFonts w:ascii="Arial" w:eastAsia="Century Gothic" w:hAnsi="Arial" w:cs="Arial"/>
                <w:color w:val="231F20"/>
                <w:sz w:val="20"/>
                <w:szCs w:val="20"/>
              </w:rPr>
              <w:t>Provide</w:t>
            </w:r>
            <w:r w:rsidRPr="00B15EDC">
              <w:rPr>
                <w:rFonts w:ascii="Arial" w:eastAsia="Century Gothic" w:hAnsi="Arial" w:cs="Arial"/>
                <w:color w:val="231F20"/>
                <w:spacing w:val="-16"/>
                <w:sz w:val="20"/>
                <w:szCs w:val="20"/>
              </w:rPr>
              <w:t xml:space="preserve"> </w:t>
            </w:r>
            <w:r w:rsidRPr="00B15EDC">
              <w:rPr>
                <w:rFonts w:ascii="Arial" w:eastAsia="Century Gothic" w:hAnsi="Arial" w:cs="Arial"/>
                <w:color w:val="231F20"/>
                <w:sz w:val="20"/>
                <w:szCs w:val="20"/>
              </w:rPr>
              <w:t>relevant</w:t>
            </w:r>
            <w:r w:rsidRPr="00B15EDC">
              <w:rPr>
                <w:rFonts w:ascii="Arial" w:eastAsia="Century Gothic" w:hAnsi="Arial" w:cs="Arial"/>
                <w:color w:val="231F20"/>
                <w:w w:val="99"/>
                <w:sz w:val="20"/>
                <w:szCs w:val="20"/>
              </w:rPr>
              <w:t xml:space="preserve"> </w:t>
            </w:r>
            <w:r w:rsidRPr="00B15EDC">
              <w:rPr>
                <w:rFonts w:ascii="Arial" w:eastAsia="Century Gothic" w:hAnsi="Arial" w:cs="Arial"/>
                <w:color w:val="231F20"/>
                <w:sz w:val="20"/>
                <w:szCs w:val="20"/>
              </w:rPr>
              <w:t>information</w:t>
            </w:r>
            <w:r w:rsidRPr="00B15EDC">
              <w:rPr>
                <w:rFonts w:ascii="Arial" w:eastAsia="Century Gothic" w:hAnsi="Arial" w:cs="Arial"/>
                <w:color w:val="231F20"/>
                <w:spacing w:val="-13"/>
                <w:sz w:val="20"/>
                <w:szCs w:val="20"/>
              </w:rPr>
              <w:t xml:space="preserve"> </w:t>
            </w:r>
            <w:r w:rsidRPr="00B15EDC">
              <w:rPr>
                <w:rFonts w:ascii="Arial" w:eastAsia="Century Gothic" w:hAnsi="Arial" w:cs="Arial"/>
                <w:color w:val="231F20"/>
                <w:sz w:val="20"/>
                <w:szCs w:val="20"/>
              </w:rPr>
              <w:t>to</w:t>
            </w:r>
            <w:r w:rsidRPr="00B15EDC">
              <w:rPr>
                <w:rFonts w:ascii="Arial" w:eastAsia="Century Gothic" w:hAnsi="Arial" w:cs="Arial"/>
                <w:color w:val="231F20"/>
                <w:w w:val="99"/>
                <w:sz w:val="20"/>
                <w:szCs w:val="20"/>
              </w:rPr>
              <w:t xml:space="preserve"> </w:t>
            </w:r>
            <w:r w:rsidRPr="00B15EDC">
              <w:rPr>
                <w:rFonts w:ascii="Arial" w:eastAsia="Century Gothic" w:hAnsi="Arial" w:cs="Arial"/>
                <w:color w:val="231F20"/>
                <w:sz w:val="20"/>
                <w:szCs w:val="20"/>
              </w:rPr>
              <w:t>Māori</w:t>
            </w:r>
          </w:p>
        </w:tc>
        <w:tc>
          <w:tcPr>
            <w:tcW w:w="3721" w:type="pct"/>
            <w:tcBorders>
              <w:top w:val="single" w:sz="8" w:space="0" w:color="FFFFFF"/>
              <w:left w:val="single" w:sz="8" w:space="0" w:color="FFFFFF"/>
              <w:bottom w:val="single" w:sz="8" w:space="0" w:color="FFFFFF"/>
              <w:right w:val="nil"/>
            </w:tcBorders>
            <w:shd w:val="clear" w:color="auto" w:fill="B2CAD9"/>
          </w:tcPr>
          <w:p w:rsidR="00C019A6" w:rsidRPr="00B15EDC" w:rsidRDefault="00C019A6" w:rsidP="000340D4">
            <w:pPr>
              <w:pStyle w:val="TableParagraph"/>
              <w:spacing w:before="60" w:after="60"/>
              <w:ind w:right="324"/>
              <w:rPr>
                <w:rFonts w:ascii="Arial" w:eastAsia="Century Gothic" w:hAnsi="Arial" w:cs="Arial"/>
                <w:sz w:val="20"/>
                <w:szCs w:val="20"/>
              </w:rPr>
            </w:pPr>
            <w:r w:rsidRPr="00B15EDC">
              <w:rPr>
                <w:rFonts w:ascii="Arial" w:eastAsia="Century Gothic" w:hAnsi="Arial" w:cs="Arial"/>
                <w:color w:val="231F20"/>
                <w:sz w:val="20"/>
                <w:szCs w:val="20"/>
              </w:rPr>
              <w:t>Relevant</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information</w:t>
            </w:r>
            <w:r w:rsidRPr="00B15EDC">
              <w:rPr>
                <w:rFonts w:ascii="Arial" w:eastAsia="Century Gothic" w:hAnsi="Arial" w:cs="Arial"/>
                <w:color w:val="231F20"/>
                <w:spacing w:val="-4"/>
                <w:sz w:val="20"/>
                <w:szCs w:val="20"/>
              </w:rPr>
              <w:t xml:space="preserve"> </w:t>
            </w:r>
            <w:r w:rsidRPr="00B15EDC">
              <w:rPr>
                <w:rFonts w:ascii="Arial" w:eastAsia="Century Gothic" w:hAnsi="Arial" w:cs="Arial"/>
                <w:color w:val="231F20"/>
                <w:sz w:val="20"/>
                <w:szCs w:val="20"/>
              </w:rPr>
              <w:t>is</w:t>
            </w:r>
            <w:r w:rsidRPr="00B15EDC">
              <w:rPr>
                <w:rFonts w:ascii="Arial" w:eastAsia="Century Gothic" w:hAnsi="Arial" w:cs="Arial"/>
                <w:color w:val="231F20"/>
                <w:spacing w:val="-6"/>
                <w:sz w:val="20"/>
                <w:szCs w:val="20"/>
              </w:rPr>
              <w:t xml:space="preserve"> </w:t>
            </w:r>
            <w:r w:rsidRPr="00B15EDC">
              <w:rPr>
                <w:rFonts w:ascii="Arial" w:eastAsia="Century Gothic" w:hAnsi="Arial" w:cs="Arial"/>
                <w:color w:val="231F20"/>
                <w:sz w:val="20"/>
                <w:szCs w:val="20"/>
              </w:rPr>
              <w:t>provided</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in</w:t>
            </w:r>
            <w:r w:rsidRPr="00B15EDC">
              <w:rPr>
                <w:rFonts w:ascii="Arial" w:eastAsia="Century Gothic" w:hAnsi="Arial" w:cs="Arial"/>
                <w:color w:val="231F20"/>
                <w:spacing w:val="-4"/>
                <w:sz w:val="20"/>
                <w:szCs w:val="20"/>
              </w:rPr>
              <w:t xml:space="preserve"> </w:t>
            </w:r>
            <w:r w:rsidRPr="00B15EDC">
              <w:rPr>
                <w:rFonts w:ascii="Arial" w:eastAsia="Century Gothic" w:hAnsi="Arial" w:cs="Arial"/>
                <w:color w:val="231F20"/>
                <w:sz w:val="20"/>
                <w:szCs w:val="20"/>
              </w:rPr>
              <w:t>a</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form</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and</w:t>
            </w:r>
            <w:r w:rsidRPr="00B15EDC">
              <w:rPr>
                <w:rFonts w:ascii="Arial" w:eastAsia="Century Gothic" w:hAnsi="Arial" w:cs="Arial"/>
                <w:color w:val="231F20"/>
                <w:spacing w:val="-4"/>
                <w:sz w:val="20"/>
                <w:szCs w:val="20"/>
              </w:rPr>
              <w:t xml:space="preserve"> </w:t>
            </w:r>
            <w:r w:rsidRPr="00B15EDC">
              <w:rPr>
                <w:rFonts w:ascii="Arial" w:eastAsia="Century Gothic" w:hAnsi="Arial" w:cs="Arial"/>
                <w:color w:val="231F20"/>
                <w:sz w:val="20"/>
                <w:szCs w:val="20"/>
              </w:rPr>
              <w:t>manner</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that</w:t>
            </w:r>
            <w:r w:rsidRPr="00B15EDC">
              <w:rPr>
                <w:rFonts w:ascii="Arial" w:eastAsia="Century Gothic" w:hAnsi="Arial" w:cs="Arial"/>
                <w:color w:val="231F20"/>
                <w:spacing w:val="-4"/>
                <w:sz w:val="20"/>
                <w:szCs w:val="20"/>
              </w:rPr>
              <w:t xml:space="preserve"> </w:t>
            </w:r>
            <w:r w:rsidRPr="00B15EDC">
              <w:rPr>
                <w:rFonts w:ascii="Arial" w:eastAsia="Century Gothic" w:hAnsi="Arial" w:cs="Arial"/>
                <w:color w:val="231F20"/>
                <w:sz w:val="20"/>
                <w:szCs w:val="20"/>
              </w:rPr>
              <w:t>is</w:t>
            </w:r>
            <w:r w:rsidRPr="00B15EDC">
              <w:rPr>
                <w:rFonts w:ascii="Arial" w:eastAsia="Century Gothic" w:hAnsi="Arial" w:cs="Arial"/>
                <w:color w:val="231F20"/>
                <w:spacing w:val="-5"/>
                <w:sz w:val="20"/>
                <w:szCs w:val="20"/>
              </w:rPr>
              <w:t xml:space="preserve"> </w:t>
            </w:r>
            <w:r w:rsidRPr="00B15EDC">
              <w:rPr>
                <w:rFonts w:ascii="Arial" w:eastAsia="Century Gothic" w:hAnsi="Arial" w:cs="Arial"/>
                <w:color w:val="231F20"/>
                <w:sz w:val="20"/>
                <w:szCs w:val="20"/>
              </w:rPr>
              <w:t>appropriate.</w:t>
            </w:r>
            <w:r w:rsidRPr="00B15EDC">
              <w:rPr>
                <w:rFonts w:ascii="Arial" w:eastAsia="Century Gothic" w:hAnsi="Arial" w:cs="Arial"/>
                <w:color w:val="231F20"/>
                <w:w w:val="99"/>
                <w:sz w:val="20"/>
                <w:szCs w:val="20"/>
              </w:rPr>
              <w:t xml:space="preserve"> </w:t>
            </w:r>
            <w:r w:rsidRPr="00B15EDC">
              <w:rPr>
                <w:rFonts w:ascii="Arial" w:eastAsia="Century Gothic" w:hAnsi="Arial" w:cs="Arial"/>
                <w:color w:val="231F20"/>
                <w:sz w:val="20"/>
                <w:szCs w:val="20"/>
              </w:rPr>
              <w:t>This</w:t>
            </w:r>
            <w:r w:rsidRPr="00B15EDC">
              <w:rPr>
                <w:rFonts w:ascii="Arial" w:eastAsia="Century Gothic" w:hAnsi="Arial" w:cs="Arial"/>
                <w:color w:val="231F20"/>
                <w:spacing w:val="-3"/>
                <w:sz w:val="20"/>
                <w:szCs w:val="20"/>
              </w:rPr>
              <w:t xml:space="preserve"> </w:t>
            </w:r>
            <w:r w:rsidRPr="00B15EDC">
              <w:rPr>
                <w:rFonts w:ascii="Arial" w:eastAsia="Century Gothic" w:hAnsi="Arial" w:cs="Arial"/>
                <w:color w:val="231F20"/>
                <w:sz w:val="20"/>
                <w:szCs w:val="20"/>
              </w:rPr>
              <w:t>means</w:t>
            </w:r>
            <w:r w:rsidRPr="00B15EDC">
              <w:rPr>
                <w:rFonts w:ascii="Arial" w:eastAsia="Century Gothic" w:hAnsi="Arial" w:cs="Arial"/>
                <w:color w:val="231F20"/>
                <w:spacing w:val="-2"/>
                <w:sz w:val="20"/>
                <w:szCs w:val="20"/>
              </w:rPr>
              <w:t xml:space="preserve"> </w:t>
            </w:r>
            <w:r w:rsidRPr="00B15EDC">
              <w:rPr>
                <w:rFonts w:ascii="Arial" w:eastAsia="Century Gothic" w:hAnsi="Arial" w:cs="Arial"/>
                <w:color w:val="231F20"/>
                <w:sz w:val="20"/>
                <w:szCs w:val="20"/>
              </w:rPr>
              <w:t>that: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Information could be translated into non-technical ter</w:t>
            </w:r>
            <w:r>
              <w:rPr>
                <w:rFonts w:eastAsia="Century Gothic" w:cs="Arial"/>
                <w:color w:val="231F20"/>
                <w:sz w:val="20"/>
              </w:rPr>
              <w:t>ms and/or in the Māori language, f</w:t>
            </w:r>
            <w:r w:rsidRPr="00B15EDC">
              <w:rPr>
                <w:rFonts w:eastAsia="Century Gothic" w:cs="Arial"/>
                <w:color w:val="231F20"/>
                <w:sz w:val="20"/>
              </w:rPr>
              <w:t xml:space="preserve">or example, the Cultural Heritage Strategy for the Western Bay of Plenty was translated </w:t>
            </w:r>
            <w:r w:rsidR="00D2348C">
              <w:rPr>
                <w:rFonts w:eastAsia="Century Gothic" w:cs="Arial"/>
                <w:color w:val="231F20"/>
                <w:sz w:val="20"/>
              </w:rPr>
              <w:t>in</w:t>
            </w:r>
            <w:r>
              <w:rPr>
                <w:rFonts w:eastAsia="Century Gothic" w:cs="Arial"/>
                <w:color w:val="231F20"/>
                <w:sz w:val="20"/>
              </w:rPr>
              <w:t xml:space="preserve">to </w:t>
            </w:r>
            <w:r w:rsidRPr="00B15EDC">
              <w:rPr>
                <w:rFonts w:eastAsia="Century Gothic" w:cs="Arial"/>
                <w:color w:val="231F20"/>
                <w:sz w:val="20"/>
              </w:rPr>
              <w:t>Te Reo.</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 xml:space="preserve">Discussions could be held on marae or other venues.  </w:t>
            </w:r>
          </w:p>
          <w:p w:rsidR="00A11080" w:rsidRPr="00B9050D" w:rsidRDefault="00C019A6" w:rsidP="00B9050D">
            <w:pPr>
              <w:pStyle w:val="ListParagraph"/>
              <w:widowControl w:val="0"/>
              <w:numPr>
                <w:ilvl w:val="0"/>
                <w:numId w:val="25"/>
              </w:numPr>
              <w:tabs>
                <w:tab w:val="left" w:pos="527"/>
              </w:tabs>
              <w:spacing w:before="60" w:after="60"/>
              <w:ind w:left="528"/>
              <w:contextualSpacing w:val="0"/>
              <w:jc w:val="left"/>
              <w:rPr>
                <w:rFonts w:eastAsia="Century Gothic" w:cs="Arial"/>
                <w:sz w:val="20"/>
              </w:rPr>
            </w:pPr>
            <w:r w:rsidRPr="00B15EDC">
              <w:rPr>
                <w:rFonts w:eastAsia="Century Gothic" w:cs="Arial"/>
                <w:color w:val="231F20"/>
                <w:sz w:val="20"/>
              </w:rPr>
              <w:t>Māori can legitimately request separate meetings/hui (separate to the public) with Council staff on matters of importance/significance to them</w:t>
            </w:r>
            <w:r>
              <w:rPr>
                <w:rFonts w:eastAsia="Century Gothic" w:cs="Arial"/>
                <w:color w:val="231F20"/>
                <w:sz w:val="20"/>
              </w:rPr>
              <w:t>, f</w:t>
            </w:r>
            <w:r w:rsidRPr="00B15EDC">
              <w:rPr>
                <w:rFonts w:eastAsia="Century Gothic" w:cs="Arial"/>
                <w:color w:val="231F20"/>
                <w:sz w:val="20"/>
              </w:rPr>
              <w:t xml:space="preserve">or example, Māori </w:t>
            </w:r>
            <w:r>
              <w:rPr>
                <w:rFonts w:eastAsia="Century Gothic" w:cs="Arial"/>
                <w:color w:val="231F20"/>
                <w:sz w:val="20"/>
              </w:rPr>
              <w:t>H</w:t>
            </w:r>
            <w:r w:rsidRPr="00B15EDC">
              <w:rPr>
                <w:rFonts w:eastAsia="Century Gothic" w:cs="Arial"/>
                <w:color w:val="231F20"/>
                <w:sz w:val="20"/>
              </w:rPr>
              <w:t xml:space="preserve">earing </w:t>
            </w:r>
            <w:r>
              <w:rPr>
                <w:rFonts w:eastAsia="Century Gothic" w:cs="Arial"/>
                <w:color w:val="231F20"/>
                <w:sz w:val="20"/>
              </w:rPr>
              <w:t>C</w:t>
            </w:r>
            <w:r w:rsidRPr="00B15EDC">
              <w:rPr>
                <w:rFonts w:eastAsia="Century Gothic" w:cs="Arial"/>
                <w:color w:val="231F20"/>
                <w:sz w:val="20"/>
              </w:rPr>
              <w:t>ommissioners may be requested. Hearings may also be held on a marae.</w:t>
            </w:r>
          </w:p>
        </w:tc>
      </w:tr>
      <w:tr w:rsidR="00C019A6" w:rsidRPr="00B15EDC" w:rsidTr="000340D4">
        <w:tc>
          <w:tcPr>
            <w:tcW w:w="1279" w:type="pct"/>
            <w:tcBorders>
              <w:top w:val="single" w:sz="8" w:space="0" w:color="FFFFFF"/>
              <w:left w:val="nil"/>
              <w:bottom w:val="nil"/>
              <w:right w:val="single" w:sz="8" w:space="0" w:color="FFFFFF"/>
            </w:tcBorders>
            <w:shd w:val="clear" w:color="auto" w:fill="CCDCE6"/>
          </w:tcPr>
          <w:p w:rsidR="00C019A6" w:rsidRPr="00B15EDC" w:rsidRDefault="00C019A6" w:rsidP="000340D4">
            <w:pPr>
              <w:pStyle w:val="TableParagraph"/>
              <w:spacing w:before="60" w:after="60"/>
              <w:rPr>
                <w:rFonts w:ascii="Arial" w:eastAsia="Century Gothic" w:hAnsi="Arial" w:cs="Arial"/>
                <w:sz w:val="20"/>
                <w:szCs w:val="20"/>
              </w:rPr>
            </w:pPr>
            <w:r w:rsidRPr="00B15EDC">
              <w:rPr>
                <w:rFonts w:ascii="Arial" w:eastAsia="Century Gothic" w:hAnsi="Arial" w:cs="Arial"/>
                <w:color w:val="231F20"/>
                <w:sz w:val="20"/>
                <w:szCs w:val="20"/>
              </w:rPr>
              <w:t>Processes</w:t>
            </w:r>
            <w:r w:rsidRPr="00B15EDC">
              <w:rPr>
                <w:rFonts w:ascii="Arial" w:eastAsia="Century Gothic" w:hAnsi="Arial" w:cs="Arial"/>
                <w:color w:val="231F20"/>
                <w:spacing w:val="-12"/>
                <w:sz w:val="20"/>
                <w:szCs w:val="20"/>
              </w:rPr>
              <w:t xml:space="preserve"> </w:t>
            </w:r>
            <w:r w:rsidRPr="00B15EDC">
              <w:rPr>
                <w:rFonts w:ascii="Arial" w:eastAsia="Century Gothic" w:hAnsi="Arial" w:cs="Arial"/>
                <w:color w:val="231F20"/>
                <w:sz w:val="20"/>
                <w:szCs w:val="20"/>
              </w:rPr>
              <w:t>for</w:t>
            </w:r>
            <w:r w:rsidRPr="00B15EDC">
              <w:rPr>
                <w:rFonts w:ascii="Arial" w:eastAsia="Century Gothic" w:hAnsi="Arial" w:cs="Arial"/>
                <w:color w:val="231F20"/>
                <w:w w:val="99"/>
                <w:sz w:val="20"/>
                <w:szCs w:val="20"/>
              </w:rPr>
              <w:t xml:space="preserve"> </w:t>
            </w:r>
            <w:r w:rsidRPr="00B15EDC">
              <w:rPr>
                <w:rFonts w:ascii="Arial" w:eastAsia="Century Gothic" w:hAnsi="Arial" w:cs="Arial"/>
                <w:color w:val="231F20"/>
                <w:sz w:val="20"/>
                <w:szCs w:val="20"/>
              </w:rPr>
              <w:t>consulting</w:t>
            </w:r>
            <w:r w:rsidRPr="00B15EDC">
              <w:rPr>
                <w:rFonts w:ascii="Arial" w:eastAsia="Century Gothic" w:hAnsi="Arial" w:cs="Arial"/>
                <w:color w:val="231F20"/>
                <w:spacing w:val="-14"/>
                <w:sz w:val="20"/>
                <w:szCs w:val="20"/>
              </w:rPr>
              <w:t xml:space="preserve"> </w:t>
            </w:r>
            <w:r w:rsidRPr="00B15EDC">
              <w:rPr>
                <w:rFonts w:ascii="Arial" w:eastAsia="Century Gothic" w:hAnsi="Arial" w:cs="Arial"/>
                <w:color w:val="231F20"/>
                <w:sz w:val="20"/>
                <w:szCs w:val="20"/>
              </w:rPr>
              <w:t>with</w:t>
            </w:r>
            <w:r w:rsidRPr="00B15EDC">
              <w:rPr>
                <w:rFonts w:ascii="Arial" w:eastAsia="Century Gothic" w:hAnsi="Arial" w:cs="Arial"/>
                <w:color w:val="231F20"/>
                <w:w w:val="99"/>
                <w:sz w:val="20"/>
                <w:szCs w:val="20"/>
              </w:rPr>
              <w:t xml:space="preserve"> </w:t>
            </w:r>
            <w:r w:rsidRPr="00B15EDC">
              <w:rPr>
                <w:rFonts w:ascii="Arial" w:eastAsia="Century Gothic" w:hAnsi="Arial" w:cs="Arial"/>
                <w:color w:val="231F20"/>
                <w:sz w:val="20"/>
                <w:szCs w:val="20"/>
              </w:rPr>
              <w:t>Māori</w:t>
            </w:r>
          </w:p>
        </w:tc>
        <w:tc>
          <w:tcPr>
            <w:tcW w:w="3721" w:type="pct"/>
            <w:tcBorders>
              <w:top w:val="single" w:sz="8" w:space="0" w:color="FFFFFF"/>
              <w:left w:val="single" w:sz="8" w:space="0" w:color="FFFFFF"/>
              <w:bottom w:val="nil"/>
              <w:right w:val="nil"/>
            </w:tcBorders>
            <w:shd w:val="clear" w:color="auto" w:fill="CCDCE6"/>
          </w:tcPr>
          <w:p w:rsidR="00C019A6" w:rsidRPr="00B15EDC" w:rsidRDefault="009E47EF"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Pr>
                <w:rFonts w:eastAsia="Century Gothic" w:cs="Arial"/>
                <w:color w:val="231F20"/>
                <w:sz w:val="20"/>
              </w:rPr>
              <w:t>Holding marae-</w:t>
            </w:r>
            <w:r w:rsidR="00C019A6" w:rsidRPr="00B15EDC">
              <w:rPr>
                <w:rFonts w:eastAsia="Century Gothic" w:cs="Arial"/>
                <w:color w:val="231F20"/>
                <w:sz w:val="20"/>
              </w:rPr>
              <w:t xml:space="preserve">based </w:t>
            </w:r>
            <w:r w:rsidR="008D4D89">
              <w:rPr>
                <w:rFonts w:eastAsia="Century Gothic" w:cs="Arial"/>
                <w:color w:val="231F20"/>
                <w:sz w:val="20"/>
              </w:rPr>
              <w:t xml:space="preserve">Komiti </w:t>
            </w:r>
            <w:r w:rsidR="00C019A6" w:rsidRPr="00B15EDC">
              <w:rPr>
                <w:rFonts w:eastAsia="Century Gothic" w:cs="Arial"/>
                <w:color w:val="231F20"/>
                <w:sz w:val="20"/>
              </w:rPr>
              <w:t>Māori meetings</w:t>
            </w:r>
            <w:r w:rsidR="00C019A6">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Engagement with Māori in plan changes/reviews as well as resource</w:t>
            </w:r>
            <w:r>
              <w:rPr>
                <w:rFonts w:eastAsia="Century Gothic" w:cs="Arial"/>
                <w:color w:val="231F20"/>
                <w:sz w:val="20"/>
              </w:rPr>
              <w:t xml:space="preserve"> </w:t>
            </w:r>
            <w:r w:rsidRPr="00B15EDC">
              <w:rPr>
                <w:rFonts w:eastAsia="Century Gothic" w:cs="Arial"/>
                <w:color w:val="231F20"/>
                <w:sz w:val="20"/>
              </w:rPr>
              <w:t>consent processes</w:t>
            </w:r>
            <w:r>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Development of the Engaging with Māori guide to promote best</w:t>
            </w:r>
            <w:r>
              <w:rPr>
                <w:rFonts w:eastAsia="Century Gothic" w:cs="Arial"/>
                <w:color w:val="231F20"/>
                <w:sz w:val="20"/>
              </w:rPr>
              <w:t xml:space="preserve"> </w:t>
            </w:r>
            <w:r w:rsidRPr="00B15EDC">
              <w:rPr>
                <w:rFonts w:eastAsia="Century Gothic" w:cs="Arial"/>
                <w:color w:val="231F20"/>
                <w:sz w:val="20"/>
              </w:rPr>
              <w:t>practice consultation processes</w:t>
            </w:r>
            <w:r>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Engaging early, and developing relationships with iwi groups that are in</w:t>
            </w:r>
            <w:r>
              <w:rPr>
                <w:rFonts w:eastAsia="Century Gothic" w:cs="Arial"/>
                <w:color w:val="231F20"/>
                <w:sz w:val="20"/>
              </w:rPr>
              <w:t xml:space="preserve"> </w:t>
            </w:r>
            <w:r w:rsidRPr="00B15EDC">
              <w:rPr>
                <w:rFonts w:eastAsia="Century Gothic" w:cs="Arial"/>
                <w:color w:val="231F20"/>
                <w:sz w:val="20"/>
              </w:rPr>
              <w:t>the process of settling Treaty claims</w:t>
            </w:r>
            <w:r>
              <w:rPr>
                <w:rFonts w:eastAsia="Century Gothic" w:cs="Arial"/>
                <w:color w:val="231F20"/>
                <w:sz w:val="20"/>
              </w:rPr>
              <w:t>.</w:t>
            </w:r>
          </w:p>
          <w:p w:rsidR="00C019A6" w:rsidRPr="00B15EDC" w:rsidRDefault="00C019A6" w:rsidP="000340D4">
            <w:pPr>
              <w:pStyle w:val="ListParagraph"/>
              <w:widowControl w:val="0"/>
              <w:numPr>
                <w:ilvl w:val="0"/>
                <w:numId w:val="25"/>
              </w:numPr>
              <w:tabs>
                <w:tab w:val="left" w:pos="527"/>
              </w:tabs>
              <w:spacing w:before="60" w:after="60"/>
              <w:ind w:left="528"/>
              <w:contextualSpacing w:val="0"/>
              <w:jc w:val="left"/>
              <w:rPr>
                <w:rFonts w:eastAsia="Century Gothic" w:cs="Arial"/>
                <w:color w:val="231F20"/>
                <w:sz w:val="20"/>
              </w:rPr>
            </w:pPr>
            <w:r w:rsidRPr="00B15EDC">
              <w:rPr>
                <w:rFonts w:eastAsia="Century Gothic" w:cs="Arial"/>
                <w:color w:val="231F20"/>
                <w:sz w:val="20"/>
              </w:rPr>
              <w:t xml:space="preserve">Dedicated Māori Policy </w:t>
            </w:r>
            <w:r>
              <w:rPr>
                <w:rFonts w:eastAsia="Century Gothic" w:cs="Arial"/>
                <w:color w:val="231F20"/>
                <w:sz w:val="20"/>
              </w:rPr>
              <w:t xml:space="preserve">Unit </w:t>
            </w:r>
            <w:r w:rsidRPr="00B15EDC">
              <w:rPr>
                <w:rFonts w:eastAsia="Century Gothic" w:cs="Arial"/>
                <w:color w:val="231F20"/>
                <w:sz w:val="20"/>
              </w:rPr>
              <w:t>within Council</w:t>
            </w:r>
            <w:r>
              <w:rPr>
                <w:rFonts w:eastAsia="Century Gothic" w:cs="Arial"/>
                <w:color w:val="231F20"/>
                <w:sz w:val="20"/>
              </w:rPr>
              <w:t>.</w:t>
            </w:r>
          </w:p>
          <w:p w:rsidR="00A11080" w:rsidRPr="00B9050D" w:rsidRDefault="00C019A6" w:rsidP="00B9050D">
            <w:pPr>
              <w:pStyle w:val="ListParagraph"/>
              <w:widowControl w:val="0"/>
              <w:numPr>
                <w:ilvl w:val="0"/>
                <w:numId w:val="25"/>
              </w:numPr>
              <w:tabs>
                <w:tab w:val="left" w:pos="527"/>
              </w:tabs>
              <w:spacing w:before="60" w:after="60"/>
              <w:ind w:left="528"/>
              <w:contextualSpacing w:val="0"/>
              <w:jc w:val="left"/>
              <w:rPr>
                <w:rFonts w:eastAsia="Century Gothic" w:cs="Arial"/>
                <w:sz w:val="20"/>
              </w:rPr>
            </w:pPr>
            <w:r w:rsidRPr="00B15EDC">
              <w:rPr>
                <w:rFonts w:eastAsia="Century Gothic" w:cs="Arial"/>
                <w:color w:val="231F20"/>
                <w:sz w:val="20"/>
              </w:rPr>
              <w:t>Development of the Māori Engagement Charter to support the way we interact and engage with Māori in the region</w:t>
            </w:r>
            <w:r>
              <w:rPr>
                <w:rFonts w:eastAsia="Century Gothic" w:cs="Arial"/>
                <w:color w:val="231F20"/>
                <w:sz w:val="20"/>
              </w:rPr>
              <w:t>.</w:t>
            </w:r>
          </w:p>
        </w:tc>
      </w:tr>
    </w:tbl>
    <w:p w:rsidR="00C019A6" w:rsidRPr="00B9050D" w:rsidRDefault="00C019A6" w:rsidP="00B9050D">
      <w:pPr>
        <w:pStyle w:val="TextNormal"/>
        <w:spacing w:after="0"/>
        <w:rPr>
          <w:sz w:val="24"/>
        </w:rPr>
      </w:pPr>
    </w:p>
    <w:p w:rsidR="00B9050D" w:rsidRDefault="00B9050D">
      <w:pPr>
        <w:jc w:val="left"/>
        <w:rPr>
          <w:b/>
          <w:sz w:val="22"/>
          <w:lang w:val="en-NZ"/>
        </w:rPr>
      </w:pPr>
      <w:r>
        <w:rPr>
          <w:b/>
        </w:rPr>
        <w:br w:type="page"/>
      </w:r>
    </w:p>
    <w:p w:rsidR="00B15EDC" w:rsidRPr="00B15EDC" w:rsidRDefault="00B15EDC" w:rsidP="00B15EDC">
      <w:pPr>
        <w:pStyle w:val="TextNormal"/>
        <w:rPr>
          <w:b/>
          <w:bCs/>
        </w:rPr>
      </w:pPr>
      <w:r w:rsidRPr="00B15EDC">
        <w:rPr>
          <w:b/>
        </w:rPr>
        <w:lastRenderedPageBreak/>
        <w:t>Marine</w:t>
      </w:r>
      <w:r w:rsidRPr="00B15EDC">
        <w:rPr>
          <w:b/>
          <w:spacing w:val="-6"/>
        </w:rPr>
        <w:t xml:space="preserve"> </w:t>
      </w:r>
      <w:r w:rsidRPr="00B15EDC">
        <w:rPr>
          <w:b/>
        </w:rPr>
        <w:t>and</w:t>
      </w:r>
      <w:r w:rsidRPr="00B15EDC">
        <w:rPr>
          <w:b/>
          <w:spacing w:val="-6"/>
        </w:rPr>
        <w:t xml:space="preserve"> </w:t>
      </w:r>
      <w:r w:rsidRPr="00B15EDC">
        <w:rPr>
          <w:b/>
        </w:rPr>
        <w:t>Coastal</w:t>
      </w:r>
      <w:r w:rsidRPr="00B15EDC">
        <w:rPr>
          <w:b/>
          <w:spacing w:val="-5"/>
        </w:rPr>
        <w:t xml:space="preserve"> </w:t>
      </w:r>
      <w:r w:rsidRPr="00B15EDC">
        <w:rPr>
          <w:b/>
        </w:rPr>
        <w:t>Area</w:t>
      </w:r>
      <w:r w:rsidRPr="00B15EDC">
        <w:rPr>
          <w:b/>
          <w:spacing w:val="-5"/>
        </w:rPr>
        <w:t xml:space="preserve"> </w:t>
      </w:r>
      <w:r w:rsidRPr="00B15EDC">
        <w:rPr>
          <w:b/>
        </w:rPr>
        <w:t>(Takutai</w:t>
      </w:r>
      <w:r w:rsidRPr="00B15EDC">
        <w:rPr>
          <w:b/>
          <w:spacing w:val="-6"/>
        </w:rPr>
        <w:t xml:space="preserve"> </w:t>
      </w:r>
      <w:r w:rsidRPr="00B15EDC">
        <w:rPr>
          <w:b/>
        </w:rPr>
        <w:t>Moana)</w:t>
      </w:r>
      <w:r w:rsidRPr="00B15EDC">
        <w:rPr>
          <w:b/>
          <w:spacing w:val="-6"/>
        </w:rPr>
        <w:t xml:space="preserve"> </w:t>
      </w:r>
      <w:r w:rsidRPr="00B15EDC">
        <w:rPr>
          <w:b/>
        </w:rPr>
        <w:t>Act</w:t>
      </w:r>
      <w:r w:rsidRPr="00B15EDC">
        <w:rPr>
          <w:b/>
          <w:spacing w:val="-5"/>
        </w:rPr>
        <w:t xml:space="preserve"> </w:t>
      </w:r>
      <w:r w:rsidRPr="00B15EDC">
        <w:rPr>
          <w:b/>
        </w:rPr>
        <w:t>2011</w:t>
      </w:r>
      <w:r w:rsidRPr="00B15EDC">
        <w:rPr>
          <w:b/>
          <w:spacing w:val="-6"/>
        </w:rPr>
        <w:t xml:space="preserve"> </w:t>
      </w:r>
      <w:r w:rsidRPr="00B15EDC">
        <w:rPr>
          <w:b/>
        </w:rPr>
        <w:t>(MACA)</w:t>
      </w:r>
    </w:p>
    <w:p w:rsidR="00B15EDC" w:rsidRDefault="00B15EDC" w:rsidP="00B15EDC">
      <w:pPr>
        <w:pStyle w:val="TextNormal"/>
      </w:pPr>
      <w:r>
        <w:t xml:space="preserve">The MACA provides for unimpeded public access </w:t>
      </w:r>
      <w:r w:rsidR="00C019A6">
        <w:t>to</w:t>
      </w:r>
      <w:r>
        <w:t xml:space="preserve">, and the exercise of customary interests in, the common marine and coastal area. This predominantly has implications for Council </w:t>
      </w:r>
      <w:r w:rsidR="00C019A6">
        <w:t xml:space="preserve">regarding </w:t>
      </w:r>
      <w:r>
        <w:t xml:space="preserve">processing and deciding on coastal permit applications. Any iwi </w:t>
      </w:r>
      <w:r>
        <w:rPr>
          <w:rFonts w:cs="Century Gothic"/>
        </w:rPr>
        <w:t>planning</w:t>
      </w:r>
      <w:r>
        <w:rPr>
          <w:rFonts w:cs="Century Gothic"/>
          <w:spacing w:val="-5"/>
        </w:rPr>
        <w:t xml:space="preserve"> </w:t>
      </w:r>
      <w:r>
        <w:rPr>
          <w:rFonts w:cs="Century Gothic"/>
        </w:rPr>
        <w:t>documents</w:t>
      </w:r>
      <w:r>
        <w:rPr>
          <w:rFonts w:cs="Century Gothic"/>
          <w:spacing w:val="-4"/>
        </w:rPr>
        <w:t xml:space="preserve"> </w:t>
      </w:r>
      <w:r>
        <w:rPr>
          <w:rFonts w:cs="Century Gothic"/>
        </w:rPr>
        <w:t>prepared</w:t>
      </w:r>
      <w:r>
        <w:rPr>
          <w:rFonts w:cs="Century Gothic"/>
          <w:spacing w:val="-4"/>
        </w:rPr>
        <w:t xml:space="preserve"> </w:t>
      </w:r>
      <w:r>
        <w:rPr>
          <w:rFonts w:cs="Century Gothic"/>
        </w:rPr>
        <w:t>by</w:t>
      </w:r>
      <w:r>
        <w:rPr>
          <w:rFonts w:cs="Century Gothic"/>
          <w:spacing w:val="-6"/>
        </w:rPr>
        <w:t xml:space="preserve"> </w:t>
      </w:r>
      <w:r>
        <w:rPr>
          <w:rFonts w:cs="Century Gothic"/>
        </w:rPr>
        <w:t>a</w:t>
      </w:r>
      <w:r>
        <w:rPr>
          <w:rFonts w:cs="Century Gothic"/>
          <w:spacing w:val="-5"/>
        </w:rPr>
        <w:t xml:space="preserve"> </w:t>
      </w:r>
      <w:r>
        <w:rPr>
          <w:rFonts w:cs="Century Gothic"/>
        </w:rPr>
        <w:t>customary</w:t>
      </w:r>
      <w:r>
        <w:rPr>
          <w:rFonts w:cs="Century Gothic"/>
          <w:spacing w:val="-4"/>
        </w:rPr>
        <w:t xml:space="preserve"> </w:t>
      </w:r>
      <w:r>
        <w:rPr>
          <w:rFonts w:cs="Century Gothic"/>
        </w:rPr>
        <w:t>marine</w:t>
      </w:r>
      <w:r>
        <w:rPr>
          <w:rFonts w:cs="Century Gothic"/>
          <w:spacing w:val="-4"/>
        </w:rPr>
        <w:t xml:space="preserve"> </w:t>
      </w:r>
      <w:r>
        <w:rPr>
          <w:rFonts w:cs="Century Gothic"/>
        </w:rPr>
        <w:t>title</w:t>
      </w:r>
      <w:r>
        <w:rPr>
          <w:rFonts w:cs="Century Gothic"/>
          <w:spacing w:val="-5"/>
        </w:rPr>
        <w:t xml:space="preserve"> </w:t>
      </w:r>
      <w:r>
        <w:rPr>
          <w:rFonts w:cs="Century Gothic"/>
        </w:rPr>
        <w:t>group</w:t>
      </w:r>
      <w:r>
        <w:rPr>
          <w:rFonts w:cs="Century Gothic"/>
          <w:spacing w:val="-4"/>
        </w:rPr>
        <w:t xml:space="preserve"> </w:t>
      </w:r>
      <w:r>
        <w:rPr>
          <w:rFonts w:cs="Century Gothic"/>
        </w:rPr>
        <w:t>will</w:t>
      </w:r>
      <w:r>
        <w:rPr>
          <w:rFonts w:cs="Century Gothic"/>
          <w:spacing w:val="-5"/>
        </w:rPr>
        <w:t xml:space="preserve"> </w:t>
      </w:r>
      <w:r>
        <w:rPr>
          <w:rFonts w:cs="Century Gothic"/>
        </w:rPr>
        <w:t>hold</w:t>
      </w:r>
      <w:r>
        <w:rPr>
          <w:rFonts w:cs="Century Gothic"/>
          <w:spacing w:val="-4"/>
        </w:rPr>
        <w:t xml:space="preserve"> </w:t>
      </w:r>
      <w:r>
        <w:rPr>
          <w:rFonts w:cs="Century Gothic"/>
        </w:rPr>
        <w:t>the</w:t>
      </w:r>
      <w:r>
        <w:rPr>
          <w:rFonts w:cs="Century Gothic"/>
          <w:spacing w:val="-4"/>
        </w:rPr>
        <w:t xml:space="preserve"> </w:t>
      </w:r>
      <w:r>
        <w:rPr>
          <w:rFonts w:cs="Century Gothic"/>
        </w:rPr>
        <w:t xml:space="preserve">same </w:t>
      </w:r>
      <w:r>
        <w:t>status/recognition as an Iwi/Hapū Management Plan.</w:t>
      </w:r>
    </w:p>
    <w:p w:rsidR="0082640E" w:rsidRDefault="0082640E" w:rsidP="00B07718">
      <w:pPr>
        <w:jc w:val="left"/>
      </w:pPr>
      <w:r>
        <w:br w:type="page"/>
      </w:r>
      <w:r>
        <w:rPr>
          <w:noProof/>
          <w:lang w:val="en-NZ" w:eastAsia="en-NZ"/>
        </w:rPr>
        <w:drawing>
          <wp:anchor distT="0" distB="0" distL="114300" distR="114300" simplePos="0" relativeHeight="251874304" behindDoc="0" locked="0" layoutInCell="1" allowOverlap="1" wp14:anchorId="392307A4" wp14:editId="0FE8DF65">
            <wp:simplePos x="0" y="0"/>
            <wp:positionH relativeFrom="margin">
              <wp:posOffset>-1270</wp:posOffset>
            </wp:positionH>
            <wp:positionV relativeFrom="paragraph">
              <wp:posOffset>371475</wp:posOffset>
            </wp:positionV>
            <wp:extent cx="5763260" cy="305435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3260"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640E" w:rsidRDefault="0082640E" w:rsidP="00B15EDC">
      <w:pPr>
        <w:pStyle w:val="TextNormal"/>
        <w:sectPr w:rsidR="0082640E" w:rsidSect="00F64D1E">
          <w:footerReference w:type="even" r:id="rId45"/>
          <w:footerReference w:type="default" r:id="rId46"/>
          <w:footerReference w:type="first" r:id="rId47"/>
          <w:endnotePr>
            <w:numFmt w:val="decimal"/>
          </w:endnotePr>
          <w:type w:val="continuous"/>
          <w:pgSz w:w="11905" w:h="16837" w:code="9"/>
          <w:pgMar w:top="1134" w:right="1134" w:bottom="1134" w:left="1134" w:header="720" w:footer="907" w:gutter="567"/>
          <w:paperSrc w:first="7" w:other="7"/>
          <w:cols w:space="720"/>
          <w:noEndnote/>
          <w:titlePg/>
        </w:sectPr>
      </w:pPr>
    </w:p>
    <w:p w:rsidR="0082640E" w:rsidRDefault="0082640E" w:rsidP="0082640E">
      <w:pPr>
        <w:pStyle w:val="Head4Chapter"/>
        <w:numPr>
          <w:ilvl w:val="0"/>
          <w:numId w:val="0"/>
        </w:numPr>
        <w:tabs>
          <w:tab w:val="left" w:pos="851"/>
        </w:tabs>
      </w:pPr>
      <w:bookmarkStart w:id="8" w:name="_Toc401317056"/>
      <w:r>
        <w:lastRenderedPageBreak/>
        <w:t>5</w:t>
      </w:r>
      <w:r>
        <w:tab/>
        <w:t>Treaty settlements</w:t>
      </w:r>
      <w:bookmarkEnd w:id="6"/>
      <w:bookmarkEnd w:id="8"/>
    </w:p>
    <w:p w:rsidR="0082640E" w:rsidRPr="0082640E" w:rsidRDefault="0082640E" w:rsidP="0082640E">
      <w:pPr>
        <w:pStyle w:val="TextNormal"/>
        <w:rPr>
          <w:b/>
          <w:color w:val="005182"/>
          <w:sz w:val="28"/>
        </w:rPr>
      </w:pPr>
      <w:r w:rsidRPr="0082640E">
        <w:rPr>
          <w:b/>
          <w:color w:val="005182"/>
          <w:sz w:val="28"/>
        </w:rPr>
        <w:t>What is a Treaty settlement?</w:t>
      </w:r>
    </w:p>
    <w:p w:rsidR="0082640E" w:rsidRDefault="0082640E" w:rsidP="0082640E">
      <w:pPr>
        <w:pStyle w:val="TextNormal"/>
        <w:rPr>
          <w:color w:val="231F20"/>
        </w:rPr>
      </w:pPr>
      <w:r>
        <w:rPr>
          <w:color w:val="231F20"/>
        </w:rPr>
        <w:t xml:space="preserve">A Treaty settlement is an agreement between the Crown and a claimant group in relation to a Treaty </w:t>
      </w:r>
      <w:r w:rsidR="00775D0D">
        <w:rPr>
          <w:color w:val="231F20"/>
        </w:rPr>
        <w:t>claim</w:t>
      </w:r>
      <w:r>
        <w:rPr>
          <w:color w:val="231F20"/>
        </w:rPr>
        <w:t>.</w:t>
      </w:r>
    </w:p>
    <w:p w:rsidR="0082640E" w:rsidRDefault="0082640E" w:rsidP="0082640E">
      <w:pPr>
        <w:pStyle w:val="TextNormal"/>
        <w:rPr>
          <w:color w:val="231F20"/>
        </w:rPr>
      </w:pPr>
      <w:r>
        <w:rPr>
          <w:color w:val="231F20"/>
        </w:rPr>
        <w:t>Settlements of historical claims are the Crown’s way of making up for past breaches of the Treaty and restoring good relationships with iwi. Historical breaches may include:</w:t>
      </w:r>
    </w:p>
    <w:p w:rsidR="0082640E" w:rsidRPr="0082640E" w:rsidRDefault="00637F5C" w:rsidP="001B6F89">
      <w:pPr>
        <w:pStyle w:val="TextNormal"/>
        <w:numPr>
          <w:ilvl w:val="0"/>
          <w:numId w:val="27"/>
        </w:numPr>
        <w:spacing w:after="120"/>
      </w:pPr>
      <w:r>
        <w:rPr>
          <w:color w:val="231F20"/>
        </w:rPr>
        <w:t>l</w:t>
      </w:r>
      <w:r w:rsidR="0082640E">
        <w:rPr>
          <w:color w:val="231F20"/>
        </w:rPr>
        <w:t>and</w:t>
      </w:r>
      <w:r w:rsidR="0082640E">
        <w:rPr>
          <w:color w:val="231F20"/>
          <w:spacing w:val="-14"/>
        </w:rPr>
        <w:t xml:space="preserve"> </w:t>
      </w:r>
      <w:r w:rsidR="0082640E">
        <w:rPr>
          <w:color w:val="231F20"/>
        </w:rPr>
        <w:t>confiscation</w:t>
      </w:r>
    </w:p>
    <w:p w:rsidR="0082640E" w:rsidRPr="0082640E" w:rsidRDefault="00637F5C" w:rsidP="001B6F89">
      <w:pPr>
        <w:pStyle w:val="TextNormal"/>
        <w:numPr>
          <w:ilvl w:val="0"/>
          <w:numId w:val="27"/>
        </w:numPr>
        <w:spacing w:after="120"/>
      </w:pPr>
      <w:r>
        <w:rPr>
          <w:color w:val="231F20"/>
        </w:rPr>
        <w:t>e</w:t>
      </w:r>
      <w:r w:rsidR="0082640E">
        <w:rPr>
          <w:color w:val="231F20"/>
        </w:rPr>
        <w:t>xecution or detention of prisoners without trial</w:t>
      </w:r>
    </w:p>
    <w:p w:rsidR="0082640E" w:rsidRPr="0082640E" w:rsidRDefault="00637F5C" w:rsidP="001B6F89">
      <w:pPr>
        <w:pStyle w:val="TextNormal"/>
        <w:numPr>
          <w:ilvl w:val="0"/>
          <w:numId w:val="27"/>
        </w:numPr>
        <w:spacing w:after="120"/>
      </w:pPr>
      <w:r>
        <w:rPr>
          <w:rFonts w:cs="Century Gothic"/>
          <w:color w:val="231F20"/>
        </w:rPr>
        <w:t>f</w:t>
      </w:r>
      <w:r w:rsidR="0082640E">
        <w:rPr>
          <w:rFonts w:cs="Century Gothic"/>
          <w:color w:val="231F20"/>
        </w:rPr>
        <w:t>ailure</w:t>
      </w:r>
      <w:r w:rsidR="0082640E">
        <w:rPr>
          <w:rFonts w:cs="Century Gothic"/>
          <w:color w:val="231F20"/>
          <w:spacing w:val="-5"/>
        </w:rPr>
        <w:t xml:space="preserve"> </w:t>
      </w:r>
      <w:r w:rsidR="0082640E">
        <w:rPr>
          <w:rFonts w:cs="Century Gothic"/>
          <w:color w:val="231F20"/>
        </w:rPr>
        <w:t>to</w:t>
      </w:r>
      <w:r w:rsidR="0082640E">
        <w:rPr>
          <w:rFonts w:cs="Century Gothic"/>
          <w:color w:val="231F20"/>
          <w:spacing w:val="-5"/>
        </w:rPr>
        <w:t xml:space="preserve"> </w:t>
      </w:r>
      <w:r w:rsidR="0082640E">
        <w:rPr>
          <w:rFonts w:cs="Century Gothic"/>
          <w:color w:val="231F20"/>
        </w:rPr>
        <w:t>preserve</w:t>
      </w:r>
      <w:r w:rsidR="0082640E">
        <w:rPr>
          <w:rFonts w:cs="Century Gothic"/>
          <w:color w:val="231F20"/>
          <w:spacing w:val="-5"/>
        </w:rPr>
        <w:t xml:space="preserve"> </w:t>
      </w:r>
      <w:r w:rsidR="0082640E">
        <w:rPr>
          <w:rFonts w:cs="Century Gothic"/>
          <w:color w:val="231F20"/>
        </w:rPr>
        <w:t>enough</w:t>
      </w:r>
      <w:r w:rsidR="0082640E">
        <w:rPr>
          <w:rFonts w:cs="Century Gothic"/>
          <w:color w:val="231F20"/>
          <w:spacing w:val="-5"/>
        </w:rPr>
        <w:t xml:space="preserve"> </w:t>
      </w:r>
      <w:r w:rsidR="0082640E">
        <w:rPr>
          <w:rFonts w:cs="Century Gothic"/>
          <w:color w:val="231F20"/>
        </w:rPr>
        <w:t>land</w:t>
      </w:r>
      <w:r w:rsidR="0082640E">
        <w:rPr>
          <w:rFonts w:cs="Century Gothic"/>
          <w:color w:val="231F20"/>
          <w:spacing w:val="-6"/>
        </w:rPr>
        <w:t xml:space="preserve"> </w:t>
      </w:r>
      <w:r w:rsidR="0082640E">
        <w:rPr>
          <w:rFonts w:cs="Century Gothic"/>
          <w:color w:val="231F20"/>
        </w:rPr>
        <w:t>for</w:t>
      </w:r>
      <w:r w:rsidR="0082640E">
        <w:rPr>
          <w:rFonts w:cs="Century Gothic"/>
          <w:color w:val="231F20"/>
          <w:spacing w:val="-5"/>
        </w:rPr>
        <w:t xml:space="preserve"> </w:t>
      </w:r>
      <w:r w:rsidR="0082640E">
        <w:rPr>
          <w:rFonts w:cs="Century Gothic"/>
          <w:color w:val="231F20"/>
        </w:rPr>
        <w:t>iwi</w:t>
      </w:r>
    </w:p>
    <w:p w:rsidR="0082640E" w:rsidRPr="0082640E" w:rsidRDefault="00637F5C" w:rsidP="001B6F89">
      <w:pPr>
        <w:pStyle w:val="TextNormal"/>
        <w:numPr>
          <w:ilvl w:val="0"/>
          <w:numId w:val="27"/>
        </w:numPr>
        <w:spacing w:after="120"/>
      </w:pPr>
      <w:r>
        <w:rPr>
          <w:rFonts w:cs="Century Gothic"/>
          <w:color w:val="231F20"/>
        </w:rPr>
        <w:t>i</w:t>
      </w:r>
      <w:r w:rsidR="0082640E">
        <w:rPr>
          <w:rFonts w:cs="Century Gothic"/>
          <w:color w:val="231F20"/>
        </w:rPr>
        <w:t>mpact</w:t>
      </w:r>
      <w:r w:rsidR="0082640E">
        <w:rPr>
          <w:rFonts w:cs="Century Gothic"/>
          <w:color w:val="231F20"/>
          <w:spacing w:val="-2"/>
        </w:rPr>
        <w:t xml:space="preserve"> </w:t>
      </w:r>
      <w:r w:rsidR="0082640E">
        <w:rPr>
          <w:rFonts w:cs="Century Gothic"/>
          <w:color w:val="231F20"/>
        </w:rPr>
        <w:t>of</w:t>
      </w:r>
      <w:r w:rsidR="0082640E">
        <w:rPr>
          <w:rFonts w:cs="Century Gothic"/>
          <w:color w:val="231F20"/>
          <w:spacing w:val="-1"/>
        </w:rPr>
        <w:t xml:space="preserve"> </w:t>
      </w:r>
      <w:r w:rsidR="0082640E">
        <w:rPr>
          <w:rFonts w:cs="Century Gothic"/>
          <w:color w:val="231F20"/>
        </w:rPr>
        <w:t>native</w:t>
      </w:r>
      <w:r w:rsidR="0082640E">
        <w:rPr>
          <w:rFonts w:cs="Century Gothic"/>
          <w:color w:val="231F20"/>
          <w:spacing w:val="-1"/>
        </w:rPr>
        <w:t xml:space="preserve"> </w:t>
      </w:r>
      <w:r w:rsidR="0082640E">
        <w:rPr>
          <w:rFonts w:cs="Century Gothic"/>
          <w:color w:val="231F20"/>
        </w:rPr>
        <w:t>land</w:t>
      </w:r>
      <w:r w:rsidR="0082640E">
        <w:rPr>
          <w:rFonts w:cs="Century Gothic"/>
          <w:color w:val="231F20"/>
          <w:spacing w:val="-2"/>
        </w:rPr>
        <w:t xml:space="preserve"> </w:t>
      </w:r>
      <w:r w:rsidR="0082640E">
        <w:rPr>
          <w:rFonts w:cs="Century Gothic"/>
          <w:color w:val="231F20"/>
        </w:rPr>
        <w:t>laws</w:t>
      </w:r>
    </w:p>
    <w:p w:rsidR="0082640E" w:rsidRPr="0082640E" w:rsidRDefault="00637F5C" w:rsidP="001B6F89">
      <w:pPr>
        <w:pStyle w:val="TextNormal"/>
        <w:numPr>
          <w:ilvl w:val="0"/>
          <w:numId w:val="27"/>
        </w:numPr>
      </w:pPr>
      <w:r>
        <w:rPr>
          <w:rFonts w:cs="Century Gothic"/>
          <w:color w:val="231F20"/>
        </w:rPr>
        <w:t>t</w:t>
      </w:r>
      <w:r w:rsidR="0082640E">
        <w:rPr>
          <w:rFonts w:cs="Century Gothic"/>
          <w:color w:val="231F20"/>
        </w:rPr>
        <w:t>aking</w:t>
      </w:r>
      <w:r w:rsidR="0082640E">
        <w:rPr>
          <w:rFonts w:cs="Century Gothic"/>
          <w:color w:val="231F20"/>
          <w:spacing w:val="-4"/>
        </w:rPr>
        <w:t xml:space="preserve"> </w:t>
      </w:r>
      <w:r w:rsidR="0082640E">
        <w:rPr>
          <w:rFonts w:cs="Century Gothic"/>
          <w:color w:val="231F20"/>
        </w:rPr>
        <w:t>of</w:t>
      </w:r>
      <w:r w:rsidR="0082640E">
        <w:rPr>
          <w:rFonts w:cs="Century Gothic"/>
          <w:color w:val="231F20"/>
          <w:spacing w:val="-3"/>
        </w:rPr>
        <w:t xml:space="preserve"> </w:t>
      </w:r>
      <w:r w:rsidR="0082640E">
        <w:rPr>
          <w:color w:val="231F20"/>
        </w:rPr>
        <w:t>Māori</w:t>
      </w:r>
      <w:r w:rsidR="0082640E">
        <w:rPr>
          <w:rFonts w:cs="Century Gothic"/>
          <w:color w:val="231F20"/>
        </w:rPr>
        <w:t xml:space="preserve"> public</w:t>
      </w:r>
      <w:r w:rsidR="0082640E">
        <w:rPr>
          <w:rFonts w:cs="Century Gothic"/>
          <w:color w:val="231F20"/>
          <w:spacing w:val="-4"/>
        </w:rPr>
        <w:t xml:space="preserve"> </w:t>
      </w:r>
      <w:r w:rsidR="0082640E">
        <w:rPr>
          <w:rFonts w:cs="Century Gothic"/>
          <w:color w:val="231F20"/>
        </w:rPr>
        <w:t>land</w:t>
      </w:r>
      <w:r w:rsidR="0082640E">
        <w:rPr>
          <w:rFonts w:cs="Century Gothic"/>
          <w:color w:val="231F20"/>
          <w:spacing w:val="-4"/>
        </w:rPr>
        <w:t xml:space="preserve"> </w:t>
      </w:r>
      <w:r w:rsidR="0082640E">
        <w:rPr>
          <w:rFonts w:cs="Century Gothic"/>
          <w:color w:val="231F20"/>
        </w:rPr>
        <w:t>for</w:t>
      </w:r>
      <w:r w:rsidR="0082640E">
        <w:rPr>
          <w:rFonts w:cs="Century Gothic"/>
          <w:color w:val="231F20"/>
          <w:spacing w:val="-4"/>
        </w:rPr>
        <w:t xml:space="preserve"> </w:t>
      </w:r>
      <w:r w:rsidR="0082640E">
        <w:rPr>
          <w:rFonts w:cs="Century Gothic"/>
          <w:color w:val="231F20"/>
        </w:rPr>
        <w:t>public</w:t>
      </w:r>
      <w:r w:rsidR="0082640E">
        <w:rPr>
          <w:rFonts w:cs="Century Gothic"/>
          <w:color w:val="231F20"/>
          <w:spacing w:val="-4"/>
        </w:rPr>
        <w:t xml:space="preserve"> </w:t>
      </w:r>
      <w:r w:rsidR="0082640E">
        <w:rPr>
          <w:rFonts w:cs="Century Gothic"/>
          <w:color w:val="231F20"/>
        </w:rPr>
        <w:t>works</w:t>
      </w:r>
      <w:r w:rsidR="00D2348C">
        <w:rPr>
          <w:rFonts w:cs="Century Gothic"/>
          <w:color w:val="231F20"/>
        </w:rPr>
        <w:t>.</w:t>
      </w:r>
    </w:p>
    <w:p w:rsidR="0082640E" w:rsidRDefault="0082640E" w:rsidP="0082640E">
      <w:pPr>
        <w:pStyle w:val="TextNormal"/>
        <w:rPr>
          <w:color w:val="231F20"/>
        </w:rPr>
      </w:pPr>
      <w:r>
        <w:rPr>
          <w:i/>
          <w:noProof/>
          <w:lang w:eastAsia="en-NZ"/>
        </w:rPr>
        <mc:AlternateContent>
          <mc:Choice Requires="wps">
            <w:drawing>
              <wp:anchor distT="0" distB="0" distL="114300" distR="114300" simplePos="0" relativeHeight="251876352" behindDoc="0" locked="0" layoutInCell="1" allowOverlap="1" wp14:anchorId="704378DB" wp14:editId="67805381">
                <wp:simplePos x="0" y="0"/>
                <wp:positionH relativeFrom="margin">
                  <wp:posOffset>-13335</wp:posOffset>
                </wp:positionH>
                <wp:positionV relativeFrom="paragraph">
                  <wp:posOffset>537210</wp:posOffset>
                </wp:positionV>
                <wp:extent cx="5400675" cy="4819650"/>
                <wp:effectExtent l="76200" t="57150" r="85725" b="95250"/>
                <wp:wrapTopAndBottom/>
                <wp:docPr id="1617" name="Text Box 1617"/>
                <wp:cNvGraphicFramePr/>
                <a:graphic xmlns:a="http://schemas.openxmlformats.org/drawingml/2006/main">
                  <a:graphicData uri="http://schemas.microsoft.com/office/word/2010/wordprocessingShape">
                    <wps:wsp>
                      <wps:cNvSpPr txBox="1"/>
                      <wps:spPr>
                        <a:xfrm>
                          <a:off x="0" y="0"/>
                          <a:ext cx="5400675" cy="48196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2640E" w:rsidRPr="0082640E" w:rsidRDefault="0082640E" w:rsidP="0082640E">
                            <w:pPr>
                              <w:pStyle w:val="TextNormal"/>
                              <w:spacing w:after="120"/>
                              <w:rPr>
                                <w:rFonts w:eastAsia="Century Gothic"/>
                                <w:b/>
                                <w:color w:val="000000" w:themeColor="text1"/>
                              </w:rPr>
                            </w:pPr>
                            <w:r w:rsidRPr="0082640E">
                              <w:rPr>
                                <w:rFonts w:eastAsia="Century Gothic"/>
                                <w:b/>
                                <w:color w:val="000000" w:themeColor="text1"/>
                              </w:rPr>
                              <w:t>Case</w:t>
                            </w:r>
                            <w:r w:rsidRPr="0082640E">
                              <w:rPr>
                                <w:rFonts w:eastAsia="Century Gothic"/>
                                <w:b/>
                                <w:color w:val="000000" w:themeColor="text1"/>
                                <w:spacing w:val="-5"/>
                              </w:rPr>
                              <w:t xml:space="preserve"> </w:t>
                            </w:r>
                            <w:r w:rsidRPr="0082640E">
                              <w:rPr>
                                <w:rFonts w:eastAsia="Century Gothic"/>
                                <w:b/>
                                <w:color w:val="000000" w:themeColor="text1"/>
                              </w:rPr>
                              <w:t>Study:</w:t>
                            </w:r>
                            <w:r w:rsidRPr="0082640E">
                              <w:rPr>
                                <w:rFonts w:eastAsia="Century Gothic"/>
                                <w:b/>
                                <w:color w:val="000000" w:themeColor="text1"/>
                                <w:spacing w:val="-4"/>
                              </w:rPr>
                              <w:t xml:space="preserve"> </w:t>
                            </w:r>
                            <w:r w:rsidRPr="0082640E">
                              <w:rPr>
                                <w:rFonts w:eastAsia="Century Gothic"/>
                                <w:b/>
                                <w:color w:val="000000" w:themeColor="text1"/>
                              </w:rPr>
                              <w:t>Basis for Tūhoe Treaty</w:t>
                            </w:r>
                            <w:r w:rsidRPr="0082640E">
                              <w:rPr>
                                <w:rFonts w:eastAsia="Century Gothic"/>
                                <w:b/>
                                <w:color w:val="000000" w:themeColor="text1"/>
                                <w:spacing w:val="-4"/>
                              </w:rPr>
                              <w:t xml:space="preserve"> </w:t>
                            </w:r>
                            <w:r w:rsidRPr="0082640E">
                              <w:rPr>
                                <w:rFonts w:eastAsia="Century Gothic"/>
                                <w:b/>
                                <w:color w:val="000000" w:themeColor="text1"/>
                              </w:rPr>
                              <w:t>Claim</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 xml:space="preserve">Tūhoe </w:t>
                            </w:r>
                            <w:r w:rsidR="00775D0D" w:rsidRPr="0082640E">
                              <w:rPr>
                                <w:rFonts w:eastAsia="Century Gothic"/>
                                <w:color w:val="000000" w:themeColor="text1"/>
                                <w:sz w:val="18"/>
                                <w:szCs w:val="18"/>
                              </w:rPr>
                              <w:t>settlement</w:t>
                            </w:r>
                            <w:r w:rsidR="00775D0D"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reflects the very</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serious nature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of the breaches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by 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Crown of its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obligations,</w:t>
                            </w:r>
                            <w:r>
                              <w:rPr>
                                <w:rFonts w:eastAsia="Century Gothic"/>
                                <w:color w:val="000000" w:themeColor="text1"/>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their</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continued</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consequences</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to</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this</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day.</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Large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scale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confiscation</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of</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best</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agricultural</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land,</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brutal</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military campaigns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targeting</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Tūhoe settlements, and later unjust land purchases are all Crown behaviour that has made a harmonious relationship with Tūhoe impossible.</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Past dealings that breached the Crown’s obligations under the Treaty of Waitangi included:</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indiscriminate raupatu, wrongful killings, and years of scorched earth warfare</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denying Tūhoe the right of a self-governing Urewera Reserve by subverting the Urewera District Native Reserve Act 1896</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excluding Tūhoe from the establishment of Te Urewera National Park over their homelands</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wrongly treating Lake Waikaremoana as Crown property for many years.</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Today around 85 percent of Tūhoe live outside Te Urewera. Those who remain struggle to make a living</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face</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various</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restrictions</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placed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on</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land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resources</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in</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area.</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Many</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suffer</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from</w:t>
                            </w:r>
                            <w:r w:rsidRPr="0082640E">
                              <w:rPr>
                                <w:rFonts w:eastAsia="Century Gothic"/>
                                <w:color w:val="000000" w:themeColor="text1"/>
                                <w:w w:val="99"/>
                                <w:sz w:val="18"/>
                                <w:szCs w:val="18"/>
                              </w:rPr>
                              <w:t xml:space="preserve"> </w:t>
                            </w:r>
                            <w:r w:rsidRPr="0082640E">
                              <w:rPr>
                                <w:rFonts w:eastAsia="Century Gothic"/>
                                <w:color w:val="000000" w:themeColor="text1"/>
                                <w:sz w:val="18"/>
                                <w:szCs w:val="18"/>
                              </w:rPr>
                              <w:t>socio-economic</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deprivation</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of</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a</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severe</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nature.</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 xml:space="preserve">Tūhoe’s history shows clearly why it is important to settle genuine historical Treaty grievances.  The legislation relevant to the Tūhoe Settlement includes the Ngai Tūhoe Settlement Claim Act 2014 and Te Urewera Act 2014. </w:t>
                            </w:r>
                          </w:p>
                          <w:p w:rsidR="0082640E" w:rsidRPr="0082640E" w:rsidRDefault="0082640E" w:rsidP="0082640E">
                            <w:pPr>
                              <w:pStyle w:val="TextNormal"/>
                              <w:spacing w:after="120"/>
                              <w:rPr>
                                <w:rFonts w:eastAsia="Century Gothic"/>
                                <w:b/>
                                <w:color w:val="000000" w:themeColor="text1"/>
                                <w:sz w:val="18"/>
                                <w:szCs w:val="18"/>
                              </w:rPr>
                            </w:pPr>
                            <w:r w:rsidRPr="0082640E">
                              <w:rPr>
                                <w:rFonts w:eastAsia="Century Gothic"/>
                                <w:b/>
                                <w:color w:val="000000" w:themeColor="text1"/>
                                <w:sz w:val="18"/>
                                <w:szCs w:val="18"/>
                              </w:rPr>
                              <w:t>Aspirations</w:t>
                            </w:r>
                            <w:r w:rsidRPr="0082640E">
                              <w:rPr>
                                <w:rFonts w:eastAsia="Century Gothic"/>
                                <w:b/>
                                <w:color w:val="000000" w:themeColor="text1"/>
                                <w:spacing w:val="-7"/>
                                <w:sz w:val="18"/>
                                <w:szCs w:val="18"/>
                              </w:rPr>
                              <w:t xml:space="preserve"> </w:t>
                            </w:r>
                            <w:r w:rsidRPr="0082640E">
                              <w:rPr>
                                <w:rFonts w:eastAsia="Century Gothic"/>
                                <w:b/>
                                <w:color w:val="000000" w:themeColor="text1"/>
                                <w:sz w:val="18"/>
                                <w:szCs w:val="18"/>
                              </w:rPr>
                              <w:t>for</w:t>
                            </w:r>
                            <w:r w:rsidRPr="0082640E">
                              <w:rPr>
                                <w:rFonts w:eastAsia="Century Gothic"/>
                                <w:b/>
                                <w:color w:val="000000" w:themeColor="text1"/>
                                <w:spacing w:val="-8"/>
                                <w:sz w:val="18"/>
                                <w:szCs w:val="18"/>
                              </w:rPr>
                              <w:t xml:space="preserve"> </w:t>
                            </w:r>
                            <w:r w:rsidR="00775D0D" w:rsidRPr="0082640E">
                              <w:rPr>
                                <w:rFonts w:eastAsia="Century Gothic"/>
                                <w:b/>
                                <w:color w:val="000000" w:themeColor="text1"/>
                                <w:sz w:val="18"/>
                                <w:szCs w:val="18"/>
                              </w:rPr>
                              <w:t>independence</w:t>
                            </w:r>
                            <w:r w:rsidR="00775D0D" w:rsidRPr="0082640E">
                              <w:rPr>
                                <w:rFonts w:eastAsia="Century Gothic"/>
                                <w:b/>
                                <w:color w:val="000000" w:themeColor="text1"/>
                                <w:spacing w:val="-7"/>
                                <w:sz w:val="18"/>
                                <w:szCs w:val="18"/>
                              </w:rPr>
                              <w:t xml:space="preserve"> </w:t>
                            </w:r>
                            <w:r w:rsidRPr="0082640E">
                              <w:rPr>
                                <w:rFonts w:eastAsia="Century Gothic"/>
                                <w:b/>
                                <w:color w:val="000000" w:themeColor="text1"/>
                                <w:sz w:val="18"/>
                                <w:szCs w:val="18"/>
                              </w:rPr>
                              <w:t>and</w:t>
                            </w:r>
                            <w:r w:rsidRPr="0082640E">
                              <w:rPr>
                                <w:rFonts w:eastAsia="Century Gothic"/>
                                <w:b/>
                                <w:color w:val="000000" w:themeColor="text1"/>
                                <w:spacing w:val="-8"/>
                                <w:sz w:val="18"/>
                                <w:szCs w:val="18"/>
                              </w:rPr>
                              <w:t xml:space="preserve"> </w:t>
                            </w:r>
                            <w:r w:rsidR="00775D0D" w:rsidRPr="0082640E">
                              <w:rPr>
                                <w:rFonts w:eastAsia="Century Gothic"/>
                                <w:b/>
                                <w:color w:val="000000" w:themeColor="text1"/>
                                <w:sz w:val="18"/>
                                <w:szCs w:val="18"/>
                              </w:rPr>
                              <w:t>self</w:t>
                            </w:r>
                            <w:r w:rsidRPr="0082640E">
                              <w:rPr>
                                <w:rFonts w:eastAsia="Century Gothic"/>
                                <w:b/>
                                <w:color w:val="000000" w:themeColor="text1"/>
                                <w:sz w:val="18"/>
                                <w:szCs w:val="18"/>
                              </w:rPr>
                              <w:t>-</w:t>
                            </w:r>
                            <w:r w:rsidR="00775D0D" w:rsidRPr="0082640E">
                              <w:rPr>
                                <w:rFonts w:eastAsia="Century Gothic"/>
                                <w:b/>
                                <w:color w:val="000000" w:themeColor="text1"/>
                                <w:sz w:val="18"/>
                                <w:szCs w:val="18"/>
                              </w:rPr>
                              <w:t>determination</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 xml:space="preserve">The Tūhoe </w:t>
                            </w:r>
                            <w:r w:rsidR="00775D0D" w:rsidRPr="0082640E">
                              <w:rPr>
                                <w:rFonts w:eastAsia="Century Gothic"/>
                                <w:color w:val="000000" w:themeColor="text1"/>
                                <w:sz w:val="18"/>
                                <w:szCs w:val="18"/>
                              </w:rPr>
                              <w:t xml:space="preserve">settlement </w:t>
                            </w:r>
                            <w:r w:rsidRPr="0082640E">
                              <w:rPr>
                                <w:rFonts w:eastAsia="Century Gothic"/>
                                <w:color w:val="000000" w:themeColor="text1"/>
                                <w:sz w:val="18"/>
                                <w:szCs w:val="18"/>
                              </w:rPr>
                              <w:t>will enable the following:</w:t>
                            </w:r>
                          </w:p>
                          <w:p w:rsidR="0082640E" w:rsidRPr="0082640E" w:rsidRDefault="0082640E" w:rsidP="001B6F89">
                            <w:pPr>
                              <w:pStyle w:val="TextNormal"/>
                              <w:numPr>
                                <w:ilvl w:val="0"/>
                                <w:numId w:val="29"/>
                              </w:numPr>
                              <w:spacing w:after="120"/>
                              <w:rPr>
                                <w:rFonts w:eastAsia="Century Gothic"/>
                                <w:color w:val="000000" w:themeColor="text1"/>
                                <w:sz w:val="18"/>
                                <w:szCs w:val="18"/>
                              </w:rPr>
                            </w:pPr>
                            <w:r w:rsidRPr="0082640E">
                              <w:rPr>
                                <w:rFonts w:eastAsia="Century Gothic"/>
                                <w:color w:val="000000" w:themeColor="text1"/>
                                <w:sz w:val="18"/>
                                <w:szCs w:val="18"/>
                              </w:rPr>
                              <w:t>Te Urewera - the return of Tūhoe homelands and restoration of cultural pride</w:t>
                            </w:r>
                          </w:p>
                          <w:p w:rsidR="0082640E" w:rsidRPr="0082640E" w:rsidRDefault="0082640E" w:rsidP="001B6F89">
                            <w:pPr>
                              <w:pStyle w:val="TextNormal"/>
                              <w:numPr>
                                <w:ilvl w:val="0"/>
                                <w:numId w:val="29"/>
                              </w:numPr>
                              <w:spacing w:after="120"/>
                              <w:rPr>
                                <w:rFonts w:eastAsia="Century Gothic"/>
                                <w:color w:val="000000" w:themeColor="text1"/>
                                <w:sz w:val="18"/>
                                <w:szCs w:val="18"/>
                              </w:rPr>
                            </w:pPr>
                            <w:r w:rsidRPr="0082640E">
                              <w:rPr>
                                <w:rFonts w:eastAsia="Century Gothic"/>
                                <w:color w:val="000000" w:themeColor="text1"/>
                                <w:sz w:val="18"/>
                                <w:szCs w:val="18"/>
                              </w:rPr>
                              <w:t>Mana Motuhake (absolute independence)</w:t>
                            </w:r>
                            <w:r w:rsidR="00775D0D">
                              <w:rPr>
                                <w:rFonts w:eastAsia="Century Gothic"/>
                                <w:color w:val="000000" w:themeColor="text1"/>
                                <w:sz w:val="18"/>
                                <w:szCs w:val="18"/>
                              </w:rPr>
                              <w:t>, and</w:t>
                            </w:r>
                          </w:p>
                          <w:p w:rsidR="0082640E" w:rsidRPr="0082640E" w:rsidRDefault="00637F5C" w:rsidP="001B6F89">
                            <w:pPr>
                              <w:pStyle w:val="TextNormal"/>
                              <w:numPr>
                                <w:ilvl w:val="0"/>
                                <w:numId w:val="29"/>
                              </w:numPr>
                              <w:spacing w:after="120"/>
                              <w:rPr>
                                <w:rFonts w:eastAsia="Century Gothic"/>
                                <w:color w:val="000000" w:themeColor="text1"/>
                                <w:sz w:val="18"/>
                                <w:szCs w:val="18"/>
                              </w:rPr>
                            </w:pPr>
                            <w:r>
                              <w:rPr>
                                <w:rFonts w:eastAsia="Century Gothic"/>
                                <w:color w:val="000000" w:themeColor="text1"/>
                                <w:sz w:val="18"/>
                                <w:szCs w:val="18"/>
                              </w:rPr>
                              <w:t>f</w:t>
                            </w:r>
                            <w:r w:rsidR="0082640E" w:rsidRPr="0082640E">
                              <w:rPr>
                                <w:rFonts w:eastAsia="Century Gothic"/>
                                <w:color w:val="000000" w:themeColor="text1"/>
                                <w:sz w:val="18"/>
                                <w:szCs w:val="18"/>
                              </w:rPr>
                              <w:t>inancial</w:t>
                            </w:r>
                            <w:r w:rsidR="0082640E" w:rsidRPr="0082640E">
                              <w:rPr>
                                <w:rFonts w:eastAsia="Century Gothic"/>
                                <w:color w:val="000000" w:themeColor="text1"/>
                                <w:spacing w:val="-1"/>
                                <w:sz w:val="18"/>
                                <w:szCs w:val="18"/>
                              </w:rPr>
                              <w:t xml:space="preserve"> </w:t>
                            </w:r>
                            <w:r w:rsidR="00775D0D" w:rsidRPr="0082640E">
                              <w:rPr>
                                <w:rFonts w:eastAsia="Century Gothic"/>
                                <w:color w:val="000000" w:themeColor="text1"/>
                                <w:sz w:val="18"/>
                                <w:szCs w:val="18"/>
                              </w:rPr>
                              <w:t>redress</w:t>
                            </w:r>
                            <w:r w:rsidR="00775D0D"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($170 million)</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 financial</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resources to</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support</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and enable</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Tūhoe projects</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and</w:t>
                            </w:r>
                            <w:r w:rsidR="0082640E">
                              <w:rPr>
                                <w:rFonts w:eastAsia="Century Gothic"/>
                                <w:color w:val="000000" w:themeColor="text1"/>
                                <w:sz w:val="18"/>
                                <w:szCs w:val="18"/>
                              </w:rPr>
                              <w:t xml:space="preserve"> </w:t>
                            </w:r>
                            <w:r w:rsidR="0082640E" w:rsidRPr="0082640E">
                              <w:rPr>
                                <w:rFonts w:eastAsia="Century Gothic"/>
                                <w:color w:val="000000" w:themeColor="text1"/>
                                <w:sz w:val="18"/>
                                <w:szCs w:val="18"/>
                              </w:rPr>
                              <w:t>initiatives.</w:t>
                            </w:r>
                          </w:p>
                          <w:p w:rsidR="0082640E" w:rsidRPr="0082640E" w:rsidRDefault="0082640E" w:rsidP="0082640E">
                            <w:pPr>
                              <w:pStyle w:val="TextNormal"/>
                              <w:spacing w:after="120"/>
                              <w:rPr>
                                <w:color w:val="000000" w:themeColor="text1"/>
                              </w:rPr>
                            </w:pPr>
                            <w:r w:rsidRPr="0082640E">
                              <w:rPr>
                                <w:rFonts w:eastAsia="Century Gothic"/>
                                <w:color w:val="000000" w:themeColor="text1"/>
                                <w:sz w:val="18"/>
                                <w:szCs w:val="18"/>
                              </w:rPr>
                              <w:t>Tūhoe have already signed Crown protocols to establish and manage their own health clinics.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7" o:spid="_x0000_s1102" type="#_x0000_t202" style="position:absolute;margin-left:-1.05pt;margin-top:42.3pt;width:425.25pt;height:379.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" fillcolor="#b2cad9" strokecolor="white [3201]" strokeweight="3pt">
                <v:shadow on="t" color="black" opacity="24903f" origin=",.5" offset="0,.55556mm"/>
                <v:textbox>
                  <w:txbxContent>
                    <w:p w:rsidR="0082640E" w:rsidRPr="0082640E" w:rsidRDefault="0082640E" w:rsidP="0082640E">
                      <w:pPr>
                        <w:pStyle w:val="TextNormal"/>
                        <w:spacing w:after="120"/>
                        <w:rPr>
                          <w:rFonts w:eastAsia="Century Gothic"/>
                          <w:b/>
                          <w:color w:val="000000" w:themeColor="text1"/>
                        </w:rPr>
                      </w:pPr>
                      <w:r w:rsidRPr="0082640E">
                        <w:rPr>
                          <w:rFonts w:eastAsia="Century Gothic"/>
                          <w:b/>
                          <w:color w:val="000000" w:themeColor="text1"/>
                        </w:rPr>
                        <w:t>Case</w:t>
                      </w:r>
                      <w:r w:rsidRPr="0082640E">
                        <w:rPr>
                          <w:rFonts w:eastAsia="Century Gothic"/>
                          <w:b/>
                          <w:color w:val="000000" w:themeColor="text1"/>
                          <w:spacing w:val="-5"/>
                        </w:rPr>
                        <w:t xml:space="preserve"> </w:t>
                      </w:r>
                      <w:r w:rsidRPr="0082640E">
                        <w:rPr>
                          <w:rFonts w:eastAsia="Century Gothic"/>
                          <w:b/>
                          <w:color w:val="000000" w:themeColor="text1"/>
                        </w:rPr>
                        <w:t>Study:</w:t>
                      </w:r>
                      <w:r w:rsidRPr="0082640E">
                        <w:rPr>
                          <w:rFonts w:eastAsia="Century Gothic"/>
                          <w:b/>
                          <w:color w:val="000000" w:themeColor="text1"/>
                          <w:spacing w:val="-4"/>
                        </w:rPr>
                        <w:t xml:space="preserve"> </w:t>
                      </w:r>
                      <w:r w:rsidRPr="0082640E">
                        <w:rPr>
                          <w:rFonts w:eastAsia="Century Gothic"/>
                          <w:b/>
                          <w:color w:val="000000" w:themeColor="text1"/>
                        </w:rPr>
                        <w:t>Basis for Tūhoe Treaty</w:t>
                      </w:r>
                      <w:r w:rsidRPr="0082640E">
                        <w:rPr>
                          <w:rFonts w:eastAsia="Century Gothic"/>
                          <w:b/>
                          <w:color w:val="000000" w:themeColor="text1"/>
                          <w:spacing w:val="-4"/>
                        </w:rPr>
                        <w:t xml:space="preserve"> </w:t>
                      </w:r>
                      <w:r w:rsidRPr="0082640E">
                        <w:rPr>
                          <w:rFonts w:eastAsia="Century Gothic"/>
                          <w:b/>
                          <w:color w:val="000000" w:themeColor="text1"/>
                        </w:rPr>
                        <w:t>Claim</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 xml:space="preserve">Tūhoe </w:t>
                      </w:r>
                      <w:r w:rsidR="00775D0D" w:rsidRPr="0082640E">
                        <w:rPr>
                          <w:rFonts w:eastAsia="Century Gothic"/>
                          <w:color w:val="000000" w:themeColor="text1"/>
                          <w:sz w:val="18"/>
                          <w:szCs w:val="18"/>
                        </w:rPr>
                        <w:t>settlement</w:t>
                      </w:r>
                      <w:r w:rsidR="00775D0D"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reflects the very</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serious nature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of the breaches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by 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Crown of its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obligations,</w:t>
                      </w:r>
                      <w:r>
                        <w:rPr>
                          <w:rFonts w:eastAsia="Century Gothic"/>
                          <w:color w:val="000000" w:themeColor="text1"/>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their</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continued</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consequences</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to</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this</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day.</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Large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scale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confiscation</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of</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best</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agricultural</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land,</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brutal</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military campaigns</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targeting</w:t>
                      </w:r>
                      <w:r w:rsidRPr="0082640E">
                        <w:rPr>
                          <w:rFonts w:eastAsia="Century Gothic"/>
                          <w:color w:val="000000" w:themeColor="text1"/>
                          <w:spacing w:val="-1"/>
                          <w:sz w:val="18"/>
                          <w:szCs w:val="18"/>
                        </w:rPr>
                        <w:t xml:space="preserve"> </w:t>
                      </w:r>
                      <w:r w:rsidRPr="0082640E">
                        <w:rPr>
                          <w:rFonts w:eastAsia="Century Gothic"/>
                          <w:color w:val="000000" w:themeColor="text1"/>
                          <w:sz w:val="18"/>
                          <w:szCs w:val="18"/>
                        </w:rPr>
                        <w:t>Tūhoe settlements, and later unjust land purchases are all Crown behaviour that has made a harmonious relationship with Tūhoe impossible.</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Past dealings that breached the Crown’s obligations under the Treaty of Waitangi included:</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indiscriminate raupatu, wrongful killings, and years of scorched earth warfare</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denying Tūhoe the right of a self-governing Urewera Reserve by subverting the Urewera District Native Reserve Act 1896</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excluding Tūhoe from the establishment of Te Urewera National Park over their homelands</w:t>
                      </w:r>
                    </w:p>
                    <w:p w:rsidR="0082640E" w:rsidRPr="0082640E" w:rsidRDefault="0082640E" w:rsidP="001B6F89">
                      <w:pPr>
                        <w:pStyle w:val="TextNormal"/>
                        <w:numPr>
                          <w:ilvl w:val="0"/>
                          <w:numId w:val="28"/>
                        </w:numPr>
                        <w:spacing w:after="120"/>
                        <w:rPr>
                          <w:rFonts w:eastAsia="Century Gothic"/>
                          <w:color w:val="000000" w:themeColor="text1"/>
                          <w:sz w:val="18"/>
                          <w:szCs w:val="18"/>
                        </w:rPr>
                      </w:pPr>
                      <w:r w:rsidRPr="0082640E">
                        <w:rPr>
                          <w:rFonts w:eastAsia="Century Gothic"/>
                          <w:color w:val="000000" w:themeColor="text1"/>
                          <w:sz w:val="18"/>
                          <w:szCs w:val="18"/>
                        </w:rPr>
                        <w:t>wrongly treating Lake Waikaremoana as Crown property for many years.</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Today around 85 percent of Tūhoe live outside Te Urewera. Those who remain struggle to make a living</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face</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various</w:t>
                      </w:r>
                      <w:r w:rsidRPr="0082640E">
                        <w:rPr>
                          <w:rFonts w:eastAsia="Century Gothic"/>
                          <w:color w:val="000000" w:themeColor="text1"/>
                          <w:spacing w:val="-4"/>
                          <w:sz w:val="18"/>
                          <w:szCs w:val="18"/>
                        </w:rPr>
                        <w:t xml:space="preserve"> </w:t>
                      </w:r>
                      <w:r w:rsidRPr="0082640E">
                        <w:rPr>
                          <w:rFonts w:eastAsia="Century Gothic"/>
                          <w:color w:val="000000" w:themeColor="text1"/>
                          <w:sz w:val="18"/>
                          <w:szCs w:val="18"/>
                        </w:rPr>
                        <w:t>restrictions</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placed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on</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land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and</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resources</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in</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the</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area.</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Many</w:t>
                      </w:r>
                      <w:r w:rsidRPr="0082640E">
                        <w:rPr>
                          <w:rFonts w:eastAsia="Century Gothic"/>
                          <w:color w:val="000000" w:themeColor="text1"/>
                          <w:spacing w:val="-3"/>
                          <w:sz w:val="18"/>
                          <w:szCs w:val="18"/>
                        </w:rPr>
                        <w:t xml:space="preserve"> </w:t>
                      </w:r>
                      <w:r w:rsidRPr="0082640E">
                        <w:rPr>
                          <w:rFonts w:eastAsia="Century Gothic"/>
                          <w:color w:val="000000" w:themeColor="text1"/>
                          <w:sz w:val="18"/>
                          <w:szCs w:val="18"/>
                        </w:rPr>
                        <w:t>suffer</w:t>
                      </w:r>
                      <w:r w:rsidRPr="0082640E">
                        <w:rPr>
                          <w:rFonts w:eastAsia="Century Gothic"/>
                          <w:color w:val="000000" w:themeColor="text1"/>
                          <w:spacing w:val="-2"/>
                          <w:sz w:val="18"/>
                          <w:szCs w:val="18"/>
                        </w:rPr>
                        <w:t xml:space="preserve"> </w:t>
                      </w:r>
                      <w:r w:rsidRPr="0082640E">
                        <w:rPr>
                          <w:rFonts w:eastAsia="Century Gothic"/>
                          <w:color w:val="000000" w:themeColor="text1"/>
                          <w:sz w:val="18"/>
                          <w:szCs w:val="18"/>
                        </w:rPr>
                        <w:t>from</w:t>
                      </w:r>
                      <w:r w:rsidRPr="0082640E">
                        <w:rPr>
                          <w:rFonts w:eastAsia="Century Gothic"/>
                          <w:color w:val="000000" w:themeColor="text1"/>
                          <w:w w:val="99"/>
                          <w:sz w:val="18"/>
                          <w:szCs w:val="18"/>
                        </w:rPr>
                        <w:t xml:space="preserve"> </w:t>
                      </w:r>
                      <w:r w:rsidRPr="0082640E">
                        <w:rPr>
                          <w:rFonts w:eastAsia="Century Gothic"/>
                          <w:color w:val="000000" w:themeColor="text1"/>
                          <w:sz w:val="18"/>
                          <w:szCs w:val="18"/>
                        </w:rPr>
                        <w:t>socio-economic</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deprivation</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of</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a</w:t>
                      </w:r>
                      <w:r w:rsidRPr="0082640E">
                        <w:rPr>
                          <w:rFonts w:eastAsia="Century Gothic"/>
                          <w:color w:val="000000" w:themeColor="text1"/>
                          <w:spacing w:val="-6"/>
                          <w:sz w:val="18"/>
                          <w:szCs w:val="18"/>
                        </w:rPr>
                        <w:t xml:space="preserve"> </w:t>
                      </w:r>
                      <w:r w:rsidRPr="0082640E">
                        <w:rPr>
                          <w:rFonts w:eastAsia="Century Gothic"/>
                          <w:color w:val="000000" w:themeColor="text1"/>
                          <w:sz w:val="18"/>
                          <w:szCs w:val="18"/>
                        </w:rPr>
                        <w:t>severe</w:t>
                      </w:r>
                      <w:r w:rsidRPr="0082640E">
                        <w:rPr>
                          <w:rFonts w:eastAsia="Century Gothic"/>
                          <w:color w:val="000000" w:themeColor="text1"/>
                          <w:spacing w:val="-5"/>
                          <w:sz w:val="18"/>
                          <w:szCs w:val="18"/>
                        </w:rPr>
                        <w:t xml:space="preserve"> </w:t>
                      </w:r>
                      <w:r w:rsidRPr="0082640E">
                        <w:rPr>
                          <w:rFonts w:eastAsia="Century Gothic"/>
                          <w:color w:val="000000" w:themeColor="text1"/>
                          <w:sz w:val="18"/>
                          <w:szCs w:val="18"/>
                        </w:rPr>
                        <w:t>nature.</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 xml:space="preserve">Tūhoe’s history shows clearly why it is important to settle genuine historical Treaty grievances.  The legislation relevant to the Tūhoe Settlement includes the Ngai Tūhoe Settlement Claim Act 2014 and Te Urewera Act 2014. </w:t>
                      </w:r>
                    </w:p>
                    <w:p w:rsidR="0082640E" w:rsidRPr="0082640E" w:rsidRDefault="0082640E" w:rsidP="0082640E">
                      <w:pPr>
                        <w:pStyle w:val="TextNormal"/>
                        <w:spacing w:after="120"/>
                        <w:rPr>
                          <w:rFonts w:eastAsia="Century Gothic"/>
                          <w:b/>
                          <w:color w:val="000000" w:themeColor="text1"/>
                          <w:sz w:val="18"/>
                          <w:szCs w:val="18"/>
                        </w:rPr>
                      </w:pPr>
                      <w:r w:rsidRPr="0082640E">
                        <w:rPr>
                          <w:rFonts w:eastAsia="Century Gothic"/>
                          <w:b/>
                          <w:color w:val="000000" w:themeColor="text1"/>
                          <w:sz w:val="18"/>
                          <w:szCs w:val="18"/>
                        </w:rPr>
                        <w:t>Aspirations</w:t>
                      </w:r>
                      <w:r w:rsidRPr="0082640E">
                        <w:rPr>
                          <w:rFonts w:eastAsia="Century Gothic"/>
                          <w:b/>
                          <w:color w:val="000000" w:themeColor="text1"/>
                          <w:spacing w:val="-7"/>
                          <w:sz w:val="18"/>
                          <w:szCs w:val="18"/>
                        </w:rPr>
                        <w:t xml:space="preserve"> </w:t>
                      </w:r>
                      <w:r w:rsidRPr="0082640E">
                        <w:rPr>
                          <w:rFonts w:eastAsia="Century Gothic"/>
                          <w:b/>
                          <w:color w:val="000000" w:themeColor="text1"/>
                          <w:sz w:val="18"/>
                          <w:szCs w:val="18"/>
                        </w:rPr>
                        <w:t>for</w:t>
                      </w:r>
                      <w:r w:rsidRPr="0082640E">
                        <w:rPr>
                          <w:rFonts w:eastAsia="Century Gothic"/>
                          <w:b/>
                          <w:color w:val="000000" w:themeColor="text1"/>
                          <w:spacing w:val="-8"/>
                          <w:sz w:val="18"/>
                          <w:szCs w:val="18"/>
                        </w:rPr>
                        <w:t xml:space="preserve"> </w:t>
                      </w:r>
                      <w:r w:rsidR="00775D0D" w:rsidRPr="0082640E">
                        <w:rPr>
                          <w:rFonts w:eastAsia="Century Gothic"/>
                          <w:b/>
                          <w:color w:val="000000" w:themeColor="text1"/>
                          <w:sz w:val="18"/>
                          <w:szCs w:val="18"/>
                        </w:rPr>
                        <w:t>independence</w:t>
                      </w:r>
                      <w:r w:rsidR="00775D0D" w:rsidRPr="0082640E">
                        <w:rPr>
                          <w:rFonts w:eastAsia="Century Gothic"/>
                          <w:b/>
                          <w:color w:val="000000" w:themeColor="text1"/>
                          <w:spacing w:val="-7"/>
                          <w:sz w:val="18"/>
                          <w:szCs w:val="18"/>
                        </w:rPr>
                        <w:t xml:space="preserve"> </w:t>
                      </w:r>
                      <w:r w:rsidRPr="0082640E">
                        <w:rPr>
                          <w:rFonts w:eastAsia="Century Gothic"/>
                          <w:b/>
                          <w:color w:val="000000" w:themeColor="text1"/>
                          <w:sz w:val="18"/>
                          <w:szCs w:val="18"/>
                        </w:rPr>
                        <w:t>and</w:t>
                      </w:r>
                      <w:r w:rsidRPr="0082640E">
                        <w:rPr>
                          <w:rFonts w:eastAsia="Century Gothic"/>
                          <w:b/>
                          <w:color w:val="000000" w:themeColor="text1"/>
                          <w:spacing w:val="-8"/>
                          <w:sz w:val="18"/>
                          <w:szCs w:val="18"/>
                        </w:rPr>
                        <w:t xml:space="preserve"> </w:t>
                      </w:r>
                      <w:r w:rsidR="00775D0D" w:rsidRPr="0082640E">
                        <w:rPr>
                          <w:rFonts w:eastAsia="Century Gothic"/>
                          <w:b/>
                          <w:color w:val="000000" w:themeColor="text1"/>
                          <w:sz w:val="18"/>
                          <w:szCs w:val="18"/>
                        </w:rPr>
                        <w:t>self</w:t>
                      </w:r>
                      <w:r w:rsidRPr="0082640E">
                        <w:rPr>
                          <w:rFonts w:eastAsia="Century Gothic"/>
                          <w:b/>
                          <w:color w:val="000000" w:themeColor="text1"/>
                          <w:sz w:val="18"/>
                          <w:szCs w:val="18"/>
                        </w:rPr>
                        <w:t>-</w:t>
                      </w:r>
                      <w:r w:rsidR="00775D0D" w:rsidRPr="0082640E">
                        <w:rPr>
                          <w:rFonts w:eastAsia="Century Gothic"/>
                          <w:b/>
                          <w:color w:val="000000" w:themeColor="text1"/>
                          <w:sz w:val="18"/>
                          <w:szCs w:val="18"/>
                        </w:rPr>
                        <w:t>determination</w:t>
                      </w:r>
                    </w:p>
                    <w:p w:rsidR="0082640E" w:rsidRPr="0082640E" w:rsidRDefault="0082640E" w:rsidP="0082640E">
                      <w:pPr>
                        <w:pStyle w:val="TextNormal"/>
                        <w:spacing w:after="120"/>
                        <w:rPr>
                          <w:rFonts w:eastAsia="Century Gothic"/>
                          <w:color w:val="000000" w:themeColor="text1"/>
                          <w:sz w:val="18"/>
                          <w:szCs w:val="18"/>
                        </w:rPr>
                      </w:pPr>
                      <w:r w:rsidRPr="0082640E">
                        <w:rPr>
                          <w:rFonts w:eastAsia="Century Gothic"/>
                          <w:color w:val="000000" w:themeColor="text1"/>
                          <w:sz w:val="18"/>
                          <w:szCs w:val="18"/>
                        </w:rPr>
                        <w:t xml:space="preserve">The Tūhoe </w:t>
                      </w:r>
                      <w:r w:rsidR="00775D0D" w:rsidRPr="0082640E">
                        <w:rPr>
                          <w:rFonts w:eastAsia="Century Gothic"/>
                          <w:color w:val="000000" w:themeColor="text1"/>
                          <w:sz w:val="18"/>
                          <w:szCs w:val="18"/>
                        </w:rPr>
                        <w:t xml:space="preserve">settlement </w:t>
                      </w:r>
                      <w:r w:rsidRPr="0082640E">
                        <w:rPr>
                          <w:rFonts w:eastAsia="Century Gothic"/>
                          <w:color w:val="000000" w:themeColor="text1"/>
                          <w:sz w:val="18"/>
                          <w:szCs w:val="18"/>
                        </w:rPr>
                        <w:t>will enable the following:</w:t>
                      </w:r>
                    </w:p>
                    <w:p w:rsidR="0082640E" w:rsidRPr="0082640E" w:rsidRDefault="0082640E" w:rsidP="001B6F89">
                      <w:pPr>
                        <w:pStyle w:val="TextNormal"/>
                        <w:numPr>
                          <w:ilvl w:val="0"/>
                          <w:numId w:val="29"/>
                        </w:numPr>
                        <w:spacing w:after="120"/>
                        <w:rPr>
                          <w:rFonts w:eastAsia="Century Gothic"/>
                          <w:color w:val="000000" w:themeColor="text1"/>
                          <w:sz w:val="18"/>
                          <w:szCs w:val="18"/>
                        </w:rPr>
                      </w:pPr>
                      <w:r w:rsidRPr="0082640E">
                        <w:rPr>
                          <w:rFonts w:eastAsia="Century Gothic"/>
                          <w:color w:val="000000" w:themeColor="text1"/>
                          <w:sz w:val="18"/>
                          <w:szCs w:val="18"/>
                        </w:rPr>
                        <w:t>Te Urewera - the return of Tūhoe homelands and restoration of cultural pride</w:t>
                      </w:r>
                    </w:p>
                    <w:p w:rsidR="0082640E" w:rsidRPr="0082640E" w:rsidRDefault="0082640E" w:rsidP="001B6F89">
                      <w:pPr>
                        <w:pStyle w:val="TextNormal"/>
                        <w:numPr>
                          <w:ilvl w:val="0"/>
                          <w:numId w:val="29"/>
                        </w:numPr>
                        <w:spacing w:after="120"/>
                        <w:rPr>
                          <w:rFonts w:eastAsia="Century Gothic"/>
                          <w:color w:val="000000" w:themeColor="text1"/>
                          <w:sz w:val="18"/>
                          <w:szCs w:val="18"/>
                        </w:rPr>
                      </w:pPr>
                      <w:r w:rsidRPr="0082640E">
                        <w:rPr>
                          <w:rFonts w:eastAsia="Century Gothic"/>
                          <w:color w:val="000000" w:themeColor="text1"/>
                          <w:sz w:val="18"/>
                          <w:szCs w:val="18"/>
                        </w:rPr>
                        <w:t>Mana Motuhake (absolute independence)</w:t>
                      </w:r>
                      <w:r w:rsidR="00775D0D">
                        <w:rPr>
                          <w:rFonts w:eastAsia="Century Gothic"/>
                          <w:color w:val="000000" w:themeColor="text1"/>
                          <w:sz w:val="18"/>
                          <w:szCs w:val="18"/>
                        </w:rPr>
                        <w:t>, and</w:t>
                      </w:r>
                    </w:p>
                    <w:p w:rsidR="0082640E" w:rsidRPr="0082640E" w:rsidRDefault="00637F5C" w:rsidP="001B6F89">
                      <w:pPr>
                        <w:pStyle w:val="TextNormal"/>
                        <w:numPr>
                          <w:ilvl w:val="0"/>
                          <w:numId w:val="29"/>
                        </w:numPr>
                        <w:spacing w:after="120"/>
                        <w:rPr>
                          <w:rFonts w:eastAsia="Century Gothic"/>
                          <w:color w:val="000000" w:themeColor="text1"/>
                          <w:sz w:val="18"/>
                          <w:szCs w:val="18"/>
                        </w:rPr>
                      </w:pPr>
                      <w:r>
                        <w:rPr>
                          <w:rFonts w:eastAsia="Century Gothic"/>
                          <w:color w:val="000000" w:themeColor="text1"/>
                          <w:sz w:val="18"/>
                          <w:szCs w:val="18"/>
                        </w:rPr>
                        <w:t>f</w:t>
                      </w:r>
                      <w:r w:rsidR="0082640E" w:rsidRPr="0082640E">
                        <w:rPr>
                          <w:rFonts w:eastAsia="Century Gothic"/>
                          <w:color w:val="000000" w:themeColor="text1"/>
                          <w:sz w:val="18"/>
                          <w:szCs w:val="18"/>
                        </w:rPr>
                        <w:t>inancial</w:t>
                      </w:r>
                      <w:r w:rsidR="0082640E" w:rsidRPr="0082640E">
                        <w:rPr>
                          <w:rFonts w:eastAsia="Century Gothic"/>
                          <w:color w:val="000000" w:themeColor="text1"/>
                          <w:spacing w:val="-1"/>
                          <w:sz w:val="18"/>
                          <w:szCs w:val="18"/>
                        </w:rPr>
                        <w:t xml:space="preserve"> </w:t>
                      </w:r>
                      <w:r w:rsidR="00775D0D" w:rsidRPr="0082640E">
                        <w:rPr>
                          <w:rFonts w:eastAsia="Century Gothic"/>
                          <w:color w:val="000000" w:themeColor="text1"/>
                          <w:sz w:val="18"/>
                          <w:szCs w:val="18"/>
                        </w:rPr>
                        <w:t>redress</w:t>
                      </w:r>
                      <w:r w:rsidR="00775D0D"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($170 million)</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 financial</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resources to</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support</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and enable</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Tūhoe projects</w:t>
                      </w:r>
                      <w:r w:rsidR="0082640E" w:rsidRPr="0082640E">
                        <w:rPr>
                          <w:rFonts w:eastAsia="Century Gothic"/>
                          <w:color w:val="000000" w:themeColor="text1"/>
                          <w:spacing w:val="-1"/>
                          <w:sz w:val="18"/>
                          <w:szCs w:val="18"/>
                        </w:rPr>
                        <w:t xml:space="preserve"> </w:t>
                      </w:r>
                      <w:r w:rsidR="0082640E" w:rsidRPr="0082640E">
                        <w:rPr>
                          <w:rFonts w:eastAsia="Century Gothic"/>
                          <w:color w:val="000000" w:themeColor="text1"/>
                          <w:sz w:val="18"/>
                          <w:szCs w:val="18"/>
                        </w:rPr>
                        <w:t>and</w:t>
                      </w:r>
                      <w:r w:rsidR="0082640E">
                        <w:rPr>
                          <w:rFonts w:eastAsia="Century Gothic"/>
                          <w:color w:val="000000" w:themeColor="text1"/>
                          <w:sz w:val="18"/>
                          <w:szCs w:val="18"/>
                        </w:rPr>
                        <w:t xml:space="preserve"> </w:t>
                      </w:r>
                      <w:r w:rsidR="0082640E" w:rsidRPr="0082640E">
                        <w:rPr>
                          <w:rFonts w:eastAsia="Century Gothic"/>
                          <w:color w:val="000000" w:themeColor="text1"/>
                          <w:sz w:val="18"/>
                          <w:szCs w:val="18"/>
                        </w:rPr>
                        <w:t>initiatives.</w:t>
                      </w:r>
                    </w:p>
                    <w:p w:rsidR="0082640E" w:rsidRPr="0082640E" w:rsidRDefault="0082640E" w:rsidP="0082640E">
                      <w:pPr>
                        <w:pStyle w:val="TextNormal"/>
                        <w:spacing w:after="120"/>
                        <w:rPr>
                          <w:color w:val="000000" w:themeColor="text1"/>
                        </w:rPr>
                      </w:pPr>
                      <w:r w:rsidRPr="0082640E">
                        <w:rPr>
                          <w:rFonts w:eastAsia="Century Gothic"/>
                          <w:color w:val="000000" w:themeColor="text1"/>
                          <w:sz w:val="18"/>
                          <w:szCs w:val="18"/>
                        </w:rPr>
                        <w:t>Tūhoe have already signed Crown protocols to establish and manage their own health clinics.</w:t>
                      </w:r>
                    </w:p>
                  </w:txbxContent>
                </v:textbox>
                <w10:wrap type="topAndBottom" anchorx="margin"/>
              </v:shape>
            </w:pict>
          </mc:Fallback>
        </mc:AlternateContent>
      </w:r>
      <w:r>
        <w:rPr>
          <w:color w:val="231F20"/>
        </w:rPr>
        <w:t xml:space="preserve">Contemporary settlements may arise due to </w:t>
      </w:r>
      <w:r w:rsidR="00775D0D">
        <w:rPr>
          <w:color w:val="231F20"/>
        </w:rPr>
        <w:t xml:space="preserve">government </w:t>
      </w:r>
      <w:r>
        <w:rPr>
          <w:color w:val="231F20"/>
        </w:rPr>
        <w:t>policy, action or inaction that impact</w:t>
      </w:r>
      <w:r w:rsidR="00637F5C">
        <w:rPr>
          <w:color w:val="231F20"/>
        </w:rPr>
        <w:t xml:space="preserve">s </w:t>
      </w:r>
      <w:r>
        <w:rPr>
          <w:color w:val="231F20"/>
        </w:rPr>
        <w:t>on Māori interests.</w:t>
      </w:r>
    </w:p>
    <w:p w:rsidR="0082640E" w:rsidRDefault="0082640E">
      <w:pPr>
        <w:jc w:val="left"/>
        <w:rPr>
          <w:sz w:val="22"/>
          <w:lang w:val="en-NZ"/>
        </w:rPr>
      </w:pPr>
      <w:r>
        <w:br w:type="page"/>
      </w:r>
    </w:p>
    <w:p w:rsidR="0082640E" w:rsidRDefault="0082640E" w:rsidP="0082640E">
      <w:pPr>
        <w:pStyle w:val="TextNormal"/>
        <w:rPr>
          <w:b/>
          <w:color w:val="005182"/>
          <w:sz w:val="28"/>
        </w:rPr>
        <w:sectPr w:rsidR="0082640E" w:rsidSect="00F64D1E">
          <w:footerReference w:type="first" r:id="rId48"/>
          <w:endnotePr>
            <w:numFmt w:val="decimal"/>
          </w:endnotePr>
          <w:pgSz w:w="11905" w:h="16837" w:code="9"/>
          <w:pgMar w:top="1134" w:right="1134" w:bottom="1134" w:left="1134" w:header="720" w:footer="907" w:gutter="567"/>
          <w:paperSrc w:first="7" w:other="7"/>
          <w:cols w:space="720"/>
          <w:noEndnote/>
          <w:titlePg/>
        </w:sectPr>
      </w:pPr>
    </w:p>
    <w:p w:rsidR="0082640E" w:rsidRPr="0082640E" w:rsidRDefault="00B65F50" w:rsidP="0082640E">
      <w:pPr>
        <w:pStyle w:val="TextNormal"/>
        <w:rPr>
          <w:b/>
          <w:color w:val="005182"/>
          <w:sz w:val="28"/>
        </w:rPr>
      </w:pPr>
      <w:r>
        <w:rPr>
          <w:b/>
          <w:color w:val="005182"/>
          <w:sz w:val="28"/>
        </w:rPr>
        <w:lastRenderedPageBreak/>
        <w:t xml:space="preserve">The </w:t>
      </w:r>
      <w:r w:rsidR="0082640E">
        <w:rPr>
          <w:b/>
          <w:color w:val="005182"/>
          <w:sz w:val="28"/>
        </w:rPr>
        <w:t>Treaty settlement process</w:t>
      </w:r>
    </w:p>
    <w:p w:rsidR="0082640E" w:rsidRPr="0082640E" w:rsidRDefault="0082640E" w:rsidP="0082640E">
      <w:pPr>
        <w:pStyle w:val="TextNormal"/>
      </w:pPr>
      <w:r>
        <w:rPr>
          <w:i/>
          <w:noProof/>
          <w:lang w:eastAsia="en-NZ"/>
        </w:rPr>
        <mc:AlternateContent>
          <mc:Choice Requires="wps">
            <w:drawing>
              <wp:anchor distT="0" distB="0" distL="114300" distR="114300" simplePos="0" relativeHeight="251880448" behindDoc="0" locked="0" layoutInCell="1" allowOverlap="1" wp14:anchorId="411075EC" wp14:editId="2F88B474">
                <wp:simplePos x="0" y="0"/>
                <wp:positionH relativeFrom="margin">
                  <wp:posOffset>3074035</wp:posOffset>
                </wp:positionH>
                <wp:positionV relativeFrom="paragraph">
                  <wp:posOffset>2540</wp:posOffset>
                </wp:positionV>
                <wp:extent cx="2917825" cy="1885950"/>
                <wp:effectExtent l="76200" t="57150" r="73025" b="95250"/>
                <wp:wrapTopAndBottom/>
                <wp:docPr id="1618" name="Text Box 1618"/>
                <wp:cNvGraphicFramePr/>
                <a:graphic xmlns:a="http://schemas.openxmlformats.org/drawingml/2006/main">
                  <a:graphicData uri="http://schemas.microsoft.com/office/word/2010/wordprocessingShape">
                    <wps:wsp>
                      <wps:cNvSpPr txBox="1"/>
                      <wps:spPr>
                        <a:xfrm>
                          <a:off x="0" y="0"/>
                          <a:ext cx="2917825" cy="1885950"/>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2640E" w:rsidRPr="0082640E" w:rsidRDefault="0082640E" w:rsidP="0082640E">
                            <w:pPr>
                              <w:spacing w:after="120"/>
                              <w:jc w:val="left"/>
                              <w:rPr>
                                <w:b/>
                                <w:color w:val="005182"/>
                                <w:sz w:val="22"/>
                              </w:rPr>
                            </w:pPr>
                            <w:r w:rsidRPr="0082640E">
                              <w:rPr>
                                <w:b/>
                                <w:color w:val="005182"/>
                                <w:sz w:val="22"/>
                              </w:rPr>
                              <w:t>The Waitangi Tribunal</w:t>
                            </w:r>
                          </w:p>
                          <w:p w:rsidR="0082640E" w:rsidRDefault="000B6E17" w:rsidP="0082640E">
                            <w:pPr>
                              <w:spacing w:after="120"/>
                              <w:jc w:val="left"/>
                              <w:rPr>
                                <w:color w:val="005182"/>
                                <w:sz w:val="22"/>
                              </w:rPr>
                            </w:pPr>
                            <w:r>
                              <w:rPr>
                                <w:color w:val="005182"/>
                                <w:sz w:val="22"/>
                              </w:rPr>
                              <w:t>The Tribunal was e</w:t>
                            </w:r>
                            <w:r w:rsidR="0082640E">
                              <w:rPr>
                                <w:color w:val="005182"/>
                                <w:sz w:val="22"/>
                              </w:rPr>
                              <w:t xml:space="preserve">stablished in 1975 to provide a legal process </w:t>
                            </w:r>
                            <w:r>
                              <w:rPr>
                                <w:color w:val="005182"/>
                                <w:sz w:val="22"/>
                              </w:rPr>
                              <w:t xml:space="preserve">for </w:t>
                            </w:r>
                            <w:r w:rsidR="0082640E">
                              <w:rPr>
                                <w:color w:val="005182"/>
                                <w:sz w:val="22"/>
                              </w:rPr>
                              <w:t>determining whether a Treaty claim is well founded.</w:t>
                            </w:r>
                          </w:p>
                          <w:p w:rsidR="0082640E" w:rsidRDefault="0082640E" w:rsidP="0082640E">
                            <w:pPr>
                              <w:spacing w:after="120"/>
                              <w:jc w:val="left"/>
                              <w:rPr>
                                <w:color w:val="005182"/>
                                <w:sz w:val="22"/>
                              </w:rPr>
                            </w:pPr>
                            <w:r>
                              <w:rPr>
                                <w:color w:val="005182"/>
                                <w:sz w:val="22"/>
                              </w:rPr>
                              <w:t>The recommendations of the Waitangi Tribunal are not binding on the Crown.</w:t>
                            </w:r>
                          </w:p>
                          <w:p w:rsidR="0082640E" w:rsidRPr="00891C60" w:rsidRDefault="0082640E" w:rsidP="0082640E">
                            <w:pPr>
                              <w:spacing w:after="120"/>
                              <w:jc w:val="left"/>
                              <w:rPr>
                                <w:color w:val="005182"/>
                                <w:sz w:val="22"/>
                              </w:rPr>
                            </w:pPr>
                            <w:r>
                              <w:rPr>
                                <w:color w:val="005182"/>
                                <w:sz w:val="22"/>
                              </w:rPr>
                              <w:t xml:space="preserve">The Tribunal comprises Māori and </w:t>
                            </w:r>
                            <w:r w:rsidR="00775D0D">
                              <w:rPr>
                                <w:color w:val="005182"/>
                                <w:sz w:val="22"/>
                              </w:rPr>
                              <w:br/>
                            </w:r>
                            <w:r>
                              <w:rPr>
                                <w:color w:val="005182"/>
                                <w:sz w:val="22"/>
                              </w:rPr>
                              <w:t>non-Māori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8" o:spid="_x0000_s1103" type="#_x0000_t202" style="position:absolute;margin-left:242.05pt;margin-top:.2pt;width:229.75pt;height:148.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" fillcolor="#b2cad9" strokecolor="white [3201]" strokeweight="3pt">
                <v:shadow on="t" color="black" opacity="24903f" origin=",.5" offset="0,.55556mm"/>
                <v:textbox>
                  <w:txbxContent>
                    <w:p w:rsidR="0082640E" w:rsidRPr="0082640E" w:rsidRDefault="0082640E" w:rsidP="0082640E">
                      <w:pPr>
                        <w:spacing w:after="120"/>
                        <w:jc w:val="left"/>
                        <w:rPr>
                          <w:b/>
                          <w:color w:val="005182"/>
                          <w:sz w:val="22"/>
                        </w:rPr>
                      </w:pPr>
                      <w:r w:rsidRPr="0082640E">
                        <w:rPr>
                          <w:b/>
                          <w:color w:val="005182"/>
                          <w:sz w:val="22"/>
                        </w:rPr>
                        <w:t>The Waitangi Tribunal</w:t>
                      </w:r>
                    </w:p>
                    <w:p w:rsidR="0082640E" w:rsidRDefault="000B6E17" w:rsidP="0082640E">
                      <w:pPr>
                        <w:spacing w:after="120"/>
                        <w:jc w:val="left"/>
                        <w:rPr>
                          <w:color w:val="005182"/>
                          <w:sz w:val="22"/>
                        </w:rPr>
                      </w:pPr>
                      <w:r>
                        <w:rPr>
                          <w:color w:val="005182"/>
                          <w:sz w:val="22"/>
                        </w:rPr>
                        <w:t>The Tribunal was e</w:t>
                      </w:r>
                      <w:r w:rsidR="0082640E">
                        <w:rPr>
                          <w:color w:val="005182"/>
                          <w:sz w:val="22"/>
                        </w:rPr>
                        <w:t xml:space="preserve">stablished in 1975 to provide a legal process </w:t>
                      </w:r>
                      <w:r>
                        <w:rPr>
                          <w:color w:val="005182"/>
                          <w:sz w:val="22"/>
                        </w:rPr>
                        <w:t xml:space="preserve">for </w:t>
                      </w:r>
                      <w:r w:rsidR="0082640E">
                        <w:rPr>
                          <w:color w:val="005182"/>
                          <w:sz w:val="22"/>
                        </w:rPr>
                        <w:t>determining whether a Treaty claim is well founded.</w:t>
                      </w:r>
                    </w:p>
                    <w:p w:rsidR="0082640E" w:rsidRDefault="0082640E" w:rsidP="0082640E">
                      <w:pPr>
                        <w:spacing w:after="120"/>
                        <w:jc w:val="left"/>
                        <w:rPr>
                          <w:color w:val="005182"/>
                          <w:sz w:val="22"/>
                        </w:rPr>
                      </w:pPr>
                      <w:r>
                        <w:rPr>
                          <w:color w:val="005182"/>
                          <w:sz w:val="22"/>
                        </w:rPr>
                        <w:t>The recommendations of the Waitangi Tribunal are not binding on the Crown.</w:t>
                      </w:r>
                    </w:p>
                    <w:p w:rsidR="0082640E" w:rsidRPr="00891C60" w:rsidRDefault="0082640E" w:rsidP="0082640E">
                      <w:pPr>
                        <w:spacing w:after="120"/>
                        <w:jc w:val="left"/>
                        <w:rPr>
                          <w:color w:val="005182"/>
                          <w:sz w:val="22"/>
                        </w:rPr>
                      </w:pPr>
                      <w:r>
                        <w:rPr>
                          <w:color w:val="005182"/>
                          <w:sz w:val="22"/>
                        </w:rPr>
                        <w:t xml:space="preserve">The Tribunal comprises Māori and </w:t>
                      </w:r>
                      <w:r w:rsidR="00775D0D">
                        <w:rPr>
                          <w:color w:val="005182"/>
                          <w:sz w:val="22"/>
                        </w:rPr>
                        <w:br/>
                      </w:r>
                      <w:r>
                        <w:rPr>
                          <w:color w:val="005182"/>
                          <w:sz w:val="22"/>
                        </w:rPr>
                        <w:t>non-Māori members.</w:t>
                      </w:r>
                    </w:p>
                  </w:txbxContent>
                </v:textbox>
                <w10:wrap type="topAndBottom" anchorx="margin"/>
              </v:shape>
            </w:pict>
          </mc:Fallback>
        </mc:AlternateContent>
      </w:r>
      <w:r w:rsidRPr="0082640E">
        <w:t xml:space="preserve">The </w:t>
      </w:r>
      <w:r w:rsidRPr="00B65F50">
        <w:rPr>
          <w:rFonts w:cs="Arial"/>
          <w:b/>
          <w:szCs w:val="22"/>
        </w:rPr>
        <w:t>Waitangi Tribunal</w:t>
      </w:r>
      <w:r w:rsidRPr="00B65F50">
        <w:rPr>
          <w:rFonts w:cs="Arial"/>
          <w:b/>
        </w:rPr>
        <w:t xml:space="preserve"> </w:t>
      </w:r>
      <w:r w:rsidRPr="00B65F50">
        <w:rPr>
          <w:rFonts w:cs="Arial"/>
        </w:rPr>
        <w:t>considers</w:t>
      </w:r>
      <w:r w:rsidRPr="0082640E">
        <w:t xml:space="preserve"> Treaty claims </w:t>
      </w:r>
      <w:r w:rsidR="000B6E17">
        <w:t xml:space="preserve">and </w:t>
      </w:r>
      <w:r w:rsidRPr="0082640E">
        <w:t>then issues a report about each claim (including the evidence provided in the inquiry) and makes recommendations.</w:t>
      </w:r>
    </w:p>
    <w:p w:rsidR="0082640E" w:rsidRDefault="00A06E98" w:rsidP="0082640E">
      <w:pPr>
        <w:pStyle w:val="TextNormal"/>
      </w:pPr>
      <w:r>
        <w:rPr>
          <w:noProof/>
          <w:lang w:eastAsia="en-NZ"/>
        </w:rPr>
        <mc:AlternateContent>
          <mc:Choice Requires="wps">
            <w:drawing>
              <wp:anchor distT="0" distB="0" distL="114300" distR="114300" simplePos="0" relativeHeight="251889664" behindDoc="0" locked="0" layoutInCell="1" allowOverlap="1" wp14:anchorId="591CA416" wp14:editId="3ACFD1F5">
                <wp:simplePos x="0" y="0"/>
                <wp:positionH relativeFrom="column">
                  <wp:posOffset>4859020</wp:posOffset>
                </wp:positionH>
                <wp:positionV relativeFrom="paragraph">
                  <wp:posOffset>1723390</wp:posOffset>
                </wp:positionV>
                <wp:extent cx="991870" cy="605155"/>
                <wp:effectExtent l="0" t="0" r="0" b="4445"/>
                <wp:wrapNone/>
                <wp:docPr id="1623" name="Text Box 1623"/>
                <wp:cNvGraphicFramePr/>
                <a:graphic xmlns:a="http://schemas.openxmlformats.org/drawingml/2006/main">
                  <a:graphicData uri="http://schemas.microsoft.com/office/word/2010/wordprocessingShape">
                    <wps:wsp>
                      <wps:cNvSpPr txBox="1"/>
                      <wps:spPr>
                        <a:xfrm>
                          <a:off x="0" y="0"/>
                          <a:ext cx="991870" cy="605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40E" w:rsidRPr="0082640E" w:rsidRDefault="0082640E" w:rsidP="0082640E">
                            <w:pPr>
                              <w:jc w:val="left"/>
                              <w:rPr>
                                <w:b/>
                                <w:sz w:val="20"/>
                              </w:rPr>
                            </w:pPr>
                            <w:r>
                              <w:rPr>
                                <w:b/>
                                <w:sz w:val="20"/>
                              </w:rPr>
                              <w:t>S</w:t>
                            </w:r>
                            <w:r w:rsidR="00775D0D">
                              <w:rPr>
                                <w:b/>
                                <w:sz w:val="20"/>
                              </w:rPr>
                              <w:t>ettlement l</w:t>
                            </w:r>
                            <w:r>
                              <w:rPr>
                                <w:b/>
                                <w:sz w:val="20"/>
                              </w:rPr>
                              <w:t>egislation passed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3" o:spid="_x0000_s1104" type="#_x0000_t202" style="position:absolute;margin-left:382.6pt;margin-top:135.7pt;width:78.1pt;height:4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" filled="f" stroked="f" strokeweight=".5pt">
                <v:textbox>
                  <w:txbxContent>
                    <w:p w:rsidR="0082640E" w:rsidRPr="0082640E" w:rsidRDefault="0082640E" w:rsidP="0082640E">
                      <w:pPr>
                        <w:jc w:val="left"/>
                        <w:rPr>
                          <w:b/>
                          <w:sz w:val="20"/>
                        </w:rPr>
                      </w:pPr>
                      <w:r>
                        <w:rPr>
                          <w:b/>
                          <w:sz w:val="20"/>
                        </w:rPr>
                        <w:t>S</w:t>
                      </w:r>
                      <w:r w:rsidR="00775D0D">
                        <w:rPr>
                          <w:b/>
                          <w:sz w:val="20"/>
                        </w:rPr>
                        <w:t>ettlement l</w:t>
                      </w:r>
                      <w:r>
                        <w:rPr>
                          <w:b/>
                          <w:sz w:val="20"/>
                        </w:rPr>
                        <w:t>egislation passed</w:t>
                      </w:r>
                    </w:p>
                  </w:txbxContent>
                </v:textbox>
              </v:shape>
            </w:pict>
          </mc:Fallback>
        </mc:AlternateContent>
      </w:r>
      <w:r>
        <w:rPr>
          <w:noProof/>
          <w:lang w:eastAsia="en-NZ"/>
        </w:rPr>
        <mc:AlternateContent>
          <mc:Choice Requires="wps">
            <w:drawing>
              <wp:anchor distT="0" distB="0" distL="114300" distR="114300" simplePos="0" relativeHeight="251887616" behindDoc="0" locked="0" layoutInCell="1" allowOverlap="1" wp14:anchorId="6294A51B" wp14:editId="7B8EE51B">
                <wp:simplePos x="0" y="0"/>
                <wp:positionH relativeFrom="column">
                  <wp:posOffset>3651250</wp:posOffset>
                </wp:positionH>
                <wp:positionV relativeFrom="paragraph">
                  <wp:posOffset>1790700</wp:posOffset>
                </wp:positionV>
                <wp:extent cx="1290320" cy="390525"/>
                <wp:effectExtent l="0" t="0" r="0" b="0"/>
                <wp:wrapNone/>
                <wp:docPr id="1622" name="Text Box 1622"/>
                <wp:cNvGraphicFramePr/>
                <a:graphic xmlns:a="http://schemas.openxmlformats.org/drawingml/2006/main">
                  <a:graphicData uri="http://schemas.microsoft.com/office/word/2010/wordprocessingShape">
                    <wps:wsp>
                      <wps:cNvSpPr txBox="1"/>
                      <wps:spPr>
                        <a:xfrm>
                          <a:off x="0" y="0"/>
                          <a:ext cx="129032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40E" w:rsidRPr="0082640E" w:rsidRDefault="0082640E" w:rsidP="0082640E">
                            <w:pPr>
                              <w:jc w:val="left"/>
                              <w:rPr>
                                <w:b/>
                                <w:sz w:val="20"/>
                              </w:rPr>
                            </w:pPr>
                            <w:r>
                              <w:rPr>
                                <w:b/>
                                <w:sz w:val="20"/>
                              </w:rPr>
                              <w:t>Deed of Settlement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2" o:spid="_x0000_s1105" type="#_x0000_t202" style="position:absolute;margin-left:287.5pt;margin-top:141pt;width:101.6pt;height:30.7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" filled="f" stroked="f" strokeweight=".5pt">
                <v:textbox>
                  <w:txbxContent>
                    <w:p w:rsidR="0082640E" w:rsidRPr="0082640E" w:rsidRDefault="0082640E" w:rsidP="0082640E">
                      <w:pPr>
                        <w:jc w:val="left"/>
                        <w:rPr>
                          <w:b/>
                          <w:sz w:val="20"/>
                        </w:rPr>
                      </w:pPr>
                      <w:r>
                        <w:rPr>
                          <w:b/>
                          <w:sz w:val="20"/>
                        </w:rPr>
                        <w:t>Deed of Settlement</w:t>
                      </w:r>
                    </w:p>
                  </w:txbxContent>
                </v:textbox>
              </v:shape>
            </w:pict>
          </mc:Fallback>
        </mc:AlternateContent>
      </w:r>
      <w:r>
        <w:rPr>
          <w:noProof/>
          <w:lang w:eastAsia="en-NZ"/>
        </w:rPr>
        <mc:AlternateContent>
          <mc:Choice Requires="wps">
            <w:drawing>
              <wp:anchor distT="0" distB="0" distL="114300" distR="114300" simplePos="0" relativeHeight="251885568" behindDoc="0" locked="0" layoutInCell="1" allowOverlap="1" wp14:anchorId="33F83705" wp14:editId="5463782F">
                <wp:simplePos x="0" y="0"/>
                <wp:positionH relativeFrom="column">
                  <wp:posOffset>2432050</wp:posOffset>
                </wp:positionH>
                <wp:positionV relativeFrom="paragraph">
                  <wp:posOffset>1791335</wp:posOffset>
                </wp:positionV>
                <wp:extent cx="1290320" cy="390525"/>
                <wp:effectExtent l="0" t="0" r="0" b="0"/>
                <wp:wrapNone/>
                <wp:docPr id="1621" name="Text Box 1621"/>
                <wp:cNvGraphicFramePr/>
                <a:graphic xmlns:a="http://schemas.openxmlformats.org/drawingml/2006/main">
                  <a:graphicData uri="http://schemas.microsoft.com/office/word/2010/wordprocessingShape">
                    <wps:wsp>
                      <wps:cNvSpPr txBox="1"/>
                      <wps:spPr>
                        <a:xfrm>
                          <a:off x="0" y="0"/>
                          <a:ext cx="129032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40E" w:rsidRPr="0082640E" w:rsidRDefault="0082640E" w:rsidP="0082640E">
                            <w:pPr>
                              <w:jc w:val="left"/>
                              <w:rPr>
                                <w:b/>
                                <w:sz w:val="20"/>
                              </w:rPr>
                            </w:pPr>
                            <w:r>
                              <w:rPr>
                                <w:b/>
                                <w:sz w:val="20"/>
                              </w:rPr>
                              <w:t>A</w:t>
                            </w:r>
                            <w:r w:rsidR="00775D0D">
                              <w:rPr>
                                <w:b/>
                                <w:sz w:val="20"/>
                              </w:rPr>
                              <w:t>greement in p</w:t>
                            </w:r>
                            <w:r>
                              <w:rPr>
                                <w:b/>
                                <w:sz w:val="20"/>
                              </w:rPr>
                              <w:t>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1" o:spid="_x0000_s1106" type="#_x0000_t202" style="position:absolute;margin-left:191.5pt;margin-top:141.05pt;width:101.6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" filled="f" stroked="f" strokeweight=".5pt">
                <v:textbox>
                  <w:txbxContent>
                    <w:p w:rsidR="0082640E" w:rsidRPr="0082640E" w:rsidRDefault="0082640E" w:rsidP="0082640E">
                      <w:pPr>
                        <w:jc w:val="left"/>
                        <w:rPr>
                          <w:b/>
                          <w:sz w:val="20"/>
                        </w:rPr>
                      </w:pPr>
                      <w:r>
                        <w:rPr>
                          <w:b/>
                          <w:sz w:val="20"/>
                        </w:rPr>
                        <w:t>A</w:t>
                      </w:r>
                      <w:r w:rsidR="00775D0D">
                        <w:rPr>
                          <w:b/>
                          <w:sz w:val="20"/>
                        </w:rPr>
                        <w:t>greement in p</w:t>
                      </w:r>
                      <w:r>
                        <w:rPr>
                          <w:b/>
                          <w:sz w:val="20"/>
                        </w:rPr>
                        <w:t>rinciple</w:t>
                      </w:r>
                    </w:p>
                  </w:txbxContent>
                </v:textbox>
              </v:shape>
            </w:pict>
          </mc:Fallback>
        </mc:AlternateContent>
      </w:r>
      <w:r>
        <w:rPr>
          <w:noProof/>
          <w:lang w:eastAsia="en-NZ"/>
        </w:rPr>
        <mc:AlternateContent>
          <mc:Choice Requires="wps">
            <w:drawing>
              <wp:anchor distT="0" distB="0" distL="114300" distR="114300" simplePos="0" relativeHeight="251883520" behindDoc="0" locked="0" layoutInCell="1" allowOverlap="1" wp14:anchorId="070673DA" wp14:editId="1D971E55">
                <wp:simplePos x="0" y="0"/>
                <wp:positionH relativeFrom="column">
                  <wp:posOffset>1233805</wp:posOffset>
                </wp:positionH>
                <wp:positionV relativeFrom="paragraph">
                  <wp:posOffset>1833880</wp:posOffset>
                </wp:positionV>
                <wp:extent cx="1290320" cy="304800"/>
                <wp:effectExtent l="0" t="0" r="0" b="0"/>
                <wp:wrapNone/>
                <wp:docPr id="1620" name="Text Box 1620"/>
                <wp:cNvGraphicFramePr/>
                <a:graphic xmlns:a="http://schemas.openxmlformats.org/drawingml/2006/main">
                  <a:graphicData uri="http://schemas.microsoft.com/office/word/2010/wordprocessingShape">
                    <wps:wsp>
                      <wps:cNvSpPr txBox="1"/>
                      <wps:spPr>
                        <a:xfrm>
                          <a:off x="0" y="0"/>
                          <a:ext cx="12903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40E" w:rsidRPr="0082640E" w:rsidRDefault="0082640E">
                            <w:pPr>
                              <w:rPr>
                                <w:b/>
                                <w:sz w:val="20"/>
                              </w:rPr>
                            </w:pPr>
                            <w:r>
                              <w:rPr>
                                <w:b/>
                                <w:sz w:val="20"/>
                              </w:rPr>
                              <w:t>Negotiations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20" o:spid="_x0000_s1107" type="#_x0000_t202" style="position:absolute;margin-left:97.15pt;margin-top:144.4pt;width:101.6pt;height:24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" filled="f" stroked="f" strokeweight=".5pt">
                <v:textbox>
                  <w:txbxContent>
                    <w:p w:rsidR="0082640E" w:rsidRPr="0082640E" w:rsidRDefault="0082640E">
                      <w:pPr>
                        <w:rPr>
                          <w:b/>
                          <w:sz w:val="20"/>
                        </w:rPr>
                      </w:pPr>
                      <w:r>
                        <w:rPr>
                          <w:b/>
                          <w:sz w:val="20"/>
                        </w:rPr>
                        <w:t>Negotiations</w:t>
                      </w:r>
                    </w:p>
                  </w:txbxContent>
                </v:textbox>
              </v:shape>
            </w:pict>
          </mc:Fallback>
        </mc:AlternateContent>
      </w:r>
      <w:r>
        <w:rPr>
          <w:noProof/>
          <w:lang w:eastAsia="en-NZ"/>
        </w:rPr>
        <mc:AlternateContent>
          <mc:Choice Requires="wps">
            <w:drawing>
              <wp:anchor distT="0" distB="0" distL="114300" distR="114300" simplePos="0" relativeHeight="251881472" behindDoc="0" locked="0" layoutInCell="1" allowOverlap="1" wp14:anchorId="497355D4" wp14:editId="68B093A2">
                <wp:simplePos x="0" y="0"/>
                <wp:positionH relativeFrom="column">
                  <wp:posOffset>-58856</wp:posOffset>
                </wp:positionH>
                <wp:positionV relativeFrom="paragraph">
                  <wp:posOffset>1833880</wp:posOffset>
                </wp:positionV>
                <wp:extent cx="1290320" cy="304800"/>
                <wp:effectExtent l="0" t="0" r="0" b="0"/>
                <wp:wrapNone/>
                <wp:docPr id="1619" name="Text Box 1619"/>
                <wp:cNvGraphicFramePr/>
                <a:graphic xmlns:a="http://schemas.openxmlformats.org/drawingml/2006/main">
                  <a:graphicData uri="http://schemas.microsoft.com/office/word/2010/wordprocessingShape">
                    <wps:wsp>
                      <wps:cNvSpPr txBox="1"/>
                      <wps:spPr>
                        <a:xfrm>
                          <a:off x="0" y="0"/>
                          <a:ext cx="129032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640E" w:rsidRPr="0082640E" w:rsidRDefault="0082640E">
                            <w:pPr>
                              <w:rPr>
                                <w:b/>
                                <w:sz w:val="20"/>
                              </w:rPr>
                            </w:pPr>
                            <w:r w:rsidRPr="0082640E">
                              <w:rPr>
                                <w:b/>
                                <w:sz w:val="20"/>
                              </w:rPr>
                              <w:t>P</w:t>
                            </w:r>
                            <w:r w:rsidR="00775D0D">
                              <w:rPr>
                                <w:b/>
                                <w:sz w:val="20"/>
                              </w:rPr>
                              <w:t>re-n</w:t>
                            </w:r>
                            <w:r w:rsidRPr="0082640E">
                              <w:rPr>
                                <w:b/>
                                <w:sz w:val="20"/>
                              </w:rPr>
                              <w:t>egotiation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9" o:spid="_x0000_s1108" type="#_x0000_t202" style="position:absolute;margin-left:-4.65pt;margin-top:144.4pt;width:101.6pt;height:24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" filled="f" stroked="f" strokeweight=".5pt">
                <v:textbox>
                  <w:txbxContent>
                    <w:p w:rsidR="0082640E" w:rsidRPr="0082640E" w:rsidRDefault="0082640E">
                      <w:pPr>
                        <w:rPr>
                          <w:b/>
                          <w:sz w:val="20"/>
                        </w:rPr>
                      </w:pPr>
                      <w:r w:rsidRPr="0082640E">
                        <w:rPr>
                          <w:b/>
                          <w:sz w:val="20"/>
                        </w:rPr>
                        <w:t>P</w:t>
                      </w:r>
                      <w:r w:rsidR="00775D0D">
                        <w:rPr>
                          <w:b/>
                          <w:sz w:val="20"/>
                        </w:rPr>
                        <w:t>re-n</w:t>
                      </w:r>
                      <w:r w:rsidRPr="0082640E">
                        <w:rPr>
                          <w:b/>
                          <w:sz w:val="20"/>
                        </w:rPr>
                        <w:t>egotiation</w:t>
                      </w:r>
                    </w:p>
                  </w:txbxContent>
                </v:textbox>
              </v:shape>
            </w:pict>
          </mc:Fallback>
        </mc:AlternateContent>
      </w:r>
      <w:r w:rsidR="00775D0D" w:rsidRPr="0082640E">
        <w:rPr>
          <w:noProof/>
          <w:lang w:eastAsia="en-NZ"/>
        </w:rPr>
        <mc:AlternateContent>
          <mc:Choice Requires="wpg">
            <w:drawing>
              <wp:anchor distT="0" distB="0" distL="114300" distR="114300" simplePos="0" relativeHeight="251878400" behindDoc="1" locked="0" layoutInCell="1" allowOverlap="1" wp14:anchorId="41FFD5A4" wp14:editId="0EB3DAB5">
                <wp:simplePos x="0" y="0"/>
                <wp:positionH relativeFrom="page">
                  <wp:posOffset>723900</wp:posOffset>
                </wp:positionH>
                <wp:positionV relativeFrom="paragraph">
                  <wp:posOffset>1601470</wp:posOffset>
                </wp:positionV>
                <wp:extent cx="6296660" cy="774700"/>
                <wp:effectExtent l="0" t="0" r="0" b="0"/>
                <wp:wrapTopAndBottom/>
                <wp:docPr id="35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660" cy="774700"/>
                          <a:chOff x="1018" y="1445"/>
                          <a:chExt cx="9916" cy="1220"/>
                        </a:xfrm>
                      </wpg:grpSpPr>
                      <wpg:grpSp>
                        <wpg:cNvPr id="353" name="Group 358"/>
                        <wpg:cNvGrpSpPr>
                          <a:grpSpLocks/>
                        </wpg:cNvGrpSpPr>
                        <wpg:grpSpPr bwMode="auto">
                          <a:xfrm>
                            <a:off x="2927" y="1455"/>
                            <a:ext cx="2269" cy="1200"/>
                            <a:chOff x="2927" y="1455"/>
                            <a:chExt cx="2269" cy="1200"/>
                          </a:xfrm>
                        </wpg:grpSpPr>
                        <wps:wsp>
                          <wps:cNvPr id="354" name="Freeform 359"/>
                          <wps:cNvSpPr>
                            <a:spLocks/>
                          </wps:cNvSpPr>
                          <wps:spPr bwMode="auto">
                            <a:xfrm>
                              <a:off x="2927" y="1455"/>
                              <a:ext cx="2269" cy="1200"/>
                            </a:xfrm>
                            <a:custGeom>
                              <a:avLst/>
                              <a:gdLst>
                                <a:gd name="T0" fmla="+- 0 4752 2927"/>
                                <a:gd name="T1" fmla="*/ T0 w 2269"/>
                                <a:gd name="T2" fmla="+- 0 1455 1455"/>
                                <a:gd name="T3" fmla="*/ 1455 h 1200"/>
                                <a:gd name="T4" fmla="+- 0 2927 2927"/>
                                <a:gd name="T5" fmla="*/ T4 w 2269"/>
                                <a:gd name="T6" fmla="+- 0 1455 1455"/>
                                <a:gd name="T7" fmla="*/ 1455 h 1200"/>
                                <a:gd name="T8" fmla="+- 0 3377 2927"/>
                                <a:gd name="T9" fmla="*/ T8 w 2269"/>
                                <a:gd name="T10" fmla="+- 0 2039 1455"/>
                                <a:gd name="T11" fmla="*/ 2039 h 1200"/>
                                <a:gd name="T12" fmla="+- 0 2927 2927"/>
                                <a:gd name="T13" fmla="*/ T12 w 2269"/>
                                <a:gd name="T14" fmla="+- 0 2655 1455"/>
                                <a:gd name="T15" fmla="*/ 2655 h 1200"/>
                                <a:gd name="T16" fmla="+- 0 4728 2927"/>
                                <a:gd name="T17" fmla="*/ T16 w 2269"/>
                                <a:gd name="T18" fmla="+- 0 2655 1455"/>
                                <a:gd name="T19" fmla="*/ 2655 h 1200"/>
                                <a:gd name="T20" fmla="+- 0 5196 2927"/>
                                <a:gd name="T21" fmla="*/ T20 w 2269"/>
                                <a:gd name="T22" fmla="+- 0 2063 1455"/>
                                <a:gd name="T23" fmla="*/ 2063 h 1200"/>
                                <a:gd name="T24" fmla="+- 0 4752 2927"/>
                                <a:gd name="T25" fmla="*/ T24 w 2269"/>
                                <a:gd name="T26" fmla="+- 0 1455 1455"/>
                                <a:gd name="T27" fmla="*/ 1455 h 1200"/>
                              </a:gdLst>
                              <a:ahLst/>
                              <a:cxnLst>
                                <a:cxn ang="0">
                                  <a:pos x="T1" y="T3"/>
                                </a:cxn>
                                <a:cxn ang="0">
                                  <a:pos x="T5" y="T7"/>
                                </a:cxn>
                                <a:cxn ang="0">
                                  <a:pos x="T9" y="T11"/>
                                </a:cxn>
                                <a:cxn ang="0">
                                  <a:pos x="T13" y="T15"/>
                                </a:cxn>
                                <a:cxn ang="0">
                                  <a:pos x="T17" y="T19"/>
                                </a:cxn>
                                <a:cxn ang="0">
                                  <a:pos x="T21" y="T23"/>
                                </a:cxn>
                                <a:cxn ang="0">
                                  <a:pos x="T25" y="T27"/>
                                </a:cxn>
                              </a:cxnLst>
                              <a:rect l="0" t="0" r="r" b="b"/>
                              <a:pathLst>
                                <a:path w="2269" h="1200">
                                  <a:moveTo>
                                    <a:pt x="1825" y="0"/>
                                  </a:moveTo>
                                  <a:lnTo>
                                    <a:pt x="0" y="0"/>
                                  </a:lnTo>
                                  <a:lnTo>
                                    <a:pt x="450" y="584"/>
                                  </a:lnTo>
                                  <a:lnTo>
                                    <a:pt x="0" y="1200"/>
                                  </a:lnTo>
                                  <a:lnTo>
                                    <a:pt x="1801" y="1200"/>
                                  </a:lnTo>
                                  <a:lnTo>
                                    <a:pt x="2269" y="608"/>
                                  </a:lnTo>
                                  <a:lnTo>
                                    <a:pt x="1825" y="0"/>
                                  </a:lnTo>
                                  <a:close/>
                                </a:path>
                              </a:pathLst>
                            </a:custGeom>
                            <a:solidFill>
                              <a:srgbClr val="B2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356"/>
                        <wpg:cNvGrpSpPr>
                          <a:grpSpLocks/>
                        </wpg:cNvGrpSpPr>
                        <wpg:grpSpPr bwMode="auto">
                          <a:xfrm>
                            <a:off x="1028" y="1455"/>
                            <a:ext cx="2269" cy="1200"/>
                            <a:chOff x="1028" y="1455"/>
                            <a:chExt cx="2269" cy="1200"/>
                          </a:xfrm>
                        </wpg:grpSpPr>
                        <wps:wsp>
                          <wps:cNvPr id="356" name="Freeform 357"/>
                          <wps:cNvSpPr>
                            <a:spLocks/>
                          </wps:cNvSpPr>
                          <wps:spPr bwMode="auto">
                            <a:xfrm>
                              <a:off x="1028" y="1455"/>
                              <a:ext cx="2269" cy="1200"/>
                            </a:xfrm>
                            <a:custGeom>
                              <a:avLst/>
                              <a:gdLst>
                                <a:gd name="T0" fmla="+- 0 2853 1028"/>
                                <a:gd name="T1" fmla="*/ T0 w 2269"/>
                                <a:gd name="T2" fmla="+- 0 1455 1455"/>
                                <a:gd name="T3" fmla="*/ 1455 h 1200"/>
                                <a:gd name="T4" fmla="+- 0 1028 1028"/>
                                <a:gd name="T5" fmla="*/ T4 w 2269"/>
                                <a:gd name="T6" fmla="+- 0 1455 1455"/>
                                <a:gd name="T7" fmla="*/ 1455 h 1200"/>
                                <a:gd name="T8" fmla="+- 0 1479 1028"/>
                                <a:gd name="T9" fmla="*/ T8 w 2269"/>
                                <a:gd name="T10" fmla="+- 0 2039 1455"/>
                                <a:gd name="T11" fmla="*/ 2039 h 1200"/>
                                <a:gd name="T12" fmla="+- 0 1028 1028"/>
                                <a:gd name="T13" fmla="*/ T12 w 2269"/>
                                <a:gd name="T14" fmla="+- 0 2655 1455"/>
                                <a:gd name="T15" fmla="*/ 2655 h 1200"/>
                                <a:gd name="T16" fmla="+- 0 2829 1028"/>
                                <a:gd name="T17" fmla="*/ T16 w 2269"/>
                                <a:gd name="T18" fmla="+- 0 2655 1455"/>
                                <a:gd name="T19" fmla="*/ 2655 h 1200"/>
                                <a:gd name="T20" fmla="+- 0 3297 1028"/>
                                <a:gd name="T21" fmla="*/ T20 w 2269"/>
                                <a:gd name="T22" fmla="+- 0 2063 1455"/>
                                <a:gd name="T23" fmla="*/ 2063 h 1200"/>
                                <a:gd name="T24" fmla="+- 0 2853 1028"/>
                                <a:gd name="T25" fmla="*/ T24 w 2269"/>
                                <a:gd name="T26" fmla="+- 0 1455 1455"/>
                                <a:gd name="T27" fmla="*/ 1455 h 1200"/>
                              </a:gdLst>
                              <a:ahLst/>
                              <a:cxnLst>
                                <a:cxn ang="0">
                                  <a:pos x="T1" y="T3"/>
                                </a:cxn>
                                <a:cxn ang="0">
                                  <a:pos x="T5" y="T7"/>
                                </a:cxn>
                                <a:cxn ang="0">
                                  <a:pos x="T9" y="T11"/>
                                </a:cxn>
                                <a:cxn ang="0">
                                  <a:pos x="T13" y="T15"/>
                                </a:cxn>
                                <a:cxn ang="0">
                                  <a:pos x="T17" y="T19"/>
                                </a:cxn>
                                <a:cxn ang="0">
                                  <a:pos x="T21" y="T23"/>
                                </a:cxn>
                                <a:cxn ang="0">
                                  <a:pos x="T25" y="T27"/>
                                </a:cxn>
                              </a:cxnLst>
                              <a:rect l="0" t="0" r="r" b="b"/>
                              <a:pathLst>
                                <a:path w="2269" h="1200">
                                  <a:moveTo>
                                    <a:pt x="1825" y="0"/>
                                  </a:moveTo>
                                  <a:lnTo>
                                    <a:pt x="0" y="0"/>
                                  </a:lnTo>
                                  <a:lnTo>
                                    <a:pt x="451" y="584"/>
                                  </a:lnTo>
                                  <a:lnTo>
                                    <a:pt x="0" y="1200"/>
                                  </a:lnTo>
                                  <a:lnTo>
                                    <a:pt x="1801" y="1200"/>
                                  </a:lnTo>
                                  <a:lnTo>
                                    <a:pt x="2269" y="608"/>
                                  </a:lnTo>
                                  <a:lnTo>
                                    <a:pt x="1825" y="0"/>
                                  </a:lnTo>
                                  <a:close/>
                                </a:path>
                              </a:pathLst>
                            </a:custGeom>
                            <a:solidFill>
                              <a:srgbClr val="B2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4"/>
                        <wpg:cNvGrpSpPr>
                          <a:grpSpLocks/>
                        </wpg:cNvGrpSpPr>
                        <wpg:grpSpPr bwMode="auto">
                          <a:xfrm>
                            <a:off x="6749" y="1455"/>
                            <a:ext cx="2269" cy="1200"/>
                            <a:chOff x="6749" y="1455"/>
                            <a:chExt cx="2269" cy="1200"/>
                          </a:xfrm>
                        </wpg:grpSpPr>
                        <wps:wsp>
                          <wps:cNvPr id="358" name="Freeform 355"/>
                          <wps:cNvSpPr>
                            <a:spLocks/>
                          </wps:cNvSpPr>
                          <wps:spPr bwMode="auto">
                            <a:xfrm>
                              <a:off x="6749" y="1455"/>
                              <a:ext cx="2269" cy="1200"/>
                            </a:xfrm>
                            <a:custGeom>
                              <a:avLst/>
                              <a:gdLst>
                                <a:gd name="T0" fmla="+- 0 8574 6749"/>
                                <a:gd name="T1" fmla="*/ T0 w 2269"/>
                                <a:gd name="T2" fmla="+- 0 1455 1455"/>
                                <a:gd name="T3" fmla="*/ 1455 h 1200"/>
                                <a:gd name="T4" fmla="+- 0 6749 6749"/>
                                <a:gd name="T5" fmla="*/ T4 w 2269"/>
                                <a:gd name="T6" fmla="+- 0 1455 1455"/>
                                <a:gd name="T7" fmla="*/ 1455 h 1200"/>
                                <a:gd name="T8" fmla="+- 0 7200 6749"/>
                                <a:gd name="T9" fmla="*/ T8 w 2269"/>
                                <a:gd name="T10" fmla="+- 0 2039 1455"/>
                                <a:gd name="T11" fmla="*/ 2039 h 1200"/>
                                <a:gd name="T12" fmla="+- 0 6749 6749"/>
                                <a:gd name="T13" fmla="*/ T12 w 2269"/>
                                <a:gd name="T14" fmla="+- 0 2655 1455"/>
                                <a:gd name="T15" fmla="*/ 2655 h 1200"/>
                                <a:gd name="T16" fmla="+- 0 8550 6749"/>
                                <a:gd name="T17" fmla="*/ T16 w 2269"/>
                                <a:gd name="T18" fmla="+- 0 2655 1455"/>
                                <a:gd name="T19" fmla="*/ 2655 h 1200"/>
                                <a:gd name="T20" fmla="+- 0 9018 6749"/>
                                <a:gd name="T21" fmla="*/ T20 w 2269"/>
                                <a:gd name="T22" fmla="+- 0 2063 1455"/>
                                <a:gd name="T23" fmla="*/ 2063 h 1200"/>
                                <a:gd name="T24" fmla="+- 0 8574 6749"/>
                                <a:gd name="T25" fmla="*/ T24 w 2269"/>
                                <a:gd name="T26" fmla="+- 0 1455 1455"/>
                                <a:gd name="T27" fmla="*/ 1455 h 1200"/>
                              </a:gdLst>
                              <a:ahLst/>
                              <a:cxnLst>
                                <a:cxn ang="0">
                                  <a:pos x="T1" y="T3"/>
                                </a:cxn>
                                <a:cxn ang="0">
                                  <a:pos x="T5" y="T7"/>
                                </a:cxn>
                                <a:cxn ang="0">
                                  <a:pos x="T9" y="T11"/>
                                </a:cxn>
                                <a:cxn ang="0">
                                  <a:pos x="T13" y="T15"/>
                                </a:cxn>
                                <a:cxn ang="0">
                                  <a:pos x="T17" y="T19"/>
                                </a:cxn>
                                <a:cxn ang="0">
                                  <a:pos x="T21" y="T23"/>
                                </a:cxn>
                                <a:cxn ang="0">
                                  <a:pos x="T25" y="T27"/>
                                </a:cxn>
                              </a:cxnLst>
                              <a:rect l="0" t="0" r="r" b="b"/>
                              <a:pathLst>
                                <a:path w="2269" h="1200">
                                  <a:moveTo>
                                    <a:pt x="1825" y="0"/>
                                  </a:moveTo>
                                  <a:lnTo>
                                    <a:pt x="0" y="0"/>
                                  </a:lnTo>
                                  <a:lnTo>
                                    <a:pt x="451" y="584"/>
                                  </a:lnTo>
                                  <a:lnTo>
                                    <a:pt x="0" y="1200"/>
                                  </a:lnTo>
                                  <a:lnTo>
                                    <a:pt x="1801" y="1200"/>
                                  </a:lnTo>
                                  <a:lnTo>
                                    <a:pt x="2269" y="608"/>
                                  </a:lnTo>
                                  <a:lnTo>
                                    <a:pt x="1825" y="0"/>
                                  </a:lnTo>
                                  <a:close/>
                                </a:path>
                              </a:pathLst>
                            </a:custGeom>
                            <a:solidFill>
                              <a:srgbClr val="B2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352"/>
                        <wpg:cNvGrpSpPr>
                          <a:grpSpLocks/>
                        </wpg:cNvGrpSpPr>
                        <wpg:grpSpPr bwMode="auto">
                          <a:xfrm>
                            <a:off x="8655" y="1455"/>
                            <a:ext cx="2269" cy="1200"/>
                            <a:chOff x="8655" y="1455"/>
                            <a:chExt cx="2269" cy="1200"/>
                          </a:xfrm>
                        </wpg:grpSpPr>
                        <wps:wsp>
                          <wps:cNvPr id="360" name="Freeform 353"/>
                          <wps:cNvSpPr>
                            <a:spLocks/>
                          </wps:cNvSpPr>
                          <wps:spPr bwMode="auto">
                            <a:xfrm>
                              <a:off x="8655" y="1455"/>
                              <a:ext cx="2269" cy="1200"/>
                            </a:xfrm>
                            <a:custGeom>
                              <a:avLst/>
                              <a:gdLst>
                                <a:gd name="T0" fmla="+- 0 10480 8655"/>
                                <a:gd name="T1" fmla="*/ T0 w 2269"/>
                                <a:gd name="T2" fmla="+- 0 1455 1455"/>
                                <a:gd name="T3" fmla="*/ 1455 h 1200"/>
                                <a:gd name="T4" fmla="+- 0 8655 8655"/>
                                <a:gd name="T5" fmla="*/ T4 w 2269"/>
                                <a:gd name="T6" fmla="+- 0 1455 1455"/>
                                <a:gd name="T7" fmla="*/ 1455 h 1200"/>
                                <a:gd name="T8" fmla="+- 0 9106 8655"/>
                                <a:gd name="T9" fmla="*/ T8 w 2269"/>
                                <a:gd name="T10" fmla="+- 0 2039 1455"/>
                                <a:gd name="T11" fmla="*/ 2039 h 1200"/>
                                <a:gd name="T12" fmla="+- 0 8655 8655"/>
                                <a:gd name="T13" fmla="*/ T12 w 2269"/>
                                <a:gd name="T14" fmla="+- 0 2655 1455"/>
                                <a:gd name="T15" fmla="*/ 2655 h 1200"/>
                                <a:gd name="T16" fmla="+- 0 10456 8655"/>
                                <a:gd name="T17" fmla="*/ T16 w 2269"/>
                                <a:gd name="T18" fmla="+- 0 2655 1455"/>
                                <a:gd name="T19" fmla="*/ 2655 h 1200"/>
                                <a:gd name="T20" fmla="+- 0 10924 8655"/>
                                <a:gd name="T21" fmla="*/ T20 w 2269"/>
                                <a:gd name="T22" fmla="+- 0 2063 1455"/>
                                <a:gd name="T23" fmla="*/ 2063 h 1200"/>
                                <a:gd name="T24" fmla="+- 0 10480 8655"/>
                                <a:gd name="T25" fmla="*/ T24 w 2269"/>
                                <a:gd name="T26" fmla="+- 0 1455 1455"/>
                                <a:gd name="T27" fmla="*/ 1455 h 1200"/>
                              </a:gdLst>
                              <a:ahLst/>
                              <a:cxnLst>
                                <a:cxn ang="0">
                                  <a:pos x="T1" y="T3"/>
                                </a:cxn>
                                <a:cxn ang="0">
                                  <a:pos x="T5" y="T7"/>
                                </a:cxn>
                                <a:cxn ang="0">
                                  <a:pos x="T9" y="T11"/>
                                </a:cxn>
                                <a:cxn ang="0">
                                  <a:pos x="T13" y="T15"/>
                                </a:cxn>
                                <a:cxn ang="0">
                                  <a:pos x="T17" y="T19"/>
                                </a:cxn>
                                <a:cxn ang="0">
                                  <a:pos x="T21" y="T23"/>
                                </a:cxn>
                                <a:cxn ang="0">
                                  <a:pos x="T25" y="T27"/>
                                </a:cxn>
                              </a:cxnLst>
                              <a:rect l="0" t="0" r="r" b="b"/>
                              <a:pathLst>
                                <a:path w="2269" h="1200">
                                  <a:moveTo>
                                    <a:pt x="1825" y="0"/>
                                  </a:moveTo>
                                  <a:lnTo>
                                    <a:pt x="0" y="0"/>
                                  </a:lnTo>
                                  <a:lnTo>
                                    <a:pt x="451" y="584"/>
                                  </a:lnTo>
                                  <a:lnTo>
                                    <a:pt x="0" y="1200"/>
                                  </a:lnTo>
                                  <a:lnTo>
                                    <a:pt x="1801" y="1200"/>
                                  </a:lnTo>
                                  <a:lnTo>
                                    <a:pt x="2269" y="608"/>
                                  </a:lnTo>
                                  <a:lnTo>
                                    <a:pt x="1825" y="0"/>
                                  </a:lnTo>
                                  <a:close/>
                                </a:path>
                              </a:pathLst>
                            </a:custGeom>
                            <a:solidFill>
                              <a:srgbClr val="B2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350"/>
                        <wpg:cNvGrpSpPr>
                          <a:grpSpLocks/>
                        </wpg:cNvGrpSpPr>
                        <wpg:grpSpPr bwMode="auto">
                          <a:xfrm>
                            <a:off x="4850" y="1455"/>
                            <a:ext cx="2269" cy="1200"/>
                            <a:chOff x="4850" y="1455"/>
                            <a:chExt cx="2269" cy="1200"/>
                          </a:xfrm>
                        </wpg:grpSpPr>
                        <wps:wsp>
                          <wps:cNvPr id="362" name="Freeform 351"/>
                          <wps:cNvSpPr>
                            <a:spLocks/>
                          </wps:cNvSpPr>
                          <wps:spPr bwMode="auto">
                            <a:xfrm>
                              <a:off x="4850" y="1455"/>
                              <a:ext cx="2269" cy="1200"/>
                            </a:xfrm>
                            <a:custGeom>
                              <a:avLst/>
                              <a:gdLst>
                                <a:gd name="T0" fmla="+- 0 6675 4850"/>
                                <a:gd name="T1" fmla="*/ T0 w 2269"/>
                                <a:gd name="T2" fmla="+- 0 1455 1455"/>
                                <a:gd name="T3" fmla="*/ 1455 h 1200"/>
                                <a:gd name="T4" fmla="+- 0 4850 4850"/>
                                <a:gd name="T5" fmla="*/ T4 w 2269"/>
                                <a:gd name="T6" fmla="+- 0 1455 1455"/>
                                <a:gd name="T7" fmla="*/ 1455 h 1200"/>
                                <a:gd name="T8" fmla="+- 0 5301 4850"/>
                                <a:gd name="T9" fmla="*/ T8 w 2269"/>
                                <a:gd name="T10" fmla="+- 0 2039 1455"/>
                                <a:gd name="T11" fmla="*/ 2039 h 1200"/>
                                <a:gd name="T12" fmla="+- 0 4850 4850"/>
                                <a:gd name="T13" fmla="*/ T12 w 2269"/>
                                <a:gd name="T14" fmla="+- 0 2655 1455"/>
                                <a:gd name="T15" fmla="*/ 2655 h 1200"/>
                                <a:gd name="T16" fmla="+- 0 6651 4850"/>
                                <a:gd name="T17" fmla="*/ T16 w 2269"/>
                                <a:gd name="T18" fmla="+- 0 2655 1455"/>
                                <a:gd name="T19" fmla="*/ 2655 h 1200"/>
                                <a:gd name="T20" fmla="+- 0 7119 4850"/>
                                <a:gd name="T21" fmla="*/ T20 w 2269"/>
                                <a:gd name="T22" fmla="+- 0 2063 1455"/>
                                <a:gd name="T23" fmla="*/ 2063 h 1200"/>
                                <a:gd name="T24" fmla="+- 0 6675 4850"/>
                                <a:gd name="T25" fmla="*/ T24 w 2269"/>
                                <a:gd name="T26" fmla="+- 0 1455 1455"/>
                                <a:gd name="T27" fmla="*/ 1455 h 1200"/>
                              </a:gdLst>
                              <a:ahLst/>
                              <a:cxnLst>
                                <a:cxn ang="0">
                                  <a:pos x="T1" y="T3"/>
                                </a:cxn>
                                <a:cxn ang="0">
                                  <a:pos x="T5" y="T7"/>
                                </a:cxn>
                                <a:cxn ang="0">
                                  <a:pos x="T9" y="T11"/>
                                </a:cxn>
                                <a:cxn ang="0">
                                  <a:pos x="T13" y="T15"/>
                                </a:cxn>
                                <a:cxn ang="0">
                                  <a:pos x="T17" y="T19"/>
                                </a:cxn>
                                <a:cxn ang="0">
                                  <a:pos x="T21" y="T23"/>
                                </a:cxn>
                                <a:cxn ang="0">
                                  <a:pos x="T25" y="T27"/>
                                </a:cxn>
                              </a:cxnLst>
                              <a:rect l="0" t="0" r="r" b="b"/>
                              <a:pathLst>
                                <a:path w="2269" h="1200">
                                  <a:moveTo>
                                    <a:pt x="1825" y="0"/>
                                  </a:moveTo>
                                  <a:lnTo>
                                    <a:pt x="0" y="0"/>
                                  </a:lnTo>
                                  <a:lnTo>
                                    <a:pt x="451" y="584"/>
                                  </a:lnTo>
                                  <a:lnTo>
                                    <a:pt x="0" y="1200"/>
                                  </a:lnTo>
                                  <a:lnTo>
                                    <a:pt x="1801" y="1200"/>
                                  </a:lnTo>
                                  <a:lnTo>
                                    <a:pt x="2269" y="608"/>
                                  </a:lnTo>
                                  <a:lnTo>
                                    <a:pt x="1825" y="0"/>
                                  </a:lnTo>
                                  <a:close/>
                                </a:path>
                              </a:pathLst>
                            </a:custGeom>
                            <a:solidFill>
                              <a:srgbClr val="B2C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57pt;margin-top:126.1pt;width:495.8pt;height:61pt;z-index:-251438080;mso-position-horizontal-relative:page" coordorigin="1018,1445" coordsize="9916,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">
                <v:group id="Group 358" o:spid="_x0000_s1027" style="position:absolute;left:2927;top:1455;width:2269;height:1200" coordorigin="2927,1455" coordsize="22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59" o:spid="_x0000_s1028" style="position:absolute;left:2927;top:1455;width:2269;height:1200;visibility:visible;mso-wrap-style:square;v-text-anchor:top" coordsize="22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oFMYA&#10;AADcAAAADwAAAGRycy9kb3ducmV2LnhtbESP3WrCQBSE7wu+w3IEb0Q32lQldRUVhEKF4s8DHLLH&#10;bGj2bMiuMfbpuwWhl8PMfMMs152tREuNLx0rmIwTEMS50yUXCi7n/WgBwgdkjZVjUvAgD+tV72WJ&#10;mXZ3PlJ7CoWIEPYZKjAh1JmUPjdk0Y9dTRy9q2sshiibQuoG7xFuKzlNkpm0WHJcMFjTzlD+fbpZ&#10;BV+XRZdfwzDdbuxknv58Hg/t3ig16HebdxCBuvAffrY/tILXt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WoFMYAAADcAAAADwAAAAAAAAAAAAAAAACYAgAAZHJz&#10;L2Rvd25yZXYueG1sUEsFBgAAAAAEAAQA9QAAAIsDAAAAAA==&#10;" path="m1825,l,,450,584,,1200r1801,l2269,608,1825,xe" fillcolor="#b2cad9" stroked="f">
                    <v:path arrowok="t" o:connecttype="custom" o:connectlocs="1825,1455;0,1455;450,2039;0,2655;1801,2655;2269,2063;1825,1455" o:connectangles="0,0,0,0,0,0,0"/>
                  </v:shape>
                </v:group>
                <v:group id="Group 356" o:spid="_x0000_s1029" style="position:absolute;left:1028;top:1455;width:2269;height:1200" coordorigin="1028,1455" coordsize="22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57" o:spid="_x0000_s1030" style="position:absolute;left:1028;top:1455;width:2269;height:1200;visibility:visible;mso-wrap-style:square;v-text-anchor:top" coordsize="22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T+MYA&#10;AADcAAAADwAAAGRycy9kb3ducmV2LnhtbESP3WrCQBSE7wt9h+UUvBGz0fpHdBUrCIUWipoHOGSP&#10;2WD2bMhuY+zTdwtCL4eZ+YZZb3tbi45aXzlWME5SEMSF0xWXCvLzYbQE4QOyxtoxKbiTh+3m+WmN&#10;mXY3PlJ3CqWIEPYZKjAhNJmUvjBk0SeuIY7exbUWQ5RtKXWLtwi3tZyk6VxarDguGGxob6i4nr6t&#10;gq982ReXMJy+7ex4Mf35OH52B6PU4KXfrUAE6sN/+NF+1wpeZ3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T+MYAAADcAAAADwAAAAAAAAAAAAAAAACYAgAAZHJz&#10;L2Rvd25yZXYueG1sUEsFBgAAAAAEAAQA9QAAAIsDAAAAAA==&#10;" path="m1825,l,,451,584,,1200r1801,l2269,608,1825,xe" fillcolor="#b2cad9" stroked="f">
                    <v:path arrowok="t" o:connecttype="custom" o:connectlocs="1825,1455;0,1455;451,2039;0,2655;1801,2655;2269,2063;1825,1455" o:connectangles="0,0,0,0,0,0,0"/>
                  </v:shape>
                </v:group>
                <v:group id="Group 354" o:spid="_x0000_s1031" style="position:absolute;left:6749;top:1455;width:2269;height:1200" coordorigin="6749,1455" coordsize="22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55" o:spid="_x0000_s1032" style="position:absolute;left:6749;top:1455;width:2269;height:1200;visibility:visible;mso-wrap-style:square;v-text-anchor:top" coordsize="22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iEcIA&#10;AADcAAAADwAAAGRycy9kb3ducmV2LnhtbERPy4rCMBTdD8w/hDswG9HUt1Sj6IAgKIiPD7g016ZM&#10;c1OaTK1+vVkIszyc92LV2lI0VPvCsYJ+LwFBnDldcK7getl2ZyB8QNZYOiYFD/KwWn5+LDDV7s4n&#10;as4hFzGEfYoKTAhVKqXPDFn0PVcRR+7maoshwjqXusZ7DLelHCTJRFosODYYrOjHUPZ7/rMKjtdZ&#10;m91CZ7RZ2/509NyfDs3WKPX91a7nIAK14V/8du+0guE4ro1n4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KIRwgAAANwAAAAPAAAAAAAAAAAAAAAAAJgCAABkcnMvZG93&#10;bnJldi54bWxQSwUGAAAAAAQABAD1AAAAhwMAAAAA&#10;" path="m1825,l,,451,584,,1200r1801,l2269,608,1825,xe" fillcolor="#b2cad9" stroked="f">
                    <v:path arrowok="t" o:connecttype="custom" o:connectlocs="1825,1455;0,1455;451,2039;0,2655;1801,2655;2269,2063;1825,1455" o:connectangles="0,0,0,0,0,0,0"/>
                  </v:shape>
                </v:group>
                <v:group id="Group 352" o:spid="_x0000_s1033" style="position:absolute;left:8655;top:1455;width:2269;height:1200" coordorigin="8655,1455" coordsize="22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53" o:spid="_x0000_s1034" style="position:absolute;left:8655;top:1455;width:2269;height:1200;visibility:visible;mso-wrap-style:square;v-text-anchor:top" coordsize="22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kqsMA&#10;AADcAAAADwAAAGRycy9kb3ducmV2LnhtbERP3UrDMBS+H/gO4QjeDJdWSx3dsjGFguBg7OcBDs1Z&#10;U9aclCa21ac3F8IuP77/9XayrRio941jBekiAUFcOd1wreByLp+XIHxA1tg6JgU/5GG7eZitsdBu&#10;5CMNp1CLGMK+QAUmhK6Q0leGLPqF64gjd3W9xRBhX0vd4xjDbStfkiSXFhuODQY7+jBU3U7fVsHh&#10;spyqa5hn7zubvmW/X8f9UBqlnh6n3QpEoCncxf/uT63gNY/z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JkqsMAAADcAAAADwAAAAAAAAAAAAAAAACYAgAAZHJzL2Rv&#10;d25yZXYueG1sUEsFBgAAAAAEAAQA9QAAAIgDAAAAAA==&#10;" path="m1825,l,,451,584,,1200r1801,l2269,608,1825,xe" fillcolor="#b2cad9" stroked="f">
                    <v:path arrowok="t" o:connecttype="custom" o:connectlocs="1825,1455;0,1455;451,2039;0,2655;1801,2655;2269,2063;1825,1455" o:connectangles="0,0,0,0,0,0,0"/>
                  </v:shape>
                </v:group>
                <v:group id="Group 350" o:spid="_x0000_s1035" style="position:absolute;left:4850;top:1455;width:2269;height:1200" coordorigin="4850,1455" coordsize="2269,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51" o:spid="_x0000_s1036" style="position:absolute;left:4850;top:1455;width:2269;height:1200;visibility:visible;mso-wrap-style:square;v-text-anchor:top" coordsize="2269,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fRsUA&#10;AADcAAAADwAAAGRycy9kb3ducmV2LnhtbESP3YrCMBSE7wXfIRxhb0RTf1CpRtEFQXBh8ecBDs2x&#10;KTYnpcnWrk9vhIW9HGbmG2a1aW0pGqp94VjBaJiAIM6cLjhXcL3sBwsQPiBrLB2Tgl/ysFl3OytM&#10;tXvwiZpzyEWEsE9RgQmhSqX0mSGLfugq4ujdXG0xRFnnUtf4iHBbynGSzKTFguOCwYo+DWX3849V&#10;8H1dtNkt9Ke7rR3Np8/j6avZG6U+eu12CSJQG/7Df+2DVjCZjeF9Jh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F9GxQAAANwAAAAPAAAAAAAAAAAAAAAAAJgCAABkcnMv&#10;ZG93bnJldi54bWxQSwUGAAAAAAQABAD1AAAAigMAAAAA&#10;" path="m1825,l,,451,584,,1200r1801,l2269,608,1825,xe" fillcolor="#b2cad9" stroked="f">
                    <v:path arrowok="t" o:connecttype="custom" o:connectlocs="1825,1455;0,1455;451,2039;0,2655;1801,2655;2269,2063;1825,1455" o:connectangles="0,0,0,0,0,0,0"/>
                  </v:shape>
                </v:group>
                <w10:wrap type="topAndBottom" anchorx="page"/>
              </v:group>
            </w:pict>
          </mc:Fallback>
        </mc:AlternateContent>
      </w:r>
      <w:r w:rsidR="0082640E" w:rsidRPr="0082640E">
        <w:t xml:space="preserve">If the </w:t>
      </w:r>
      <w:r w:rsidR="000B6E17">
        <w:t>G</w:t>
      </w:r>
      <w:r w:rsidR="0082640E" w:rsidRPr="0082640E">
        <w:t xml:space="preserve">overnment decides to settle a Treaty </w:t>
      </w:r>
      <w:r w:rsidR="0082640E" w:rsidRPr="0082640E">
        <w:rPr>
          <w:rFonts w:eastAsia="Century Gothic"/>
        </w:rPr>
        <w:t xml:space="preserve">claim, the </w:t>
      </w:r>
      <w:r w:rsidR="0082640E" w:rsidRPr="0082640E">
        <w:rPr>
          <w:rFonts w:eastAsia="Century Gothic"/>
          <w:b/>
        </w:rPr>
        <w:t>Office of Treaty Settlements</w:t>
      </w:r>
      <w:r w:rsidR="0082640E" w:rsidRPr="0082640E">
        <w:rPr>
          <w:rFonts w:eastAsia="Century Gothic"/>
        </w:rPr>
        <w:t xml:space="preserve"> negotiates with the claimants on behalf of the Crown. Once claimants and the</w:t>
      </w:r>
      <w:r w:rsidR="00775D0D">
        <w:rPr>
          <w:rFonts w:eastAsia="Century Gothic"/>
        </w:rPr>
        <w:t xml:space="preserve"> </w:t>
      </w:r>
      <w:r w:rsidR="0082640E" w:rsidRPr="0082640E">
        <w:t>Crown agree on the terms of a settlement, they sign a deed and the Crown passes legislation to give effect to it. Settlement redress is then transferred to the claimants.</w:t>
      </w:r>
      <w:r w:rsidR="0082640E">
        <w:br w:type="column"/>
      </w:r>
    </w:p>
    <w:p w:rsidR="0082640E" w:rsidRDefault="0082640E" w:rsidP="0082640E">
      <w:pPr>
        <w:pStyle w:val="TextNormal"/>
        <w:sectPr w:rsidR="0082640E" w:rsidSect="00F64D1E">
          <w:footerReference w:type="first" r:id="rId49"/>
          <w:endnotePr>
            <w:numFmt w:val="decimal"/>
          </w:endnotePr>
          <w:type w:val="continuous"/>
          <w:pgSz w:w="11905" w:h="16837" w:code="9"/>
          <w:pgMar w:top="1134" w:right="1134" w:bottom="1134" w:left="1134" w:header="720" w:footer="907" w:gutter="567"/>
          <w:paperSrc w:first="7" w:other="7"/>
          <w:cols w:num="2" w:space="720"/>
          <w:noEndnote/>
          <w:titlePg/>
        </w:sectPr>
      </w:pPr>
    </w:p>
    <w:p w:rsidR="0082640E" w:rsidRDefault="0082640E" w:rsidP="0082640E">
      <w:pPr>
        <w:pStyle w:val="TextNormal"/>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515"/>
        <w:gridCol w:w="722"/>
        <w:gridCol w:w="2374"/>
      </w:tblGrid>
      <w:tr w:rsidR="0082640E" w:rsidRPr="00F54136" w:rsidTr="0082640E">
        <w:tc>
          <w:tcPr>
            <w:tcW w:w="675" w:type="dxa"/>
            <w:tcBorders>
              <w:bottom w:val="single" w:sz="4" w:space="0" w:color="4A7EBB"/>
            </w:tcBorders>
          </w:tcPr>
          <w:p w:rsidR="0082640E" w:rsidRPr="00F54136" w:rsidRDefault="0082640E" w:rsidP="00FA1A1B">
            <w:pPr>
              <w:pStyle w:val="TextNormal"/>
              <w:spacing w:before="60" w:after="60"/>
              <w:rPr>
                <w:sz w:val="20"/>
              </w:rPr>
            </w:pPr>
          </w:p>
        </w:tc>
        <w:tc>
          <w:tcPr>
            <w:tcW w:w="6237" w:type="dxa"/>
            <w:gridSpan w:val="2"/>
            <w:vMerge w:val="restart"/>
            <w:shd w:val="clear" w:color="auto" w:fill="4A7EBB"/>
            <w:vAlign w:val="center"/>
          </w:tcPr>
          <w:p w:rsidR="0082640E" w:rsidRPr="00F54136" w:rsidRDefault="0082640E" w:rsidP="0082640E">
            <w:pPr>
              <w:pStyle w:val="TextNormal"/>
              <w:tabs>
                <w:tab w:val="left" w:pos="318"/>
              </w:tabs>
              <w:spacing w:before="60" w:after="60"/>
              <w:rPr>
                <w:b/>
                <w:color w:val="FFFFFF" w:themeColor="background1"/>
                <w:sz w:val="20"/>
              </w:rPr>
            </w:pPr>
            <w:r w:rsidRPr="00F54136">
              <w:rPr>
                <w:b/>
                <w:color w:val="FFFFFF" w:themeColor="background1"/>
                <w:sz w:val="24"/>
              </w:rPr>
              <w:t>1</w:t>
            </w:r>
            <w:r w:rsidRPr="00F54136">
              <w:rPr>
                <w:b/>
                <w:color w:val="FFFFFF" w:themeColor="background1"/>
                <w:sz w:val="24"/>
              </w:rPr>
              <w:tab/>
            </w:r>
            <w:r w:rsidR="00775D0D" w:rsidRPr="00F54136">
              <w:rPr>
                <w:b/>
                <w:color w:val="FFFFFF" w:themeColor="background1"/>
                <w:sz w:val="24"/>
              </w:rPr>
              <w:t>Historical acknowledgement and Crown apology</w:t>
            </w:r>
          </w:p>
        </w:tc>
        <w:tc>
          <w:tcPr>
            <w:tcW w:w="2374" w:type="dxa"/>
            <w:tcBorders>
              <w:bottom w:val="single" w:sz="4" w:space="0" w:color="4A7EBB"/>
            </w:tcBorders>
          </w:tcPr>
          <w:p w:rsidR="0082640E" w:rsidRPr="00F54136" w:rsidRDefault="0082640E" w:rsidP="00FA1A1B">
            <w:pPr>
              <w:pStyle w:val="TextNormal"/>
              <w:spacing w:before="60" w:after="60"/>
              <w:rPr>
                <w:sz w:val="20"/>
              </w:rPr>
            </w:pPr>
          </w:p>
        </w:tc>
      </w:tr>
      <w:tr w:rsidR="0082640E" w:rsidRPr="00F54136" w:rsidTr="0082640E">
        <w:tc>
          <w:tcPr>
            <w:tcW w:w="675" w:type="dxa"/>
            <w:tcBorders>
              <w:top w:val="single" w:sz="4" w:space="0" w:color="4A7EBB"/>
              <w:left w:val="single" w:sz="4" w:space="0" w:color="4A7EBB"/>
            </w:tcBorders>
          </w:tcPr>
          <w:p w:rsidR="0082640E" w:rsidRPr="00F54136" w:rsidRDefault="0082640E" w:rsidP="00FA1A1B">
            <w:pPr>
              <w:pStyle w:val="TextNormal"/>
              <w:spacing w:before="60" w:after="60"/>
              <w:rPr>
                <w:sz w:val="20"/>
              </w:rPr>
            </w:pPr>
          </w:p>
        </w:tc>
        <w:tc>
          <w:tcPr>
            <w:tcW w:w="6237" w:type="dxa"/>
            <w:gridSpan w:val="2"/>
            <w:vMerge/>
            <w:shd w:val="clear" w:color="auto" w:fill="4A7EBB"/>
          </w:tcPr>
          <w:p w:rsidR="0082640E" w:rsidRPr="00F54136" w:rsidRDefault="0082640E" w:rsidP="00FA1A1B">
            <w:pPr>
              <w:pStyle w:val="TextNormal"/>
              <w:spacing w:before="60" w:after="60"/>
              <w:rPr>
                <w:sz w:val="20"/>
              </w:rPr>
            </w:pPr>
          </w:p>
        </w:tc>
        <w:tc>
          <w:tcPr>
            <w:tcW w:w="2374" w:type="dxa"/>
            <w:tcBorders>
              <w:top w:val="single" w:sz="4" w:space="0" w:color="4A7EBB"/>
              <w:right w:val="single" w:sz="4" w:space="0" w:color="4A7EBB"/>
            </w:tcBorders>
          </w:tcPr>
          <w:p w:rsidR="0082640E" w:rsidRPr="00F54136" w:rsidRDefault="0082640E" w:rsidP="00FA1A1B">
            <w:pPr>
              <w:pStyle w:val="TextNormal"/>
              <w:spacing w:before="60" w:after="60"/>
              <w:rPr>
                <w:sz w:val="20"/>
              </w:rPr>
            </w:pPr>
          </w:p>
        </w:tc>
      </w:tr>
      <w:tr w:rsidR="0082640E" w:rsidTr="00FA1A1B">
        <w:tc>
          <w:tcPr>
            <w:tcW w:w="675" w:type="dxa"/>
            <w:tcBorders>
              <w:left w:val="single" w:sz="4" w:space="0" w:color="4A7EBB"/>
              <w:bottom w:val="single" w:sz="4" w:space="0" w:color="4A7EBB"/>
            </w:tcBorders>
          </w:tcPr>
          <w:p w:rsidR="0082640E" w:rsidRDefault="0082640E" w:rsidP="00FA1A1B">
            <w:pPr>
              <w:pStyle w:val="TextNormal"/>
              <w:spacing w:before="60" w:after="60"/>
            </w:pPr>
          </w:p>
        </w:tc>
        <w:tc>
          <w:tcPr>
            <w:tcW w:w="8611" w:type="dxa"/>
            <w:gridSpan w:val="3"/>
            <w:tcBorders>
              <w:bottom w:val="single" w:sz="4" w:space="0" w:color="4A7EBB"/>
              <w:right w:val="single" w:sz="4" w:space="0" w:color="4A7EBB"/>
            </w:tcBorders>
          </w:tcPr>
          <w:p w:rsidR="0082640E" w:rsidRDefault="0082640E" w:rsidP="001B6F89">
            <w:pPr>
              <w:pStyle w:val="TextNormal"/>
              <w:numPr>
                <w:ilvl w:val="0"/>
                <w:numId w:val="30"/>
              </w:numPr>
              <w:spacing w:before="60" w:after="60"/>
            </w:pPr>
            <w:r>
              <w:t>Outline historical events.</w:t>
            </w:r>
          </w:p>
          <w:p w:rsidR="0082640E" w:rsidRDefault="0082640E" w:rsidP="001B6F89">
            <w:pPr>
              <w:pStyle w:val="TextNormal"/>
              <w:numPr>
                <w:ilvl w:val="0"/>
                <w:numId w:val="30"/>
              </w:numPr>
              <w:spacing w:before="60" w:after="60"/>
            </w:pPr>
            <w:r>
              <w:t>Crown apology to the claimant group for its actions or inactions.</w:t>
            </w:r>
          </w:p>
        </w:tc>
      </w:tr>
      <w:tr w:rsidR="0082640E" w:rsidRPr="00B15EDC" w:rsidTr="00FA1A1B">
        <w:tc>
          <w:tcPr>
            <w:tcW w:w="675" w:type="dxa"/>
            <w:tcBorders>
              <w:top w:val="single" w:sz="4" w:space="0" w:color="4A7EBB"/>
            </w:tcBorders>
          </w:tcPr>
          <w:p w:rsidR="0082640E" w:rsidRPr="00B15EDC" w:rsidRDefault="0082640E" w:rsidP="00FA1A1B">
            <w:pPr>
              <w:pStyle w:val="TextNormal"/>
              <w:spacing w:before="60" w:after="60"/>
              <w:rPr>
                <w:sz w:val="8"/>
              </w:rPr>
            </w:pPr>
          </w:p>
        </w:tc>
        <w:tc>
          <w:tcPr>
            <w:tcW w:w="5515" w:type="dxa"/>
            <w:tcBorders>
              <w:top w:val="single" w:sz="4" w:space="0" w:color="4A7EBB"/>
            </w:tcBorders>
          </w:tcPr>
          <w:p w:rsidR="0082640E" w:rsidRPr="00B15EDC" w:rsidRDefault="0082640E" w:rsidP="00FA1A1B">
            <w:pPr>
              <w:pStyle w:val="TextNormal"/>
              <w:spacing w:before="60" w:after="60"/>
              <w:rPr>
                <w:sz w:val="8"/>
              </w:rPr>
            </w:pPr>
          </w:p>
        </w:tc>
        <w:tc>
          <w:tcPr>
            <w:tcW w:w="3096" w:type="dxa"/>
            <w:gridSpan w:val="2"/>
            <w:tcBorders>
              <w:top w:val="single" w:sz="4" w:space="0" w:color="4A7EBB"/>
            </w:tcBorders>
          </w:tcPr>
          <w:p w:rsidR="0082640E" w:rsidRPr="00B15EDC" w:rsidRDefault="0082640E" w:rsidP="00FA1A1B">
            <w:pPr>
              <w:pStyle w:val="TextNormal"/>
              <w:spacing w:before="60" w:after="60"/>
              <w:rPr>
                <w:sz w:val="8"/>
              </w:rPr>
            </w:pPr>
          </w:p>
        </w:tc>
      </w:tr>
      <w:tr w:rsidR="0082640E" w:rsidRPr="00F54136" w:rsidTr="0082640E">
        <w:tc>
          <w:tcPr>
            <w:tcW w:w="675" w:type="dxa"/>
            <w:tcBorders>
              <w:bottom w:val="single" w:sz="4" w:space="0" w:color="4A7EBB"/>
            </w:tcBorders>
          </w:tcPr>
          <w:p w:rsidR="0082640E" w:rsidRPr="00F54136" w:rsidRDefault="0082640E" w:rsidP="00FA1A1B">
            <w:pPr>
              <w:pStyle w:val="TextNormal"/>
              <w:spacing w:before="60" w:after="60"/>
            </w:pPr>
          </w:p>
        </w:tc>
        <w:tc>
          <w:tcPr>
            <w:tcW w:w="5515" w:type="dxa"/>
            <w:vMerge w:val="restart"/>
            <w:shd w:val="clear" w:color="auto" w:fill="4A7EBB"/>
            <w:vAlign w:val="center"/>
          </w:tcPr>
          <w:p w:rsidR="0082640E" w:rsidRPr="00F54136" w:rsidRDefault="0082640E" w:rsidP="0082640E">
            <w:pPr>
              <w:pStyle w:val="TextNormal"/>
              <w:tabs>
                <w:tab w:val="left" w:pos="318"/>
              </w:tabs>
              <w:spacing w:before="60" w:after="60"/>
              <w:rPr>
                <w:b/>
                <w:color w:val="FFFFFF" w:themeColor="background1"/>
              </w:rPr>
            </w:pPr>
            <w:r w:rsidRPr="00F54136">
              <w:rPr>
                <w:b/>
                <w:color w:val="FFFFFF" w:themeColor="background1"/>
                <w:sz w:val="24"/>
              </w:rPr>
              <w:t>2</w:t>
            </w:r>
            <w:r w:rsidRPr="00F54136">
              <w:rPr>
                <w:b/>
                <w:color w:val="FFFFFF" w:themeColor="background1"/>
                <w:sz w:val="24"/>
              </w:rPr>
              <w:tab/>
              <w:t xml:space="preserve">Cultural </w:t>
            </w:r>
            <w:r w:rsidR="00775D0D" w:rsidRPr="00F54136">
              <w:rPr>
                <w:b/>
                <w:color w:val="FFFFFF" w:themeColor="background1"/>
                <w:sz w:val="24"/>
              </w:rPr>
              <w:t>redress</w:t>
            </w:r>
          </w:p>
        </w:tc>
        <w:tc>
          <w:tcPr>
            <w:tcW w:w="3096" w:type="dxa"/>
            <w:gridSpan w:val="2"/>
            <w:tcBorders>
              <w:bottom w:val="single" w:sz="4" w:space="0" w:color="4A7EBB"/>
            </w:tcBorders>
          </w:tcPr>
          <w:p w:rsidR="0082640E" w:rsidRPr="00F54136" w:rsidRDefault="0082640E" w:rsidP="00FA1A1B">
            <w:pPr>
              <w:pStyle w:val="TextNormal"/>
              <w:spacing w:before="60" w:after="60"/>
            </w:pPr>
          </w:p>
        </w:tc>
      </w:tr>
      <w:tr w:rsidR="0082640E" w:rsidRPr="00F54136" w:rsidTr="00FA1A1B">
        <w:tc>
          <w:tcPr>
            <w:tcW w:w="675" w:type="dxa"/>
            <w:tcBorders>
              <w:top w:val="single" w:sz="4" w:space="0" w:color="4A7EBB"/>
              <w:left w:val="single" w:sz="4" w:space="0" w:color="4A7EBB"/>
            </w:tcBorders>
          </w:tcPr>
          <w:p w:rsidR="0082640E" w:rsidRPr="00F54136" w:rsidRDefault="0082640E" w:rsidP="00FA1A1B">
            <w:pPr>
              <w:pStyle w:val="TextNormal"/>
              <w:spacing w:before="60" w:after="60"/>
              <w:rPr>
                <w:sz w:val="20"/>
              </w:rPr>
            </w:pPr>
          </w:p>
        </w:tc>
        <w:tc>
          <w:tcPr>
            <w:tcW w:w="5515" w:type="dxa"/>
            <w:vMerge/>
            <w:shd w:val="clear" w:color="auto" w:fill="4A7EBB"/>
          </w:tcPr>
          <w:p w:rsidR="0082640E" w:rsidRPr="00F54136" w:rsidRDefault="0082640E" w:rsidP="00FA1A1B">
            <w:pPr>
              <w:pStyle w:val="TextNormal"/>
              <w:spacing w:before="60" w:after="60"/>
              <w:rPr>
                <w:sz w:val="20"/>
              </w:rPr>
            </w:pPr>
          </w:p>
        </w:tc>
        <w:tc>
          <w:tcPr>
            <w:tcW w:w="3096" w:type="dxa"/>
            <w:gridSpan w:val="2"/>
            <w:tcBorders>
              <w:top w:val="single" w:sz="4" w:space="0" w:color="4A7EBB"/>
              <w:right w:val="single" w:sz="4" w:space="0" w:color="4A7EBB"/>
            </w:tcBorders>
          </w:tcPr>
          <w:p w:rsidR="0082640E" w:rsidRPr="00F54136" w:rsidRDefault="0082640E" w:rsidP="00FA1A1B">
            <w:pPr>
              <w:pStyle w:val="TextNormal"/>
              <w:spacing w:before="60" w:after="60"/>
              <w:rPr>
                <w:sz w:val="20"/>
              </w:rPr>
            </w:pPr>
          </w:p>
        </w:tc>
      </w:tr>
      <w:tr w:rsidR="0082640E" w:rsidTr="00FA1A1B">
        <w:tc>
          <w:tcPr>
            <w:tcW w:w="675" w:type="dxa"/>
            <w:tcBorders>
              <w:left w:val="single" w:sz="4" w:space="0" w:color="4A7EBB"/>
              <w:bottom w:val="single" w:sz="4" w:space="0" w:color="4A7EBB"/>
            </w:tcBorders>
          </w:tcPr>
          <w:p w:rsidR="0082640E" w:rsidRDefault="0082640E" w:rsidP="00FA1A1B">
            <w:pPr>
              <w:pStyle w:val="TextNormal"/>
              <w:spacing w:before="60" w:after="60"/>
            </w:pPr>
          </w:p>
        </w:tc>
        <w:tc>
          <w:tcPr>
            <w:tcW w:w="8611" w:type="dxa"/>
            <w:gridSpan w:val="3"/>
            <w:tcBorders>
              <w:bottom w:val="single" w:sz="4" w:space="0" w:color="4A7EBB"/>
              <w:right w:val="single" w:sz="4" w:space="0" w:color="4A7EBB"/>
            </w:tcBorders>
          </w:tcPr>
          <w:p w:rsidR="0082640E" w:rsidRDefault="0082640E" w:rsidP="001B6F89">
            <w:pPr>
              <w:pStyle w:val="TextNormal"/>
              <w:numPr>
                <w:ilvl w:val="0"/>
                <w:numId w:val="31"/>
              </w:numPr>
              <w:spacing w:before="60" w:after="60"/>
            </w:pPr>
            <w:r>
              <w:t>Redress that recognise</w:t>
            </w:r>
            <w:r w:rsidR="00E67C4F">
              <w:t xml:space="preserve">s </w:t>
            </w:r>
            <w:r>
              <w:t>the historical, traditional, spiritual and cultural significance of sites or areas to the claimant group.</w:t>
            </w:r>
          </w:p>
          <w:p w:rsidR="0082640E" w:rsidRDefault="0082640E" w:rsidP="00BB4737">
            <w:pPr>
              <w:pStyle w:val="TextNormal"/>
              <w:numPr>
                <w:ilvl w:val="0"/>
                <w:numId w:val="31"/>
              </w:numPr>
              <w:spacing w:before="60" w:after="60"/>
            </w:pPr>
            <w:r>
              <w:t xml:space="preserve">Includes </w:t>
            </w:r>
            <w:r w:rsidR="00BB4737">
              <w:t>s</w:t>
            </w:r>
            <w:r>
              <w:t xml:space="preserve">tatutory </w:t>
            </w:r>
            <w:r w:rsidR="00BB4737">
              <w:t>a</w:t>
            </w:r>
            <w:r>
              <w:t xml:space="preserve">cknowledgement </w:t>
            </w:r>
            <w:r w:rsidR="00BB4737">
              <w:t>a</w:t>
            </w:r>
            <w:r>
              <w:t xml:space="preserve">reas, return </w:t>
            </w:r>
            <w:r w:rsidR="00BB4737">
              <w:t xml:space="preserve">of </w:t>
            </w:r>
            <w:r>
              <w:t>land or sites, changes to place names, co-governance agreements, joint management agreements and protocols.</w:t>
            </w:r>
          </w:p>
        </w:tc>
      </w:tr>
      <w:tr w:rsidR="0082640E" w:rsidRPr="00B15EDC" w:rsidTr="00FA1A1B">
        <w:tc>
          <w:tcPr>
            <w:tcW w:w="675" w:type="dxa"/>
          </w:tcPr>
          <w:p w:rsidR="0082640E" w:rsidRPr="00B15EDC" w:rsidRDefault="0082640E" w:rsidP="00FA1A1B">
            <w:pPr>
              <w:pStyle w:val="TextNormal"/>
              <w:spacing w:before="60" w:after="60"/>
              <w:rPr>
                <w:sz w:val="8"/>
              </w:rPr>
            </w:pPr>
          </w:p>
        </w:tc>
        <w:tc>
          <w:tcPr>
            <w:tcW w:w="5515" w:type="dxa"/>
          </w:tcPr>
          <w:p w:rsidR="0082640E" w:rsidRPr="00B15EDC" w:rsidRDefault="0082640E" w:rsidP="00FA1A1B">
            <w:pPr>
              <w:pStyle w:val="TextNormal"/>
              <w:spacing w:before="60" w:after="60"/>
              <w:rPr>
                <w:sz w:val="8"/>
              </w:rPr>
            </w:pPr>
          </w:p>
        </w:tc>
        <w:tc>
          <w:tcPr>
            <w:tcW w:w="3096" w:type="dxa"/>
            <w:gridSpan w:val="2"/>
          </w:tcPr>
          <w:p w:rsidR="0082640E" w:rsidRPr="00B15EDC" w:rsidRDefault="0082640E" w:rsidP="00FA1A1B">
            <w:pPr>
              <w:pStyle w:val="TextNormal"/>
              <w:spacing w:before="60" w:after="60"/>
              <w:rPr>
                <w:sz w:val="8"/>
              </w:rPr>
            </w:pPr>
          </w:p>
        </w:tc>
      </w:tr>
      <w:tr w:rsidR="0082640E" w:rsidRPr="00F54136" w:rsidTr="0082640E">
        <w:tc>
          <w:tcPr>
            <w:tcW w:w="675" w:type="dxa"/>
            <w:tcBorders>
              <w:bottom w:val="single" w:sz="4" w:space="0" w:color="4A7EBB"/>
            </w:tcBorders>
          </w:tcPr>
          <w:p w:rsidR="0082640E" w:rsidRPr="00F54136" w:rsidRDefault="0082640E" w:rsidP="00FA1A1B">
            <w:pPr>
              <w:pStyle w:val="TextNormal"/>
              <w:spacing w:before="60" w:after="60"/>
            </w:pPr>
          </w:p>
        </w:tc>
        <w:tc>
          <w:tcPr>
            <w:tcW w:w="5515" w:type="dxa"/>
            <w:vMerge w:val="restart"/>
            <w:shd w:val="clear" w:color="auto" w:fill="4A7EBB"/>
            <w:vAlign w:val="center"/>
          </w:tcPr>
          <w:p w:rsidR="0082640E" w:rsidRPr="00F54136" w:rsidRDefault="0082640E" w:rsidP="0082640E">
            <w:pPr>
              <w:pStyle w:val="TextNormal"/>
              <w:tabs>
                <w:tab w:val="left" w:pos="318"/>
              </w:tabs>
              <w:spacing w:before="60" w:after="60"/>
              <w:rPr>
                <w:b/>
                <w:color w:val="FFFFFF" w:themeColor="background1"/>
              </w:rPr>
            </w:pPr>
            <w:r w:rsidRPr="00F54136">
              <w:rPr>
                <w:b/>
                <w:color w:val="FFFFFF" w:themeColor="background1"/>
                <w:sz w:val="24"/>
              </w:rPr>
              <w:t>3</w:t>
            </w:r>
            <w:r w:rsidRPr="00F54136">
              <w:rPr>
                <w:b/>
                <w:color w:val="FFFFFF" w:themeColor="background1"/>
                <w:sz w:val="24"/>
              </w:rPr>
              <w:tab/>
              <w:t xml:space="preserve">Commercial </w:t>
            </w:r>
            <w:r w:rsidR="00775D0D" w:rsidRPr="00F54136">
              <w:rPr>
                <w:b/>
                <w:color w:val="FFFFFF" w:themeColor="background1"/>
                <w:sz w:val="24"/>
              </w:rPr>
              <w:t>redress</w:t>
            </w:r>
          </w:p>
        </w:tc>
        <w:tc>
          <w:tcPr>
            <w:tcW w:w="3096" w:type="dxa"/>
            <w:gridSpan w:val="2"/>
            <w:tcBorders>
              <w:bottom w:val="single" w:sz="4" w:space="0" w:color="4A7EBB"/>
            </w:tcBorders>
          </w:tcPr>
          <w:p w:rsidR="0082640E" w:rsidRPr="00F54136" w:rsidRDefault="0082640E" w:rsidP="00FA1A1B">
            <w:pPr>
              <w:pStyle w:val="TextNormal"/>
              <w:spacing w:before="60" w:after="60"/>
            </w:pPr>
          </w:p>
        </w:tc>
      </w:tr>
      <w:tr w:rsidR="0082640E" w:rsidRPr="00F54136" w:rsidTr="0082640E">
        <w:tc>
          <w:tcPr>
            <w:tcW w:w="675" w:type="dxa"/>
            <w:tcBorders>
              <w:top w:val="single" w:sz="4" w:space="0" w:color="4A7EBB"/>
              <w:left w:val="single" w:sz="4" w:space="0" w:color="4A7EBB"/>
            </w:tcBorders>
          </w:tcPr>
          <w:p w:rsidR="0082640E" w:rsidRPr="00F54136" w:rsidRDefault="0082640E" w:rsidP="00FA1A1B">
            <w:pPr>
              <w:pStyle w:val="TextNormal"/>
              <w:spacing w:before="60" w:after="60"/>
              <w:rPr>
                <w:sz w:val="20"/>
              </w:rPr>
            </w:pPr>
          </w:p>
        </w:tc>
        <w:tc>
          <w:tcPr>
            <w:tcW w:w="5515" w:type="dxa"/>
            <w:vMerge/>
            <w:shd w:val="clear" w:color="auto" w:fill="4A7EBB"/>
          </w:tcPr>
          <w:p w:rsidR="0082640E" w:rsidRPr="00F54136" w:rsidRDefault="0082640E" w:rsidP="00FA1A1B">
            <w:pPr>
              <w:pStyle w:val="TextNormal"/>
              <w:spacing w:before="60" w:after="60"/>
              <w:rPr>
                <w:sz w:val="20"/>
              </w:rPr>
            </w:pPr>
          </w:p>
        </w:tc>
        <w:tc>
          <w:tcPr>
            <w:tcW w:w="3096" w:type="dxa"/>
            <w:gridSpan w:val="2"/>
            <w:tcBorders>
              <w:top w:val="single" w:sz="4" w:space="0" w:color="4A7EBB"/>
              <w:right w:val="single" w:sz="4" w:space="0" w:color="4A7EBB"/>
            </w:tcBorders>
          </w:tcPr>
          <w:p w:rsidR="0082640E" w:rsidRPr="00F54136" w:rsidRDefault="0082640E" w:rsidP="00FA1A1B">
            <w:pPr>
              <w:pStyle w:val="TextNormal"/>
              <w:spacing w:before="60" w:after="60"/>
              <w:rPr>
                <w:sz w:val="20"/>
              </w:rPr>
            </w:pPr>
          </w:p>
        </w:tc>
      </w:tr>
      <w:tr w:rsidR="0082640E" w:rsidTr="0082640E">
        <w:tc>
          <w:tcPr>
            <w:tcW w:w="675" w:type="dxa"/>
            <w:tcBorders>
              <w:left w:val="single" w:sz="4" w:space="0" w:color="4A7EBB"/>
              <w:bottom w:val="single" w:sz="4" w:space="0" w:color="4A7EBB"/>
            </w:tcBorders>
          </w:tcPr>
          <w:p w:rsidR="0082640E" w:rsidRDefault="0082640E" w:rsidP="00FA1A1B">
            <w:pPr>
              <w:pStyle w:val="TextNormal"/>
              <w:spacing w:before="60" w:after="60"/>
            </w:pPr>
          </w:p>
        </w:tc>
        <w:tc>
          <w:tcPr>
            <w:tcW w:w="8611" w:type="dxa"/>
            <w:gridSpan w:val="3"/>
            <w:tcBorders>
              <w:bottom w:val="single" w:sz="4" w:space="0" w:color="4A7EBB"/>
              <w:right w:val="single" w:sz="4" w:space="0" w:color="4A7EBB"/>
            </w:tcBorders>
          </w:tcPr>
          <w:p w:rsidR="0082640E" w:rsidRDefault="0082640E" w:rsidP="001B6F89">
            <w:pPr>
              <w:pStyle w:val="TextNormal"/>
              <w:numPr>
                <w:ilvl w:val="0"/>
                <w:numId w:val="32"/>
              </w:numPr>
              <w:spacing w:before="60" w:after="60"/>
            </w:pPr>
            <w:r>
              <w:t>Provides the claimant group with the ability to purchase Crown property.</w:t>
            </w:r>
          </w:p>
          <w:p w:rsidR="0082640E" w:rsidRDefault="0082640E" w:rsidP="001B6F89">
            <w:pPr>
              <w:pStyle w:val="TextNormal"/>
              <w:numPr>
                <w:ilvl w:val="0"/>
                <w:numId w:val="32"/>
              </w:numPr>
              <w:spacing w:before="60" w:after="60"/>
            </w:pPr>
            <w:r>
              <w:t>Property purchase can be outright at settlement, conditional on the Crown leasing the property or offered</w:t>
            </w:r>
            <w:r w:rsidR="00BB4737">
              <w:t xml:space="preserve"> for purchase at a later date (right of first r</w:t>
            </w:r>
            <w:r>
              <w:t>efusal).</w:t>
            </w:r>
          </w:p>
        </w:tc>
      </w:tr>
      <w:tr w:rsidR="0082640E" w:rsidRPr="00B15EDC" w:rsidTr="0082640E">
        <w:tc>
          <w:tcPr>
            <w:tcW w:w="675" w:type="dxa"/>
            <w:tcBorders>
              <w:top w:val="single" w:sz="4" w:space="0" w:color="4A7EBB"/>
            </w:tcBorders>
          </w:tcPr>
          <w:p w:rsidR="0082640E" w:rsidRPr="00B15EDC" w:rsidRDefault="0082640E" w:rsidP="00FA1A1B">
            <w:pPr>
              <w:pStyle w:val="TextNormal"/>
              <w:spacing w:before="60" w:after="60"/>
              <w:rPr>
                <w:sz w:val="8"/>
              </w:rPr>
            </w:pPr>
          </w:p>
        </w:tc>
        <w:tc>
          <w:tcPr>
            <w:tcW w:w="5515" w:type="dxa"/>
            <w:tcBorders>
              <w:top w:val="single" w:sz="4" w:space="0" w:color="4A7EBB"/>
            </w:tcBorders>
          </w:tcPr>
          <w:p w:rsidR="0082640E" w:rsidRPr="00B15EDC" w:rsidRDefault="0082640E" w:rsidP="00FA1A1B">
            <w:pPr>
              <w:pStyle w:val="TextNormal"/>
              <w:spacing w:before="60" w:after="60"/>
              <w:rPr>
                <w:sz w:val="8"/>
              </w:rPr>
            </w:pPr>
          </w:p>
        </w:tc>
        <w:tc>
          <w:tcPr>
            <w:tcW w:w="3096" w:type="dxa"/>
            <w:gridSpan w:val="2"/>
            <w:tcBorders>
              <w:top w:val="single" w:sz="4" w:space="0" w:color="4A7EBB"/>
            </w:tcBorders>
          </w:tcPr>
          <w:p w:rsidR="0082640E" w:rsidRPr="00B15EDC" w:rsidRDefault="0082640E" w:rsidP="00FA1A1B">
            <w:pPr>
              <w:pStyle w:val="TextNormal"/>
              <w:spacing w:before="60" w:after="60"/>
              <w:rPr>
                <w:sz w:val="8"/>
              </w:rPr>
            </w:pPr>
          </w:p>
        </w:tc>
      </w:tr>
      <w:tr w:rsidR="0082640E" w:rsidRPr="00F54136" w:rsidTr="00FA1A1B">
        <w:tc>
          <w:tcPr>
            <w:tcW w:w="675" w:type="dxa"/>
            <w:tcBorders>
              <w:bottom w:val="single" w:sz="4" w:space="0" w:color="4A7EBB"/>
            </w:tcBorders>
          </w:tcPr>
          <w:p w:rsidR="0082640E" w:rsidRPr="00F54136" w:rsidRDefault="0082640E" w:rsidP="00FA1A1B">
            <w:pPr>
              <w:pStyle w:val="TextNormal"/>
              <w:spacing w:before="60" w:after="60"/>
            </w:pPr>
          </w:p>
        </w:tc>
        <w:tc>
          <w:tcPr>
            <w:tcW w:w="5515" w:type="dxa"/>
            <w:vMerge w:val="restart"/>
            <w:shd w:val="clear" w:color="auto" w:fill="4A7EBB"/>
            <w:vAlign w:val="center"/>
          </w:tcPr>
          <w:p w:rsidR="0082640E" w:rsidRPr="00F54136" w:rsidRDefault="00EF423E" w:rsidP="0082640E">
            <w:pPr>
              <w:pStyle w:val="TextNormal"/>
              <w:tabs>
                <w:tab w:val="left" w:pos="318"/>
              </w:tabs>
              <w:spacing w:before="60" w:after="60"/>
              <w:rPr>
                <w:b/>
                <w:color w:val="FFFFFF" w:themeColor="background1"/>
              </w:rPr>
            </w:pPr>
            <w:r>
              <w:rPr>
                <w:b/>
                <w:color w:val="FFFFFF" w:themeColor="background1"/>
                <w:sz w:val="24"/>
              </w:rPr>
              <w:t>4</w:t>
            </w:r>
            <w:r w:rsidR="0082640E" w:rsidRPr="00F54136">
              <w:rPr>
                <w:b/>
                <w:color w:val="FFFFFF" w:themeColor="background1"/>
                <w:sz w:val="24"/>
              </w:rPr>
              <w:tab/>
              <w:t xml:space="preserve">Financial </w:t>
            </w:r>
            <w:r w:rsidR="00775D0D" w:rsidRPr="00F54136">
              <w:rPr>
                <w:b/>
                <w:color w:val="FFFFFF" w:themeColor="background1"/>
                <w:sz w:val="24"/>
              </w:rPr>
              <w:t>redress</w:t>
            </w:r>
          </w:p>
        </w:tc>
        <w:tc>
          <w:tcPr>
            <w:tcW w:w="3096" w:type="dxa"/>
            <w:gridSpan w:val="2"/>
            <w:tcBorders>
              <w:bottom w:val="single" w:sz="4" w:space="0" w:color="4A7EBB"/>
            </w:tcBorders>
          </w:tcPr>
          <w:p w:rsidR="0082640E" w:rsidRPr="00F54136" w:rsidRDefault="0082640E" w:rsidP="00FA1A1B">
            <w:pPr>
              <w:pStyle w:val="TextNormal"/>
              <w:spacing w:before="60" w:after="60"/>
            </w:pPr>
          </w:p>
        </w:tc>
      </w:tr>
      <w:tr w:rsidR="0082640E" w:rsidRPr="00F54136" w:rsidTr="0082640E">
        <w:tc>
          <w:tcPr>
            <w:tcW w:w="675" w:type="dxa"/>
            <w:tcBorders>
              <w:top w:val="single" w:sz="4" w:space="0" w:color="4A7EBB"/>
              <w:left w:val="single" w:sz="4" w:space="0" w:color="4A7EBB"/>
            </w:tcBorders>
          </w:tcPr>
          <w:p w:rsidR="0082640E" w:rsidRPr="00F54136" w:rsidRDefault="0082640E" w:rsidP="00FA1A1B">
            <w:pPr>
              <w:pStyle w:val="TextNormal"/>
              <w:spacing w:before="60" w:after="60"/>
              <w:rPr>
                <w:sz w:val="20"/>
              </w:rPr>
            </w:pPr>
          </w:p>
        </w:tc>
        <w:tc>
          <w:tcPr>
            <w:tcW w:w="5515" w:type="dxa"/>
            <w:vMerge/>
            <w:shd w:val="clear" w:color="auto" w:fill="4A7EBB"/>
          </w:tcPr>
          <w:p w:rsidR="0082640E" w:rsidRPr="00F54136" w:rsidRDefault="0082640E" w:rsidP="00FA1A1B">
            <w:pPr>
              <w:pStyle w:val="TextNormal"/>
              <w:spacing w:before="60" w:after="60"/>
              <w:rPr>
                <w:sz w:val="20"/>
              </w:rPr>
            </w:pPr>
          </w:p>
        </w:tc>
        <w:tc>
          <w:tcPr>
            <w:tcW w:w="3096" w:type="dxa"/>
            <w:gridSpan w:val="2"/>
            <w:tcBorders>
              <w:top w:val="single" w:sz="4" w:space="0" w:color="4A7EBB"/>
              <w:right w:val="single" w:sz="4" w:space="0" w:color="4A7EBB"/>
            </w:tcBorders>
          </w:tcPr>
          <w:p w:rsidR="0082640E" w:rsidRPr="00F54136" w:rsidRDefault="0082640E" w:rsidP="00FA1A1B">
            <w:pPr>
              <w:pStyle w:val="TextNormal"/>
              <w:spacing w:before="60" w:after="60"/>
              <w:rPr>
                <w:sz w:val="20"/>
              </w:rPr>
            </w:pPr>
          </w:p>
        </w:tc>
      </w:tr>
      <w:tr w:rsidR="0082640E" w:rsidTr="0082640E">
        <w:tc>
          <w:tcPr>
            <w:tcW w:w="675" w:type="dxa"/>
            <w:tcBorders>
              <w:left w:val="single" w:sz="4" w:space="0" w:color="4A7EBB"/>
              <w:bottom w:val="single" w:sz="4" w:space="0" w:color="4A7EBB"/>
            </w:tcBorders>
          </w:tcPr>
          <w:p w:rsidR="0082640E" w:rsidRDefault="0082640E" w:rsidP="00FA1A1B">
            <w:pPr>
              <w:pStyle w:val="TextNormal"/>
              <w:spacing w:before="60" w:after="60"/>
            </w:pPr>
          </w:p>
        </w:tc>
        <w:tc>
          <w:tcPr>
            <w:tcW w:w="8611" w:type="dxa"/>
            <w:gridSpan w:val="3"/>
            <w:tcBorders>
              <w:bottom w:val="single" w:sz="4" w:space="0" w:color="4A7EBB"/>
              <w:right w:val="single" w:sz="4" w:space="0" w:color="4A7EBB"/>
            </w:tcBorders>
          </w:tcPr>
          <w:p w:rsidR="0082640E" w:rsidRDefault="0082640E" w:rsidP="001B6F89">
            <w:pPr>
              <w:pStyle w:val="TextNormal"/>
              <w:numPr>
                <w:ilvl w:val="0"/>
                <w:numId w:val="32"/>
              </w:numPr>
              <w:spacing w:before="60" w:after="60"/>
            </w:pPr>
            <w:r>
              <w:t>The cash component of a settlement.</w:t>
            </w:r>
          </w:p>
        </w:tc>
      </w:tr>
    </w:tbl>
    <w:p w:rsidR="0082640E" w:rsidRDefault="0082640E" w:rsidP="0082640E">
      <w:pPr>
        <w:pStyle w:val="TextNormal"/>
      </w:pPr>
    </w:p>
    <w:p w:rsidR="00775D0D" w:rsidRDefault="00775D0D">
      <w:pPr>
        <w:jc w:val="left"/>
        <w:rPr>
          <w:b/>
          <w:color w:val="005182"/>
          <w:sz w:val="28"/>
          <w:lang w:val="en-NZ"/>
        </w:rPr>
      </w:pPr>
      <w:r>
        <w:rPr>
          <w:b/>
          <w:color w:val="005182"/>
          <w:sz w:val="28"/>
        </w:rPr>
        <w:br w:type="page"/>
      </w:r>
    </w:p>
    <w:p w:rsidR="0082640E" w:rsidRPr="0082640E" w:rsidRDefault="0082640E" w:rsidP="0082640E">
      <w:pPr>
        <w:pStyle w:val="TextNormal"/>
        <w:rPr>
          <w:b/>
          <w:color w:val="005182"/>
          <w:sz w:val="28"/>
        </w:rPr>
      </w:pPr>
      <w:r w:rsidRPr="0082640E">
        <w:rPr>
          <w:b/>
          <w:color w:val="005182"/>
          <w:sz w:val="28"/>
        </w:rPr>
        <w:lastRenderedPageBreak/>
        <w:t>Treaty settlement</w:t>
      </w:r>
      <w:r w:rsidR="00AA16D5">
        <w:rPr>
          <w:b/>
          <w:color w:val="005182"/>
          <w:sz w:val="28"/>
        </w:rPr>
        <w:t xml:space="preserve">s in the Bay of Plenty </w:t>
      </w:r>
    </w:p>
    <w:p w:rsidR="0082640E" w:rsidRDefault="0082640E" w:rsidP="0082640E">
      <w:pPr>
        <w:pStyle w:val="TextNormal"/>
        <w:sectPr w:rsidR="0082640E"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5F5F86" w:rsidRPr="0017445E" w:rsidRDefault="0082640E" w:rsidP="0017445E">
      <w:pPr>
        <w:pStyle w:val="TextNormal"/>
      </w:pPr>
      <w:r w:rsidRPr="004B3303">
        <w:lastRenderedPageBreak/>
        <w:t>The Treaty landscape we work in is culturally rich and dynamic.  This provides opportunit</w:t>
      </w:r>
      <w:r w:rsidR="00A1378A">
        <w:t xml:space="preserve">ies and challenges for decision </w:t>
      </w:r>
      <w:r w:rsidRPr="004B3303">
        <w:t xml:space="preserve">making by iwi and local government.  </w:t>
      </w:r>
      <w:r w:rsidRPr="0017445E">
        <w:t>At the time of writing</w:t>
      </w:r>
      <w:r w:rsidR="0017445E" w:rsidRPr="0017445E">
        <w:t xml:space="preserve">, </w:t>
      </w:r>
      <w:r w:rsidRPr="0017445E">
        <w:t>1</w:t>
      </w:r>
      <w:r w:rsidR="005F5F86" w:rsidRPr="0017445E">
        <w:t>5</w:t>
      </w:r>
      <w:r w:rsidRPr="0017445E">
        <w:t xml:space="preserve"> Treaty settlements have been achieved in the Bay of Plenty region.  </w:t>
      </w:r>
    </w:p>
    <w:p w:rsidR="005F5F86" w:rsidRDefault="0082640E" w:rsidP="0017445E">
      <w:pPr>
        <w:pStyle w:val="TextNormal"/>
      </w:pPr>
      <w:r w:rsidRPr="004B3303">
        <w:t>All Treaty settlements have statutory acknowledgements</w:t>
      </w:r>
      <w:r w:rsidR="0017445E">
        <w:t xml:space="preserve">, </w:t>
      </w:r>
      <w:r w:rsidRPr="004B3303">
        <w:t xml:space="preserve">which </w:t>
      </w:r>
      <w:r w:rsidR="0017445E">
        <w:t xml:space="preserve">are </w:t>
      </w:r>
      <w:r w:rsidRPr="004B3303">
        <w:t>formal acknowledgement</w:t>
      </w:r>
      <w:r w:rsidR="0017445E">
        <w:t xml:space="preserve">s </w:t>
      </w:r>
      <w:r w:rsidRPr="004B3303">
        <w:t xml:space="preserve">by the Crown of the </w:t>
      </w:r>
      <w:r>
        <w:t xml:space="preserve">relationship </w:t>
      </w:r>
      <w:r w:rsidRPr="004B3303">
        <w:t xml:space="preserve">of tangata whenua over a specified area.  </w:t>
      </w:r>
      <w:r w:rsidR="005F5F86" w:rsidRPr="0017445E">
        <w:t xml:space="preserve">Statutory acknowledgements recognise </w:t>
      </w:r>
      <w:r w:rsidRPr="0017445E">
        <w:t xml:space="preserve">the </w:t>
      </w:r>
      <w:r w:rsidRPr="004B3303">
        <w:t xml:space="preserve">particular cultural, spiritual, historical and traditional association of an iwi with the site </w:t>
      </w:r>
      <w:r w:rsidR="0017445E">
        <w:t xml:space="preserve">that </w:t>
      </w:r>
      <w:r w:rsidRPr="004B3303">
        <w:t xml:space="preserve">is identified as a </w:t>
      </w:r>
      <w:r w:rsidR="0017445E">
        <w:t>s</w:t>
      </w:r>
      <w:r w:rsidRPr="004B3303">
        <w:t xml:space="preserve">tatutory </w:t>
      </w:r>
      <w:r w:rsidR="0017445E">
        <w:t>a</w:t>
      </w:r>
      <w:r w:rsidRPr="004B3303">
        <w:t>rea.  For example</w:t>
      </w:r>
      <w:r w:rsidR="0017445E">
        <w:t xml:space="preserve">, </w:t>
      </w:r>
      <w:r w:rsidRPr="004B3303">
        <w:t xml:space="preserve">Ngāti Awa has statutory acknowledgements over the Whakatane River, the Rangitāiki </w:t>
      </w:r>
      <w:r>
        <w:t>River and the Tarawera River.</w:t>
      </w:r>
      <w:r w:rsidR="005F5F86">
        <w:t xml:space="preserve">  </w:t>
      </w:r>
    </w:p>
    <w:p w:rsidR="005F5F86" w:rsidRDefault="0082640E" w:rsidP="0017445E">
      <w:pPr>
        <w:pStyle w:val="TextNormal"/>
      </w:pPr>
      <w:r w:rsidRPr="004B3303">
        <w:t>The Te</w:t>
      </w:r>
      <w:r w:rsidRPr="005F5F86">
        <w:rPr>
          <w:spacing w:val="-1"/>
        </w:rPr>
        <w:t xml:space="preserve"> </w:t>
      </w:r>
      <w:r w:rsidRPr="004B3303">
        <w:t>Arawa</w:t>
      </w:r>
      <w:r w:rsidRPr="005F5F86">
        <w:rPr>
          <w:spacing w:val="-1"/>
        </w:rPr>
        <w:t xml:space="preserve"> </w:t>
      </w:r>
      <w:r w:rsidRPr="004B3303">
        <w:t>Lakes</w:t>
      </w:r>
      <w:r w:rsidRPr="005F5F86">
        <w:rPr>
          <w:spacing w:val="-1"/>
        </w:rPr>
        <w:t xml:space="preserve"> </w:t>
      </w:r>
      <w:r w:rsidR="00775D0D" w:rsidRPr="004B3303">
        <w:t>settlement</w:t>
      </w:r>
      <w:r w:rsidR="00775D0D" w:rsidRPr="005F5F86">
        <w:rPr>
          <w:spacing w:val="-1"/>
        </w:rPr>
        <w:t xml:space="preserve"> </w:t>
      </w:r>
      <w:r w:rsidRPr="004B3303">
        <w:t>has</w:t>
      </w:r>
      <w:r w:rsidRPr="005F5F86">
        <w:rPr>
          <w:spacing w:val="-1"/>
        </w:rPr>
        <w:t xml:space="preserve"> </w:t>
      </w:r>
      <w:r w:rsidRPr="004B3303">
        <w:t>been</w:t>
      </w:r>
      <w:r w:rsidRPr="005F5F86">
        <w:rPr>
          <w:spacing w:val="-1"/>
        </w:rPr>
        <w:t xml:space="preserve"> </w:t>
      </w:r>
      <w:r w:rsidRPr="004B3303">
        <w:t>one of</w:t>
      </w:r>
      <w:r w:rsidRPr="005F5F86">
        <w:rPr>
          <w:spacing w:val="-1"/>
        </w:rPr>
        <w:t xml:space="preserve"> </w:t>
      </w:r>
      <w:r w:rsidRPr="004B3303">
        <w:t>the</w:t>
      </w:r>
      <w:r w:rsidRPr="005F5F86">
        <w:rPr>
          <w:spacing w:val="-1"/>
        </w:rPr>
        <w:t xml:space="preserve"> </w:t>
      </w:r>
      <w:r w:rsidRPr="004B3303">
        <w:t>most</w:t>
      </w:r>
      <w:r w:rsidRPr="005F5F86">
        <w:rPr>
          <w:spacing w:val="-1"/>
        </w:rPr>
        <w:t xml:space="preserve"> </w:t>
      </w:r>
      <w:r w:rsidRPr="004B3303">
        <w:t>significant</w:t>
      </w:r>
      <w:r w:rsidR="0017445E">
        <w:t xml:space="preserve"> in our region</w:t>
      </w:r>
      <w:r w:rsidRPr="004B3303">
        <w:t>,</w:t>
      </w:r>
      <w:r w:rsidRPr="005F5F86">
        <w:rPr>
          <w:spacing w:val="-1"/>
        </w:rPr>
        <w:t xml:space="preserve"> </w:t>
      </w:r>
      <w:r w:rsidRPr="004B3303">
        <w:t>providing</w:t>
      </w:r>
      <w:r w:rsidRPr="005F5F86">
        <w:rPr>
          <w:spacing w:val="-1"/>
        </w:rPr>
        <w:t xml:space="preserve"> </w:t>
      </w:r>
      <w:r w:rsidRPr="004B3303">
        <w:t>a</w:t>
      </w:r>
      <w:r>
        <w:t xml:space="preserve"> </w:t>
      </w:r>
      <w:r w:rsidRPr="004B3303">
        <w:t>co-governance model to manage the</w:t>
      </w:r>
      <w:r w:rsidR="005F5F86">
        <w:t xml:space="preserve"> </w:t>
      </w:r>
      <w:r w:rsidRPr="004B3303">
        <w:t>Te Arawa lakes. Unlike co-management, co-governance</w:t>
      </w:r>
      <w:r w:rsidRPr="005F5F86">
        <w:rPr>
          <w:spacing w:val="-7"/>
        </w:rPr>
        <w:t xml:space="preserve"> </w:t>
      </w:r>
      <w:r w:rsidRPr="004B3303">
        <w:t>involves</w:t>
      </w:r>
      <w:r w:rsidRPr="005F5F86">
        <w:rPr>
          <w:spacing w:val="-8"/>
        </w:rPr>
        <w:t xml:space="preserve"> </w:t>
      </w:r>
      <w:r w:rsidRPr="004B3303">
        <w:t>shared</w:t>
      </w:r>
      <w:r w:rsidRPr="005F5F86">
        <w:rPr>
          <w:spacing w:val="-7"/>
        </w:rPr>
        <w:t xml:space="preserve"> </w:t>
      </w:r>
      <w:r w:rsidR="00A1378A">
        <w:t xml:space="preserve">decision </w:t>
      </w:r>
      <w:r w:rsidRPr="004B3303">
        <w:t>making.  The</w:t>
      </w:r>
      <w:r w:rsidRPr="005F5F86">
        <w:rPr>
          <w:spacing w:val="-1"/>
        </w:rPr>
        <w:t xml:space="preserve"> </w:t>
      </w:r>
      <w:r w:rsidRPr="004B3303">
        <w:t>Te</w:t>
      </w:r>
      <w:r w:rsidRPr="005F5F86">
        <w:rPr>
          <w:spacing w:val="-1"/>
        </w:rPr>
        <w:t xml:space="preserve"> </w:t>
      </w:r>
      <w:r w:rsidRPr="004B3303">
        <w:t>Arawa Lakes</w:t>
      </w:r>
      <w:r w:rsidRPr="005F5F86">
        <w:rPr>
          <w:spacing w:val="-1"/>
        </w:rPr>
        <w:t xml:space="preserve"> </w:t>
      </w:r>
      <w:r w:rsidR="00775D0D" w:rsidRPr="004B3303">
        <w:t xml:space="preserve">settlement </w:t>
      </w:r>
      <w:r w:rsidRPr="004B3303">
        <w:t>is</w:t>
      </w:r>
      <w:r w:rsidRPr="005F5F86">
        <w:rPr>
          <w:spacing w:val="-1"/>
        </w:rPr>
        <w:t xml:space="preserve"> </w:t>
      </w:r>
      <w:r w:rsidRPr="004B3303">
        <w:t>the first</w:t>
      </w:r>
      <w:r w:rsidRPr="005F5F86">
        <w:rPr>
          <w:spacing w:val="-1"/>
        </w:rPr>
        <w:t xml:space="preserve"> </w:t>
      </w:r>
      <w:r w:rsidRPr="004B3303">
        <w:t>co-governance</w:t>
      </w:r>
      <w:r w:rsidRPr="005F5F86">
        <w:rPr>
          <w:spacing w:val="-1"/>
        </w:rPr>
        <w:t xml:space="preserve"> </w:t>
      </w:r>
      <w:r w:rsidRPr="004B3303">
        <w:t>model established</w:t>
      </w:r>
      <w:r w:rsidRPr="005F5F86">
        <w:rPr>
          <w:spacing w:val="-1"/>
        </w:rPr>
        <w:t xml:space="preserve"> </w:t>
      </w:r>
      <w:r w:rsidRPr="004B3303">
        <w:t xml:space="preserve">between iwi and </w:t>
      </w:r>
      <w:r w:rsidR="0017445E">
        <w:t xml:space="preserve">local government </w:t>
      </w:r>
      <w:r w:rsidRPr="004B3303">
        <w:t xml:space="preserve">over a natural resource in New Zealand. </w:t>
      </w:r>
    </w:p>
    <w:p w:rsidR="0082640E" w:rsidRDefault="0082640E" w:rsidP="0017445E">
      <w:pPr>
        <w:pStyle w:val="TextNormal"/>
      </w:pPr>
      <w:r>
        <w:t>Subsequent</w:t>
      </w:r>
      <w:r w:rsidRPr="004B3303">
        <w:t xml:space="preserve"> Treaty settlements have included some form of co-governance.  For example, the Rangitāiki River Forum was </w:t>
      </w:r>
      <w:r>
        <w:t xml:space="preserve">jointly established by </w:t>
      </w:r>
      <w:r w:rsidRPr="004B3303">
        <w:t xml:space="preserve">the Ngāti Whare </w:t>
      </w:r>
      <w:r w:rsidR="00775D0D" w:rsidRPr="004B3303">
        <w:t xml:space="preserve">settlement </w:t>
      </w:r>
      <w:r w:rsidRPr="004B3303">
        <w:t xml:space="preserve">and the Ngāti Manawa </w:t>
      </w:r>
      <w:r w:rsidR="00775D0D" w:rsidRPr="004B3303">
        <w:t>settlement</w:t>
      </w:r>
      <w:r w:rsidR="00775D0D">
        <w:t xml:space="preserve"> </w:t>
      </w:r>
      <w:r w:rsidRPr="004B3303">
        <w:t xml:space="preserve">and is explained </w:t>
      </w:r>
      <w:r w:rsidR="0017445E">
        <w:t xml:space="preserve">on the following </w:t>
      </w:r>
      <w:r w:rsidR="00655BBC">
        <w:t>page</w:t>
      </w:r>
      <w:r w:rsidRPr="004B3303">
        <w:t xml:space="preserve">. </w:t>
      </w:r>
    </w:p>
    <w:p w:rsidR="00D05264" w:rsidRDefault="00942B02" w:rsidP="00122312">
      <w:pPr>
        <w:pStyle w:val="TextNormal"/>
      </w:pPr>
      <w:r>
        <w:br w:type="column"/>
      </w:r>
      <w:r w:rsidR="00D05264" w:rsidRPr="004B3303">
        <w:lastRenderedPageBreak/>
        <w:t xml:space="preserve">Te Maru o Kaituna (the Kaituna River Authority) was set up in 2014 under the Tapuika settlement to provide strategic leadership in relation to the restoration, protection and enhancement of the environmental, cultural and spiritual wellbeing of the Kaituna River.  Representatives on </w:t>
      </w:r>
      <w:r w:rsidR="00D05264">
        <w:t xml:space="preserve">Te Maru o Kaituna </w:t>
      </w:r>
      <w:r w:rsidR="00D05264" w:rsidRPr="004B3303">
        <w:t>include Tapuika, Waitaha, Ngāti Rangiwewehi, Te Pumautanga o Te Arawa, Tauranga City Council, Western</w:t>
      </w:r>
      <w:r w:rsidR="00D05264">
        <w:t xml:space="preserve"> Bay of Plenty District Council, </w:t>
      </w:r>
      <w:r w:rsidR="00D05264" w:rsidRPr="004B3303">
        <w:t>Rotorua District Council</w:t>
      </w:r>
      <w:r w:rsidR="00D05264">
        <w:t xml:space="preserve"> and Bay of Plenty Regional Council</w:t>
      </w:r>
      <w:r w:rsidR="00D05264" w:rsidRPr="004B3303">
        <w:t>.  Ngāti Whakaue will also become a member when their Treaty claim is settled.</w:t>
      </w:r>
    </w:p>
    <w:p w:rsidR="00D05264" w:rsidRPr="004B3303" w:rsidRDefault="00D05264" w:rsidP="00D05264">
      <w:pPr>
        <w:pStyle w:val="TextNormal"/>
        <w:ind w:left="360"/>
      </w:pPr>
      <w:r>
        <w:rPr>
          <w:noProof/>
          <w:lang w:eastAsia="en-NZ"/>
        </w:rPr>
        <w:drawing>
          <wp:inline distT="0" distB="0" distL="0" distR="0" wp14:anchorId="25CB4270" wp14:editId="01C0769E">
            <wp:extent cx="2032000" cy="2663825"/>
            <wp:effectExtent l="0" t="0" r="6350" b="317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 Maru photo.jpg"/>
                    <pic:cNvPicPr/>
                  </pic:nvPicPr>
                  <pic:blipFill>
                    <a:blip r:embed="rId50">
                      <a:extLst>
                        <a:ext uri="{28A0092B-C50C-407E-A947-70E740481C1C}">
                          <a14:useLocalDpi xmlns:a14="http://schemas.microsoft.com/office/drawing/2010/main" val="0"/>
                        </a:ext>
                      </a:extLst>
                    </a:blip>
                    <a:stretch>
                      <a:fillRect/>
                    </a:stretch>
                  </pic:blipFill>
                  <pic:spPr>
                    <a:xfrm>
                      <a:off x="0" y="0"/>
                      <a:ext cx="2032000" cy="2663825"/>
                    </a:xfrm>
                    <a:prstGeom prst="rect">
                      <a:avLst/>
                    </a:prstGeom>
                  </pic:spPr>
                </pic:pic>
              </a:graphicData>
            </a:graphic>
          </wp:inline>
        </w:drawing>
      </w:r>
    </w:p>
    <w:p w:rsidR="00D05264" w:rsidRPr="00D05264" w:rsidRDefault="0082640E" w:rsidP="0094794C">
      <w:pPr>
        <w:pStyle w:val="TextNormal"/>
        <w:rPr>
          <w:color w:val="FF0000"/>
        </w:rPr>
      </w:pPr>
      <w:r>
        <w:t xml:space="preserve">The </w:t>
      </w:r>
      <w:r w:rsidRPr="004B3303">
        <w:t>Tūhoe</w:t>
      </w:r>
      <w:r>
        <w:t xml:space="preserve"> </w:t>
      </w:r>
      <w:r w:rsidR="00775D0D">
        <w:t xml:space="preserve">settlement </w:t>
      </w:r>
      <w:r>
        <w:t xml:space="preserve">establishes the </w:t>
      </w:r>
      <w:r w:rsidR="00775D0D">
        <w:br/>
      </w:r>
      <w:r w:rsidRPr="004B3303">
        <w:t xml:space="preserve">Te Urewera Board </w:t>
      </w:r>
      <w:r>
        <w:t>(</w:t>
      </w:r>
      <w:r w:rsidRPr="004B3303">
        <w:t>under the Te Urewera Act 2014</w:t>
      </w:r>
      <w:r>
        <w:t xml:space="preserve">) </w:t>
      </w:r>
      <w:r w:rsidRPr="004B3303">
        <w:t>a</w:t>
      </w:r>
      <w:r w:rsidR="00D15069">
        <w:t xml:space="preserve">nd will be the primary decision </w:t>
      </w:r>
      <w:r w:rsidRPr="004B3303">
        <w:t xml:space="preserve">maker for Te Urewera.  This model gives Te Urewera its own legal </w:t>
      </w:r>
      <w:r>
        <w:t xml:space="preserve">identity </w:t>
      </w:r>
      <w:r w:rsidRPr="004B3303">
        <w:t xml:space="preserve">where the governance and management of Te Urewera will be fully serviced by Tūhoe </w:t>
      </w:r>
      <w:r>
        <w:t>r</w:t>
      </w:r>
      <w:r w:rsidRPr="004B3303">
        <w:t xml:space="preserve">epresentatives </w:t>
      </w:r>
      <w:r w:rsidR="00D15069">
        <w:t xml:space="preserve">and </w:t>
      </w:r>
      <w:r w:rsidRPr="004B3303">
        <w:t xml:space="preserve">the Crown’s role </w:t>
      </w:r>
      <w:r>
        <w:t xml:space="preserve">will phase </w:t>
      </w:r>
      <w:r w:rsidRPr="008D3D88">
        <w:t xml:space="preserve">out.  The model shows the evolution of co-governance models in the Bay of Plenty.  </w:t>
      </w:r>
    </w:p>
    <w:p w:rsidR="0082640E" w:rsidRDefault="0082640E" w:rsidP="0082640E">
      <w:pPr>
        <w:pStyle w:val="TextNormal"/>
        <w:sectPr w:rsidR="0082640E"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82640E" w:rsidRDefault="0082640E">
      <w:pPr>
        <w:jc w:val="left"/>
        <w:sectPr w:rsidR="0082640E"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837E97" w:rsidRDefault="00A51E42" w:rsidP="0082640E">
      <w:pPr>
        <w:pStyle w:val="TextNormal"/>
      </w:pPr>
      <w:r>
        <w:rPr>
          <w:rFonts w:cs="Arial"/>
          <w:noProof/>
          <w:lang w:eastAsia="en-NZ"/>
        </w:rPr>
        <w:lastRenderedPageBreak/>
        <w:drawing>
          <wp:inline distT="0" distB="0" distL="0" distR="0" wp14:anchorId="7EFE0C33" wp14:editId="7326FCE8">
            <wp:extent cx="2651125" cy="1767319"/>
            <wp:effectExtent l="0" t="0" r="0" b="4445"/>
            <wp:docPr id="1385" name="Picture 1385" descr="C:\Users\rainam\objective-8008-rainam\Objects\Tuhoe Crown Apology 22.8.14 IMG_6450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nam\objective-8008-rainam\Objects\Tuhoe Crown Apology 22.8.14 IMG_6450 (10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51125" cy="1767319"/>
                    </a:xfrm>
                    <a:prstGeom prst="rect">
                      <a:avLst/>
                    </a:prstGeom>
                    <a:noFill/>
                    <a:ln>
                      <a:noFill/>
                    </a:ln>
                  </pic:spPr>
                </pic:pic>
              </a:graphicData>
            </a:graphic>
          </wp:inline>
        </w:drawing>
      </w:r>
    </w:p>
    <w:p w:rsidR="00A51E42" w:rsidRDefault="00A51E42" w:rsidP="00A51E42">
      <w:pPr>
        <w:pStyle w:val="TextNormal"/>
      </w:pPr>
      <w:r w:rsidRPr="008D3D88">
        <w:t xml:space="preserve">These partnerships are significant in our work and are important for the relationships we have with iwi </w:t>
      </w:r>
      <w:r>
        <w:t>in the region.</w:t>
      </w:r>
    </w:p>
    <w:p w:rsidR="0082640E" w:rsidRDefault="00B9050D" w:rsidP="0082640E">
      <w:pPr>
        <w:pStyle w:val="TextNormal"/>
      </w:pPr>
      <w:r>
        <w:rPr>
          <w:i/>
          <w:noProof/>
          <w:lang w:eastAsia="en-NZ"/>
        </w:rPr>
        <mc:AlternateContent>
          <mc:Choice Requires="wps">
            <w:drawing>
              <wp:anchor distT="0" distB="0" distL="114300" distR="114300" simplePos="0" relativeHeight="251892736" behindDoc="0" locked="0" layoutInCell="1" allowOverlap="1" wp14:anchorId="6077368E" wp14:editId="5874C9D7">
                <wp:simplePos x="0" y="0"/>
                <wp:positionH relativeFrom="margin">
                  <wp:posOffset>3065145</wp:posOffset>
                </wp:positionH>
                <wp:positionV relativeFrom="paragraph">
                  <wp:posOffset>144780</wp:posOffset>
                </wp:positionV>
                <wp:extent cx="2917825" cy="6062345"/>
                <wp:effectExtent l="76200" t="57150" r="73025" b="90805"/>
                <wp:wrapTopAndBottom/>
                <wp:docPr id="1625" name="Text Box 1625"/>
                <wp:cNvGraphicFramePr/>
                <a:graphic xmlns:a="http://schemas.openxmlformats.org/drawingml/2006/main">
                  <a:graphicData uri="http://schemas.microsoft.com/office/word/2010/wordprocessingShape">
                    <wps:wsp>
                      <wps:cNvSpPr txBox="1"/>
                      <wps:spPr>
                        <a:xfrm>
                          <a:off x="0" y="0"/>
                          <a:ext cx="2917825" cy="6062345"/>
                        </a:xfrm>
                        <a:prstGeom prst="rect">
                          <a:avLst/>
                        </a:prstGeom>
                        <a:solidFill>
                          <a:srgbClr val="B2CAD9"/>
                        </a:solidFill>
                        <a:ln/>
                      </wps:spPr>
                      <wps:style>
                        <a:lnRef idx="3">
                          <a:schemeClr val="lt1"/>
                        </a:lnRef>
                        <a:fillRef idx="1">
                          <a:schemeClr val="accent1"/>
                        </a:fillRef>
                        <a:effectRef idx="1">
                          <a:schemeClr val="accent1"/>
                        </a:effectRef>
                        <a:fontRef idx="minor">
                          <a:schemeClr val="lt1"/>
                        </a:fontRef>
                      </wps:style>
                      <wps:txbx>
                        <w:txbxContent>
                          <w:p w:rsidR="0082640E" w:rsidRDefault="0082640E" w:rsidP="00B9050D">
                            <w:pPr>
                              <w:spacing w:before="120" w:after="120"/>
                              <w:jc w:val="left"/>
                              <w:rPr>
                                <w:b/>
                                <w:color w:val="005182"/>
                                <w:sz w:val="22"/>
                              </w:rPr>
                            </w:pPr>
                            <w:r>
                              <w:rPr>
                                <w:b/>
                                <w:color w:val="005182"/>
                                <w:sz w:val="22"/>
                              </w:rPr>
                              <w:t>Rangitāiki River Forum</w:t>
                            </w:r>
                          </w:p>
                          <w:p w:rsidR="0082640E" w:rsidRPr="0082640E" w:rsidRDefault="0082640E" w:rsidP="00775D0D">
                            <w:pPr>
                              <w:pStyle w:val="TextNormal"/>
                              <w:numPr>
                                <w:ilvl w:val="0"/>
                                <w:numId w:val="33"/>
                              </w:numPr>
                              <w:spacing w:after="120"/>
                              <w:rPr>
                                <w:color w:val="000000" w:themeColor="text1"/>
                              </w:rPr>
                            </w:pPr>
                            <w:r w:rsidRPr="0082640E">
                              <w:rPr>
                                <w:color w:val="000000" w:themeColor="text1"/>
                              </w:rPr>
                              <w:t xml:space="preserve">Jointly established in 2012 through the Ngāti Whare and Ngāti Manawa </w:t>
                            </w:r>
                            <w:r w:rsidR="00775D0D" w:rsidRPr="0082640E">
                              <w:rPr>
                                <w:color w:val="000000" w:themeColor="text1"/>
                              </w:rPr>
                              <w:t>settlements</w:t>
                            </w:r>
                            <w:r w:rsidRPr="0082640E">
                              <w:rPr>
                                <w:color w:val="000000" w:themeColor="text1"/>
                              </w:rPr>
                              <w:t>.</w:t>
                            </w:r>
                          </w:p>
                          <w:p w:rsidR="0082640E" w:rsidRPr="0082640E" w:rsidRDefault="00C50989" w:rsidP="00775D0D">
                            <w:pPr>
                              <w:pStyle w:val="TextNormal"/>
                              <w:numPr>
                                <w:ilvl w:val="0"/>
                                <w:numId w:val="33"/>
                              </w:numPr>
                              <w:spacing w:after="120"/>
                              <w:rPr>
                                <w:color w:val="000000" w:themeColor="text1"/>
                              </w:rPr>
                            </w:pPr>
                            <w:r>
                              <w:rPr>
                                <w:color w:val="000000" w:themeColor="text1"/>
                              </w:rPr>
                              <w:t xml:space="preserve">Is a </w:t>
                            </w:r>
                            <w:r w:rsidR="0082640E" w:rsidRPr="0082640E">
                              <w:rPr>
                                <w:color w:val="000000" w:themeColor="text1"/>
                              </w:rPr>
                              <w:t xml:space="preserve">partnership between Ngāti Whare, Ngāti Manawa, Ngāti Awa, Tūwharetoa (Bay of Plenty), as well as Bay of Plenty Regional Council and Whakatāne District Council. Other iwi </w:t>
                            </w:r>
                            <w:r>
                              <w:rPr>
                                <w:color w:val="000000" w:themeColor="text1"/>
                              </w:rPr>
                              <w:t xml:space="preserve">will </w:t>
                            </w:r>
                            <w:r w:rsidR="0082640E" w:rsidRPr="0082640E">
                              <w:rPr>
                                <w:color w:val="000000" w:themeColor="text1"/>
                              </w:rPr>
                              <w:t>join</w:t>
                            </w:r>
                            <w:r>
                              <w:rPr>
                                <w:color w:val="000000" w:themeColor="text1"/>
                              </w:rPr>
                              <w:t xml:space="preserve"> </w:t>
                            </w:r>
                            <w:r w:rsidR="00031C4B">
                              <w:rPr>
                                <w:color w:val="000000" w:themeColor="text1"/>
                              </w:rPr>
                              <w:t xml:space="preserve">once their Treaty legislation </w:t>
                            </w:r>
                            <w:r w:rsidR="0082640E" w:rsidRPr="0082640E">
                              <w:rPr>
                                <w:color w:val="000000" w:themeColor="text1"/>
                              </w:rPr>
                              <w:t xml:space="preserve">has </w:t>
                            </w:r>
                            <w:r>
                              <w:rPr>
                                <w:color w:val="000000" w:themeColor="text1"/>
                              </w:rPr>
                              <w:t xml:space="preserve">been </w:t>
                            </w:r>
                            <w:r w:rsidR="0082640E" w:rsidRPr="0082640E">
                              <w:rPr>
                                <w:color w:val="000000" w:themeColor="text1"/>
                              </w:rPr>
                              <w:t>passed.</w:t>
                            </w:r>
                          </w:p>
                          <w:p w:rsidR="0082640E" w:rsidRPr="0082640E" w:rsidRDefault="00C50989" w:rsidP="001B6F89">
                            <w:pPr>
                              <w:pStyle w:val="TextNormal"/>
                              <w:numPr>
                                <w:ilvl w:val="0"/>
                                <w:numId w:val="33"/>
                              </w:numPr>
                              <w:rPr>
                                <w:color w:val="000000" w:themeColor="text1"/>
                              </w:rPr>
                            </w:pPr>
                            <w:r>
                              <w:rPr>
                                <w:color w:val="000000" w:themeColor="text1"/>
                              </w:rPr>
                              <w:t xml:space="preserve">The Forum’s </w:t>
                            </w:r>
                            <w:r w:rsidR="0082640E" w:rsidRPr="0082640E">
                              <w:rPr>
                                <w:color w:val="000000" w:themeColor="text1"/>
                              </w:rPr>
                              <w:t>role is to protect and enhance the environmental, cultural and spiritual health and wellbeing of the Rangitāiki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5" o:spid="_x0000_s1109" type="#_x0000_t202" style="position:absolute;margin-left:241.35pt;margin-top:11.4pt;width:229.75pt;height:477.3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" fillcolor="#b2cad9" strokecolor="white [3201]" strokeweight="3pt">
                <v:shadow on="t" color="black" opacity="24903f" origin=",.5" offset="0,.55556mm"/>
                <v:textbox>
                  <w:txbxContent>
                    <w:p w:rsidR="0082640E" w:rsidRDefault="0082640E" w:rsidP="00B9050D">
                      <w:pPr>
                        <w:spacing w:before="120" w:after="120"/>
                        <w:jc w:val="left"/>
                        <w:rPr>
                          <w:b/>
                          <w:color w:val="005182"/>
                          <w:sz w:val="22"/>
                        </w:rPr>
                      </w:pPr>
                      <w:r>
                        <w:rPr>
                          <w:b/>
                          <w:color w:val="005182"/>
                          <w:sz w:val="22"/>
                        </w:rPr>
                        <w:t>Rangitāiki River Forum</w:t>
                      </w:r>
                    </w:p>
                    <w:p w:rsidR="0082640E" w:rsidRPr="0082640E" w:rsidRDefault="0082640E" w:rsidP="00775D0D">
                      <w:pPr>
                        <w:pStyle w:val="TextNormal"/>
                        <w:numPr>
                          <w:ilvl w:val="0"/>
                          <w:numId w:val="33"/>
                        </w:numPr>
                        <w:spacing w:after="120"/>
                        <w:rPr>
                          <w:color w:val="000000" w:themeColor="text1"/>
                        </w:rPr>
                      </w:pPr>
                      <w:r w:rsidRPr="0082640E">
                        <w:rPr>
                          <w:color w:val="000000" w:themeColor="text1"/>
                        </w:rPr>
                        <w:t xml:space="preserve">Jointly established in 2012 through the Ngāti Whare and Ngāti Manawa </w:t>
                      </w:r>
                      <w:r w:rsidR="00775D0D" w:rsidRPr="0082640E">
                        <w:rPr>
                          <w:color w:val="000000" w:themeColor="text1"/>
                        </w:rPr>
                        <w:t>settlements</w:t>
                      </w:r>
                      <w:r w:rsidRPr="0082640E">
                        <w:rPr>
                          <w:color w:val="000000" w:themeColor="text1"/>
                        </w:rPr>
                        <w:t>.</w:t>
                      </w:r>
                    </w:p>
                    <w:p w:rsidR="0082640E" w:rsidRPr="0082640E" w:rsidRDefault="00C50989" w:rsidP="00775D0D">
                      <w:pPr>
                        <w:pStyle w:val="TextNormal"/>
                        <w:numPr>
                          <w:ilvl w:val="0"/>
                          <w:numId w:val="33"/>
                        </w:numPr>
                        <w:spacing w:after="120"/>
                        <w:rPr>
                          <w:color w:val="000000" w:themeColor="text1"/>
                        </w:rPr>
                      </w:pPr>
                      <w:r>
                        <w:rPr>
                          <w:color w:val="000000" w:themeColor="text1"/>
                        </w:rPr>
                        <w:t xml:space="preserve">Is a </w:t>
                      </w:r>
                      <w:r w:rsidR="0082640E" w:rsidRPr="0082640E">
                        <w:rPr>
                          <w:color w:val="000000" w:themeColor="text1"/>
                        </w:rPr>
                        <w:t xml:space="preserve">partnership between Ngāti Whare, Ngāti Manawa, Ngāti Awa, Tūwharetoa (Bay of Plenty), as well as Bay of Plenty Regional Council and Whakatāne District Council. Other iwi </w:t>
                      </w:r>
                      <w:r>
                        <w:rPr>
                          <w:color w:val="000000" w:themeColor="text1"/>
                        </w:rPr>
                        <w:t xml:space="preserve">will </w:t>
                      </w:r>
                      <w:r w:rsidR="0082640E" w:rsidRPr="0082640E">
                        <w:rPr>
                          <w:color w:val="000000" w:themeColor="text1"/>
                        </w:rPr>
                        <w:t>join</w:t>
                      </w:r>
                      <w:r>
                        <w:rPr>
                          <w:color w:val="000000" w:themeColor="text1"/>
                        </w:rPr>
                        <w:t xml:space="preserve"> </w:t>
                      </w:r>
                      <w:r w:rsidR="00031C4B">
                        <w:rPr>
                          <w:color w:val="000000" w:themeColor="text1"/>
                        </w:rPr>
                        <w:t xml:space="preserve">once their Treaty legislation </w:t>
                      </w:r>
                      <w:r w:rsidR="0082640E" w:rsidRPr="0082640E">
                        <w:rPr>
                          <w:color w:val="000000" w:themeColor="text1"/>
                        </w:rPr>
                        <w:t xml:space="preserve">has </w:t>
                      </w:r>
                      <w:r>
                        <w:rPr>
                          <w:color w:val="000000" w:themeColor="text1"/>
                        </w:rPr>
                        <w:t xml:space="preserve">been </w:t>
                      </w:r>
                      <w:r w:rsidR="0082640E" w:rsidRPr="0082640E">
                        <w:rPr>
                          <w:color w:val="000000" w:themeColor="text1"/>
                        </w:rPr>
                        <w:t>passed.</w:t>
                      </w:r>
                    </w:p>
                    <w:p w:rsidR="0082640E" w:rsidRPr="0082640E" w:rsidRDefault="00C50989" w:rsidP="001B6F89">
                      <w:pPr>
                        <w:pStyle w:val="TextNormal"/>
                        <w:numPr>
                          <w:ilvl w:val="0"/>
                          <w:numId w:val="33"/>
                        </w:numPr>
                        <w:rPr>
                          <w:color w:val="000000" w:themeColor="text1"/>
                        </w:rPr>
                      </w:pPr>
                      <w:r>
                        <w:rPr>
                          <w:color w:val="000000" w:themeColor="text1"/>
                        </w:rPr>
                        <w:t xml:space="preserve">The Forum’s </w:t>
                      </w:r>
                      <w:r w:rsidR="0082640E" w:rsidRPr="0082640E">
                        <w:rPr>
                          <w:color w:val="000000" w:themeColor="text1"/>
                        </w:rPr>
                        <w:t>role is to protect and enhance the environmental, cultural and spiritual health and wellbeing of the Rangitāiki River.</w:t>
                      </w:r>
                    </w:p>
                  </w:txbxContent>
                </v:textbox>
                <w10:wrap type="topAndBottom" anchorx="margin"/>
              </v:shape>
            </w:pict>
          </mc:Fallback>
        </mc:AlternateContent>
      </w:r>
      <w:r w:rsidR="0082640E" w:rsidRPr="0082640E">
        <w:rPr>
          <w:b/>
        </w:rPr>
        <w:t>Those</w:t>
      </w:r>
      <w:r w:rsidR="0082640E" w:rsidRPr="0082640E">
        <w:rPr>
          <w:b/>
          <w:spacing w:val="-1"/>
        </w:rPr>
        <w:t xml:space="preserve"> </w:t>
      </w:r>
      <w:r w:rsidR="0082640E" w:rsidRPr="0082640E">
        <w:rPr>
          <w:b/>
        </w:rPr>
        <w:t>groups</w:t>
      </w:r>
      <w:r w:rsidR="0082640E" w:rsidRPr="0082640E">
        <w:rPr>
          <w:b/>
          <w:spacing w:val="-1"/>
        </w:rPr>
        <w:t xml:space="preserve"> </w:t>
      </w:r>
      <w:r w:rsidR="0082640E" w:rsidRPr="0082640E">
        <w:rPr>
          <w:b/>
        </w:rPr>
        <w:t>who have</w:t>
      </w:r>
      <w:r w:rsidR="0082640E" w:rsidRPr="0082640E">
        <w:rPr>
          <w:b/>
          <w:spacing w:val="-1"/>
        </w:rPr>
        <w:t xml:space="preserve"> </w:t>
      </w:r>
      <w:r w:rsidR="0082640E" w:rsidRPr="0082640E">
        <w:rPr>
          <w:b/>
        </w:rPr>
        <w:t>signed</w:t>
      </w:r>
      <w:r w:rsidR="0082640E" w:rsidRPr="0082640E">
        <w:rPr>
          <w:b/>
          <w:spacing w:val="-1"/>
        </w:rPr>
        <w:t xml:space="preserve"> </w:t>
      </w:r>
      <w:r w:rsidR="0082640E" w:rsidRPr="0082640E">
        <w:rPr>
          <w:b/>
        </w:rPr>
        <w:t>Deeds of</w:t>
      </w:r>
      <w:r w:rsidR="0082640E" w:rsidRPr="0082640E">
        <w:rPr>
          <w:b/>
          <w:spacing w:val="-5"/>
        </w:rPr>
        <w:t xml:space="preserve"> </w:t>
      </w:r>
      <w:r w:rsidR="0082640E" w:rsidRPr="0082640E">
        <w:rPr>
          <w:b/>
        </w:rPr>
        <w:t>Settlement</w:t>
      </w:r>
      <w:r w:rsidR="0082640E" w:rsidRPr="0082640E">
        <w:rPr>
          <w:b/>
          <w:spacing w:val="-5"/>
        </w:rPr>
        <w:t xml:space="preserve"> </w:t>
      </w:r>
      <w:r w:rsidR="0082640E" w:rsidRPr="0082640E">
        <w:rPr>
          <w:b/>
        </w:rPr>
        <w:t>with</w:t>
      </w:r>
      <w:r w:rsidR="0082640E" w:rsidRPr="0082640E">
        <w:rPr>
          <w:b/>
          <w:spacing w:val="-5"/>
        </w:rPr>
        <w:t xml:space="preserve"> </w:t>
      </w:r>
      <w:r w:rsidR="0082640E" w:rsidRPr="0082640E">
        <w:rPr>
          <w:b/>
        </w:rPr>
        <w:t>the</w:t>
      </w:r>
      <w:r w:rsidR="0082640E" w:rsidRPr="0082640E">
        <w:rPr>
          <w:b/>
          <w:spacing w:val="-5"/>
        </w:rPr>
        <w:t xml:space="preserve"> </w:t>
      </w:r>
      <w:r w:rsidR="0082640E" w:rsidRPr="0082640E">
        <w:rPr>
          <w:b/>
        </w:rPr>
        <w:t>Crown</w:t>
      </w:r>
      <w:r w:rsidR="0082640E">
        <w:rPr>
          <w:spacing w:val="-7"/>
        </w:rPr>
        <w:t xml:space="preserve"> </w:t>
      </w:r>
      <w:r w:rsidR="0082640E" w:rsidRPr="00C50989">
        <w:rPr>
          <w:rFonts w:cs="Century Gothic"/>
          <w:b/>
        </w:rPr>
        <w:t xml:space="preserve">(awaiting </w:t>
      </w:r>
      <w:r w:rsidR="0082640E" w:rsidRPr="00C50989">
        <w:rPr>
          <w:b/>
        </w:rPr>
        <w:t>legislation)</w:t>
      </w:r>
      <w:r w:rsidR="0082640E">
        <w:t xml:space="preserve"> include: Ngāti Ranginui, </w:t>
      </w:r>
      <w:r w:rsidR="00775D0D">
        <w:br/>
      </w:r>
      <w:r w:rsidR="0082640E">
        <w:t xml:space="preserve">Ngāti Pūkenga, Ngāi Te Rangi, </w:t>
      </w:r>
      <w:r w:rsidR="00775D0D">
        <w:br/>
      </w:r>
      <w:r w:rsidR="0082640E">
        <w:t>Ngāti Rangiteaorere, and Ngāti Raukawa.</w:t>
      </w:r>
    </w:p>
    <w:p w:rsidR="0082640E" w:rsidRPr="0082640E" w:rsidRDefault="0082640E" w:rsidP="0082640E">
      <w:pPr>
        <w:pStyle w:val="TextNormal"/>
        <w:rPr>
          <w:rFonts w:eastAsia="Century Gothic"/>
        </w:rPr>
      </w:pPr>
      <w:r w:rsidRPr="0082640E">
        <w:rPr>
          <w:rFonts w:eastAsia="Century Gothic"/>
          <w:b/>
        </w:rPr>
        <w:t>Those groups who are progressing towards signing Deeds of Settlement:</w:t>
      </w:r>
      <w:r w:rsidRPr="0082640E">
        <w:rPr>
          <w:rFonts w:eastAsia="Century Gothic"/>
        </w:rPr>
        <w:t xml:space="preserve"> Tauranga Moana Iwi Collective and </w:t>
      </w:r>
      <w:r w:rsidR="00775D0D">
        <w:rPr>
          <w:rFonts w:eastAsia="Century Gothic"/>
        </w:rPr>
        <w:br/>
      </w:r>
      <w:r w:rsidRPr="0082640E">
        <w:rPr>
          <w:rFonts w:eastAsia="Century Gothic"/>
        </w:rPr>
        <w:t xml:space="preserve">Pare Hauraki </w:t>
      </w:r>
      <w:r w:rsidR="00775D0D" w:rsidRPr="0082640E">
        <w:rPr>
          <w:rFonts w:eastAsia="Century Gothic"/>
        </w:rPr>
        <w:t>tribes</w:t>
      </w:r>
      <w:r w:rsidRPr="0082640E">
        <w:rPr>
          <w:rFonts w:eastAsia="Century Gothic"/>
        </w:rPr>
        <w:t>.</w:t>
      </w:r>
    </w:p>
    <w:p w:rsidR="0082640E" w:rsidRPr="0082640E" w:rsidRDefault="00C50989" w:rsidP="0082640E">
      <w:pPr>
        <w:pStyle w:val="TextNormal"/>
      </w:pPr>
      <w:r>
        <w:rPr>
          <w:rFonts w:eastAsia="Century Gothic"/>
          <w:b/>
        </w:rPr>
        <w:t>Those Treaty c</w:t>
      </w:r>
      <w:r w:rsidR="0082640E" w:rsidRPr="0082640E">
        <w:rPr>
          <w:rFonts w:eastAsia="Century Gothic"/>
          <w:b/>
        </w:rPr>
        <w:t xml:space="preserve">laims to be settled in the next two to five years: </w:t>
      </w:r>
      <w:r w:rsidR="0082640E" w:rsidRPr="0082640E">
        <w:rPr>
          <w:rFonts w:eastAsia="Century Gothic"/>
        </w:rPr>
        <w:t xml:space="preserve">Ngāti Tūwharetoa (Taupō), Ngāti Whakaue, Ngāi Tai, </w:t>
      </w:r>
      <w:r w:rsidR="00775D0D">
        <w:rPr>
          <w:rFonts w:eastAsia="Century Gothic"/>
        </w:rPr>
        <w:br/>
      </w:r>
      <w:r w:rsidR="0082640E" w:rsidRPr="0082640E">
        <w:rPr>
          <w:rFonts w:eastAsia="Century Gothic"/>
        </w:rPr>
        <w:t xml:space="preserve">Ngāti Rangitihi, </w:t>
      </w:r>
      <w:r w:rsidR="0082640E" w:rsidRPr="0082640E">
        <w:t>Te Whakatōhea, Ngāti Hinerangi and Ngāti Whakahemo.</w:t>
      </w:r>
    </w:p>
    <w:p w:rsidR="0082640E" w:rsidRPr="0082640E" w:rsidRDefault="00B9050D" w:rsidP="0082640E">
      <w:pPr>
        <w:pStyle w:val="TextNormal"/>
        <w:rPr>
          <w:b/>
          <w:color w:val="005182"/>
          <w:sz w:val="28"/>
        </w:rPr>
      </w:pPr>
      <w:r>
        <w:rPr>
          <w:noProof/>
          <w:color w:val="005182"/>
          <w:lang w:eastAsia="en-NZ"/>
        </w:rPr>
        <w:drawing>
          <wp:anchor distT="0" distB="0" distL="114300" distR="114300" simplePos="0" relativeHeight="251893760" behindDoc="0" locked="0" layoutInCell="1" allowOverlap="1" wp14:anchorId="6CB4E5D3" wp14:editId="72E1C4D6">
            <wp:simplePos x="0" y="0"/>
            <wp:positionH relativeFrom="column">
              <wp:posOffset>3264535</wp:posOffset>
            </wp:positionH>
            <wp:positionV relativeFrom="paragraph">
              <wp:posOffset>476885</wp:posOffset>
            </wp:positionV>
            <wp:extent cx="2581275" cy="2895600"/>
            <wp:effectExtent l="0" t="0" r="9525" b="0"/>
            <wp:wrapTopAndBottom/>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12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640E" w:rsidRPr="0082640E">
        <w:rPr>
          <w:b/>
          <w:color w:val="005182"/>
          <w:sz w:val="28"/>
        </w:rPr>
        <w:t xml:space="preserve">Impact of Treaty </w:t>
      </w:r>
      <w:r w:rsidR="00775D0D" w:rsidRPr="0082640E">
        <w:rPr>
          <w:b/>
          <w:color w:val="005182"/>
          <w:sz w:val="28"/>
        </w:rPr>
        <w:t xml:space="preserve">settlements </w:t>
      </w:r>
      <w:r w:rsidR="0082640E" w:rsidRPr="0082640E">
        <w:rPr>
          <w:b/>
          <w:color w:val="005182"/>
          <w:sz w:val="28"/>
        </w:rPr>
        <w:t>on Council</w:t>
      </w:r>
    </w:p>
    <w:p w:rsidR="0082640E" w:rsidRDefault="0082640E" w:rsidP="0082640E">
      <w:pPr>
        <w:pStyle w:val="TextNormal"/>
      </w:pPr>
      <w:r>
        <w:rPr>
          <w:rFonts w:cs="Century Gothic"/>
        </w:rPr>
        <w:t>Settlement</w:t>
      </w:r>
      <w:r>
        <w:rPr>
          <w:rFonts w:cs="Century Gothic"/>
          <w:spacing w:val="-6"/>
        </w:rPr>
        <w:t xml:space="preserve"> </w:t>
      </w:r>
      <w:r>
        <w:rPr>
          <w:rFonts w:cs="Century Gothic"/>
        </w:rPr>
        <w:t>legislation</w:t>
      </w:r>
      <w:r>
        <w:rPr>
          <w:rFonts w:cs="Century Gothic"/>
          <w:spacing w:val="-7"/>
        </w:rPr>
        <w:t xml:space="preserve"> </w:t>
      </w:r>
      <w:r>
        <w:rPr>
          <w:rFonts w:cs="Century Gothic"/>
        </w:rPr>
        <w:t>can</w:t>
      </w:r>
      <w:r>
        <w:rPr>
          <w:rFonts w:cs="Century Gothic"/>
          <w:spacing w:val="-6"/>
        </w:rPr>
        <w:t xml:space="preserve"> </w:t>
      </w:r>
      <w:r>
        <w:rPr>
          <w:rFonts w:cs="Century Gothic"/>
        </w:rPr>
        <w:t>include</w:t>
      </w:r>
      <w:r>
        <w:rPr>
          <w:rFonts w:cs="Century Gothic"/>
          <w:spacing w:val="-7"/>
        </w:rPr>
        <w:t xml:space="preserve"> </w:t>
      </w:r>
      <w:r>
        <w:rPr>
          <w:rFonts w:cs="Century Gothic"/>
        </w:rPr>
        <w:t>triggers</w:t>
      </w:r>
      <w:r>
        <w:rPr>
          <w:rFonts w:cs="Century Gothic"/>
          <w:w w:val="99"/>
        </w:rPr>
        <w:t xml:space="preserve"> </w:t>
      </w:r>
      <w:r>
        <w:rPr>
          <w:rFonts w:cs="Century Gothic"/>
        </w:rPr>
        <w:t>for</w:t>
      </w:r>
      <w:r>
        <w:rPr>
          <w:rFonts w:cs="Century Gothic"/>
          <w:spacing w:val="-10"/>
        </w:rPr>
        <w:t xml:space="preserve"> </w:t>
      </w:r>
      <w:r>
        <w:rPr>
          <w:rFonts w:cs="Century Gothic"/>
        </w:rPr>
        <w:t>further</w:t>
      </w:r>
      <w:r>
        <w:rPr>
          <w:rFonts w:cs="Century Gothic"/>
          <w:spacing w:val="-9"/>
        </w:rPr>
        <w:t xml:space="preserve"> </w:t>
      </w:r>
      <w:r>
        <w:rPr>
          <w:rFonts w:cs="Century Gothic"/>
        </w:rPr>
        <w:t>engagement</w:t>
      </w:r>
      <w:r>
        <w:rPr>
          <w:rFonts w:cs="Century Gothic"/>
          <w:spacing w:val="-9"/>
        </w:rPr>
        <w:t xml:space="preserve"> </w:t>
      </w:r>
      <w:r>
        <w:rPr>
          <w:rFonts w:cs="Century Gothic"/>
        </w:rPr>
        <w:t>and</w:t>
      </w:r>
      <w:r>
        <w:rPr>
          <w:rFonts w:cs="Century Gothic"/>
          <w:spacing w:val="-10"/>
        </w:rPr>
        <w:t xml:space="preserve"> </w:t>
      </w:r>
      <w:r>
        <w:rPr>
          <w:rFonts w:cs="Century Gothic"/>
        </w:rPr>
        <w:t>involvement</w:t>
      </w:r>
      <w:r>
        <w:rPr>
          <w:rFonts w:cs="Century Gothic"/>
          <w:w w:val="99"/>
        </w:rPr>
        <w:t xml:space="preserve"> </w:t>
      </w:r>
      <w:r>
        <w:t xml:space="preserve">with local Māori. For example, Council </w:t>
      </w:r>
      <w:r>
        <w:rPr>
          <w:rFonts w:cs="Century Gothic"/>
        </w:rPr>
        <w:t>may</w:t>
      </w:r>
      <w:r>
        <w:rPr>
          <w:rFonts w:cs="Century Gothic"/>
          <w:spacing w:val="-6"/>
        </w:rPr>
        <w:t xml:space="preserve"> </w:t>
      </w:r>
      <w:r>
        <w:rPr>
          <w:rFonts w:cs="Century Gothic"/>
        </w:rPr>
        <w:t>enter</w:t>
      </w:r>
      <w:r>
        <w:rPr>
          <w:rFonts w:cs="Century Gothic"/>
          <w:spacing w:val="-4"/>
        </w:rPr>
        <w:t xml:space="preserve"> </w:t>
      </w:r>
      <w:r>
        <w:rPr>
          <w:rFonts w:cs="Century Gothic"/>
        </w:rPr>
        <w:t>into</w:t>
      </w:r>
      <w:r>
        <w:rPr>
          <w:rFonts w:cs="Century Gothic"/>
          <w:spacing w:val="-4"/>
        </w:rPr>
        <w:t xml:space="preserve"> </w:t>
      </w:r>
      <w:r>
        <w:rPr>
          <w:rFonts w:cs="Century Gothic"/>
        </w:rPr>
        <w:t>a</w:t>
      </w:r>
      <w:r>
        <w:rPr>
          <w:rFonts w:cs="Century Gothic"/>
          <w:spacing w:val="-6"/>
        </w:rPr>
        <w:t xml:space="preserve"> </w:t>
      </w:r>
      <w:r>
        <w:rPr>
          <w:rFonts w:cs="Century Gothic"/>
        </w:rPr>
        <w:t>relationship</w:t>
      </w:r>
      <w:r>
        <w:rPr>
          <w:rFonts w:cs="Century Gothic"/>
          <w:spacing w:val="-4"/>
        </w:rPr>
        <w:t xml:space="preserve"> </w:t>
      </w:r>
      <w:r>
        <w:rPr>
          <w:rFonts w:cs="Century Gothic"/>
        </w:rPr>
        <w:t>agreement</w:t>
      </w:r>
      <w:r w:rsidR="000053A0">
        <w:rPr>
          <w:rFonts w:cs="Century Gothic"/>
        </w:rPr>
        <w:t xml:space="preserve">, </w:t>
      </w:r>
      <w:r w:rsidR="00C50989">
        <w:rPr>
          <w:rFonts w:cs="Century Gothic"/>
        </w:rPr>
        <w:t xml:space="preserve">such as a </w:t>
      </w:r>
      <w:r>
        <w:t xml:space="preserve">Memoranda of Understanding or Joint Management Agreement. Council may </w:t>
      </w:r>
      <w:r>
        <w:rPr>
          <w:rFonts w:cs="Century Gothic"/>
        </w:rPr>
        <w:t>also</w:t>
      </w:r>
      <w:r>
        <w:rPr>
          <w:rFonts w:cs="Century Gothic"/>
          <w:spacing w:val="-6"/>
        </w:rPr>
        <w:t xml:space="preserve"> </w:t>
      </w:r>
      <w:r>
        <w:rPr>
          <w:rFonts w:cs="Century Gothic"/>
        </w:rPr>
        <w:t>be</w:t>
      </w:r>
      <w:r>
        <w:rPr>
          <w:rFonts w:cs="Century Gothic"/>
          <w:spacing w:val="-6"/>
        </w:rPr>
        <w:t xml:space="preserve"> </w:t>
      </w:r>
      <w:r>
        <w:rPr>
          <w:rFonts w:cs="Century Gothic"/>
        </w:rPr>
        <w:t>part</w:t>
      </w:r>
      <w:r>
        <w:rPr>
          <w:rFonts w:cs="Century Gothic"/>
          <w:spacing w:val="-5"/>
        </w:rPr>
        <w:t xml:space="preserve"> </w:t>
      </w:r>
      <w:r>
        <w:rPr>
          <w:rFonts w:cs="Century Gothic"/>
        </w:rPr>
        <w:t>of</w:t>
      </w:r>
      <w:r>
        <w:rPr>
          <w:rFonts w:cs="Century Gothic"/>
          <w:spacing w:val="-5"/>
        </w:rPr>
        <w:t xml:space="preserve"> </w:t>
      </w:r>
      <w:r>
        <w:rPr>
          <w:rFonts w:cs="Century Gothic"/>
        </w:rPr>
        <w:t>a</w:t>
      </w:r>
      <w:r>
        <w:rPr>
          <w:rFonts w:cs="Century Gothic"/>
          <w:spacing w:val="-6"/>
        </w:rPr>
        <w:t xml:space="preserve"> </w:t>
      </w:r>
      <w:r>
        <w:rPr>
          <w:rFonts w:cs="Century Gothic"/>
        </w:rPr>
        <w:t>formal</w:t>
      </w:r>
      <w:r>
        <w:rPr>
          <w:rFonts w:cs="Century Gothic"/>
          <w:spacing w:val="-5"/>
        </w:rPr>
        <w:t xml:space="preserve"> </w:t>
      </w:r>
      <w:r>
        <w:rPr>
          <w:rFonts w:cs="Century Gothic"/>
        </w:rPr>
        <w:t>co-governance</w:t>
      </w:r>
      <w:r>
        <w:rPr>
          <w:rFonts w:cs="Century Gothic"/>
          <w:w w:val="99"/>
        </w:rPr>
        <w:t xml:space="preserve"> </w:t>
      </w:r>
      <w:r>
        <w:t xml:space="preserve">structure, such as the </w:t>
      </w:r>
      <w:r w:rsidRPr="004B3303">
        <w:t>Rangitāiki</w:t>
      </w:r>
      <w:r>
        <w:t xml:space="preserve"> River Forum or Te Arawa Lakes Strategy Group.</w:t>
      </w:r>
    </w:p>
    <w:p w:rsidR="0082640E" w:rsidRDefault="0082640E" w:rsidP="0082640E">
      <w:pPr>
        <w:pStyle w:val="TextNormal"/>
      </w:pPr>
      <w:r>
        <w:t xml:space="preserve">In terms of </w:t>
      </w:r>
      <w:r w:rsidR="00C50989">
        <w:t>s</w:t>
      </w:r>
      <w:r>
        <w:t xml:space="preserve">tatutory </w:t>
      </w:r>
      <w:r w:rsidR="00C50989">
        <w:t>a</w:t>
      </w:r>
      <w:r>
        <w:t>cknowledgements (typically applying to land and/or water):</w:t>
      </w:r>
    </w:p>
    <w:p w:rsidR="0082640E" w:rsidRDefault="0082640E" w:rsidP="001B6F89">
      <w:pPr>
        <w:pStyle w:val="TextNormal"/>
        <w:numPr>
          <w:ilvl w:val="0"/>
          <w:numId w:val="32"/>
        </w:numPr>
        <w:spacing w:after="120"/>
        <w:rPr>
          <w:rFonts w:cs="Century Gothic"/>
        </w:rPr>
      </w:pPr>
      <w:r>
        <w:rPr>
          <w:rFonts w:cs="Century Gothic"/>
        </w:rPr>
        <w:t>The</w:t>
      </w:r>
      <w:r>
        <w:rPr>
          <w:rFonts w:cs="Century Gothic"/>
          <w:spacing w:val="-6"/>
        </w:rPr>
        <w:t xml:space="preserve"> </w:t>
      </w:r>
      <w:r w:rsidR="00775D0D">
        <w:rPr>
          <w:rFonts w:cs="Century Gothic"/>
        </w:rPr>
        <w:t>Regional</w:t>
      </w:r>
      <w:r w:rsidR="00775D0D">
        <w:rPr>
          <w:rFonts w:cs="Century Gothic"/>
          <w:spacing w:val="-6"/>
        </w:rPr>
        <w:t xml:space="preserve"> </w:t>
      </w:r>
      <w:r w:rsidR="00775D0D">
        <w:rPr>
          <w:rFonts w:cs="Century Gothic"/>
        </w:rPr>
        <w:t>Policy</w:t>
      </w:r>
      <w:r w:rsidR="00775D0D">
        <w:rPr>
          <w:rFonts w:cs="Century Gothic"/>
          <w:spacing w:val="-7"/>
        </w:rPr>
        <w:t xml:space="preserve"> </w:t>
      </w:r>
      <w:r w:rsidR="00775D0D">
        <w:rPr>
          <w:rFonts w:cs="Century Gothic"/>
        </w:rPr>
        <w:t>Statement</w:t>
      </w:r>
      <w:r w:rsidR="00775D0D">
        <w:rPr>
          <w:rFonts w:cs="Century Gothic"/>
          <w:spacing w:val="-6"/>
        </w:rPr>
        <w:t xml:space="preserve"> </w:t>
      </w:r>
      <w:r>
        <w:rPr>
          <w:rFonts w:cs="Century Gothic"/>
        </w:rPr>
        <w:t xml:space="preserve">and </w:t>
      </w:r>
      <w:r>
        <w:rPr>
          <w:rFonts w:cs="Century Gothic"/>
          <w:spacing w:val="-1"/>
        </w:rPr>
        <w:t>regiona</w:t>
      </w:r>
      <w:r>
        <w:rPr>
          <w:rFonts w:cs="Century Gothic"/>
        </w:rPr>
        <w:t>l</w:t>
      </w:r>
      <w:r>
        <w:rPr>
          <w:rFonts w:cs="Century Gothic"/>
          <w:spacing w:val="-8"/>
        </w:rPr>
        <w:t xml:space="preserve"> </w:t>
      </w:r>
      <w:r>
        <w:rPr>
          <w:rFonts w:cs="Century Gothic"/>
          <w:spacing w:val="-1"/>
        </w:rPr>
        <w:t>plan</w:t>
      </w:r>
      <w:r>
        <w:rPr>
          <w:rFonts w:cs="Century Gothic"/>
        </w:rPr>
        <w:t>s</w:t>
      </w:r>
      <w:r>
        <w:rPr>
          <w:rFonts w:cs="Century Gothic"/>
          <w:spacing w:val="-7"/>
        </w:rPr>
        <w:t xml:space="preserve"> </w:t>
      </w:r>
      <w:r>
        <w:rPr>
          <w:rFonts w:cs="Century Gothic"/>
          <w:spacing w:val="-1"/>
        </w:rPr>
        <w:t>mus</w:t>
      </w:r>
      <w:r>
        <w:rPr>
          <w:rFonts w:cs="Century Gothic"/>
        </w:rPr>
        <w:t>t</w:t>
      </w:r>
      <w:r>
        <w:rPr>
          <w:rFonts w:cs="Century Gothic"/>
          <w:spacing w:val="-8"/>
        </w:rPr>
        <w:t xml:space="preserve"> </w:t>
      </w:r>
      <w:r>
        <w:rPr>
          <w:rFonts w:cs="Century Gothic"/>
          <w:spacing w:val="-1"/>
        </w:rPr>
        <w:t>includ</w:t>
      </w:r>
      <w:r>
        <w:rPr>
          <w:rFonts w:cs="Century Gothic"/>
        </w:rPr>
        <w:t>e</w:t>
      </w:r>
      <w:r>
        <w:rPr>
          <w:rFonts w:cs="Century Gothic"/>
          <w:spacing w:val="-7"/>
        </w:rPr>
        <w:t xml:space="preserve"> </w:t>
      </w:r>
      <w:r>
        <w:rPr>
          <w:rFonts w:cs="Century Gothic"/>
          <w:spacing w:val="-1"/>
        </w:rPr>
        <w:t>information</w:t>
      </w:r>
      <w:r>
        <w:rPr>
          <w:rFonts w:cs="Century Gothic"/>
          <w:spacing w:val="-1"/>
          <w:w w:val="99"/>
        </w:rPr>
        <w:t xml:space="preserve"> </w:t>
      </w:r>
      <w:r>
        <w:rPr>
          <w:rFonts w:cs="Century Gothic"/>
        </w:rPr>
        <w:t>relating</w:t>
      </w:r>
      <w:r>
        <w:rPr>
          <w:rFonts w:cs="Century Gothic"/>
          <w:spacing w:val="-8"/>
        </w:rPr>
        <w:t xml:space="preserve"> </w:t>
      </w:r>
      <w:r>
        <w:rPr>
          <w:rFonts w:cs="Century Gothic"/>
        </w:rPr>
        <w:t>to</w:t>
      </w:r>
      <w:r>
        <w:rPr>
          <w:rFonts w:cs="Century Gothic"/>
          <w:spacing w:val="-8"/>
        </w:rPr>
        <w:t xml:space="preserve"> </w:t>
      </w:r>
      <w:r>
        <w:rPr>
          <w:rFonts w:cs="Century Gothic"/>
        </w:rPr>
        <w:t>these</w:t>
      </w:r>
      <w:r>
        <w:rPr>
          <w:rFonts w:cs="Century Gothic"/>
          <w:spacing w:val="-7"/>
        </w:rPr>
        <w:t xml:space="preserve"> </w:t>
      </w:r>
      <w:r>
        <w:rPr>
          <w:rFonts w:cs="Century Gothic"/>
        </w:rPr>
        <w:t>areas.</w:t>
      </w:r>
    </w:p>
    <w:p w:rsidR="0082640E" w:rsidRDefault="00B9050D" w:rsidP="001B6F89">
      <w:pPr>
        <w:pStyle w:val="TextNormal"/>
        <w:numPr>
          <w:ilvl w:val="0"/>
          <w:numId w:val="32"/>
        </w:numPr>
        <w:spacing w:after="120"/>
        <w:rPr>
          <w:rFonts w:cs="Century Gothic"/>
        </w:rPr>
      </w:pPr>
      <w:r>
        <w:br w:type="column"/>
      </w:r>
      <w:r w:rsidR="0082640E">
        <w:lastRenderedPageBreak/>
        <w:t xml:space="preserve">The Post-Settlement Governance </w:t>
      </w:r>
      <w:r w:rsidR="00775D0D">
        <w:t xml:space="preserve">Entity </w:t>
      </w:r>
      <w:r w:rsidR="0082640E">
        <w:t xml:space="preserve">(PSGE) must receive a summary of all </w:t>
      </w:r>
      <w:r w:rsidR="0082640E">
        <w:rPr>
          <w:rFonts w:cs="Century Gothic"/>
        </w:rPr>
        <w:t>resource</w:t>
      </w:r>
      <w:r w:rsidR="0082640E">
        <w:rPr>
          <w:rFonts w:cs="Century Gothic"/>
          <w:spacing w:val="-9"/>
        </w:rPr>
        <w:t xml:space="preserve"> </w:t>
      </w:r>
      <w:r w:rsidR="0082640E">
        <w:rPr>
          <w:rFonts w:cs="Century Gothic"/>
        </w:rPr>
        <w:t>consent</w:t>
      </w:r>
      <w:r w:rsidR="0082640E">
        <w:rPr>
          <w:rFonts w:cs="Century Gothic"/>
          <w:spacing w:val="-9"/>
        </w:rPr>
        <w:t xml:space="preserve"> </w:t>
      </w:r>
      <w:r w:rsidR="0082640E">
        <w:rPr>
          <w:rFonts w:cs="Century Gothic"/>
        </w:rPr>
        <w:t xml:space="preserve">applications </w:t>
      </w:r>
      <w:r w:rsidR="0082640E">
        <w:t xml:space="preserve">for activities within, adjacent to, or </w:t>
      </w:r>
      <w:r w:rsidR="0082640E">
        <w:rPr>
          <w:rFonts w:cs="Century Gothic"/>
        </w:rPr>
        <w:t>directly</w:t>
      </w:r>
      <w:r w:rsidR="0082640E">
        <w:rPr>
          <w:rFonts w:cs="Century Gothic"/>
          <w:spacing w:val="-4"/>
        </w:rPr>
        <w:t xml:space="preserve"> </w:t>
      </w:r>
      <w:r w:rsidR="0082640E">
        <w:rPr>
          <w:rFonts w:cs="Century Gothic"/>
        </w:rPr>
        <w:t>impacting</w:t>
      </w:r>
      <w:r w:rsidR="0082640E">
        <w:rPr>
          <w:rFonts w:cs="Century Gothic"/>
          <w:spacing w:val="-4"/>
        </w:rPr>
        <w:t xml:space="preserve"> </w:t>
      </w:r>
      <w:r w:rsidR="0082640E">
        <w:rPr>
          <w:rFonts w:cs="Century Gothic"/>
        </w:rPr>
        <w:t>on</w:t>
      </w:r>
      <w:r w:rsidR="0082640E">
        <w:rPr>
          <w:rFonts w:cs="Century Gothic"/>
          <w:spacing w:val="-3"/>
        </w:rPr>
        <w:t xml:space="preserve"> </w:t>
      </w:r>
      <w:r w:rsidR="0082640E">
        <w:rPr>
          <w:rFonts w:cs="Century Gothic"/>
        </w:rPr>
        <w:t>the</w:t>
      </w:r>
      <w:r w:rsidR="0082640E">
        <w:rPr>
          <w:rFonts w:cs="Century Gothic"/>
          <w:spacing w:val="-3"/>
        </w:rPr>
        <w:t xml:space="preserve"> </w:t>
      </w:r>
      <w:r w:rsidR="0082640E">
        <w:rPr>
          <w:rFonts w:cs="Century Gothic"/>
        </w:rPr>
        <w:t>area.</w:t>
      </w:r>
    </w:p>
    <w:p w:rsidR="0082640E" w:rsidRDefault="0082640E" w:rsidP="001B6F89">
      <w:pPr>
        <w:pStyle w:val="TextNormal"/>
        <w:numPr>
          <w:ilvl w:val="0"/>
          <w:numId w:val="32"/>
        </w:numPr>
        <w:rPr>
          <w:rFonts w:cs="Century Gothic"/>
        </w:rPr>
      </w:pPr>
      <w:r>
        <w:t xml:space="preserve">Affected </w:t>
      </w:r>
      <w:r w:rsidR="00775D0D">
        <w:t xml:space="preserve">iwi </w:t>
      </w:r>
      <w:r>
        <w:t xml:space="preserve">may be considered </w:t>
      </w:r>
      <w:r>
        <w:rPr>
          <w:rFonts w:cs="Century Gothic"/>
        </w:rPr>
        <w:t>a</w:t>
      </w:r>
      <w:r>
        <w:rPr>
          <w:rFonts w:cs="Century Gothic"/>
          <w:spacing w:val="-4"/>
        </w:rPr>
        <w:t xml:space="preserve"> </w:t>
      </w:r>
      <w:r>
        <w:rPr>
          <w:rFonts w:cs="Century Gothic"/>
        </w:rPr>
        <w:t>potentially</w:t>
      </w:r>
      <w:r>
        <w:rPr>
          <w:rFonts w:cs="Century Gothic"/>
          <w:spacing w:val="-3"/>
        </w:rPr>
        <w:t xml:space="preserve"> </w:t>
      </w:r>
      <w:r>
        <w:rPr>
          <w:rFonts w:cs="Century Gothic"/>
        </w:rPr>
        <w:t>affected</w:t>
      </w:r>
      <w:r>
        <w:rPr>
          <w:rFonts w:cs="Century Gothic"/>
          <w:spacing w:val="-2"/>
        </w:rPr>
        <w:t xml:space="preserve"> </w:t>
      </w:r>
      <w:r>
        <w:rPr>
          <w:rFonts w:cs="Century Gothic"/>
        </w:rPr>
        <w:t>party</w:t>
      </w:r>
      <w:r>
        <w:rPr>
          <w:rFonts w:cs="Century Gothic"/>
          <w:spacing w:val="-2"/>
        </w:rPr>
        <w:t xml:space="preserve"> </w:t>
      </w:r>
      <w:r>
        <w:rPr>
          <w:rFonts w:cs="Century Gothic"/>
        </w:rPr>
        <w:t>to</w:t>
      </w:r>
      <w:r>
        <w:rPr>
          <w:rFonts w:cs="Century Gothic"/>
          <w:spacing w:val="-3"/>
        </w:rPr>
        <w:t xml:space="preserve"> </w:t>
      </w:r>
      <w:r>
        <w:rPr>
          <w:rFonts w:cs="Century Gothic"/>
        </w:rPr>
        <w:t>a consent</w:t>
      </w:r>
      <w:r>
        <w:rPr>
          <w:rFonts w:cs="Century Gothic"/>
          <w:spacing w:val="-18"/>
        </w:rPr>
        <w:t xml:space="preserve"> </w:t>
      </w:r>
      <w:r>
        <w:rPr>
          <w:rFonts w:cs="Century Gothic"/>
        </w:rPr>
        <w:t>process.</w:t>
      </w:r>
    </w:p>
    <w:p w:rsidR="0082640E" w:rsidRDefault="0082640E" w:rsidP="0082640E">
      <w:pPr>
        <w:pStyle w:val="TextNormal"/>
        <w:rPr>
          <w:rFonts w:cs="Century Gothic"/>
        </w:rPr>
      </w:pPr>
      <w:r>
        <w:t xml:space="preserve">In the current Treaty climate, settlements </w:t>
      </w:r>
      <w:r>
        <w:rPr>
          <w:rFonts w:cs="Century Gothic"/>
        </w:rPr>
        <w:t>with</w:t>
      </w:r>
      <w:r>
        <w:rPr>
          <w:rFonts w:cs="Century Gothic"/>
          <w:spacing w:val="-4"/>
        </w:rPr>
        <w:t xml:space="preserve"> </w:t>
      </w:r>
      <w:r>
        <w:rPr>
          <w:rFonts w:cs="Century Gothic"/>
        </w:rPr>
        <w:t>Bay</w:t>
      </w:r>
      <w:r>
        <w:rPr>
          <w:rFonts w:cs="Century Gothic"/>
          <w:spacing w:val="-5"/>
        </w:rPr>
        <w:t xml:space="preserve"> </w:t>
      </w:r>
      <w:r>
        <w:rPr>
          <w:rFonts w:cs="Century Gothic"/>
        </w:rPr>
        <w:t>of</w:t>
      </w:r>
      <w:r>
        <w:rPr>
          <w:rFonts w:cs="Century Gothic"/>
          <w:spacing w:val="-4"/>
        </w:rPr>
        <w:t xml:space="preserve"> </w:t>
      </w:r>
      <w:r>
        <w:rPr>
          <w:rFonts w:cs="Century Gothic"/>
        </w:rPr>
        <w:t>Plenty</w:t>
      </w:r>
      <w:r>
        <w:rPr>
          <w:rFonts w:cs="Century Gothic"/>
          <w:spacing w:val="-3"/>
        </w:rPr>
        <w:t xml:space="preserve"> </w:t>
      </w:r>
      <w:r>
        <w:rPr>
          <w:rFonts w:cs="Century Gothic"/>
        </w:rPr>
        <w:t>iwi</w:t>
      </w:r>
      <w:r>
        <w:rPr>
          <w:rFonts w:cs="Century Gothic"/>
          <w:spacing w:val="-5"/>
        </w:rPr>
        <w:t xml:space="preserve"> </w:t>
      </w:r>
      <w:r>
        <w:rPr>
          <w:rFonts w:cs="Century Gothic"/>
        </w:rPr>
        <w:t>ha</w:t>
      </w:r>
      <w:r w:rsidR="007E55EB">
        <w:rPr>
          <w:rFonts w:cs="Century Gothic"/>
        </w:rPr>
        <w:t xml:space="preserve">ve </w:t>
      </w:r>
      <w:r>
        <w:rPr>
          <w:rFonts w:cs="Century Gothic"/>
        </w:rPr>
        <w:t xml:space="preserve">become </w:t>
      </w:r>
      <w:r>
        <w:t xml:space="preserve">vital. </w:t>
      </w:r>
      <w:r w:rsidR="0084385E">
        <w:t>C</w:t>
      </w:r>
      <w:r>
        <w:t xml:space="preserve">ouncil must maintain enduring relationships with Māori, particularly when the Crown’s involvement in the settlement </w:t>
      </w:r>
      <w:r>
        <w:rPr>
          <w:rFonts w:cs="Century Gothic"/>
        </w:rPr>
        <w:t>process</w:t>
      </w:r>
      <w:r>
        <w:rPr>
          <w:rFonts w:cs="Century Gothic"/>
          <w:spacing w:val="-9"/>
        </w:rPr>
        <w:t xml:space="preserve"> </w:t>
      </w:r>
      <w:r>
        <w:rPr>
          <w:rFonts w:cs="Century Gothic"/>
        </w:rPr>
        <w:t>ceases.</w:t>
      </w:r>
    </w:p>
    <w:p w:rsidR="0082640E" w:rsidRDefault="0082640E" w:rsidP="0082640E">
      <w:pPr>
        <w:pStyle w:val="TextNormal"/>
        <w:rPr>
          <w:sz w:val="20"/>
        </w:rPr>
        <w:sectPr w:rsidR="0082640E" w:rsidSect="00F64D1E">
          <w:endnotePr>
            <w:numFmt w:val="decimal"/>
          </w:endnotePr>
          <w:pgSz w:w="11905" w:h="16837" w:code="9"/>
          <w:pgMar w:top="1134" w:right="1134" w:bottom="1134" w:left="1134" w:header="720" w:footer="907" w:gutter="567"/>
          <w:paperSrc w:first="7" w:other="7"/>
          <w:cols w:num="2" w:space="720"/>
          <w:noEndnote/>
          <w:titlePg/>
        </w:sectPr>
      </w:pPr>
    </w:p>
    <w:p w:rsidR="00DF0B17" w:rsidRDefault="0082640E" w:rsidP="00CC0AD2">
      <w:pPr>
        <w:pStyle w:val="Head4Chapter"/>
        <w:numPr>
          <w:ilvl w:val="0"/>
          <w:numId w:val="0"/>
        </w:numPr>
        <w:tabs>
          <w:tab w:val="left" w:pos="851"/>
        </w:tabs>
      </w:pPr>
      <w:r>
        <w:br w:type="page"/>
      </w:r>
      <w:bookmarkStart w:id="9" w:name="_Toc401317057"/>
      <w:r w:rsidR="00DF0B17">
        <w:lastRenderedPageBreak/>
        <w:t>6</w:t>
      </w:r>
      <w:r w:rsidR="00DF0B17">
        <w:tab/>
        <w:t>Applying the Treaty in our work</w:t>
      </w:r>
      <w:bookmarkEnd w:id="9"/>
    </w:p>
    <w:p w:rsidR="00DF0B17" w:rsidRDefault="00DF0B17" w:rsidP="00CC0AD2">
      <w:pPr>
        <w:pStyle w:val="Head4Chapter"/>
        <w:numPr>
          <w:ilvl w:val="0"/>
          <w:numId w:val="0"/>
        </w:numPr>
        <w:tabs>
          <w:tab w:val="left" w:pos="851"/>
        </w:tabs>
        <w:sectPr w:rsidR="00DF0B17" w:rsidSect="00F64D1E">
          <w:endnotePr>
            <w:numFmt w:val="decimal"/>
          </w:endnotePr>
          <w:type w:val="continuous"/>
          <w:pgSz w:w="11905" w:h="16837" w:code="9"/>
          <w:pgMar w:top="1134" w:right="1134" w:bottom="1134" w:left="1134" w:header="720" w:footer="907" w:gutter="567"/>
          <w:paperSrc w:first="7" w:other="7"/>
          <w:cols w:space="720"/>
          <w:noEndnote/>
          <w:titlePg/>
        </w:sectPr>
      </w:pPr>
    </w:p>
    <w:p w:rsidR="0082640E" w:rsidRDefault="00DF0B17" w:rsidP="00DF0B17">
      <w:pPr>
        <w:pStyle w:val="TextNormal"/>
      </w:pPr>
      <w:r w:rsidRPr="001C0DD0">
        <w:lastRenderedPageBreak/>
        <w:t>Th</w:t>
      </w:r>
      <w:r w:rsidR="00031C4B">
        <w:t xml:space="preserve">is </w:t>
      </w:r>
      <w:r w:rsidRPr="001C0DD0">
        <w:t>toolkit provides a basic introduction to the Treaty and it is important for us to understand the relevance of the Treaty in our work</w:t>
      </w:r>
      <w:r w:rsidR="00031C4B">
        <w:t xml:space="preserve"> and to make the Treaty principles an integrated part of how we approach our work</w:t>
      </w:r>
      <w:r w:rsidRPr="001C0DD0">
        <w:t>.</w:t>
      </w:r>
    </w:p>
    <w:p w:rsidR="00DF0B17" w:rsidRDefault="00DF0B17" w:rsidP="00DF0B17">
      <w:pPr>
        <w:pStyle w:val="TextNormal"/>
        <w:rPr>
          <w:b/>
          <w:color w:val="005182"/>
          <w:sz w:val="28"/>
        </w:rPr>
      </w:pPr>
      <w:r>
        <w:rPr>
          <w:b/>
          <w:color w:val="005182"/>
          <w:sz w:val="28"/>
        </w:rPr>
        <w:t>Council values</w:t>
      </w:r>
    </w:p>
    <w:p w:rsidR="0004219B" w:rsidRDefault="0004219B" w:rsidP="00DF0B17">
      <w:pPr>
        <w:pStyle w:val="TextNormal"/>
      </w:pPr>
      <w:r>
        <w:rPr>
          <w:rFonts w:cs="Arial"/>
          <w:noProof/>
          <w:lang w:eastAsia="en-NZ"/>
        </w:rPr>
        <w:drawing>
          <wp:inline distT="0" distB="0" distL="0" distR="0" wp14:anchorId="53C1ADA3" wp14:editId="482F3376">
            <wp:extent cx="2838676" cy="1216800"/>
            <wp:effectExtent l="0" t="0" r="0" b="2540"/>
            <wp:docPr id="1402" name="Picture 1402" descr="\\Jupiter\Projects\Applications\InDesign\Corporate Standard Design\Values - full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iter\Projects\Applications\InDesign\Corporate Standard Design\Values - full nam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8676" cy="1216800"/>
                    </a:xfrm>
                    <a:prstGeom prst="rect">
                      <a:avLst/>
                    </a:prstGeom>
                    <a:noFill/>
                    <a:ln>
                      <a:noFill/>
                    </a:ln>
                  </pic:spPr>
                </pic:pic>
              </a:graphicData>
            </a:graphic>
          </wp:inline>
        </w:drawing>
      </w:r>
    </w:p>
    <w:p w:rsidR="00DF0B17" w:rsidRDefault="00DF0B17" w:rsidP="00DF0B17">
      <w:pPr>
        <w:pStyle w:val="TextNormal"/>
      </w:pPr>
      <w:r w:rsidRPr="00DF0B17">
        <w:t>Our Council values reflect who we are and what is important to us.  The values in more practical detail include:</w:t>
      </w:r>
    </w:p>
    <w:p w:rsidR="00DF0B17" w:rsidRDefault="00775D0D" w:rsidP="001B6F89">
      <w:pPr>
        <w:pStyle w:val="TextNormal"/>
        <w:numPr>
          <w:ilvl w:val="0"/>
          <w:numId w:val="34"/>
        </w:numPr>
        <w:spacing w:after="120"/>
      </w:pPr>
      <w:r>
        <w:t xml:space="preserve">Trust - </w:t>
      </w:r>
      <w:r w:rsidR="00DF0B17" w:rsidRPr="001C0DD0">
        <w:t>We work to build trust and to trust each another.</w:t>
      </w:r>
    </w:p>
    <w:p w:rsidR="00DF0B17" w:rsidRDefault="00775D0D" w:rsidP="001B6F89">
      <w:pPr>
        <w:pStyle w:val="TextNormal"/>
        <w:numPr>
          <w:ilvl w:val="0"/>
          <w:numId w:val="34"/>
        </w:numPr>
        <w:spacing w:after="120"/>
      </w:pPr>
      <w:r>
        <w:t xml:space="preserve">Integrity - </w:t>
      </w:r>
      <w:r w:rsidR="00DF0B17" w:rsidRPr="001C0DD0">
        <w:t>We do what we say we will do.  We act with purpose to achieve results.</w:t>
      </w:r>
    </w:p>
    <w:p w:rsidR="0004219B" w:rsidRDefault="0004219B" w:rsidP="0004219B">
      <w:pPr>
        <w:pStyle w:val="TextNormal"/>
        <w:numPr>
          <w:ilvl w:val="0"/>
          <w:numId w:val="34"/>
        </w:numPr>
        <w:spacing w:after="120"/>
      </w:pPr>
      <w:r>
        <w:t xml:space="preserve">Courage - </w:t>
      </w:r>
      <w:r w:rsidRPr="001C0DD0">
        <w:t>We act boldly to lead and do the right thing for our region.</w:t>
      </w:r>
    </w:p>
    <w:p w:rsidR="00DF0B17" w:rsidRDefault="00775D0D" w:rsidP="001B6F89">
      <w:pPr>
        <w:pStyle w:val="TextNormal"/>
        <w:numPr>
          <w:ilvl w:val="0"/>
          <w:numId w:val="34"/>
        </w:numPr>
        <w:spacing w:after="120"/>
      </w:pPr>
      <w:r>
        <w:t xml:space="preserve">Manaakitanga - </w:t>
      </w:r>
      <w:r w:rsidR="00DF0B17" w:rsidRPr="001C0DD0">
        <w:t xml:space="preserve">Leadership. We build strength and show courage.  We are a positive influence, proud and </w:t>
      </w:r>
      <w:r w:rsidR="00031C4B">
        <w:t>courageous.  We show and practis</w:t>
      </w:r>
      <w:r w:rsidR="00DF0B17" w:rsidRPr="001C0DD0">
        <w:t xml:space="preserve">e professionalism.  We trust and respect others.  We show reciprocity (sharing), </w:t>
      </w:r>
      <w:r w:rsidR="00031C4B">
        <w:t xml:space="preserve">and </w:t>
      </w:r>
      <w:r w:rsidR="00DF0B17" w:rsidRPr="001C0DD0">
        <w:t>nurture and support others.</w:t>
      </w:r>
    </w:p>
    <w:p w:rsidR="00DF0B17" w:rsidRDefault="00775D0D" w:rsidP="001B6F89">
      <w:pPr>
        <w:pStyle w:val="TextNormal"/>
        <w:numPr>
          <w:ilvl w:val="0"/>
          <w:numId w:val="34"/>
        </w:numPr>
        <w:spacing w:after="120"/>
      </w:pPr>
      <w:r>
        <w:t xml:space="preserve">Kotahitanga - </w:t>
      </w:r>
      <w:r w:rsidR="00DF0B17" w:rsidRPr="001C0DD0">
        <w:t>Unity. We have a strong emphasis on collaboration.  We are inclusive</w:t>
      </w:r>
      <w:r w:rsidR="00655BBC">
        <w:t xml:space="preserve"> </w:t>
      </w:r>
      <w:r w:rsidR="00DF0B17" w:rsidRPr="001C0DD0">
        <w:t>and nurture a positive team spirit.  We have a sense of ownership.</w:t>
      </w:r>
    </w:p>
    <w:p w:rsidR="00DF0B17" w:rsidRDefault="00DF0B17" w:rsidP="001B6F89">
      <w:pPr>
        <w:pStyle w:val="TextNormal"/>
        <w:numPr>
          <w:ilvl w:val="0"/>
          <w:numId w:val="34"/>
        </w:numPr>
      </w:pPr>
      <w:r>
        <w:br w:type="column"/>
      </w:r>
      <w:r w:rsidR="00775D0D">
        <w:lastRenderedPageBreak/>
        <w:t xml:space="preserve">Whanaungatanga - </w:t>
      </w:r>
      <w:r w:rsidRPr="001C0DD0">
        <w:t>We have a strong focus on relationships.  We like having fun, being happy.  We enjoy socialising and friendships are important.  We support each other.</w:t>
      </w:r>
    </w:p>
    <w:p w:rsidR="00DF0B17" w:rsidRDefault="00DF0B17" w:rsidP="00DF0B17">
      <w:pPr>
        <w:pStyle w:val="TextNormal"/>
      </w:pPr>
      <w:r w:rsidRPr="001C0DD0">
        <w:t>These values also guide how we w</w:t>
      </w:r>
      <w:r>
        <w:t xml:space="preserve">ork with our Treaty partners. </w:t>
      </w:r>
      <w:r w:rsidRPr="001C0DD0">
        <w:t xml:space="preserve">For example, this </w:t>
      </w:r>
      <w:r w:rsidR="00031C4B">
        <w:t xml:space="preserve">could </w:t>
      </w:r>
      <w:r w:rsidRPr="001C0DD0">
        <w:t>include organising an appropriate marae</w:t>
      </w:r>
      <w:r w:rsidR="00FF63B6">
        <w:t xml:space="preserve"> venue or giving of koha for a </w:t>
      </w:r>
      <w:r w:rsidRPr="001C0DD0">
        <w:t>meeting with iwi</w:t>
      </w:r>
      <w:r w:rsidR="00627375">
        <w:t xml:space="preserve">, </w:t>
      </w:r>
      <w:r w:rsidR="00031C4B">
        <w:t xml:space="preserve">or could be </w:t>
      </w:r>
      <w:r w:rsidRPr="001C0DD0">
        <w:t>Council staff providing technical support and information for our co-governance forums and M</w:t>
      </w:r>
      <w:r w:rsidRPr="001C0DD0">
        <w:rPr>
          <w:rFonts w:cs="Arial"/>
        </w:rPr>
        <w:t>ā</w:t>
      </w:r>
      <w:r w:rsidRPr="001C0DD0">
        <w:t xml:space="preserve">ori conference.  A practical example of whanaungatanga is the combined kapa haka group Te Moana a Toi of staff from Whakatane District Council and </w:t>
      </w:r>
      <w:r w:rsidR="00031C4B">
        <w:t xml:space="preserve">Regional </w:t>
      </w:r>
      <w:r w:rsidRPr="001C0DD0">
        <w:t>Council staff from the Whakatane office.   This group was formed in 2014 as part of the celebrations for Te Wiki o Te Reo M</w:t>
      </w:r>
      <w:r w:rsidRPr="001C0DD0">
        <w:rPr>
          <w:rFonts w:cs="Arial"/>
        </w:rPr>
        <w:t>ā</w:t>
      </w:r>
      <w:r w:rsidRPr="001C0DD0">
        <w:t>ori/ M</w:t>
      </w:r>
      <w:r w:rsidRPr="001C0DD0">
        <w:rPr>
          <w:rFonts w:cs="Arial"/>
        </w:rPr>
        <w:t>ā</w:t>
      </w:r>
      <w:r w:rsidRPr="001C0DD0">
        <w:t>ori Language Week.</w:t>
      </w:r>
    </w:p>
    <w:p w:rsidR="00AD1114" w:rsidRDefault="00AD1114" w:rsidP="00DF0B17">
      <w:pPr>
        <w:pStyle w:val="TextNormal"/>
      </w:pPr>
      <w:r w:rsidRPr="001C0DD0">
        <w:rPr>
          <w:noProof/>
          <w:lang w:eastAsia="en-NZ"/>
        </w:rPr>
        <w:drawing>
          <wp:inline distT="0" distB="0" distL="0" distR="0">
            <wp:extent cx="2705100" cy="1802130"/>
            <wp:effectExtent l="0" t="0" r="0" b="7620"/>
            <wp:docPr id="13" name="Picture 13" descr="C:\Users\rainam\AppData\Local\Microsoft\Windows\Temporary Internet Files\Content.Outlook\7TYSGO61\TeMoana4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nam\AppData\Local\Microsoft\Windows\Temporary Internet Files\Content.Outlook\7TYSGO61\TeMoana4 (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5100" cy="1802130"/>
                    </a:xfrm>
                    <a:prstGeom prst="rect">
                      <a:avLst/>
                    </a:prstGeom>
                    <a:noFill/>
                    <a:ln>
                      <a:noFill/>
                    </a:ln>
                  </pic:spPr>
                </pic:pic>
              </a:graphicData>
            </a:graphic>
          </wp:inline>
        </w:drawing>
      </w:r>
    </w:p>
    <w:p w:rsidR="00031C4B" w:rsidRDefault="00031C4B" w:rsidP="00031C4B">
      <w:pPr>
        <w:pStyle w:val="TextNormal"/>
      </w:pPr>
      <w:r w:rsidRPr="00627375">
        <w:t xml:space="preserve">The long-term planning processes of Council </w:t>
      </w:r>
      <w:r w:rsidR="00627375" w:rsidRPr="00627375">
        <w:t xml:space="preserve">benefit from </w:t>
      </w:r>
      <w:r w:rsidRPr="00627375">
        <w:t>the engagement and relationships we have with M</w:t>
      </w:r>
      <w:r w:rsidRPr="00627375">
        <w:rPr>
          <w:rFonts w:cs="Arial"/>
        </w:rPr>
        <w:t>ā</w:t>
      </w:r>
      <w:r w:rsidRPr="00627375">
        <w:t>ori</w:t>
      </w:r>
      <w:r w:rsidR="00627375" w:rsidRPr="00627375">
        <w:t xml:space="preserve"> </w:t>
      </w:r>
      <w:r w:rsidRPr="00627375">
        <w:t>and the importance of ensuring our Council supports hapū and iwi capacity building.</w:t>
      </w:r>
      <w:r w:rsidRPr="00031C4B">
        <w:t xml:space="preserve">   </w:t>
      </w:r>
    </w:p>
    <w:p w:rsidR="00DF0B17" w:rsidRDefault="00DF0B17" w:rsidP="00DF0B17">
      <w:pPr>
        <w:pStyle w:val="TextNormal"/>
      </w:pPr>
    </w:p>
    <w:p w:rsidR="00DF0B17" w:rsidRDefault="00DF0B17" w:rsidP="00DF0B17">
      <w:pPr>
        <w:pStyle w:val="TextNormal"/>
        <w:sectPr w:rsidR="00DF0B17"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DF0B17" w:rsidRDefault="00DF0B17" w:rsidP="00DF0B17">
      <w:pPr>
        <w:pStyle w:val="TextNormal"/>
      </w:pPr>
      <w:r>
        <w:rPr>
          <w:b/>
          <w:color w:val="005182"/>
          <w:sz w:val="28"/>
        </w:rPr>
        <w:lastRenderedPageBreak/>
        <w:t xml:space="preserve">Engaging with Māori </w:t>
      </w:r>
      <w:r w:rsidR="00775D0D">
        <w:rPr>
          <w:b/>
          <w:color w:val="005182"/>
          <w:sz w:val="28"/>
        </w:rPr>
        <w:t>Guide</w:t>
      </w:r>
    </w:p>
    <w:p w:rsidR="00DF0B17" w:rsidRDefault="00DF0B17" w:rsidP="00DF0B17">
      <w:pPr>
        <w:pStyle w:val="TextNormal"/>
        <w:rPr>
          <w:color w:val="231F20"/>
        </w:rPr>
      </w:pPr>
      <w:r w:rsidRPr="00CE7C23">
        <w:rPr>
          <w:color w:val="231F20"/>
        </w:rPr>
        <w:t xml:space="preserve">The </w:t>
      </w:r>
      <w:r>
        <w:rPr>
          <w:color w:val="231F20"/>
        </w:rPr>
        <w:t xml:space="preserve">Engaging with </w:t>
      </w:r>
      <w:r w:rsidRPr="00CE7C23">
        <w:rPr>
          <w:color w:val="231F20"/>
        </w:rPr>
        <w:t>M</w:t>
      </w:r>
      <w:r w:rsidRPr="00CE7C23">
        <w:rPr>
          <w:rFonts w:cs="Arial"/>
        </w:rPr>
        <w:t>ā</w:t>
      </w:r>
      <w:r w:rsidRPr="00CE7C23">
        <w:rPr>
          <w:color w:val="231F20"/>
        </w:rPr>
        <w:t>ori</w:t>
      </w:r>
      <w:r>
        <w:rPr>
          <w:color w:val="231F20"/>
        </w:rPr>
        <w:t xml:space="preserve"> </w:t>
      </w:r>
      <w:r w:rsidR="00775D0D">
        <w:rPr>
          <w:color w:val="231F20"/>
        </w:rPr>
        <w:t xml:space="preserve">Guide </w:t>
      </w:r>
      <w:r>
        <w:rPr>
          <w:color w:val="231F20"/>
        </w:rPr>
        <w:t xml:space="preserve">(2011) is another tool to </w:t>
      </w:r>
      <w:r w:rsidR="008C77FB">
        <w:rPr>
          <w:color w:val="231F20"/>
        </w:rPr>
        <w:t xml:space="preserve">help us </w:t>
      </w:r>
      <w:r>
        <w:rPr>
          <w:color w:val="231F20"/>
        </w:rPr>
        <w:t xml:space="preserve">apply the Treaty in our work.  This resource was developed to raise the cultural competency of staff to work more effectively with </w:t>
      </w:r>
      <w:r w:rsidRPr="00CE7C23">
        <w:rPr>
          <w:color w:val="231F20"/>
        </w:rPr>
        <w:t>M</w:t>
      </w:r>
      <w:r w:rsidRPr="00CE7C23">
        <w:rPr>
          <w:rFonts w:cs="Arial"/>
        </w:rPr>
        <w:t>ā</w:t>
      </w:r>
      <w:r w:rsidRPr="00CE7C23">
        <w:rPr>
          <w:color w:val="231F20"/>
        </w:rPr>
        <w:t>ori</w:t>
      </w:r>
      <w:r>
        <w:rPr>
          <w:color w:val="231F20"/>
        </w:rPr>
        <w:t xml:space="preserve">.  It covers an overview of our Treaty and statutory obligations and the provisions for </w:t>
      </w:r>
      <w:r w:rsidRPr="00CE7C23">
        <w:rPr>
          <w:color w:val="231F20"/>
        </w:rPr>
        <w:t>M</w:t>
      </w:r>
      <w:r w:rsidRPr="00CE7C23">
        <w:rPr>
          <w:rFonts w:cs="Arial"/>
        </w:rPr>
        <w:t>ā</w:t>
      </w:r>
      <w:r w:rsidRPr="00CE7C23">
        <w:rPr>
          <w:color w:val="231F20"/>
        </w:rPr>
        <w:t>ori</w:t>
      </w:r>
      <w:r>
        <w:rPr>
          <w:color w:val="231F20"/>
        </w:rPr>
        <w:t xml:space="preserve"> within Council documents and processes.</w:t>
      </w:r>
    </w:p>
    <w:p w:rsidR="00DF0B17" w:rsidRDefault="00DF0B17" w:rsidP="00DF0B17">
      <w:pPr>
        <w:pStyle w:val="TextNormal"/>
        <w:rPr>
          <w:color w:val="231F20"/>
        </w:rPr>
      </w:pPr>
      <w:r>
        <w:rPr>
          <w:color w:val="231F20"/>
        </w:rPr>
        <w:t>In summary</w:t>
      </w:r>
      <w:r w:rsidR="009E535B">
        <w:rPr>
          <w:color w:val="231F20"/>
        </w:rPr>
        <w:t xml:space="preserve">, </w:t>
      </w:r>
      <w:r>
        <w:rPr>
          <w:color w:val="231F20"/>
        </w:rPr>
        <w:t>the five levels of engagement</w:t>
      </w:r>
      <w:r w:rsidR="009E535B">
        <w:rPr>
          <w:color w:val="231F20"/>
        </w:rPr>
        <w:t xml:space="preserve"> build and develop as follows</w:t>
      </w:r>
      <w:r>
        <w:rPr>
          <w:color w:val="231F20"/>
        </w:rPr>
        <w:t>:</w:t>
      </w:r>
    </w:p>
    <w:tbl>
      <w:tblPr>
        <w:tblStyle w:val="TableGrid"/>
        <w:tblW w:w="5000" w:type="pct"/>
        <w:tblLook w:val="04E0" w:firstRow="1" w:lastRow="1" w:firstColumn="1" w:lastColumn="0" w:noHBand="0" w:noVBand="1"/>
      </w:tblPr>
      <w:tblGrid>
        <w:gridCol w:w="1817"/>
        <w:gridCol w:w="2574"/>
      </w:tblGrid>
      <w:tr w:rsidR="00DF0B17" w:rsidRPr="00DF0B17" w:rsidTr="00DF0B17">
        <w:tc>
          <w:tcPr>
            <w:tcW w:w="2069" w:type="pct"/>
          </w:tcPr>
          <w:p w:rsidR="00DF0B17" w:rsidRPr="00775D0D" w:rsidRDefault="00DF0B17" w:rsidP="00DF0B17">
            <w:pPr>
              <w:pStyle w:val="BodyText"/>
              <w:spacing w:before="60" w:after="60"/>
              <w:ind w:left="0"/>
              <w:rPr>
                <w:rFonts w:ascii="Arial" w:hAnsi="Arial" w:cs="Arial"/>
                <w:b/>
                <w:color w:val="231F20"/>
                <w:sz w:val="20"/>
              </w:rPr>
            </w:pPr>
            <w:r w:rsidRPr="00775D0D">
              <w:rPr>
                <w:rFonts w:ascii="Arial" w:hAnsi="Arial" w:cs="Arial"/>
                <w:b/>
                <w:color w:val="231F20"/>
                <w:sz w:val="20"/>
              </w:rPr>
              <w:t>Whakamohio/ Inform</w:t>
            </w:r>
          </w:p>
        </w:tc>
        <w:tc>
          <w:tcPr>
            <w:tcW w:w="2931" w:type="pct"/>
          </w:tcPr>
          <w:p w:rsidR="00DF0B17" w:rsidRPr="00DF0B17" w:rsidRDefault="00DF0B17" w:rsidP="00DF0B17">
            <w:pPr>
              <w:pStyle w:val="BodyText"/>
              <w:spacing w:before="60" w:after="60"/>
              <w:ind w:left="0"/>
              <w:rPr>
                <w:rFonts w:ascii="Arial" w:hAnsi="Arial" w:cs="Arial"/>
                <w:color w:val="231F20"/>
                <w:sz w:val="20"/>
              </w:rPr>
            </w:pPr>
            <w:r w:rsidRPr="00DF0B17">
              <w:rPr>
                <w:rFonts w:ascii="Arial" w:hAnsi="Arial" w:cs="Arial"/>
                <w:color w:val="231F20"/>
                <w:sz w:val="20"/>
              </w:rPr>
              <w:t>We will keep you informed about what is happening</w:t>
            </w:r>
            <w:r>
              <w:rPr>
                <w:rFonts w:ascii="Arial" w:hAnsi="Arial" w:cs="Arial"/>
                <w:color w:val="231F20"/>
                <w:sz w:val="20"/>
              </w:rPr>
              <w:t>.</w:t>
            </w:r>
          </w:p>
        </w:tc>
      </w:tr>
      <w:tr w:rsidR="00DF0B17" w:rsidRPr="00DF0B17" w:rsidTr="00DF0B17">
        <w:tc>
          <w:tcPr>
            <w:tcW w:w="2069" w:type="pct"/>
          </w:tcPr>
          <w:p w:rsidR="00DF0B17" w:rsidRPr="00775D0D" w:rsidRDefault="00DF0B17" w:rsidP="00DF0B17">
            <w:pPr>
              <w:pStyle w:val="BodyText"/>
              <w:spacing w:before="60" w:after="60"/>
              <w:ind w:left="0"/>
              <w:rPr>
                <w:rFonts w:ascii="Arial" w:hAnsi="Arial" w:cs="Arial"/>
                <w:b/>
                <w:color w:val="231F20"/>
                <w:sz w:val="20"/>
              </w:rPr>
            </w:pPr>
            <w:r w:rsidRPr="00775D0D">
              <w:rPr>
                <w:rFonts w:ascii="Arial" w:hAnsi="Arial" w:cs="Arial"/>
                <w:b/>
                <w:color w:val="231F20"/>
                <w:sz w:val="20"/>
              </w:rPr>
              <w:t>Whakauiuia/ Consult</w:t>
            </w:r>
          </w:p>
        </w:tc>
        <w:tc>
          <w:tcPr>
            <w:tcW w:w="2931" w:type="pct"/>
          </w:tcPr>
          <w:p w:rsidR="00DF0B17" w:rsidRPr="00DF0B17" w:rsidRDefault="00DF0B17" w:rsidP="00DF0B17">
            <w:pPr>
              <w:pStyle w:val="BodyText"/>
              <w:spacing w:before="60" w:after="60"/>
              <w:ind w:left="0"/>
              <w:rPr>
                <w:rFonts w:ascii="Arial" w:hAnsi="Arial" w:cs="Arial"/>
                <w:color w:val="231F20"/>
                <w:sz w:val="20"/>
              </w:rPr>
            </w:pPr>
            <w:r w:rsidRPr="00DF0B17">
              <w:rPr>
                <w:rFonts w:ascii="Arial" w:hAnsi="Arial" w:cs="Arial"/>
                <w:color w:val="231F20"/>
                <w:sz w:val="20"/>
              </w:rPr>
              <w:t>We will listen to you and make our decisions</w:t>
            </w:r>
            <w:r>
              <w:rPr>
                <w:rFonts w:ascii="Arial" w:hAnsi="Arial" w:cs="Arial"/>
                <w:color w:val="231F20"/>
                <w:sz w:val="20"/>
              </w:rPr>
              <w:t>.</w:t>
            </w:r>
          </w:p>
        </w:tc>
      </w:tr>
      <w:tr w:rsidR="00DF0B17" w:rsidRPr="00DF0B17" w:rsidTr="00DF0B17">
        <w:tc>
          <w:tcPr>
            <w:tcW w:w="2069" w:type="pct"/>
          </w:tcPr>
          <w:p w:rsidR="00494788" w:rsidRDefault="00DF0B17" w:rsidP="00494788">
            <w:pPr>
              <w:pStyle w:val="BodyText"/>
              <w:ind w:left="0"/>
              <w:rPr>
                <w:rFonts w:ascii="Arial" w:hAnsi="Arial" w:cs="Arial"/>
                <w:b/>
                <w:color w:val="231F20"/>
                <w:sz w:val="20"/>
              </w:rPr>
            </w:pPr>
            <w:r w:rsidRPr="00775D0D">
              <w:rPr>
                <w:rFonts w:ascii="Arial" w:hAnsi="Arial" w:cs="Arial"/>
                <w:b/>
                <w:color w:val="231F20"/>
                <w:sz w:val="20"/>
              </w:rPr>
              <w:t>Whakaura/</w:t>
            </w:r>
          </w:p>
          <w:p w:rsidR="00DF0B17" w:rsidRPr="00775D0D" w:rsidRDefault="00DF0B17" w:rsidP="00494788">
            <w:pPr>
              <w:pStyle w:val="BodyText"/>
              <w:ind w:left="0"/>
              <w:rPr>
                <w:rFonts w:ascii="Arial" w:hAnsi="Arial" w:cs="Arial"/>
                <w:b/>
                <w:color w:val="231F20"/>
                <w:sz w:val="20"/>
              </w:rPr>
            </w:pPr>
            <w:r w:rsidRPr="00775D0D">
              <w:rPr>
                <w:rFonts w:ascii="Arial" w:hAnsi="Arial" w:cs="Arial"/>
                <w:b/>
                <w:color w:val="231F20"/>
                <w:sz w:val="20"/>
              </w:rPr>
              <w:t>Involve</w:t>
            </w:r>
          </w:p>
        </w:tc>
        <w:tc>
          <w:tcPr>
            <w:tcW w:w="2931" w:type="pct"/>
          </w:tcPr>
          <w:p w:rsidR="00DF0B17" w:rsidRPr="00DF0B17" w:rsidRDefault="00DF0B17" w:rsidP="00DF0B17">
            <w:pPr>
              <w:pStyle w:val="BodyText"/>
              <w:spacing w:before="60" w:after="60"/>
              <w:ind w:left="0"/>
              <w:rPr>
                <w:rFonts w:ascii="Arial" w:hAnsi="Arial" w:cs="Arial"/>
                <w:color w:val="231F20"/>
                <w:sz w:val="20"/>
              </w:rPr>
            </w:pPr>
            <w:r w:rsidRPr="00DF0B17">
              <w:rPr>
                <w:rFonts w:ascii="Arial" w:hAnsi="Arial" w:cs="Arial"/>
                <w:color w:val="231F20"/>
                <w:sz w:val="20"/>
              </w:rPr>
              <w:t>We w</w:t>
            </w:r>
            <w:r w:rsidR="00A1378A">
              <w:rPr>
                <w:rFonts w:ascii="Arial" w:hAnsi="Arial" w:cs="Arial"/>
                <w:color w:val="231F20"/>
                <w:sz w:val="20"/>
              </w:rPr>
              <w:t xml:space="preserve">ill involve you in the decision </w:t>
            </w:r>
            <w:r w:rsidRPr="00DF0B17">
              <w:rPr>
                <w:rFonts w:ascii="Arial" w:hAnsi="Arial" w:cs="Arial"/>
                <w:color w:val="231F20"/>
                <w:sz w:val="20"/>
              </w:rPr>
              <w:t>making process.  We will ultimately decide.</w:t>
            </w:r>
          </w:p>
        </w:tc>
      </w:tr>
      <w:tr w:rsidR="00DF0B17" w:rsidRPr="00DF0B17" w:rsidTr="00DF0B17">
        <w:tc>
          <w:tcPr>
            <w:tcW w:w="2069" w:type="pct"/>
          </w:tcPr>
          <w:p w:rsidR="00DF0B17" w:rsidRPr="00775D0D" w:rsidRDefault="00DF0B17" w:rsidP="00DF0B17">
            <w:pPr>
              <w:pStyle w:val="BodyText"/>
              <w:spacing w:before="60" w:after="60"/>
              <w:ind w:left="0"/>
              <w:rPr>
                <w:rFonts w:ascii="Arial" w:hAnsi="Arial" w:cs="Arial"/>
                <w:b/>
                <w:color w:val="231F20"/>
                <w:sz w:val="20"/>
              </w:rPr>
            </w:pPr>
            <w:r w:rsidRPr="00775D0D">
              <w:rPr>
                <w:rFonts w:ascii="Arial" w:hAnsi="Arial" w:cs="Arial"/>
                <w:b/>
                <w:color w:val="231F20"/>
                <w:sz w:val="20"/>
              </w:rPr>
              <w:t>Mahi Ngatahi/ Collaborate</w:t>
            </w:r>
          </w:p>
        </w:tc>
        <w:tc>
          <w:tcPr>
            <w:tcW w:w="2931" w:type="pct"/>
          </w:tcPr>
          <w:p w:rsidR="00DF0B17" w:rsidRPr="00DF0B17" w:rsidRDefault="00DF0B17" w:rsidP="00DF0B17">
            <w:pPr>
              <w:pStyle w:val="BodyText"/>
              <w:spacing w:before="60" w:after="60"/>
              <w:ind w:left="0"/>
              <w:rPr>
                <w:rFonts w:ascii="Arial" w:hAnsi="Arial" w:cs="Arial"/>
                <w:color w:val="231F20"/>
                <w:sz w:val="20"/>
              </w:rPr>
            </w:pPr>
            <w:r w:rsidRPr="00DF0B17">
              <w:rPr>
                <w:rFonts w:ascii="Arial" w:hAnsi="Arial" w:cs="Arial"/>
                <w:color w:val="231F20"/>
                <w:sz w:val="20"/>
              </w:rPr>
              <w:t>We will discuss and decide together.</w:t>
            </w:r>
          </w:p>
        </w:tc>
      </w:tr>
      <w:tr w:rsidR="00DF0B17" w:rsidRPr="00DF0B17" w:rsidTr="00DF0B17">
        <w:tc>
          <w:tcPr>
            <w:tcW w:w="2069" w:type="pct"/>
          </w:tcPr>
          <w:p w:rsidR="00DF0B17" w:rsidRPr="00775D0D" w:rsidRDefault="00DF0B17" w:rsidP="00DF0B17">
            <w:pPr>
              <w:pStyle w:val="BodyText"/>
              <w:spacing w:before="60" w:after="60"/>
              <w:ind w:left="0"/>
              <w:rPr>
                <w:rFonts w:ascii="Arial" w:hAnsi="Arial" w:cs="Arial"/>
                <w:b/>
                <w:color w:val="231F20"/>
                <w:sz w:val="20"/>
              </w:rPr>
            </w:pPr>
            <w:r w:rsidRPr="00775D0D">
              <w:rPr>
                <w:rFonts w:ascii="Arial" w:hAnsi="Arial" w:cs="Arial"/>
                <w:b/>
                <w:color w:val="231F20"/>
                <w:sz w:val="20"/>
              </w:rPr>
              <w:t>Whakamanahia/ Empower</w:t>
            </w:r>
          </w:p>
        </w:tc>
        <w:tc>
          <w:tcPr>
            <w:tcW w:w="2931" w:type="pct"/>
          </w:tcPr>
          <w:p w:rsidR="00DF0B17" w:rsidRPr="00DF0B17" w:rsidRDefault="00DF0B17" w:rsidP="00DF0B17">
            <w:pPr>
              <w:pStyle w:val="BodyText"/>
              <w:spacing w:before="60" w:after="60"/>
              <w:ind w:left="0"/>
              <w:rPr>
                <w:rFonts w:ascii="Arial" w:hAnsi="Arial" w:cs="Arial"/>
                <w:color w:val="231F20"/>
                <w:sz w:val="20"/>
              </w:rPr>
            </w:pPr>
            <w:r w:rsidRPr="00DF0B17">
              <w:rPr>
                <w:rFonts w:ascii="Arial" w:hAnsi="Arial" w:cs="Arial"/>
                <w:color w:val="231F20"/>
                <w:sz w:val="20"/>
              </w:rPr>
              <w:t>M</w:t>
            </w:r>
            <w:r w:rsidRPr="00DF0B17">
              <w:rPr>
                <w:rFonts w:ascii="Arial" w:hAnsi="Arial" w:cs="Arial"/>
                <w:sz w:val="20"/>
              </w:rPr>
              <w:t>ā</w:t>
            </w:r>
            <w:r w:rsidRPr="00DF0B17">
              <w:rPr>
                <w:rFonts w:ascii="Arial" w:hAnsi="Arial" w:cs="Arial"/>
                <w:color w:val="231F20"/>
                <w:sz w:val="20"/>
              </w:rPr>
              <w:t>ori will decide.  M</w:t>
            </w:r>
            <w:r w:rsidRPr="00DF0B17">
              <w:rPr>
                <w:rFonts w:ascii="Arial" w:hAnsi="Arial" w:cs="Arial"/>
                <w:sz w:val="20"/>
              </w:rPr>
              <w:t>ā</w:t>
            </w:r>
            <w:r w:rsidRPr="00DF0B17">
              <w:rPr>
                <w:rFonts w:ascii="Arial" w:hAnsi="Arial" w:cs="Arial"/>
                <w:color w:val="231F20"/>
                <w:sz w:val="20"/>
              </w:rPr>
              <w:t>ori may choose to discuss with us.</w:t>
            </w:r>
          </w:p>
        </w:tc>
      </w:tr>
    </w:tbl>
    <w:p w:rsidR="00DF0B17" w:rsidRPr="00DF0B17" w:rsidRDefault="00DF0B17" w:rsidP="00DF0B17">
      <w:pPr>
        <w:pStyle w:val="TextNormal"/>
        <w:spacing w:after="0"/>
        <w:rPr>
          <w:sz w:val="24"/>
        </w:rPr>
      </w:pPr>
    </w:p>
    <w:p w:rsidR="00775D0D" w:rsidRDefault="00DF0B17" w:rsidP="00DF0B17">
      <w:pPr>
        <w:pStyle w:val="TextNormal"/>
        <w:rPr>
          <w:color w:val="231F20"/>
        </w:rPr>
      </w:pPr>
      <w:r>
        <w:rPr>
          <w:color w:val="231F20"/>
        </w:rPr>
        <w:t xml:space="preserve">The document outlines different engagement methods and tips for planning </w:t>
      </w:r>
      <w:r w:rsidRPr="00CE7C23">
        <w:rPr>
          <w:color w:val="231F20"/>
        </w:rPr>
        <w:t>M</w:t>
      </w:r>
      <w:r w:rsidRPr="00CE7C23">
        <w:rPr>
          <w:rFonts w:cs="Arial"/>
        </w:rPr>
        <w:t>ā</w:t>
      </w:r>
      <w:r w:rsidRPr="00CE7C23">
        <w:rPr>
          <w:color w:val="231F20"/>
        </w:rPr>
        <w:t>ori</w:t>
      </w:r>
      <w:r>
        <w:rPr>
          <w:color w:val="231F20"/>
        </w:rPr>
        <w:t xml:space="preserve"> engagement.  It is a valuable resource for all staff and is available on the Council website </w:t>
      </w:r>
      <w:hyperlink r:id="rId55" w:history="1">
        <w:r w:rsidR="009E535B" w:rsidRPr="00B11005">
          <w:rPr>
            <w:rStyle w:val="Hyperlink"/>
          </w:rPr>
          <w:t xml:space="preserve">http://www.boprc.govt.nz/media/161331/  </w:t>
        </w:r>
        <w:r w:rsidR="00A73355">
          <w:rPr>
            <w:rStyle w:val="Hyperlink"/>
          </w:rPr>
          <w:t>Māori</w:t>
        </w:r>
        <w:r w:rsidR="009E535B" w:rsidRPr="00B11005">
          <w:rPr>
            <w:rStyle w:val="Hyperlink"/>
          </w:rPr>
          <w:t>_engagement_toolkit.pdf</w:t>
        </w:r>
      </w:hyperlink>
      <w:r w:rsidR="00775D0D">
        <w:rPr>
          <w:color w:val="231F20"/>
        </w:rPr>
        <w:t>.</w:t>
      </w:r>
    </w:p>
    <w:p w:rsidR="00DF0B17" w:rsidRDefault="00DF0B17" w:rsidP="00DF0B17">
      <w:pPr>
        <w:pStyle w:val="TextNormal"/>
        <w:rPr>
          <w:b/>
          <w:color w:val="005182"/>
          <w:sz w:val="28"/>
        </w:rPr>
      </w:pPr>
      <w:r>
        <w:rPr>
          <w:b/>
          <w:color w:val="005182"/>
          <w:sz w:val="28"/>
        </w:rPr>
        <w:t>Māori Engagement Charter</w:t>
      </w:r>
    </w:p>
    <w:p w:rsidR="00DF0B17" w:rsidRDefault="00DF0B17" w:rsidP="00DF0B17">
      <w:pPr>
        <w:pStyle w:val="TextNormal"/>
        <w:rPr>
          <w:color w:val="231F20"/>
        </w:rPr>
      </w:pPr>
      <w:r w:rsidRPr="00610188">
        <w:t>In 2014</w:t>
      </w:r>
      <w:r w:rsidR="00610188" w:rsidRPr="00610188">
        <w:t xml:space="preserve">, </w:t>
      </w:r>
      <w:r w:rsidRPr="00610188">
        <w:t>the Māori Engagement Charter</w:t>
      </w:r>
      <w:r w:rsidR="00AD7519" w:rsidRPr="00610188">
        <w:t xml:space="preserve"> </w:t>
      </w:r>
      <w:r w:rsidR="00321EB9" w:rsidRPr="00610188">
        <w:t xml:space="preserve">(refer Appendix 2) </w:t>
      </w:r>
      <w:r w:rsidRPr="00610188">
        <w:t xml:space="preserve">was developed to </w:t>
      </w:r>
      <w:r>
        <w:rPr>
          <w:color w:val="231F20"/>
        </w:rPr>
        <w:t xml:space="preserve">provide a set of principles and guidelines for staff to support the way we interact and engage with </w:t>
      </w:r>
      <w:r w:rsidRPr="00E30A86">
        <w:rPr>
          <w:color w:val="231F20"/>
        </w:rPr>
        <w:t>Māori</w:t>
      </w:r>
      <w:r>
        <w:rPr>
          <w:color w:val="231F20"/>
        </w:rPr>
        <w:t xml:space="preserve"> in the region. Fundamental to the charter is a set of </w:t>
      </w:r>
      <w:r w:rsidR="00775D0D">
        <w:rPr>
          <w:color w:val="231F20"/>
        </w:rPr>
        <w:t xml:space="preserve">commitments </w:t>
      </w:r>
      <w:r>
        <w:rPr>
          <w:color w:val="231F20"/>
        </w:rPr>
        <w:t xml:space="preserve">on how Council staff will engage with </w:t>
      </w:r>
      <w:r w:rsidRPr="00E30A86">
        <w:rPr>
          <w:color w:val="231F20"/>
        </w:rPr>
        <w:t>Māori</w:t>
      </w:r>
      <w:r>
        <w:rPr>
          <w:color w:val="231F20"/>
        </w:rPr>
        <w:t xml:space="preserve"> across the region </w:t>
      </w:r>
      <w:r w:rsidRPr="00BD445F">
        <w:t xml:space="preserve">and </w:t>
      </w:r>
      <w:r>
        <w:rPr>
          <w:color w:val="231F20"/>
        </w:rPr>
        <w:t>guideline</w:t>
      </w:r>
      <w:r w:rsidR="00610188">
        <w:rPr>
          <w:color w:val="231F20"/>
        </w:rPr>
        <w:t xml:space="preserve">s </w:t>
      </w:r>
      <w:r>
        <w:rPr>
          <w:color w:val="231F20"/>
        </w:rPr>
        <w:t xml:space="preserve">on expected approaches to </w:t>
      </w:r>
      <w:r w:rsidRPr="00E30A86">
        <w:rPr>
          <w:color w:val="231F20"/>
        </w:rPr>
        <w:t>Māori</w:t>
      </w:r>
      <w:r>
        <w:rPr>
          <w:color w:val="231F20"/>
        </w:rPr>
        <w:t xml:space="preserve"> engagement.</w:t>
      </w:r>
    </w:p>
    <w:p w:rsidR="00DF0B17" w:rsidRPr="00DF0B17" w:rsidRDefault="00DF0B17" w:rsidP="001B6F89">
      <w:pPr>
        <w:pStyle w:val="TextNormal"/>
        <w:numPr>
          <w:ilvl w:val="0"/>
          <w:numId w:val="35"/>
        </w:numPr>
        <w:spacing w:after="120"/>
      </w:pPr>
      <w:r>
        <w:rPr>
          <w:color w:val="231F20"/>
        </w:rPr>
        <w:t>Commitment 1: We will respond in a manner that demonstrates our values.</w:t>
      </w:r>
    </w:p>
    <w:p w:rsidR="00DF0B17" w:rsidRPr="00DF0B17" w:rsidRDefault="00F54136" w:rsidP="001B6F89">
      <w:pPr>
        <w:pStyle w:val="TextNormal"/>
        <w:numPr>
          <w:ilvl w:val="0"/>
          <w:numId w:val="35"/>
        </w:numPr>
      </w:pPr>
      <w:r>
        <w:rPr>
          <w:color w:val="231F20"/>
        </w:rPr>
        <w:br w:type="column"/>
      </w:r>
      <w:r w:rsidR="00DF0B17">
        <w:rPr>
          <w:color w:val="231F20"/>
        </w:rPr>
        <w:lastRenderedPageBreak/>
        <w:t>Commitment 2: Principles are given due consideration when engaging with M</w:t>
      </w:r>
      <w:r w:rsidR="00DF0B17" w:rsidRPr="00CE7C23">
        <w:rPr>
          <w:rFonts w:cs="Arial"/>
        </w:rPr>
        <w:t>ā</w:t>
      </w:r>
      <w:r w:rsidR="00DF0B17" w:rsidRPr="00CE7C23">
        <w:rPr>
          <w:color w:val="231F20"/>
        </w:rPr>
        <w:t>ori</w:t>
      </w:r>
      <w:r w:rsidR="00DF0B17">
        <w:rPr>
          <w:color w:val="231F20"/>
        </w:rPr>
        <w:t>.</w:t>
      </w:r>
    </w:p>
    <w:p w:rsidR="00DF0B17" w:rsidRDefault="00DF0B17" w:rsidP="00DF0B17">
      <w:pPr>
        <w:pStyle w:val="TextNormal"/>
        <w:rPr>
          <w:color w:val="231F20"/>
        </w:rPr>
      </w:pPr>
      <w:r>
        <w:rPr>
          <w:color w:val="231F20"/>
        </w:rPr>
        <w:t>The charter</w:t>
      </w:r>
      <w:r w:rsidR="00AD7519">
        <w:rPr>
          <w:color w:val="231F20"/>
        </w:rPr>
        <w:t xml:space="preserve"> </w:t>
      </w:r>
      <w:r>
        <w:rPr>
          <w:color w:val="231F20"/>
        </w:rPr>
        <w:t xml:space="preserve">takes into account the organisation values and Treaty principles and sets a standard for staff on </w:t>
      </w:r>
      <w:r w:rsidRPr="00E30A86">
        <w:rPr>
          <w:color w:val="231F20"/>
        </w:rPr>
        <w:t>Māori</w:t>
      </w:r>
      <w:r>
        <w:rPr>
          <w:color w:val="231F20"/>
        </w:rPr>
        <w:t xml:space="preserve"> engagement and communication.</w:t>
      </w:r>
    </w:p>
    <w:p w:rsidR="00DF0B17" w:rsidRDefault="004436CD" w:rsidP="00DF0B17">
      <w:pPr>
        <w:pStyle w:val="TextNormal"/>
        <w:rPr>
          <w:b/>
          <w:color w:val="005182"/>
          <w:sz w:val="28"/>
        </w:rPr>
      </w:pPr>
      <w:r>
        <w:rPr>
          <w:b/>
          <w:color w:val="005182"/>
          <w:sz w:val="28"/>
        </w:rPr>
        <w:t>Māori Policy Unit</w:t>
      </w:r>
    </w:p>
    <w:p w:rsidR="00DF0B17" w:rsidRDefault="00DF0B17" w:rsidP="00DF0B17">
      <w:pPr>
        <w:pStyle w:val="TextNormal"/>
        <w:rPr>
          <w:rFonts w:eastAsia="Century Gothic"/>
        </w:rPr>
      </w:pPr>
      <w:r w:rsidRPr="00DF0B17">
        <w:rPr>
          <w:rFonts w:eastAsia="Century Gothic"/>
        </w:rPr>
        <w:t xml:space="preserve">The Māori Policy </w:t>
      </w:r>
      <w:r w:rsidR="00720E11">
        <w:rPr>
          <w:rFonts w:eastAsia="Century Gothic"/>
        </w:rPr>
        <w:t xml:space="preserve">Unit </w:t>
      </w:r>
      <w:r w:rsidRPr="00DF0B17">
        <w:rPr>
          <w:rFonts w:eastAsia="Century Gothic"/>
        </w:rPr>
        <w:t>is available to provide further information or advice on Māori issues, policy and engagement.   This includes</w:t>
      </w:r>
      <w:r w:rsidR="00610188">
        <w:rPr>
          <w:rFonts w:eastAsia="Century Gothic"/>
        </w:rPr>
        <w:t xml:space="preserve">, </w:t>
      </w:r>
      <w:r w:rsidRPr="00DF0B17">
        <w:rPr>
          <w:rFonts w:eastAsia="Century Gothic"/>
        </w:rPr>
        <w:t>but is not limited to</w:t>
      </w:r>
      <w:r w:rsidR="00610188">
        <w:rPr>
          <w:rFonts w:eastAsia="Century Gothic"/>
        </w:rPr>
        <w:t xml:space="preserve">, </w:t>
      </w:r>
      <w:r w:rsidRPr="00DF0B17">
        <w:rPr>
          <w:rFonts w:eastAsia="Century Gothic"/>
        </w:rPr>
        <w:t>identifying who to contact within an iwi organisation, marae and hui protocols, Treaty advice, iwi management plans and improving the cultural competency within Council.</w:t>
      </w:r>
    </w:p>
    <w:p w:rsidR="00DF0B17" w:rsidRDefault="00DF0B17" w:rsidP="00DF0B17">
      <w:pPr>
        <w:pStyle w:val="TextNormal"/>
      </w:pPr>
      <w:r w:rsidRPr="00DF0B17">
        <w:rPr>
          <w:rFonts w:eastAsia="Century Gothic"/>
        </w:rPr>
        <w:t xml:space="preserve">The team provides advice and support to the </w:t>
      </w:r>
      <w:r w:rsidR="00610188">
        <w:rPr>
          <w:rFonts w:eastAsia="Century Gothic"/>
        </w:rPr>
        <w:t xml:space="preserve">Komiti </w:t>
      </w:r>
      <w:r w:rsidRPr="00DF0B17">
        <w:rPr>
          <w:rFonts w:eastAsia="Century Gothic"/>
        </w:rPr>
        <w:t xml:space="preserve">Māori, co-governance forums and engagement support for Council projects.  </w:t>
      </w:r>
      <w:r w:rsidR="007E55EB" w:rsidRPr="00610188">
        <w:rPr>
          <w:rFonts w:eastAsia="Century Gothic"/>
        </w:rPr>
        <w:t xml:space="preserve">The </w:t>
      </w:r>
      <w:r w:rsidRPr="00610188">
        <w:t xml:space="preserve">Māori Policy </w:t>
      </w:r>
      <w:r w:rsidR="007E55EB" w:rsidRPr="00610188">
        <w:t xml:space="preserve">Unit </w:t>
      </w:r>
      <w:r w:rsidRPr="00610188">
        <w:t xml:space="preserve">is </w:t>
      </w:r>
      <w:r w:rsidRPr="00DF0B17">
        <w:t>actively engaged in building the capacity and capability of Māori and is committed to building enduring relationships both internally and externally.</w:t>
      </w:r>
    </w:p>
    <w:p w:rsidR="006E1577" w:rsidRPr="00315624" w:rsidRDefault="006E1577" w:rsidP="006E1577">
      <w:pPr>
        <w:pStyle w:val="TextNormal"/>
        <w:rPr>
          <w:b/>
          <w:color w:val="005182"/>
          <w:sz w:val="28"/>
        </w:rPr>
      </w:pPr>
      <w:r w:rsidRPr="00315624">
        <w:rPr>
          <w:b/>
          <w:color w:val="005182"/>
          <w:sz w:val="28"/>
        </w:rPr>
        <w:t xml:space="preserve">The Māori (tino rangatiratanga) </w:t>
      </w:r>
      <w:r w:rsidR="00315624">
        <w:rPr>
          <w:b/>
          <w:color w:val="005182"/>
          <w:sz w:val="28"/>
        </w:rPr>
        <w:t>F</w:t>
      </w:r>
      <w:r w:rsidRPr="00315624">
        <w:rPr>
          <w:b/>
          <w:color w:val="005182"/>
          <w:sz w:val="28"/>
        </w:rPr>
        <w:t>lag</w:t>
      </w:r>
    </w:p>
    <w:p w:rsidR="006E1577" w:rsidRDefault="006E1577" w:rsidP="006E1577">
      <w:pPr>
        <w:pStyle w:val="TextNormal"/>
        <w:rPr>
          <w:color w:val="231F20"/>
        </w:rPr>
      </w:pPr>
      <w:r>
        <w:rPr>
          <w:color w:val="231F20"/>
        </w:rPr>
        <w:t>The</w:t>
      </w:r>
      <w:r>
        <w:rPr>
          <w:color w:val="231F20"/>
          <w:spacing w:val="-2"/>
        </w:rPr>
        <w:t xml:space="preserve"> </w:t>
      </w:r>
      <w:r>
        <w:rPr>
          <w:color w:val="231F20"/>
        </w:rPr>
        <w:t>Māori</w:t>
      </w:r>
      <w:r>
        <w:rPr>
          <w:color w:val="231F20"/>
          <w:spacing w:val="-1"/>
        </w:rPr>
        <w:t xml:space="preserve"> </w:t>
      </w:r>
      <w:r>
        <w:rPr>
          <w:color w:val="231F20"/>
        </w:rPr>
        <w:t>flag</w:t>
      </w:r>
      <w:r>
        <w:rPr>
          <w:color w:val="231F20"/>
          <w:spacing w:val="-1"/>
        </w:rPr>
        <w:t xml:space="preserve"> </w:t>
      </w:r>
      <w:r>
        <w:rPr>
          <w:color w:val="231F20"/>
        </w:rPr>
        <w:t>was</w:t>
      </w:r>
      <w:r>
        <w:rPr>
          <w:color w:val="231F20"/>
          <w:spacing w:val="-1"/>
        </w:rPr>
        <w:t xml:space="preserve"> </w:t>
      </w:r>
      <w:r>
        <w:rPr>
          <w:color w:val="231F20"/>
        </w:rPr>
        <w:t>unveiled</w:t>
      </w:r>
      <w:r>
        <w:rPr>
          <w:color w:val="231F20"/>
          <w:spacing w:val="-1"/>
        </w:rPr>
        <w:t xml:space="preserve"> </w:t>
      </w:r>
      <w:r>
        <w:rPr>
          <w:color w:val="231F20"/>
        </w:rPr>
        <w:t>at</w:t>
      </w:r>
      <w:r>
        <w:rPr>
          <w:color w:val="231F20"/>
          <w:spacing w:val="-2"/>
        </w:rPr>
        <w:t xml:space="preserve"> </w:t>
      </w:r>
      <w:r>
        <w:rPr>
          <w:color w:val="231F20"/>
        </w:rPr>
        <w:t>Waitangi</w:t>
      </w:r>
      <w:r>
        <w:rPr>
          <w:color w:val="231F20"/>
          <w:spacing w:val="-1"/>
        </w:rPr>
        <w:t xml:space="preserve"> </w:t>
      </w:r>
      <w:r>
        <w:rPr>
          <w:color w:val="231F20"/>
        </w:rPr>
        <w:t>in 1990 following a nationwide competition to design</w:t>
      </w:r>
      <w:r>
        <w:rPr>
          <w:color w:val="231F20"/>
          <w:spacing w:val="-3"/>
        </w:rPr>
        <w:t xml:space="preserve"> </w:t>
      </w:r>
      <w:r>
        <w:rPr>
          <w:color w:val="231F20"/>
        </w:rPr>
        <w:t>a</w:t>
      </w:r>
      <w:r>
        <w:rPr>
          <w:color w:val="231F20"/>
          <w:spacing w:val="-2"/>
        </w:rPr>
        <w:t xml:space="preserve"> </w:t>
      </w:r>
      <w:r>
        <w:rPr>
          <w:color w:val="231F20"/>
        </w:rPr>
        <w:t>national</w:t>
      </w:r>
      <w:r>
        <w:rPr>
          <w:color w:val="231F20"/>
          <w:spacing w:val="-3"/>
        </w:rPr>
        <w:t xml:space="preserve"> </w:t>
      </w:r>
      <w:r>
        <w:rPr>
          <w:color w:val="231F20"/>
        </w:rPr>
        <w:t>Māori</w:t>
      </w:r>
      <w:r>
        <w:rPr>
          <w:color w:val="231F20"/>
          <w:spacing w:val="-2"/>
        </w:rPr>
        <w:t xml:space="preserve"> </w:t>
      </w:r>
      <w:r>
        <w:rPr>
          <w:color w:val="231F20"/>
        </w:rPr>
        <w:t>flag.</w:t>
      </w:r>
    </w:p>
    <w:p w:rsidR="006E1577" w:rsidRDefault="006E1577" w:rsidP="006E1577">
      <w:pPr>
        <w:pStyle w:val="TextNormal"/>
        <w:rPr>
          <w:rFonts w:cs="Century Gothic"/>
          <w:color w:val="231F20"/>
        </w:rPr>
      </w:pPr>
      <w:r>
        <w:rPr>
          <w:rFonts w:cs="Century Gothic"/>
          <w:color w:val="231F20"/>
        </w:rPr>
        <w:t>It</w:t>
      </w:r>
      <w:r>
        <w:rPr>
          <w:rFonts w:cs="Century Gothic"/>
          <w:color w:val="231F20"/>
          <w:spacing w:val="-6"/>
        </w:rPr>
        <w:t xml:space="preserve"> </w:t>
      </w:r>
      <w:r>
        <w:rPr>
          <w:rFonts w:cs="Century Gothic"/>
          <w:color w:val="231F20"/>
        </w:rPr>
        <w:t>comprises</w:t>
      </w:r>
      <w:r>
        <w:rPr>
          <w:rFonts w:cs="Century Gothic"/>
          <w:color w:val="231F20"/>
          <w:spacing w:val="-7"/>
        </w:rPr>
        <w:t xml:space="preserve"> </w:t>
      </w:r>
      <w:r>
        <w:rPr>
          <w:rFonts w:cs="Century Gothic"/>
          <w:color w:val="231F20"/>
        </w:rPr>
        <w:t>elements</w:t>
      </w:r>
      <w:r>
        <w:rPr>
          <w:rFonts w:cs="Century Gothic"/>
          <w:color w:val="231F20"/>
          <w:spacing w:val="-6"/>
        </w:rPr>
        <w:t xml:space="preserve"> </w:t>
      </w:r>
      <w:r>
        <w:rPr>
          <w:rFonts w:cs="Century Gothic"/>
          <w:color w:val="231F20"/>
        </w:rPr>
        <w:t>that</w:t>
      </w:r>
      <w:r>
        <w:rPr>
          <w:rFonts w:cs="Century Gothic"/>
          <w:color w:val="231F20"/>
          <w:spacing w:val="-6"/>
        </w:rPr>
        <w:t xml:space="preserve"> </w:t>
      </w:r>
      <w:r>
        <w:rPr>
          <w:rFonts w:cs="Century Gothic"/>
          <w:color w:val="231F20"/>
        </w:rPr>
        <w:t>represent</w:t>
      </w:r>
      <w:r>
        <w:rPr>
          <w:rFonts w:cs="Century Gothic"/>
          <w:color w:val="231F20"/>
          <w:spacing w:val="-5"/>
        </w:rPr>
        <w:t xml:space="preserve"> </w:t>
      </w:r>
      <w:r>
        <w:rPr>
          <w:rFonts w:cs="Century Gothic"/>
          <w:color w:val="231F20"/>
        </w:rPr>
        <w:t>the</w:t>
      </w:r>
      <w:r>
        <w:rPr>
          <w:rFonts w:cs="Century Gothic"/>
          <w:color w:val="231F20"/>
          <w:w w:val="99"/>
        </w:rPr>
        <w:t xml:space="preserve"> </w:t>
      </w:r>
      <w:r>
        <w:rPr>
          <w:rFonts w:cs="Century Gothic"/>
          <w:color w:val="231F20"/>
        </w:rPr>
        <w:t>three</w:t>
      </w:r>
      <w:r>
        <w:rPr>
          <w:rFonts w:cs="Century Gothic"/>
          <w:color w:val="231F20"/>
          <w:spacing w:val="-6"/>
        </w:rPr>
        <w:t xml:space="preserve"> </w:t>
      </w:r>
      <w:r>
        <w:rPr>
          <w:rFonts w:cs="Century Gothic"/>
          <w:color w:val="231F20"/>
        </w:rPr>
        <w:t>realms:</w:t>
      </w:r>
    </w:p>
    <w:p w:rsidR="006E1577" w:rsidRPr="00744473" w:rsidRDefault="006E1577" w:rsidP="006E1577">
      <w:pPr>
        <w:pStyle w:val="TextNormal"/>
        <w:numPr>
          <w:ilvl w:val="0"/>
          <w:numId w:val="18"/>
        </w:numPr>
        <w:spacing w:after="120"/>
      </w:pPr>
      <w:r>
        <w:rPr>
          <w:rFonts w:cs="Century Gothic"/>
          <w:color w:val="231F20"/>
        </w:rPr>
        <w:t>Black</w:t>
      </w:r>
      <w:r>
        <w:rPr>
          <w:rFonts w:cs="Century Gothic"/>
          <w:color w:val="231F20"/>
          <w:spacing w:val="-8"/>
        </w:rPr>
        <w:t xml:space="preserve"> </w:t>
      </w:r>
      <w:r>
        <w:rPr>
          <w:rFonts w:cs="Century Gothic"/>
          <w:color w:val="231F20"/>
        </w:rPr>
        <w:t>represents</w:t>
      </w:r>
      <w:r>
        <w:rPr>
          <w:rFonts w:cs="Century Gothic"/>
          <w:color w:val="231F20"/>
          <w:spacing w:val="-7"/>
        </w:rPr>
        <w:t xml:space="preserve"> </w:t>
      </w:r>
      <w:r>
        <w:rPr>
          <w:rFonts w:cs="Century Gothic"/>
          <w:color w:val="231F20"/>
        </w:rPr>
        <w:t>Te</w:t>
      </w:r>
      <w:r>
        <w:rPr>
          <w:rFonts w:cs="Century Gothic"/>
          <w:color w:val="231F20"/>
          <w:spacing w:val="-7"/>
        </w:rPr>
        <w:t xml:space="preserve"> </w:t>
      </w:r>
      <w:r>
        <w:rPr>
          <w:rFonts w:cs="Century Gothic"/>
          <w:color w:val="231F20"/>
        </w:rPr>
        <w:t>Korekore - the</w:t>
      </w:r>
      <w:r>
        <w:rPr>
          <w:rFonts w:cs="Century Gothic"/>
          <w:color w:val="231F20"/>
          <w:w w:val="99"/>
        </w:rPr>
        <w:t xml:space="preserve"> </w:t>
      </w:r>
      <w:r>
        <w:rPr>
          <w:color w:val="231F20"/>
        </w:rPr>
        <w:t xml:space="preserve">realm of potential, the long darkness </w:t>
      </w:r>
      <w:r>
        <w:rPr>
          <w:rFonts w:cs="Century Gothic"/>
          <w:color w:val="231F20"/>
        </w:rPr>
        <w:t>from</w:t>
      </w:r>
      <w:r>
        <w:rPr>
          <w:rFonts w:cs="Century Gothic"/>
          <w:color w:val="231F20"/>
          <w:spacing w:val="-8"/>
        </w:rPr>
        <w:t xml:space="preserve"> </w:t>
      </w:r>
      <w:r>
        <w:rPr>
          <w:rFonts w:cs="Century Gothic"/>
          <w:color w:val="231F20"/>
        </w:rPr>
        <w:t>which</w:t>
      </w:r>
      <w:r>
        <w:rPr>
          <w:rFonts w:cs="Century Gothic"/>
          <w:color w:val="231F20"/>
          <w:spacing w:val="-8"/>
        </w:rPr>
        <w:t xml:space="preserve"> </w:t>
      </w:r>
      <w:r>
        <w:rPr>
          <w:rFonts w:cs="Century Gothic"/>
          <w:color w:val="231F20"/>
        </w:rPr>
        <w:t>the</w:t>
      </w:r>
      <w:r>
        <w:rPr>
          <w:rFonts w:cs="Century Gothic"/>
          <w:color w:val="231F20"/>
          <w:spacing w:val="-8"/>
        </w:rPr>
        <w:t xml:space="preserve"> </w:t>
      </w:r>
      <w:r>
        <w:rPr>
          <w:rFonts w:cs="Century Gothic"/>
          <w:color w:val="231F20"/>
        </w:rPr>
        <w:t>world</w:t>
      </w:r>
      <w:r>
        <w:rPr>
          <w:rFonts w:cs="Century Gothic"/>
          <w:color w:val="231F20"/>
          <w:spacing w:val="-8"/>
        </w:rPr>
        <w:t xml:space="preserve"> </w:t>
      </w:r>
      <w:r>
        <w:rPr>
          <w:rFonts w:cs="Century Gothic"/>
          <w:color w:val="231F20"/>
        </w:rPr>
        <w:t>emerged</w:t>
      </w:r>
    </w:p>
    <w:p w:rsidR="006E1577" w:rsidRPr="00744473" w:rsidRDefault="006E1577" w:rsidP="006E1577">
      <w:pPr>
        <w:pStyle w:val="TextNormal"/>
        <w:numPr>
          <w:ilvl w:val="0"/>
          <w:numId w:val="18"/>
        </w:numPr>
        <w:spacing w:after="120"/>
      </w:pPr>
      <w:r>
        <w:rPr>
          <w:color w:val="231F20"/>
        </w:rPr>
        <w:t xml:space="preserve">White represents Te Ao Mārama - the realm of being, the world of light, </w:t>
      </w:r>
      <w:r>
        <w:rPr>
          <w:rFonts w:cs="Century Gothic"/>
          <w:color w:val="231F20"/>
        </w:rPr>
        <w:t>the</w:t>
      </w:r>
      <w:r>
        <w:rPr>
          <w:rFonts w:cs="Century Gothic"/>
          <w:color w:val="231F20"/>
          <w:spacing w:val="-6"/>
        </w:rPr>
        <w:t xml:space="preserve"> </w:t>
      </w:r>
      <w:r>
        <w:rPr>
          <w:rFonts w:cs="Century Gothic"/>
          <w:color w:val="231F20"/>
        </w:rPr>
        <w:t>physical</w:t>
      </w:r>
      <w:r>
        <w:rPr>
          <w:rFonts w:cs="Century Gothic"/>
          <w:color w:val="231F20"/>
          <w:spacing w:val="-5"/>
        </w:rPr>
        <w:t xml:space="preserve"> </w:t>
      </w:r>
      <w:r>
        <w:rPr>
          <w:rFonts w:cs="Century Gothic"/>
          <w:color w:val="231F20"/>
        </w:rPr>
        <w:t>world</w:t>
      </w:r>
    </w:p>
    <w:p w:rsidR="006E1577" w:rsidRPr="00744473" w:rsidRDefault="006E1577" w:rsidP="006E1577">
      <w:pPr>
        <w:pStyle w:val="TextNormal"/>
        <w:numPr>
          <w:ilvl w:val="0"/>
          <w:numId w:val="18"/>
        </w:numPr>
      </w:pPr>
      <w:r>
        <w:rPr>
          <w:color w:val="231F20"/>
        </w:rPr>
        <w:t xml:space="preserve">Red represents Te Whai Ao - the </w:t>
      </w:r>
      <w:r>
        <w:rPr>
          <w:rFonts w:cs="Century Gothic"/>
          <w:color w:val="231F20"/>
        </w:rPr>
        <w:t>realm</w:t>
      </w:r>
      <w:r>
        <w:rPr>
          <w:rFonts w:cs="Century Gothic"/>
          <w:color w:val="231F20"/>
          <w:spacing w:val="-6"/>
        </w:rPr>
        <w:t xml:space="preserve"> </w:t>
      </w:r>
      <w:r>
        <w:rPr>
          <w:rFonts w:cs="Century Gothic"/>
          <w:color w:val="231F20"/>
        </w:rPr>
        <w:t>of</w:t>
      </w:r>
      <w:r>
        <w:rPr>
          <w:rFonts w:cs="Century Gothic"/>
          <w:color w:val="231F20"/>
          <w:spacing w:val="-5"/>
        </w:rPr>
        <w:t xml:space="preserve"> </w:t>
      </w:r>
      <w:r>
        <w:rPr>
          <w:rFonts w:cs="Century Gothic"/>
          <w:color w:val="231F20"/>
        </w:rPr>
        <w:t>coming</w:t>
      </w:r>
      <w:r>
        <w:rPr>
          <w:rFonts w:cs="Century Gothic"/>
          <w:color w:val="231F20"/>
          <w:spacing w:val="-5"/>
        </w:rPr>
        <w:t xml:space="preserve"> </w:t>
      </w:r>
      <w:r>
        <w:rPr>
          <w:rFonts w:cs="Century Gothic"/>
          <w:color w:val="231F20"/>
        </w:rPr>
        <w:t>into</w:t>
      </w:r>
      <w:r>
        <w:rPr>
          <w:rFonts w:cs="Century Gothic"/>
          <w:color w:val="231F20"/>
          <w:spacing w:val="-5"/>
        </w:rPr>
        <w:t xml:space="preserve"> </w:t>
      </w:r>
      <w:r>
        <w:rPr>
          <w:rFonts w:cs="Century Gothic"/>
          <w:color w:val="231F20"/>
        </w:rPr>
        <w:t>being.</w:t>
      </w:r>
      <w:r>
        <w:rPr>
          <w:rFonts w:cs="Century Gothic"/>
          <w:color w:val="231F20"/>
          <w:spacing w:val="-6"/>
        </w:rPr>
        <w:t xml:space="preserve"> </w:t>
      </w:r>
      <w:r>
        <w:rPr>
          <w:rFonts w:cs="Century Gothic"/>
          <w:color w:val="231F20"/>
        </w:rPr>
        <w:t>Red</w:t>
      </w:r>
      <w:r>
        <w:rPr>
          <w:rFonts w:cs="Century Gothic"/>
          <w:color w:val="231F20"/>
          <w:spacing w:val="-5"/>
        </w:rPr>
        <w:t xml:space="preserve"> </w:t>
      </w:r>
      <w:r>
        <w:rPr>
          <w:rFonts w:cs="Century Gothic"/>
          <w:color w:val="231F20"/>
        </w:rPr>
        <w:t xml:space="preserve">is </w:t>
      </w:r>
      <w:r>
        <w:rPr>
          <w:color w:val="231F20"/>
        </w:rPr>
        <w:t xml:space="preserve">the female element, Papatuanuku, the earth mother, the sustainer of all </w:t>
      </w:r>
      <w:r>
        <w:rPr>
          <w:rFonts w:cs="Century Gothic"/>
          <w:color w:val="231F20"/>
        </w:rPr>
        <w:t>living</w:t>
      </w:r>
      <w:r>
        <w:rPr>
          <w:rFonts w:cs="Century Gothic"/>
          <w:color w:val="231F20"/>
          <w:spacing w:val="-8"/>
        </w:rPr>
        <w:t xml:space="preserve"> </w:t>
      </w:r>
      <w:r>
        <w:rPr>
          <w:rFonts w:cs="Century Gothic"/>
          <w:color w:val="231F20"/>
        </w:rPr>
        <w:t>things.</w:t>
      </w:r>
    </w:p>
    <w:p w:rsidR="006E1577" w:rsidRDefault="006E1577" w:rsidP="006E1577">
      <w:pPr>
        <w:pStyle w:val="TextNormal"/>
        <w:rPr>
          <w:color w:val="231F20"/>
        </w:rPr>
      </w:pPr>
      <w:r>
        <w:rPr>
          <w:rFonts w:cs="Century Gothic"/>
          <w:color w:val="231F20"/>
        </w:rPr>
        <w:br w:type="column"/>
      </w:r>
      <w:r>
        <w:rPr>
          <w:color w:val="231F20"/>
        </w:rPr>
        <w:lastRenderedPageBreak/>
        <w:t>The koru is symbolic of a curling fern frond, representing</w:t>
      </w:r>
      <w:r>
        <w:rPr>
          <w:color w:val="231F20"/>
          <w:spacing w:val="-2"/>
        </w:rPr>
        <w:t xml:space="preserve"> </w:t>
      </w:r>
      <w:r>
        <w:rPr>
          <w:color w:val="231F20"/>
        </w:rPr>
        <w:t>the</w:t>
      </w:r>
      <w:r>
        <w:rPr>
          <w:color w:val="231F20"/>
          <w:spacing w:val="-2"/>
        </w:rPr>
        <w:t xml:space="preserve"> </w:t>
      </w:r>
      <w:r>
        <w:rPr>
          <w:color w:val="231F20"/>
        </w:rPr>
        <w:t>unfolding</w:t>
      </w:r>
      <w:r>
        <w:rPr>
          <w:color w:val="231F20"/>
          <w:spacing w:val="-2"/>
        </w:rPr>
        <w:t xml:space="preserve"> </w:t>
      </w:r>
      <w:r>
        <w:rPr>
          <w:color w:val="231F20"/>
        </w:rPr>
        <w:t>of</w:t>
      </w:r>
      <w:r>
        <w:rPr>
          <w:color w:val="231F20"/>
          <w:spacing w:val="-2"/>
        </w:rPr>
        <w:t xml:space="preserve"> </w:t>
      </w:r>
      <w:r>
        <w:rPr>
          <w:color w:val="231F20"/>
        </w:rPr>
        <w:t>new</w:t>
      </w:r>
      <w:r>
        <w:rPr>
          <w:color w:val="231F20"/>
          <w:spacing w:val="-2"/>
        </w:rPr>
        <w:t xml:space="preserve"> </w:t>
      </w:r>
      <w:r>
        <w:rPr>
          <w:color w:val="231F20"/>
        </w:rPr>
        <w:t>life,</w:t>
      </w:r>
      <w:r>
        <w:rPr>
          <w:color w:val="231F20"/>
          <w:spacing w:val="-2"/>
        </w:rPr>
        <w:t xml:space="preserve"> </w:t>
      </w:r>
      <w:r>
        <w:rPr>
          <w:color w:val="231F20"/>
        </w:rPr>
        <w:t xml:space="preserve">hope </w:t>
      </w:r>
      <w:r>
        <w:rPr>
          <w:rFonts w:cs="Century Gothic"/>
          <w:color w:val="231F20"/>
        </w:rPr>
        <w:t>for</w:t>
      </w:r>
      <w:r>
        <w:rPr>
          <w:rFonts w:cs="Century Gothic"/>
          <w:color w:val="231F20"/>
          <w:spacing w:val="-6"/>
        </w:rPr>
        <w:t xml:space="preserve"> </w:t>
      </w:r>
      <w:r>
        <w:rPr>
          <w:rFonts w:cs="Century Gothic"/>
          <w:color w:val="231F20"/>
        </w:rPr>
        <w:t>the</w:t>
      </w:r>
      <w:r>
        <w:rPr>
          <w:rFonts w:cs="Century Gothic"/>
          <w:color w:val="231F20"/>
          <w:spacing w:val="-5"/>
        </w:rPr>
        <w:t xml:space="preserve"> </w:t>
      </w:r>
      <w:r>
        <w:rPr>
          <w:rFonts w:cs="Century Gothic"/>
          <w:color w:val="231F20"/>
        </w:rPr>
        <w:t>future</w:t>
      </w:r>
      <w:r>
        <w:rPr>
          <w:rFonts w:cs="Century Gothic"/>
          <w:color w:val="231F20"/>
          <w:spacing w:val="-5"/>
        </w:rPr>
        <w:t xml:space="preserve"> </w:t>
      </w:r>
      <w:r>
        <w:rPr>
          <w:rFonts w:cs="Century Gothic"/>
          <w:color w:val="231F20"/>
        </w:rPr>
        <w:t>and</w:t>
      </w:r>
      <w:r>
        <w:rPr>
          <w:rFonts w:cs="Century Gothic"/>
          <w:color w:val="231F20"/>
          <w:spacing w:val="-5"/>
        </w:rPr>
        <w:t xml:space="preserve"> </w:t>
      </w:r>
      <w:r>
        <w:rPr>
          <w:rFonts w:cs="Century Gothic"/>
          <w:color w:val="231F20"/>
        </w:rPr>
        <w:t>the</w:t>
      </w:r>
      <w:r>
        <w:rPr>
          <w:rFonts w:cs="Century Gothic"/>
          <w:color w:val="231F20"/>
          <w:spacing w:val="-5"/>
        </w:rPr>
        <w:t xml:space="preserve"> </w:t>
      </w:r>
      <w:r>
        <w:rPr>
          <w:rFonts w:cs="Century Gothic"/>
          <w:color w:val="231F20"/>
        </w:rPr>
        <w:t>process</w:t>
      </w:r>
      <w:r>
        <w:rPr>
          <w:rFonts w:cs="Century Gothic"/>
          <w:color w:val="231F20"/>
          <w:spacing w:val="-5"/>
        </w:rPr>
        <w:t xml:space="preserve"> </w:t>
      </w:r>
      <w:r>
        <w:rPr>
          <w:rFonts w:cs="Century Gothic"/>
          <w:color w:val="231F20"/>
        </w:rPr>
        <w:t>of</w:t>
      </w:r>
      <w:r>
        <w:rPr>
          <w:rFonts w:cs="Century Gothic"/>
          <w:color w:val="231F20"/>
          <w:spacing w:val="-5"/>
        </w:rPr>
        <w:t xml:space="preserve"> </w:t>
      </w:r>
      <w:r>
        <w:rPr>
          <w:rFonts w:cs="Century Gothic"/>
          <w:color w:val="231F20"/>
        </w:rPr>
        <w:t>renewal.</w:t>
      </w:r>
      <w:r>
        <w:rPr>
          <w:rFonts w:cs="Century Gothic"/>
          <w:color w:val="231F20"/>
          <w:w w:val="99"/>
        </w:rPr>
        <w:t xml:space="preserve"> </w:t>
      </w:r>
      <w:r>
        <w:rPr>
          <w:color w:val="231F20"/>
        </w:rPr>
        <w:t>The</w:t>
      </w:r>
      <w:r>
        <w:rPr>
          <w:color w:val="231F20"/>
          <w:spacing w:val="-3"/>
        </w:rPr>
        <w:t xml:space="preserve"> </w:t>
      </w:r>
      <w:r>
        <w:rPr>
          <w:color w:val="231F20"/>
        </w:rPr>
        <w:t>flag</w:t>
      </w:r>
      <w:r>
        <w:rPr>
          <w:color w:val="231F20"/>
          <w:spacing w:val="-3"/>
        </w:rPr>
        <w:t xml:space="preserve"> </w:t>
      </w:r>
      <w:r>
        <w:rPr>
          <w:color w:val="231F20"/>
        </w:rPr>
        <w:t>does</w:t>
      </w:r>
      <w:r>
        <w:rPr>
          <w:color w:val="231F20"/>
          <w:spacing w:val="-2"/>
        </w:rPr>
        <w:t xml:space="preserve"> </w:t>
      </w:r>
      <w:r>
        <w:rPr>
          <w:color w:val="231F20"/>
        </w:rPr>
        <w:t>not</w:t>
      </w:r>
      <w:r>
        <w:rPr>
          <w:color w:val="231F20"/>
          <w:spacing w:val="-3"/>
        </w:rPr>
        <w:t xml:space="preserve"> </w:t>
      </w:r>
      <w:r>
        <w:rPr>
          <w:color w:val="231F20"/>
        </w:rPr>
        <w:t>carry</w:t>
      </w:r>
      <w:r>
        <w:rPr>
          <w:color w:val="231F20"/>
          <w:spacing w:val="-2"/>
        </w:rPr>
        <w:t xml:space="preserve"> </w:t>
      </w:r>
      <w:r>
        <w:rPr>
          <w:color w:val="231F20"/>
        </w:rPr>
        <w:t>official</w:t>
      </w:r>
      <w:r>
        <w:rPr>
          <w:color w:val="231F20"/>
          <w:spacing w:val="-3"/>
        </w:rPr>
        <w:t xml:space="preserve"> </w:t>
      </w:r>
      <w:r>
        <w:rPr>
          <w:color w:val="231F20"/>
        </w:rPr>
        <w:t>status.</w:t>
      </w:r>
    </w:p>
    <w:p w:rsidR="006E1577" w:rsidRPr="006E1577" w:rsidRDefault="006E1577" w:rsidP="006E1577">
      <w:pPr>
        <w:pStyle w:val="TextNormal"/>
      </w:pPr>
      <w:r>
        <w:rPr>
          <w:color w:val="231F20"/>
        </w:rPr>
        <w:t>In</w:t>
      </w:r>
      <w:r>
        <w:rPr>
          <w:color w:val="231F20"/>
          <w:spacing w:val="-2"/>
        </w:rPr>
        <w:t xml:space="preserve"> </w:t>
      </w:r>
      <w:r>
        <w:rPr>
          <w:color w:val="231F20"/>
        </w:rPr>
        <w:t>2011</w:t>
      </w:r>
      <w:r>
        <w:rPr>
          <w:color w:val="231F20"/>
          <w:spacing w:val="-2"/>
        </w:rPr>
        <w:t xml:space="preserve"> </w:t>
      </w:r>
      <w:r>
        <w:rPr>
          <w:color w:val="231F20"/>
        </w:rPr>
        <w:t>the</w:t>
      </w:r>
      <w:r>
        <w:rPr>
          <w:color w:val="231F20"/>
          <w:spacing w:val="-2"/>
        </w:rPr>
        <w:t xml:space="preserve"> </w:t>
      </w:r>
      <w:r w:rsidRPr="006E1577">
        <w:rPr>
          <w:color w:val="231F20"/>
          <w:spacing w:val="-2"/>
        </w:rPr>
        <w:t>Bay of Plenty Regional Council</w:t>
      </w:r>
      <w:r>
        <w:rPr>
          <w:color w:val="231F20"/>
          <w:spacing w:val="-2"/>
        </w:rPr>
        <w:t xml:space="preserve"> </w:t>
      </w:r>
      <w:r>
        <w:rPr>
          <w:color w:val="231F20"/>
        </w:rPr>
        <w:t>adopted</w:t>
      </w:r>
      <w:r>
        <w:rPr>
          <w:color w:val="231F20"/>
          <w:spacing w:val="-1"/>
        </w:rPr>
        <w:t xml:space="preserve"> </w:t>
      </w:r>
      <w:r>
        <w:rPr>
          <w:color w:val="231F20"/>
        </w:rPr>
        <w:t>to</w:t>
      </w:r>
      <w:r>
        <w:rPr>
          <w:color w:val="231F20"/>
          <w:spacing w:val="-2"/>
        </w:rPr>
        <w:t xml:space="preserve"> </w:t>
      </w:r>
      <w:r>
        <w:rPr>
          <w:color w:val="231F20"/>
        </w:rPr>
        <w:t>fly</w:t>
      </w:r>
      <w:r>
        <w:rPr>
          <w:color w:val="231F20"/>
          <w:spacing w:val="-2"/>
        </w:rPr>
        <w:t xml:space="preserve"> </w:t>
      </w:r>
      <w:r>
        <w:rPr>
          <w:color w:val="231F20"/>
        </w:rPr>
        <w:t>this</w:t>
      </w:r>
      <w:r>
        <w:rPr>
          <w:color w:val="231F20"/>
          <w:spacing w:val="-2"/>
        </w:rPr>
        <w:t xml:space="preserve"> </w:t>
      </w:r>
      <w:r>
        <w:rPr>
          <w:color w:val="231F20"/>
        </w:rPr>
        <w:t>flag</w:t>
      </w:r>
      <w:r>
        <w:rPr>
          <w:color w:val="231F20"/>
          <w:w w:val="98"/>
        </w:rPr>
        <w:t xml:space="preserve"> </w:t>
      </w:r>
      <w:r>
        <w:rPr>
          <w:rFonts w:cs="Century Gothic"/>
          <w:color w:val="231F20"/>
        </w:rPr>
        <w:t>every</w:t>
      </w:r>
      <w:r>
        <w:rPr>
          <w:rFonts w:cs="Century Gothic"/>
          <w:color w:val="231F20"/>
          <w:spacing w:val="-6"/>
        </w:rPr>
        <w:t xml:space="preserve"> </w:t>
      </w:r>
      <w:r>
        <w:rPr>
          <w:rFonts w:cs="Century Gothic"/>
          <w:color w:val="231F20"/>
        </w:rPr>
        <w:t>Waitangi</w:t>
      </w:r>
      <w:r>
        <w:rPr>
          <w:rFonts w:cs="Century Gothic"/>
          <w:color w:val="231F20"/>
          <w:spacing w:val="-7"/>
        </w:rPr>
        <w:t xml:space="preserve"> </w:t>
      </w:r>
      <w:r>
        <w:rPr>
          <w:rFonts w:cs="Century Gothic"/>
          <w:color w:val="231F20"/>
        </w:rPr>
        <w:t>Day</w:t>
      </w:r>
      <w:r>
        <w:rPr>
          <w:rFonts w:cs="Century Gothic"/>
          <w:color w:val="231F20"/>
          <w:spacing w:val="-7"/>
        </w:rPr>
        <w:t xml:space="preserve"> </w:t>
      </w:r>
      <w:r>
        <w:rPr>
          <w:rFonts w:cs="Century Gothic"/>
          <w:color w:val="231F20"/>
        </w:rPr>
        <w:t>as</w:t>
      </w:r>
      <w:r>
        <w:rPr>
          <w:rFonts w:cs="Century Gothic"/>
          <w:color w:val="231F20"/>
          <w:spacing w:val="-7"/>
        </w:rPr>
        <w:t xml:space="preserve"> </w:t>
      </w:r>
      <w:r w:rsidRPr="006E1577">
        <w:rPr>
          <w:rFonts w:cs="Century Gothic"/>
        </w:rPr>
        <w:t>acknowledgement</w:t>
      </w:r>
      <w:r w:rsidRPr="006E1577">
        <w:rPr>
          <w:rFonts w:cs="Century Gothic"/>
          <w:w w:val="99"/>
        </w:rPr>
        <w:t xml:space="preserve"> </w:t>
      </w:r>
      <w:r w:rsidRPr="006E1577">
        <w:t xml:space="preserve">of the cultural importance to Māori. </w:t>
      </w:r>
      <w:r w:rsidRPr="006E1577">
        <w:rPr>
          <w:rFonts w:cs="Century Gothic"/>
          <w:spacing w:val="-7"/>
        </w:rPr>
        <w:t>The flag may also be flown on other days of significance to Māori such as ANZAC, Matariki, or in memory of the passing of prominent people.</w:t>
      </w:r>
    </w:p>
    <w:p w:rsidR="006E1577" w:rsidRPr="00610188" w:rsidRDefault="006E1577" w:rsidP="006E1577">
      <w:pPr>
        <w:pStyle w:val="TextNormal"/>
        <w:rPr>
          <w:b/>
          <w:sz w:val="28"/>
        </w:rPr>
      </w:pPr>
      <w:r w:rsidRPr="00610188">
        <w:rPr>
          <w:b/>
          <w:sz w:val="28"/>
        </w:rPr>
        <w:t xml:space="preserve">Summary </w:t>
      </w:r>
    </w:p>
    <w:p w:rsidR="006E1577" w:rsidRPr="00610188" w:rsidRDefault="006E1577" w:rsidP="006E1577">
      <w:pPr>
        <w:pStyle w:val="TextNormal"/>
        <w:rPr>
          <w:rFonts w:eastAsia="Century Gothic"/>
        </w:rPr>
      </w:pPr>
      <w:r w:rsidRPr="00610188">
        <w:rPr>
          <w:rFonts w:eastAsia="Century Gothic"/>
        </w:rPr>
        <w:t>Th</w:t>
      </w:r>
      <w:r w:rsidR="00610188" w:rsidRPr="00610188">
        <w:rPr>
          <w:rFonts w:eastAsia="Century Gothic"/>
        </w:rPr>
        <w:t xml:space="preserve">is </w:t>
      </w:r>
      <w:r w:rsidRPr="00610188">
        <w:rPr>
          <w:rFonts w:eastAsia="Century Gothic"/>
        </w:rPr>
        <w:t xml:space="preserve">toolkit is a Council resource to assist and improve staff awareness and </w:t>
      </w:r>
      <w:r w:rsidRPr="00610188">
        <w:rPr>
          <w:rFonts w:eastAsia="Century Gothic"/>
        </w:rPr>
        <w:lastRenderedPageBreak/>
        <w:t xml:space="preserve">understanding of the Treaty. A summary of the toolkit is provided in Appendix 1.  The information we have covered explores the historical context and principles of the Treaty and the implications of key legislation for Council.  Māori are a significant part of our region’s population and how we engage with Māori is important.  Treaty settlements are an integral part of our regional landscape. Together with other resources identified in the toolkit, we trust that this information will help staff to understand the significance of the Treaty in our work and for the Bay of Plenty region. </w:t>
      </w:r>
    </w:p>
    <w:p w:rsidR="006E1577" w:rsidRPr="00610188" w:rsidRDefault="006E1577" w:rsidP="006E1577">
      <w:pPr>
        <w:pStyle w:val="TextNormal"/>
      </w:pPr>
    </w:p>
    <w:p w:rsidR="006E1577" w:rsidRDefault="006E1577" w:rsidP="006E1577">
      <w:pPr>
        <w:pStyle w:val="TextNormal"/>
        <w:rPr>
          <w:color w:val="231F20"/>
        </w:rPr>
      </w:pPr>
    </w:p>
    <w:p w:rsidR="006E1577" w:rsidRPr="00F86F2A" w:rsidRDefault="006E1577" w:rsidP="006E1577">
      <w:pPr>
        <w:pStyle w:val="TextNormal"/>
        <w:rPr>
          <w:color w:val="FF0000"/>
        </w:rPr>
        <w:sectPr w:rsidR="006E1577" w:rsidRPr="00F86F2A" w:rsidSect="006E1577">
          <w:footerReference w:type="first" r:id="rId56"/>
          <w:endnotePr>
            <w:numFmt w:val="decimal"/>
          </w:endnotePr>
          <w:pgSz w:w="11905" w:h="16837" w:code="9"/>
          <w:pgMar w:top="1134" w:right="1134" w:bottom="1134" w:left="1134" w:header="720" w:footer="907" w:gutter="567"/>
          <w:paperSrc w:first="7" w:other="7"/>
          <w:cols w:num="2" w:space="720"/>
          <w:noEndnote/>
          <w:titlePg/>
        </w:sectPr>
      </w:pPr>
    </w:p>
    <w:p w:rsidR="006E1577" w:rsidRDefault="006E1577" w:rsidP="006E1577">
      <w:pPr>
        <w:pStyle w:val="TextNormal"/>
        <w:rPr>
          <w:color w:val="231F20"/>
        </w:rPr>
      </w:pPr>
    </w:p>
    <w:p w:rsidR="006E1577" w:rsidRDefault="006E1577" w:rsidP="006E1577">
      <w:pPr>
        <w:pStyle w:val="TextNormal"/>
        <w:sectPr w:rsidR="006E1577" w:rsidSect="00F64D1E">
          <w:endnotePr>
            <w:numFmt w:val="decimal"/>
          </w:endnotePr>
          <w:type w:val="continuous"/>
          <w:pgSz w:w="11905" w:h="16837" w:code="9"/>
          <w:pgMar w:top="1134" w:right="1134" w:bottom="1134" w:left="1134" w:header="720" w:footer="907" w:gutter="567"/>
          <w:paperSrc w:first="7" w:other="7"/>
          <w:cols w:num="2" w:space="720"/>
          <w:noEndnote/>
          <w:titlePg/>
        </w:sectPr>
      </w:pPr>
    </w:p>
    <w:p w:rsidR="006E1577" w:rsidRDefault="006E1577" w:rsidP="006E1577">
      <w:pPr>
        <w:pStyle w:val="TextNormal"/>
        <w:sectPr w:rsidR="006E1577" w:rsidSect="00F64D1E">
          <w:endnotePr>
            <w:numFmt w:val="decimal"/>
          </w:endnotePr>
          <w:type w:val="continuous"/>
          <w:pgSz w:w="11905" w:h="16837" w:code="9"/>
          <w:pgMar w:top="1134" w:right="1134" w:bottom="1134" w:left="1134" w:header="720" w:footer="907" w:gutter="567"/>
          <w:paperSrc w:first="7" w:other="7"/>
          <w:cols w:space="720"/>
          <w:noEndnote/>
          <w:titlePg/>
        </w:sectPr>
      </w:pPr>
      <w:r>
        <w:rPr>
          <w:noProof/>
          <w:color w:val="231F20"/>
          <w:lang w:eastAsia="en-NZ"/>
        </w:rPr>
        <w:lastRenderedPageBreak/>
        <w:drawing>
          <wp:anchor distT="0" distB="0" distL="114300" distR="114300" simplePos="0" relativeHeight="251922943" behindDoc="1" locked="0" layoutInCell="1" allowOverlap="1" wp14:anchorId="09929EF5" wp14:editId="58E8E29C">
            <wp:simplePos x="0" y="0"/>
            <wp:positionH relativeFrom="column">
              <wp:posOffset>402590</wp:posOffset>
            </wp:positionH>
            <wp:positionV relativeFrom="paragraph">
              <wp:posOffset>182245</wp:posOffset>
            </wp:positionV>
            <wp:extent cx="4994275" cy="4459605"/>
            <wp:effectExtent l="0" t="0" r="0" b="0"/>
            <wp:wrapTight wrapText="bothSides">
              <wp:wrapPolygon edited="0">
                <wp:start x="0" y="0"/>
                <wp:lineTo x="0" y="21499"/>
                <wp:lineTo x="21504" y="21499"/>
                <wp:lineTo x="21504" y="0"/>
                <wp:lineTo x="0" y="0"/>
              </wp:wrapPolygon>
            </wp:wrapTight>
            <wp:docPr id="1546" name="Picture 1546" descr="P10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701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94275" cy="4459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B17" w:rsidRDefault="005F3636" w:rsidP="00DF0B17">
      <w:pPr>
        <w:pStyle w:val="Head4Chapter"/>
        <w:numPr>
          <w:ilvl w:val="0"/>
          <w:numId w:val="0"/>
        </w:numPr>
        <w:tabs>
          <w:tab w:val="left" w:pos="851"/>
        </w:tabs>
      </w:pPr>
      <w:bookmarkStart w:id="10" w:name="_Toc401317058"/>
      <w:r>
        <w:lastRenderedPageBreak/>
        <w:t>7</w:t>
      </w:r>
      <w:r>
        <w:tab/>
        <w:t>Ngā k</w:t>
      </w:r>
      <w:r w:rsidR="00DF0B17">
        <w:t>upu - Glossary</w:t>
      </w:r>
      <w:bookmarkEnd w:id="10"/>
    </w:p>
    <w:p w:rsidR="0030023E" w:rsidRDefault="0030023E" w:rsidP="0030023E">
      <w:pPr>
        <w:pStyle w:val="TextNormal"/>
        <w:tabs>
          <w:tab w:val="left" w:pos="2268"/>
        </w:tabs>
        <w:ind w:left="2268" w:hanging="2268"/>
      </w:pPr>
      <w:r>
        <w:t>Claimant group</w:t>
      </w:r>
      <w:r>
        <w:tab/>
        <w:t>Those</w:t>
      </w:r>
      <w:r>
        <w:rPr>
          <w:spacing w:val="-8"/>
        </w:rPr>
        <w:t xml:space="preserve"> </w:t>
      </w:r>
      <w:r>
        <w:t>people</w:t>
      </w:r>
      <w:r>
        <w:rPr>
          <w:spacing w:val="-8"/>
        </w:rPr>
        <w:t xml:space="preserve"> </w:t>
      </w:r>
      <w:r>
        <w:t>whose</w:t>
      </w:r>
      <w:r>
        <w:rPr>
          <w:spacing w:val="-7"/>
        </w:rPr>
        <w:t xml:space="preserve"> </w:t>
      </w:r>
      <w:r>
        <w:t>claims</w:t>
      </w:r>
      <w:r>
        <w:rPr>
          <w:spacing w:val="-8"/>
        </w:rPr>
        <w:t xml:space="preserve"> </w:t>
      </w:r>
      <w:r>
        <w:t>will</w:t>
      </w:r>
      <w:r>
        <w:rPr>
          <w:spacing w:val="-7"/>
        </w:rPr>
        <w:t xml:space="preserve"> </w:t>
      </w:r>
      <w:r>
        <w:t>be</w:t>
      </w:r>
      <w:r>
        <w:rPr>
          <w:spacing w:val="-8"/>
        </w:rPr>
        <w:t xml:space="preserve"> </w:t>
      </w:r>
      <w:r>
        <w:t>settled</w:t>
      </w:r>
      <w:r>
        <w:rPr>
          <w:spacing w:val="-7"/>
        </w:rPr>
        <w:t xml:space="preserve"> </w:t>
      </w:r>
      <w:r>
        <w:t>and</w:t>
      </w:r>
      <w:r>
        <w:rPr>
          <w:spacing w:val="-8"/>
        </w:rPr>
        <w:t xml:space="preserve"> </w:t>
      </w:r>
      <w:r>
        <w:t>who</w:t>
      </w:r>
      <w:r>
        <w:rPr>
          <w:spacing w:val="-8"/>
        </w:rPr>
        <w:t xml:space="preserve"> </w:t>
      </w:r>
      <w:r>
        <w:t>will</w:t>
      </w:r>
      <w:r>
        <w:rPr>
          <w:spacing w:val="-7"/>
        </w:rPr>
        <w:t xml:space="preserve"> </w:t>
      </w:r>
      <w:r>
        <w:t>be</w:t>
      </w:r>
      <w:r>
        <w:rPr>
          <w:spacing w:val="-8"/>
        </w:rPr>
        <w:t xml:space="preserve"> </w:t>
      </w:r>
      <w:r>
        <w:t>the beneficiaries</w:t>
      </w:r>
      <w:r>
        <w:rPr>
          <w:spacing w:val="-7"/>
        </w:rPr>
        <w:t xml:space="preserve"> </w:t>
      </w:r>
      <w:r>
        <w:t>of</w:t>
      </w:r>
      <w:r>
        <w:rPr>
          <w:spacing w:val="-7"/>
        </w:rPr>
        <w:t xml:space="preserve"> </w:t>
      </w:r>
      <w:r>
        <w:t>the</w:t>
      </w:r>
      <w:r>
        <w:rPr>
          <w:spacing w:val="-7"/>
        </w:rPr>
        <w:t xml:space="preserve"> </w:t>
      </w:r>
      <w:r>
        <w:t>settlement</w:t>
      </w:r>
      <w:r>
        <w:rPr>
          <w:spacing w:val="-7"/>
        </w:rPr>
        <w:t xml:space="preserve"> </w:t>
      </w:r>
      <w:r>
        <w:t>and</w:t>
      </w:r>
      <w:r>
        <w:rPr>
          <w:spacing w:val="-7"/>
        </w:rPr>
        <w:t xml:space="preserve"> </w:t>
      </w:r>
      <w:r>
        <w:t>the</w:t>
      </w:r>
      <w:r>
        <w:rPr>
          <w:spacing w:val="-7"/>
        </w:rPr>
        <w:t xml:space="preserve"> </w:t>
      </w:r>
      <w:r>
        <w:t>governance</w:t>
      </w:r>
      <w:r>
        <w:rPr>
          <w:spacing w:val="-7"/>
        </w:rPr>
        <w:t xml:space="preserve"> </w:t>
      </w:r>
      <w:r>
        <w:t>entity.</w:t>
      </w:r>
    </w:p>
    <w:p w:rsidR="0030023E" w:rsidRDefault="0030023E" w:rsidP="0030023E">
      <w:pPr>
        <w:pStyle w:val="TextNormal"/>
        <w:tabs>
          <w:tab w:val="left" w:pos="2268"/>
        </w:tabs>
        <w:ind w:left="2268" w:hanging="2268"/>
        <w:rPr>
          <w:color w:val="231F20"/>
        </w:rPr>
      </w:pPr>
      <w:r>
        <w:t>Deed of Recognition</w:t>
      </w:r>
      <w:r>
        <w:tab/>
      </w:r>
      <w:r>
        <w:rPr>
          <w:color w:val="231F20"/>
        </w:rPr>
        <w:t xml:space="preserve">Deed issued by Minister of the Crown responsible for an area of Crown land covered by a </w:t>
      </w:r>
      <w:r w:rsidR="007405BA">
        <w:rPr>
          <w:color w:val="231F20"/>
        </w:rPr>
        <w:t>s</w:t>
      </w:r>
      <w:r>
        <w:rPr>
          <w:color w:val="231F20"/>
        </w:rPr>
        <w:t xml:space="preserve">tatutory </w:t>
      </w:r>
      <w:r w:rsidR="007405BA">
        <w:rPr>
          <w:color w:val="231F20"/>
        </w:rPr>
        <w:t>a</w:t>
      </w:r>
      <w:r>
        <w:rPr>
          <w:color w:val="231F20"/>
        </w:rPr>
        <w:t xml:space="preserve">cknowledgement, </w:t>
      </w:r>
      <w:r>
        <w:rPr>
          <w:rFonts w:cs="Century Gothic"/>
          <w:color w:val="231F20"/>
        </w:rPr>
        <w:t>recognising</w:t>
      </w:r>
      <w:r>
        <w:rPr>
          <w:rFonts w:cs="Century Gothic"/>
          <w:color w:val="231F20"/>
          <w:spacing w:val="-6"/>
        </w:rPr>
        <w:t xml:space="preserve"> </w:t>
      </w:r>
      <w:r>
        <w:rPr>
          <w:rFonts w:cs="Century Gothic"/>
          <w:color w:val="231F20"/>
        </w:rPr>
        <w:t>a</w:t>
      </w:r>
      <w:r>
        <w:rPr>
          <w:rFonts w:cs="Century Gothic"/>
          <w:color w:val="231F20"/>
          <w:spacing w:val="-6"/>
        </w:rPr>
        <w:t xml:space="preserve"> </w:t>
      </w:r>
      <w:r>
        <w:rPr>
          <w:rFonts w:cs="Century Gothic"/>
          <w:color w:val="231F20"/>
        </w:rPr>
        <w:t>statement</w:t>
      </w:r>
      <w:r>
        <w:rPr>
          <w:rFonts w:cs="Century Gothic"/>
          <w:color w:val="231F20"/>
          <w:spacing w:val="-5"/>
        </w:rPr>
        <w:t xml:space="preserve"> </w:t>
      </w:r>
      <w:r>
        <w:rPr>
          <w:rFonts w:cs="Century Gothic"/>
          <w:color w:val="231F20"/>
        </w:rPr>
        <w:t>of</w:t>
      </w:r>
      <w:r>
        <w:rPr>
          <w:rFonts w:cs="Century Gothic"/>
          <w:color w:val="231F20"/>
          <w:spacing w:val="-6"/>
        </w:rPr>
        <w:t xml:space="preserve"> </w:t>
      </w:r>
      <w:r>
        <w:rPr>
          <w:rFonts w:cs="Century Gothic"/>
          <w:color w:val="231F20"/>
        </w:rPr>
        <w:t>the</w:t>
      </w:r>
      <w:r>
        <w:rPr>
          <w:rFonts w:cs="Century Gothic"/>
          <w:color w:val="231F20"/>
          <w:spacing w:val="-5"/>
        </w:rPr>
        <w:t xml:space="preserve"> </w:t>
      </w:r>
      <w:r>
        <w:rPr>
          <w:rFonts w:cs="Century Gothic"/>
          <w:color w:val="231F20"/>
        </w:rPr>
        <w:t>claimant</w:t>
      </w:r>
      <w:r>
        <w:rPr>
          <w:rFonts w:cs="Century Gothic"/>
          <w:color w:val="231F20"/>
          <w:spacing w:val="-6"/>
        </w:rPr>
        <w:t xml:space="preserve"> </w:t>
      </w:r>
      <w:r>
        <w:rPr>
          <w:rFonts w:cs="Century Gothic"/>
          <w:color w:val="231F20"/>
        </w:rPr>
        <w:t>group’s</w:t>
      </w:r>
      <w:r>
        <w:rPr>
          <w:rFonts w:cs="Century Gothic"/>
          <w:color w:val="231F20"/>
          <w:spacing w:val="-5"/>
        </w:rPr>
        <w:t xml:space="preserve"> </w:t>
      </w:r>
      <w:r>
        <w:rPr>
          <w:rFonts w:cs="Century Gothic"/>
          <w:color w:val="231F20"/>
        </w:rPr>
        <w:t>associations with</w:t>
      </w:r>
      <w:r>
        <w:rPr>
          <w:rFonts w:cs="Century Gothic"/>
          <w:color w:val="231F20"/>
          <w:spacing w:val="-5"/>
        </w:rPr>
        <w:t xml:space="preserve"> </w:t>
      </w:r>
      <w:r>
        <w:rPr>
          <w:rFonts w:cs="Century Gothic"/>
          <w:color w:val="231F20"/>
        </w:rPr>
        <w:t>the</w:t>
      </w:r>
      <w:r>
        <w:rPr>
          <w:rFonts w:cs="Century Gothic"/>
          <w:color w:val="231F20"/>
          <w:spacing w:val="-4"/>
        </w:rPr>
        <w:t xml:space="preserve"> </w:t>
      </w:r>
      <w:r>
        <w:rPr>
          <w:rFonts w:cs="Century Gothic"/>
          <w:color w:val="231F20"/>
        </w:rPr>
        <w:t>area</w:t>
      </w:r>
      <w:r>
        <w:rPr>
          <w:rFonts w:cs="Century Gothic"/>
          <w:color w:val="231F20"/>
          <w:spacing w:val="-4"/>
        </w:rPr>
        <w:t xml:space="preserve"> </w:t>
      </w:r>
      <w:r>
        <w:rPr>
          <w:rFonts w:cs="Century Gothic"/>
          <w:color w:val="231F20"/>
        </w:rPr>
        <w:t>and</w:t>
      </w:r>
      <w:r>
        <w:rPr>
          <w:rFonts w:cs="Century Gothic"/>
          <w:color w:val="231F20"/>
          <w:spacing w:val="-4"/>
        </w:rPr>
        <w:t xml:space="preserve"> </w:t>
      </w:r>
      <w:r>
        <w:rPr>
          <w:rFonts w:cs="Century Gothic"/>
          <w:color w:val="231F20"/>
        </w:rPr>
        <w:t>allowing</w:t>
      </w:r>
      <w:r>
        <w:rPr>
          <w:rFonts w:cs="Century Gothic"/>
          <w:color w:val="231F20"/>
          <w:spacing w:val="-5"/>
        </w:rPr>
        <w:t xml:space="preserve"> </w:t>
      </w:r>
      <w:r>
        <w:rPr>
          <w:rFonts w:cs="Century Gothic"/>
          <w:color w:val="231F20"/>
        </w:rPr>
        <w:t>for</w:t>
      </w:r>
      <w:r>
        <w:rPr>
          <w:rFonts w:cs="Century Gothic"/>
          <w:color w:val="231F20"/>
          <w:spacing w:val="-4"/>
        </w:rPr>
        <w:t xml:space="preserve"> </w:t>
      </w:r>
      <w:r>
        <w:rPr>
          <w:rFonts w:cs="Century Gothic"/>
          <w:color w:val="231F20"/>
        </w:rPr>
        <w:t>consultation</w:t>
      </w:r>
      <w:r>
        <w:rPr>
          <w:rFonts w:cs="Century Gothic"/>
          <w:color w:val="231F20"/>
          <w:spacing w:val="-4"/>
        </w:rPr>
        <w:t xml:space="preserve"> </w:t>
      </w:r>
      <w:r>
        <w:rPr>
          <w:rFonts w:cs="Century Gothic"/>
          <w:color w:val="231F20"/>
        </w:rPr>
        <w:t>with</w:t>
      </w:r>
      <w:r>
        <w:rPr>
          <w:rFonts w:cs="Century Gothic"/>
          <w:color w:val="231F20"/>
          <w:spacing w:val="-4"/>
        </w:rPr>
        <w:t xml:space="preserve"> </w:t>
      </w:r>
      <w:r>
        <w:rPr>
          <w:rFonts w:cs="Century Gothic"/>
          <w:color w:val="231F20"/>
        </w:rPr>
        <w:t>the</w:t>
      </w:r>
      <w:r>
        <w:rPr>
          <w:rFonts w:cs="Century Gothic"/>
          <w:color w:val="231F20"/>
          <w:spacing w:val="-4"/>
        </w:rPr>
        <w:t xml:space="preserve"> </w:t>
      </w:r>
      <w:r>
        <w:rPr>
          <w:rFonts w:cs="Century Gothic"/>
          <w:color w:val="231F20"/>
        </w:rPr>
        <w:t xml:space="preserve">claimant </w:t>
      </w:r>
      <w:r>
        <w:rPr>
          <w:color w:val="231F20"/>
        </w:rPr>
        <w:t>group</w:t>
      </w:r>
      <w:r>
        <w:rPr>
          <w:color w:val="231F20"/>
          <w:spacing w:val="-4"/>
        </w:rPr>
        <w:t xml:space="preserve"> </w:t>
      </w:r>
      <w:r>
        <w:rPr>
          <w:color w:val="231F20"/>
        </w:rPr>
        <w:t>on</w:t>
      </w:r>
      <w:r>
        <w:rPr>
          <w:color w:val="231F20"/>
          <w:spacing w:val="-3"/>
        </w:rPr>
        <w:t xml:space="preserve"> </w:t>
      </w:r>
      <w:r>
        <w:rPr>
          <w:color w:val="231F20"/>
        </w:rPr>
        <w:t>specified</w:t>
      </w:r>
      <w:r>
        <w:rPr>
          <w:color w:val="231F20"/>
          <w:spacing w:val="-3"/>
        </w:rPr>
        <w:t xml:space="preserve"> </w:t>
      </w:r>
      <w:r>
        <w:rPr>
          <w:color w:val="231F20"/>
        </w:rPr>
        <w:t>matters.</w:t>
      </w:r>
    </w:p>
    <w:p w:rsidR="0030023E" w:rsidRDefault="0030023E" w:rsidP="0030023E">
      <w:pPr>
        <w:pStyle w:val="TextNormal"/>
        <w:tabs>
          <w:tab w:val="left" w:pos="2268"/>
        </w:tabs>
        <w:ind w:left="2268" w:hanging="2268"/>
        <w:rPr>
          <w:color w:val="231F20"/>
        </w:rPr>
      </w:pPr>
      <w:r>
        <w:rPr>
          <w:color w:val="231F20"/>
        </w:rPr>
        <w:t>Deed of Settlement</w:t>
      </w:r>
      <w:r>
        <w:rPr>
          <w:color w:val="231F20"/>
        </w:rPr>
        <w:tab/>
        <w:t>The</w:t>
      </w:r>
      <w:r>
        <w:rPr>
          <w:color w:val="231F20"/>
          <w:spacing w:val="-1"/>
        </w:rPr>
        <w:t xml:space="preserve"> </w:t>
      </w:r>
      <w:r>
        <w:rPr>
          <w:color w:val="231F20"/>
        </w:rPr>
        <w:t>complete,</w:t>
      </w:r>
      <w:r>
        <w:rPr>
          <w:color w:val="231F20"/>
          <w:spacing w:val="-1"/>
        </w:rPr>
        <w:t xml:space="preserve"> </w:t>
      </w:r>
      <w:r>
        <w:rPr>
          <w:color w:val="231F20"/>
        </w:rPr>
        <w:t>detailed</w:t>
      </w:r>
      <w:r>
        <w:rPr>
          <w:color w:val="231F20"/>
          <w:spacing w:val="-1"/>
        </w:rPr>
        <w:t xml:space="preserve"> </w:t>
      </w:r>
      <w:r>
        <w:rPr>
          <w:color w:val="231F20"/>
        </w:rPr>
        <w:t>and</w:t>
      </w:r>
      <w:r>
        <w:rPr>
          <w:color w:val="231F20"/>
          <w:spacing w:val="-2"/>
        </w:rPr>
        <w:t xml:space="preserve"> </w:t>
      </w:r>
      <w:r>
        <w:rPr>
          <w:color w:val="231F20"/>
        </w:rPr>
        <w:t>formal</w:t>
      </w:r>
      <w:r>
        <w:rPr>
          <w:color w:val="231F20"/>
          <w:spacing w:val="-1"/>
        </w:rPr>
        <w:t xml:space="preserve"> </w:t>
      </w:r>
      <w:r>
        <w:rPr>
          <w:color w:val="231F20"/>
        </w:rPr>
        <w:t>settlement</w:t>
      </w:r>
      <w:r>
        <w:rPr>
          <w:color w:val="231F20"/>
          <w:spacing w:val="-1"/>
        </w:rPr>
        <w:t xml:space="preserve"> </w:t>
      </w:r>
      <w:r>
        <w:rPr>
          <w:color w:val="231F20"/>
        </w:rPr>
        <w:t>agreement signed on behalf of the Crown and the claimant group.</w:t>
      </w:r>
    </w:p>
    <w:p w:rsidR="00DF0B17" w:rsidRDefault="00DF0B17" w:rsidP="0030023E">
      <w:pPr>
        <w:pStyle w:val="TextNormal"/>
        <w:tabs>
          <w:tab w:val="left" w:pos="2268"/>
        </w:tabs>
        <w:ind w:left="2268" w:hanging="2268"/>
        <w:rPr>
          <w:rFonts w:cs="Century Gothic"/>
        </w:rPr>
      </w:pPr>
      <w:r>
        <w:rPr>
          <w:rFonts w:cs="Century Gothic"/>
        </w:rPr>
        <w:t>Iwi</w:t>
      </w:r>
      <w:r>
        <w:rPr>
          <w:rFonts w:cs="Century Gothic"/>
        </w:rPr>
        <w:tab/>
      </w:r>
      <w:r>
        <w:t xml:space="preserve">Māori tribe, usually containing a number of hapū with a </w:t>
      </w:r>
      <w:r>
        <w:rPr>
          <w:rFonts w:cs="Century Gothic"/>
        </w:rPr>
        <w:t>common</w:t>
      </w:r>
      <w:r>
        <w:rPr>
          <w:rFonts w:cs="Century Gothic"/>
          <w:spacing w:val="-20"/>
        </w:rPr>
        <w:t xml:space="preserve"> </w:t>
      </w:r>
      <w:r>
        <w:rPr>
          <w:rFonts w:cs="Century Gothic"/>
        </w:rPr>
        <w:t>ancestor.</w:t>
      </w:r>
    </w:p>
    <w:p w:rsidR="00DF0B17" w:rsidRDefault="00DF0B17" w:rsidP="0030023E">
      <w:pPr>
        <w:pStyle w:val="TextNormal"/>
        <w:tabs>
          <w:tab w:val="left" w:pos="2268"/>
        </w:tabs>
        <w:ind w:left="2268" w:hanging="2268"/>
      </w:pPr>
      <w:r>
        <w:t>Hapū</w:t>
      </w:r>
      <w:r>
        <w:tab/>
        <w:t>Sub-tribe (of the iwi).</w:t>
      </w:r>
    </w:p>
    <w:p w:rsidR="00DF0B17" w:rsidRDefault="00DF0B17" w:rsidP="0030023E">
      <w:pPr>
        <w:pStyle w:val="TextNormal"/>
        <w:tabs>
          <w:tab w:val="left" w:pos="2268"/>
        </w:tabs>
        <w:ind w:left="2268" w:hanging="2268"/>
        <w:rPr>
          <w:rFonts w:cs="Century Gothic"/>
        </w:rPr>
      </w:pPr>
      <w:r>
        <w:rPr>
          <w:rFonts w:cs="Century Gothic"/>
          <w:position w:val="2"/>
        </w:rPr>
        <w:t>Kaitiakitanga</w:t>
      </w:r>
      <w:r>
        <w:rPr>
          <w:rFonts w:cs="Century Gothic"/>
          <w:position w:val="2"/>
        </w:rPr>
        <w:tab/>
      </w:r>
      <w:r>
        <w:t>RMA</w:t>
      </w:r>
      <w:r>
        <w:rPr>
          <w:spacing w:val="-2"/>
        </w:rPr>
        <w:t xml:space="preserve"> </w:t>
      </w:r>
      <w:r>
        <w:t>definition:</w:t>
      </w:r>
      <w:r>
        <w:rPr>
          <w:spacing w:val="-1"/>
        </w:rPr>
        <w:t xml:space="preserve"> </w:t>
      </w:r>
      <w:r>
        <w:t>The</w:t>
      </w:r>
      <w:r>
        <w:rPr>
          <w:spacing w:val="-1"/>
        </w:rPr>
        <w:t xml:space="preserve"> </w:t>
      </w:r>
      <w:r>
        <w:t>exercise</w:t>
      </w:r>
      <w:r>
        <w:rPr>
          <w:spacing w:val="-2"/>
        </w:rPr>
        <w:t xml:space="preserve"> </w:t>
      </w:r>
      <w:r>
        <w:t>of</w:t>
      </w:r>
      <w:r>
        <w:rPr>
          <w:spacing w:val="-1"/>
        </w:rPr>
        <w:t xml:space="preserve"> </w:t>
      </w:r>
      <w:r>
        <w:t>guardianship</w:t>
      </w:r>
      <w:r>
        <w:rPr>
          <w:spacing w:val="-1"/>
        </w:rPr>
        <w:t xml:space="preserve"> </w:t>
      </w:r>
      <w:r>
        <w:t>by</w:t>
      </w:r>
      <w:r>
        <w:rPr>
          <w:spacing w:val="-2"/>
        </w:rPr>
        <w:t xml:space="preserve"> </w:t>
      </w:r>
      <w:r>
        <w:t>the</w:t>
      </w:r>
      <w:r>
        <w:rPr>
          <w:spacing w:val="-1"/>
        </w:rPr>
        <w:t xml:space="preserve"> </w:t>
      </w:r>
      <w:r>
        <w:t xml:space="preserve">tāngata whenua of an area in accordance with tikanga Māori in </w:t>
      </w:r>
      <w:r>
        <w:rPr>
          <w:rFonts w:cs="Century Gothic"/>
        </w:rPr>
        <w:t>relation</w:t>
      </w:r>
      <w:r>
        <w:rPr>
          <w:rFonts w:cs="Century Gothic"/>
          <w:spacing w:val="-4"/>
        </w:rPr>
        <w:t xml:space="preserve"> </w:t>
      </w:r>
      <w:r>
        <w:rPr>
          <w:rFonts w:cs="Century Gothic"/>
        </w:rPr>
        <w:t>to</w:t>
      </w:r>
      <w:r>
        <w:rPr>
          <w:rFonts w:cs="Century Gothic"/>
          <w:spacing w:val="-4"/>
        </w:rPr>
        <w:t xml:space="preserve"> </w:t>
      </w:r>
      <w:r>
        <w:rPr>
          <w:rFonts w:cs="Century Gothic"/>
        </w:rPr>
        <w:t>natural</w:t>
      </w:r>
      <w:r>
        <w:rPr>
          <w:rFonts w:cs="Century Gothic"/>
          <w:spacing w:val="-5"/>
        </w:rPr>
        <w:t xml:space="preserve"> </w:t>
      </w:r>
      <w:r>
        <w:rPr>
          <w:rFonts w:cs="Century Gothic"/>
        </w:rPr>
        <w:t>and</w:t>
      </w:r>
      <w:r>
        <w:rPr>
          <w:rFonts w:cs="Century Gothic"/>
          <w:spacing w:val="-4"/>
        </w:rPr>
        <w:t xml:space="preserve"> </w:t>
      </w:r>
      <w:r>
        <w:rPr>
          <w:rFonts w:cs="Century Gothic"/>
        </w:rPr>
        <w:t>physical</w:t>
      </w:r>
      <w:r>
        <w:rPr>
          <w:rFonts w:cs="Century Gothic"/>
          <w:spacing w:val="-4"/>
        </w:rPr>
        <w:t xml:space="preserve"> </w:t>
      </w:r>
      <w:r>
        <w:rPr>
          <w:rFonts w:cs="Century Gothic"/>
        </w:rPr>
        <w:t>resources;</w:t>
      </w:r>
      <w:r>
        <w:rPr>
          <w:rFonts w:cs="Century Gothic"/>
          <w:spacing w:val="-4"/>
        </w:rPr>
        <w:t xml:space="preserve"> </w:t>
      </w:r>
      <w:r>
        <w:rPr>
          <w:rFonts w:cs="Century Gothic"/>
        </w:rPr>
        <w:t>and</w:t>
      </w:r>
      <w:r>
        <w:rPr>
          <w:rFonts w:cs="Century Gothic"/>
          <w:spacing w:val="-4"/>
        </w:rPr>
        <w:t xml:space="preserve"> </w:t>
      </w:r>
      <w:r>
        <w:rPr>
          <w:rFonts w:cs="Century Gothic"/>
        </w:rPr>
        <w:t>includes</w:t>
      </w:r>
      <w:r>
        <w:rPr>
          <w:rFonts w:cs="Century Gothic"/>
          <w:spacing w:val="-5"/>
        </w:rPr>
        <w:t xml:space="preserve"> </w:t>
      </w:r>
      <w:r>
        <w:rPr>
          <w:rFonts w:cs="Century Gothic"/>
        </w:rPr>
        <w:t>the</w:t>
      </w:r>
      <w:r>
        <w:rPr>
          <w:rFonts w:cs="Century Gothic"/>
          <w:w w:val="99"/>
        </w:rPr>
        <w:t xml:space="preserve"> </w:t>
      </w:r>
      <w:r>
        <w:rPr>
          <w:rFonts w:cs="Century Gothic"/>
        </w:rPr>
        <w:t>ethic</w:t>
      </w:r>
      <w:r>
        <w:rPr>
          <w:rFonts w:cs="Century Gothic"/>
          <w:spacing w:val="-4"/>
        </w:rPr>
        <w:t xml:space="preserve"> </w:t>
      </w:r>
      <w:r>
        <w:rPr>
          <w:rFonts w:cs="Century Gothic"/>
        </w:rPr>
        <w:t>of</w:t>
      </w:r>
      <w:r>
        <w:rPr>
          <w:rFonts w:cs="Century Gothic"/>
          <w:spacing w:val="-4"/>
        </w:rPr>
        <w:t xml:space="preserve"> </w:t>
      </w:r>
      <w:r>
        <w:rPr>
          <w:rFonts w:cs="Century Gothic"/>
        </w:rPr>
        <w:t>stewardship.</w:t>
      </w:r>
    </w:p>
    <w:p w:rsidR="00DF0B17" w:rsidRPr="001C0DD0" w:rsidRDefault="00DF0B17" w:rsidP="0030023E">
      <w:pPr>
        <w:pStyle w:val="TextNormal"/>
        <w:tabs>
          <w:tab w:val="left" w:pos="2268"/>
        </w:tabs>
        <w:ind w:left="2268" w:hanging="2268"/>
        <w:rPr>
          <w:rFonts w:cs="Century Gothic"/>
          <w:position w:val="2"/>
        </w:rPr>
      </w:pPr>
      <w:r w:rsidRPr="001C0DD0">
        <w:rPr>
          <w:rFonts w:cs="Century Gothic"/>
          <w:position w:val="2"/>
        </w:rPr>
        <w:t>Koha</w:t>
      </w:r>
      <w:r w:rsidRPr="001C0DD0">
        <w:rPr>
          <w:rFonts w:cs="Century Gothic"/>
          <w:position w:val="2"/>
        </w:rPr>
        <w:tab/>
        <w:t>Gift, present, donation, token of appreciation</w:t>
      </w:r>
      <w:r w:rsidR="00775D0D">
        <w:rPr>
          <w:rFonts w:cs="Century Gothic"/>
          <w:position w:val="2"/>
        </w:rPr>
        <w:t>.</w:t>
      </w:r>
    </w:p>
    <w:p w:rsidR="00DF0B17" w:rsidRDefault="00DF0B17" w:rsidP="0030023E">
      <w:pPr>
        <w:pStyle w:val="TextNormal"/>
        <w:ind w:left="2268" w:hanging="2268"/>
        <w:rPr>
          <w:rFonts w:cs="Century Gothic"/>
        </w:rPr>
      </w:pPr>
      <w:r>
        <w:rPr>
          <w:rFonts w:cs="Century Gothic"/>
        </w:rPr>
        <w:t>Mana</w:t>
      </w:r>
      <w:r>
        <w:rPr>
          <w:rFonts w:cs="Century Gothic"/>
          <w:spacing w:val="-1"/>
        </w:rPr>
        <w:t xml:space="preserve"> </w:t>
      </w:r>
      <w:r>
        <w:rPr>
          <w:rFonts w:cs="Century Gothic"/>
        </w:rPr>
        <w:t>whenua</w:t>
      </w:r>
      <w:r>
        <w:rPr>
          <w:rFonts w:cs="Century Gothic"/>
        </w:rPr>
        <w:tab/>
        <w:t>Power</w:t>
      </w:r>
      <w:r>
        <w:rPr>
          <w:rFonts w:cs="Century Gothic"/>
          <w:spacing w:val="-5"/>
        </w:rPr>
        <w:t xml:space="preserve"> </w:t>
      </w:r>
      <w:r>
        <w:rPr>
          <w:rFonts w:cs="Century Gothic"/>
        </w:rPr>
        <w:t>associated</w:t>
      </w:r>
      <w:r>
        <w:rPr>
          <w:rFonts w:cs="Century Gothic"/>
          <w:spacing w:val="-5"/>
        </w:rPr>
        <w:t xml:space="preserve"> </w:t>
      </w:r>
      <w:r>
        <w:rPr>
          <w:rFonts w:cs="Century Gothic"/>
        </w:rPr>
        <w:t>with</w:t>
      </w:r>
      <w:r>
        <w:rPr>
          <w:rFonts w:cs="Century Gothic"/>
          <w:spacing w:val="-4"/>
        </w:rPr>
        <w:t xml:space="preserve"> </w:t>
      </w:r>
      <w:r>
        <w:rPr>
          <w:rFonts w:cs="Century Gothic"/>
        </w:rPr>
        <w:t>possession</w:t>
      </w:r>
      <w:r>
        <w:rPr>
          <w:rFonts w:cs="Century Gothic"/>
          <w:spacing w:val="-5"/>
        </w:rPr>
        <w:t xml:space="preserve"> </w:t>
      </w:r>
      <w:r>
        <w:rPr>
          <w:rFonts w:cs="Century Gothic"/>
        </w:rPr>
        <w:t>and</w:t>
      </w:r>
      <w:r>
        <w:rPr>
          <w:rFonts w:cs="Century Gothic"/>
          <w:spacing w:val="-5"/>
        </w:rPr>
        <w:t xml:space="preserve"> </w:t>
      </w:r>
      <w:r>
        <w:rPr>
          <w:rFonts w:cs="Century Gothic"/>
        </w:rPr>
        <w:t>occupation</w:t>
      </w:r>
      <w:r>
        <w:rPr>
          <w:rFonts w:cs="Century Gothic"/>
          <w:spacing w:val="-4"/>
        </w:rPr>
        <w:t xml:space="preserve"> </w:t>
      </w:r>
      <w:r>
        <w:rPr>
          <w:rFonts w:cs="Century Gothic"/>
        </w:rPr>
        <w:t>of</w:t>
      </w:r>
      <w:r>
        <w:rPr>
          <w:rFonts w:cs="Century Gothic"/>
          <w:w w:val="99"/>
        </w:rPr>
        <w:t xml:space="preserve"> </w:t>
      </w:r>
      <w:r>
        <w:rPr>
          <w:rFonts w:cs="Century Gothic"/>
        </w:rPr>
        <w:t>tribal</w:t>
      </w:r>
      <w:r>
        <w:rPr>
          <w:rFonts w:cs="Century Gothic"/>
          <w:spacing w:val="-1"/>
        </w:rPr>
        <w:t xml:space="preserve"> </w:t>
      </w:r>
      <w:r>
        <w:rPr>
          <w:rFonts w:cs="Century Gothic"/>
        </w:rPr>
        <w:t>land</w:t>
      </w:r>
      <w:r w:rsidR="00775D0D">
        <w:rPr>
          <w:rFonts w:cs="Century Gothic"/>
        </w:rPr>
        <w:t>.</w:t>
      </w:r>
    </w:p>
    <w:p w:rsidR="007405BA" w:rsidRPr="00045746" w:rsidRDefault="007405BA" w:rsidP="007405BA">
      <w:pPr>
        <w:pStyle w:val="TextNormal"/>
        <w:tabs>
          <w:tab w:val="left" w:pos="2268"/>
        </w:tabs>
        <w:ind w:left="2268" w:hanging="2268"/>
        <w:rPr>
          <w:spacing w:val="-9"/>
        </w:rPr>
      </w:pPr>
      <w:r w:rsidRPr="00045746">
        <w:t>Mataawaka</w:t>
      </w:r>
      <w:r w:rsidRPr="00045746">
        <w:tab/>
      </w:r>
      <w:r w:rsidRPr="00045746">
        <w:rPr>
          <w:spacing w:val="-5"/>
        </w:rPr>
        <w:t>Māor</w:t>
      </w:r>
      <w:r w:rsidRPr="00045746">
        <w:t>i</w:t>
      </w:r>
      <w:r w:rsidRPr="00045746">
        <w:rPr>
          <w:spacing w:val="-9"/>
        </w:rPr>
        <w:t xml:space="preserve"> </w:t>
      </w:r>
      <w:r w:rsidRPr="00045746">
        <w:rPr>
          <w:spacing w:val="-5"/>
        </w:rPr>
        <w:t>wh</w:t>
      </w:r>
      <w:r w:rsidRPr="00045746">
        <w:t>o</w:t>
      </w:r>
      <w:r w:rsidRPr="00045746">
        <w:rPr>
          <w:spacing w:val="-9"/>
        </w:rPr>
        <w:t xml:space="preserve"> </w:t>
      </w:r>
      <w:r w:rsidRPr="00045746">
        <w:rPr>
          <w:spacing w:val="-5"/>
        </w:rPr>
        <w:t>ar</w:t>
      </w:r>
      <w:r w:rsidRPr="00045746">
        <w:t>e</w:t>
      </w:r>
      <w:r w:rsidRPr="00045746">
        <w:rPr>
          <w:spacing w:val="-9"/>
        </w:rPr>
        <w:t xml:space="preserve"> </w:t>
      </w:r>
      <w:r w:rsidRPr="00045746">
        <w:rPr>
          <w:spacing w:val="-5"/>
        </w:rPr>
        <w:t>livin</w:t>
      </w:r>
      <w:r w:rsidRPr="00045746">
        <w:t>g</w:t>
      </w:r>
      <w:r w:rsidRPr="00045746">
        <w:rPr>
          <w:spacing w:val="-9"/>
        </w:rPr>
        <w:t xml:space="preserve"> </w:t>
      </w:r>
      <w:r w:rsidRPr="00045746">
        <w:rPr>
          <w:spacing w:val="-5"/>
        </w:rPr>
        <w:t>outsid</w:t>
      </w:r>
      <w:r w:rsidRPr="00045746">
        <w:t>e</w:t>
      </w:r>
      <w:r w:rsidRPr="00045746">
        <w:rPr>
          <w:spacing w:val="-9"/>
        </w:rPr>
        <w:t xml:space="preserve"> </w:t>
      </w:r>
      <w:r w:rsidRPr="00045746">
        <w:rPr>
          <w:spacing w:val="-5"/>
        </w:rPr>
        <w:t>thei</w:t>
      </w:r>
      <w:r w:rsidRPr="00045746">
        <w:t>r</w:t>
      </w:r>
      <w:r w:rsidRPr="00045746">
        <w:rPr>
          <w:spacing w:val="-9"/>
        </w:rPr>
        <w:t xml:space="preserve"> </w:t>
      </w:r>
      <w:r w:rsidR="0012132B" w:rsidRPr="00045746">
        <w:rPr>
          <w:spacing w:val="-9"/>
        </w:rPr>
        <w:t>traditional</w:t>
      </w:r>
      <w:r w:rsidR="00D216D3">
        <w:rPr>
          <w:spacing w:val="-9"/>
        </w:rPr>
        <w:t xml:space="preserve"> </w:t>
      </w:r>
      <w:r w:rsidRPr="00045746">
        <w:rPr>
          <w:spacing w:val="-5"/>
        </w:rPr>
        <w:t>area</w:t>
      </w:r>
      <w:r w:rsidR="00DF35B5">
        <w:t>.</w:t>
      </w:r>
    </w:p>
    <w:p w:rsidR="00DF0B17" w:rsidRDefault="00DF0B17" w:rsidP="0030023E">
      <w:pPr>
        <w:pStyle w:val="TextNormal"/>
        <w:tabs>
          <w:tab w:val="left" w:pos="2268"/>
        </w:tabs>
        <w:ind w:left="2268" w:hanging="2268"/>
        <w:rPr>
          <w:rFonts w:cs="Century Gothic"/>
        </w:rPr>
      </w:pPr>
      <w:r>
        <w:t>Nohoanga</w:t>
      </w:r>
      <w:r>
        <w:tab/>
      </w:r>
      <w:r>
        <w:rPr>
          <w:rFonts w:cs="Century Gothic"/>
        </w:rPr>
        <w:t>Temporary</w:t>
      </w:r>
      <w:r>
        <w:rPr>
          <w:rFonts w:cs="Century Gothic"/>
          <w:spacing w:val="-5"/>
        </w:rPr>
        <w:t xml:space="preserve"> </w:t>
      </w:r>
      <w:r>
        <w:rPr>
          <w:rFonts w:cs="Century Gothic"/>
        </w:rPr>
        <w:t>dwelling</w:t>
      </w:r>
      <w:r>
        <w:rPr>
          <w:rFonts w:cs="Century Gothic"/>
          <w:spacing w:val="-5"/>
        </w:rPr>
        <w:t xml:space="preserve"> </w:t>
      </w:r>
      <w:r>
        <w:rPr>
          <w:rFonts w:cs="Century Gothic"/>
        </w:rPr>
        <w:t>or</w:t>
      </w:r>
      <w:r>
        <w:rPr>
          <w:rFonts w:cs="Century Gothic"/>
          <w:spacing w:val="-5"/>
        </w:rPr>
        <w:t xml:space="preserve"> </w:t>
      </w:r>
      <w:r>
        <w:rPr>
          <w:rFonts w:cs="Century Gothic"/>
        </w:rPr>
        <w:t>campsite</w:t>
      </w:r>
      <w:r w:rsidR="00775D0D">
        <w:rPr>
          <w:rFonts w:cs="Century Gothic"/>
        </w:rPr>
        <w:t>.</w:t>
      </w:r>
    </w:p>
    <w:p w:rsidR="0030023E" w:rsidRDefault="0030023E" w:rsidP="0030023E">
      <w:pPr>
        <w:pStyle w:val="TextNormal"/>
        <w:tabs>
          <w:tab w:val="left" w:pos="2268"/>
        </w:tabs>
        <w:spacing w:after="0"/>
        <w:ind w:left="2268" w:hanging="2268"/>
        <w:rPr>
          <w:color w:val="231F20"/>
        </w:rPr>
      </w:pPr>
      <w:r>
        <w:rPr>
          <w:color w:val="231F20"/>
        </w:rPr>
        <w:t>Statutory</w:t>
      </w:r>
      <w:r>
        <w:rPr>
          <w:color w:val="231F20"/>
        </w:rPr>
        <w:tab/>
        <w:t>Statutory instrument in which the Crown recognises (in settlement</w:t>
      </w:r>
    </w:p>
    <w:p w:rsidR="0030023E" w:rsidRDefault="0030023E" w:rsidP="00251F58">
      <w:pPr>
        <w:pStyle w:val="TextNormal"/>
        <w:tabs>
          <w:tab w:val="left" w:pos="2268"/>
        </w:tabs>
        <w:ind w:left="2268" w:hanging="2268"/>
        <w:rPr>
          <w:color w:val="231F20"/>
        </w:rPr>
      </w:pPr>
      <w:r>
        <w:rPr>
          <w:color w:val="231F20"/>
        </w:rPr>
        <w:t>Acknowledgement</w:t>
      </w:r>
      <w:r>
        <w:rPr>
          <w:color w:val="231F20"/>
        </w:rPr>
        <w:tab/>
        <w:t>legislation) the claimant group’s statement of its cultural</w:t>
      </w:r>
      <w:r>
        <w:rPr>
          <w:color w:val="231F20"/>
          <w:spacing w:val="-2"/>
        </w:rPr>
        <w:t xml:space="preserve"> </w:t>
      </w:r>
      <w:r>
        <w:rPr>
          <w:color w:val="231F20"/>
        </w:rPr>
        <w:t>and</w:t>
      </w:r>
      <w:r>
        <w:rPr>
          <w:color w:val="231F20"/>
          <w:spacing w:val="-1"/>
        </w:rPr>
        <w:t xml:space="preserve"> </w:t>
      </w:r>
      <w:r>
        <w:rPr>
          <w:color w:val="231F20"/>
        </w:rPr>
        <w:t>traditional</w:t>
      </w:r>
      <w:r>
        <w:rPr>
          <w:color w:val="231F20"/>
          <w:spacing w:val="-1"/>
        </w:rPr>
        <w:t xml:space="preserve"> </w:t>
      </w:r>
      <w:r>
        <w:rPr>
          <w:color w:val="231F20"/>
        </w:rPr>
        <w:t>links</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specified</w:t>
      </w:r>
      <w:r>
        <w:rPr>
          <w:color w:val="231F20"/>
          <w:spacing w:val="-1"/>
        </w:rPr>
        <w:t xml:space="preserve"> </w:t>
      </w:r>
      <w:r>
        <w:rPr>
          <w:color w:val="231F20"/>
        </w:rPr>
        <w:t>area</w:t>
      </w:r>
      <w:r>
        <w:rPr>
          <w:color w:val="231F20"/>
          <w:spacing w:val="-1"/>
        </w:rPr>
        <w:t xml:space="preserve"> </w:t>
      </w:r>
      <w:r>
        <w:rPr>
          <w:color w:val="231F20"/>
        </w:rPr>
        <w:t>or</w:t>
      </w:r>
      <w:r>
        <w:rPr>
          <w:color w:val="231F20"/>
          <w:spacing w:val="-1"/>
        </w:rPr>
        <w:t xml:space="preserve"> </w:t>
      </w:r>
      <w:r>
        <w:rPr>
          <w:color w:val="231F20"/>
        </w:rPr>
        <w:t>feature, such as rivers, lakes, mountains, coastal areas, wetlands, etc.</w:t>
      </w:r>
    </w:p>
    <w:p w:rsidR="00DF0B17" w:rsidRDefault="00DF0B17" w:rsidP="0030023E">
      <w:pPr>
        <w:pStyle w:val="TextNormal"/>
        <w:tabs>
          <w:tab w:val="left" w:pos="2268"/>
        </w:tabs>
        <w:ind w:left="2268" w:hanging="2268"/>
      </w:pPr>
      <w:r>
        <w:t>Tāngata whenua</w:t>
      </w:r>
      <w:r>
        <w:tab/>
        <w:t>People</w:t>
      </w:r>
      <w:r>
        <w:rPr>
          <w:spacing w:val="-1"/>
        </w:rPr>
        <w:t xml:space="preserve"> </w:t>
      </w:r>
      <w:r>
        <w:t>of</w:t>
      </w:r>
      <w:r>
        <w:rPr>
          <w:spacing w:val="-1"/>
        </w:rPr>
        <w:t xml:space="preserve"> </w:t>
      </w:r>
      <w:r>
        <w:t>the</w:t>
      </w:r>
      <w:r>
        <w:rPr>
          <w:spacing w:val="-1"/>
        </w:rPr>
        <w:t xml:space="preserve"> </w:t>
      </w:r>
      <w:r>
        <w:t>land</w:t>
      </w:r>
      <w:r>
        <w:rPr>
          <w:spacing w:val="-1"/>
        </w:rPr>
        <w:t xml:space="preserve"> </w:t>
      </w:r>
      <w:r>
        <w:t>–</w:t>
      </w:r>
      <w:r>
        <w:rPr>
          <w:spacing w:val="-1"/>
        </w:rPr>
        <w:t xml:space="preserve"> </w:t>
      </w:r>
      <w:r>
        <w:t>RMA</w:t>
      </w:r>
      <w:r>
        <w:rPr>
          <w:spacing w:val="-1"/>
        </w:rPr>
        <w:t xml:space="preserve"> </w:t>
      </w:r>
      <w:r>
        <w:t>definition:</w:t>
      </w:r>
      <w:r>
        <w:rPr>
          <w:spacing w:val="-1"/>
        </w:rPr>
        <w:t xml:space="preserve"> </w:t>
      </w:r>
      <w:r>
        <w:t>In</w:t>
      </w:r>
      <w:r>
        <w:rPr>
          <w:spacing w:val="-1"/>
        </w:rPr>
        <w:t xml:space="preserve"> </w:t>
      </w:r>
      <w:r>
        <w:t>relation</w:t>
      </w:r>
      <w:r>
        <w:rPr>
          <w:spacing w:val="-1"/>
        </w:rPr>
        <w:t xml:space="preserve"> </w:t>
      </w:r>
      <w:r>
        <w:t>to</w:t>
      </w:r>
      <w:r>
        <w:rPr>
          <w:spacing w:val="-1"/>
        </w:rPr>
        <w:t xml:space="preserve"> </w:t>
      </w:r>
      <w:r>
        <w:t>a</w:t>
      </w:r>
      <w:r>
        <w:rPr>
          <w:spacing w:val="-1"/>
        </w:rPr>
        <w:t xml:space="preserve"> </w:t>
      </w:r>
      <w:r>
        <w:t xml:space="preserve">particular </w:t>
      </w:r>
      <w:r>
        <w:rPr>
          <w:spacing w:val="-5"/>
        </w:rPr>
        <w:t>area</w:t>
      </w:r>
      <w:r>
        <w:t>,</w:t>
      </w:r>
      <w:r>
        <w:rPr>
          <w:spacing w:val="-9"/>
        </w:rPr>
        <w:t xml:space="preserve"> </w:t>
      </w:r>
      <w:r>
        <w:rPr>
          <w:spacing w:val="-5"/>
        </w:rPr>
        <w:t>mean</w:t>
      </w:r>
      <w:r>
        <w:t>s</w:t>
      </w:r>
      <w:r>
        <w:rPr>
          <w:spacing w:val="-9"/>
        </w:rPr>
        <w:t xml:space="preserve"> </w:t>
      </w:r>
      <w:r>
        <w:rPr>
          <w:spacing w:val="-5"/>
        </w:rPr>
        <w:t>tha</w:t>
      </w:r>
      <w:r>
        <w:t>t</w:t>
      </w:r>
      <w:r>
        <w:rPr>
          <w:spacing w:val="-9"/>
        </w:rPr>
        <w:t xml:space="preserve"> </w:t>
      </w:r>
      <w:r>
        <w:rPr>
          <w:spacing w:val="-5"/>
        </w:rPr>
        <w:t>iwi</w:t>
      </w:r>
      <w:r>
        <w:t>,</w:t>
      </w:r>
      <w:r>
        <w:rPr>
          <w:spacing w:val="-9"/>
        </w:rPr>
        <w:t xml:space="preserve"> </w:t>
      </w:r>
      <w:r>
        <w:rPr>
          <w:spacing w:val="-5"/>
        </w:rPr>
        <w:t>o</w:t>
      </w:r>
      <w:r>
        <w:t>r</w:t>
      </w:r>
      <w:r>
        <w:rPr>
          <w:spacing w:val="-9"/>
        </w:rPr>
        <w:t xml:space="preserve"> </w:t>
      </w:r>
      <w:r>
        <w:rPr>
          <w:spacing w:val="-5"/>
        </w:rPr>
        <w:t>hap</w:t>
      </w:r>
      <w:r>
        <w:t>ū</w:t>
      </w:r>
      <w:r>
        <w:rPr>
          <w:spacing w:val="-9"/>
        </w:rPr>
        <w:t xml:space="preserve"> </w:t>
      </w:r>
      <w:r>
        <w:rPr>
          <w:spacing w:val="-5"/>
        </w:rPr>
        <w:t>tha</w:t>
      </w:r>
      <w:r>
        <w:t>t</w:t>
      </w:r>
      <w:r>
        <w:rPr>
          <w:spacing w:val="-9"/>
        </w:rPr>
        <w:t xml:space="preserve"> </w:t>
      </w:r>
      <w:r>
        <w:rPr>
          <w:spacing w:val="-5"/>
        </w:rPr>
        <w:t>hold</w:t>
      </w:r>
      <w:r>
        <w:t>s</w:t>
      </w:r>
      <w:r>
        <w:rPr>
          <w:spacing w:val="-9"/>
        </w:rPr>
        <w:t xml:space="preserve"> </w:t>
      </w:r>
      <w:r>
        <w:rPr>
          <w:spacing w:val="-5"/>
        </w:rPr>
        <w:t>man</w:t>
      </w:r>
      <w:r>
        <w:t>a</w:t>
      </w:r>
      <w:r>
        <w:rPr>
          <w:spacing w:val="-9"/>
        </w:rPr>
        <w:t xml:space="preserve"> </w:t>
      </w:r>
      <w:r>
        <w:rPr>
          <w:spacing w:val="-5"/>
        </w:rPr>
        <w:t>whenu</w:t>
      </w:r>
      <w:r>
        <w:t>a</w:t>
      </w:r>
      <w:r>
        <w:rPr>
          <w:spacing w:val="-9"/>
        </w:rPr>
        <w:t xml:space="preserve"> </w:t>
      </w:r>
      <w:r>
        <w:rPr>
          <w:spacing w:val="-5"/>
        </w:rPr>
        <w:t>over tha</w:t>
      </w:r>
      <w:r>
        <w:t>t</w:t>
      </w:r>
      <w:r>
        <w:rPr>
          <w:spacing w:val="-9"/>
        </w:rPr>
        <w:t xml:space="preserve"> </w:t>
      </w:r>
      <w:r>
        <w:rPr>
          <w:spacing w:val="-5"/>
        </w:rPr>
        <w:t>area</w:t>
      </w:r>
      <w:r>
        <w:t>.</w:t>
      </w:r>
      <w:r>
        <w:rPr>
          <w:spacing w:val="-9"/>
        </w:rPr>
        <w:t xml:space="preserve"> </w:t>
      </w:r>
      <w:r>
        <w:rPr>
          <w:spacing w:val="-5"/>
        </w:rPr>
        <w:t>I</w:t>
      </w:r>
      <w:r>
        <w:t>n</w:t>
      </w:r>
      <w:r>
        <w:rPr>
          <w:spacing w:val="-9"/>
        </w:rPr>
        <w:t xml:space="preserve"> </w:t>
      </w:r>
      <w:r w:rsidR="007405BA">
        <w:rPr>
          <w:spacing w:val="-9"/>
        </w:rPr>
        <w:t xml:space="preserve">the </w:t>
      </w:r>
      <w:r>
        <w:rPr>
          <w:spacing w:val="-5"/>
        </w:rPr>
        <w:t>contex</w:t>
      </w:r>
      <w:r>
        <w:t>t</w:t>
      </w:r>
      <w:r>
        <w:rPr>
          <w:spacing w:val="-9"/>
        </w:rPr>
        <w:t xml:space="preserve"> </w:t>
      </w:r>
      <w:r>
        <w:rPr>
          <w:spacing w:val="-5"/>
        </w:rPr>
        <w:t>o</w:t>
      </w:r>
      <w:r>
        <w:t>f</w:t>
      </w:r>
      <w:r>
        <w:rPr>
          <w:spacing w:val="-9"/>
        </w:rPr>
        <w:t xml:space="preserve"> </w:t>
      </w:r>
      <w:r>
        <w:rPr>
          <w:spacing w:val="-5"/>
        </w:rPr>
        <w:t>thi</w:t>
      </w:r>
      <w:r>
        <w:t>s</w:t>
      </w:r>
      <w:r>
        <w:rPr>
          <w:spacing w:val="-9"/>
        </w:rPr>
        <w:t xml:space="preserve"> </w:t>
      </w:r>
      <w:r>
        <w:rPr>
          <w:spacing w:val="-5"/>
        </w:rPr>
        <w:t>documen</w:t>
      </w:r>
      <w:r>
        <w:t>t</w:t>
      </w:r>
      <w:r w:rsidR="007405BA">
        <w:t xml:space="preserve">, </w:t>
      </w:r>
      <w:r>
        <w:rPr>
          <w:spacing w:val="-5"/>
        </w:rPr>
        <w:t>ca</w:t>
      </w:r>
      <w:r>
        <w:t>n</w:t>
      </w:r>
      <w:r>
        <w:rPr>
          <w:spacing w:val="-9"/>
        </w:rPr>
        <w:t xml:space="preserve"> </w:t>
      </w:r>
      <w:r>
        <w:rPr>
          <w:spacing w:val="-5"/>
        </w:rPr>
        <w:t>mea</w:t>
      </w:r>
      <w:r>
        <w:t>n</w:t>
      </w:r>
      <w:r>
        <w:rPr>
          <w:spacing w:val="-9"/>
        </w:rPr>
        <w:t xml:space="preserve"> </w:t>
      </w:r>
      <w:r>
        <w:rPr>
          <w:spacing w:val="-5"/>
        </w:rPr>
        <w:t>Māor</w:t>
      </w:r>
      <w:r>
        <w:t>i</w:t>
      </w:r>
      <w:r>
        <w:rPr>
          <w:spacing w:val="-9"/>
        </w:rPr>
        <w:t xml:space="preserve"> </w:t>
      </w:r>
      <w:r>
        <w:rPr>
          <w:spacing w:val="-5"/>
        </w:rPr>
        <w:t xml:space="preserve">that </w:t>
      </w:r>
      <w:r>
        <w:rPr>
          <w:rFonts w:cs="Century Gothic"/>
          <w:spacing w:val="-6"/>
        </w:rPr>
        <w:t>remai</w:t>
      </w:r>
      <w:r>
        <w:rPr>
          <w:rFonts w:cs="Century Gothic"/>
        </w:rPr>
        <w:t>n</w:t>
      </w:r>
      <w:r>
        <w:rPr>
          <w:rFonts w:cs="Century Gothic"/>
          <w:spacing w:val="-10"/>
        </w:rPr>
        <w:t xml:space="preserve"> </w:t>
      </w:r>
      <w:r>
        <w:rPr>
          <w:rFonts w:cs="Century Gothic"/>
          <w:spacing w:val="-6"/>
        </w:rPr>
        <w:t>residen</w:t>
      </w:r>
      <w:r>
        <w:rPr>
          <w:rFonts w:cs="Century Gothic"/>
        </w:rPr>
        <w:t>t</w:t>
      </w:r>
      <w:r>
        <w:rPr>
          <w:rFonts w:cs="Century Gothic"/>
          <w:spacing w:val="-10"/>
        </w:rPr>
        <w:t xml:space="preserve"> </w:t>
      </w:r>
      <w:r>
        <w:rPr>
          <w:rFonts w:cs="Century Gothic"/>
          <w:spacing w:val="-5"/>
        </w:rPr>
        <w:t>i</w:t>
      </w:r>
      <w:r>
        <w:rPr>
          <w:rFonts w:cs="Century Gothic"/>
        </w:rPr>
        <w:t>n</w:t>
      </w:r>
      <w:r>
        <w:rPr>
          <w:rFonts w:cs="Century Gothic"/>
          <w:spacing w:val="-10"/>
        </w:rPr>
        <w:t xml:space="preserve"> </w:t>
      </w:r>
      <w:r>
        <w:rPr>
          <w:rFonts w:cs="Century Gothic"/>
          <w:spacing w:val="-6"/>
        </w:rPr>
        <w:t>thei</w:t>
      </w:r>
      <w:r>
        <w:rPr>
          <w:rFonts w:cs="Century Gothic"/>
        </w:rPr>
        <w:t>r</w:t>
      </w:r>
      <w:r>
        <w:rPr>
          <w:rFonts w:cs="Century Gothic"/>
          <w:spacing w:val="-10"/>
        </w:rPr>
        <w:t xml:space="preserve"> </w:t>
      </w:r>
      <w:r>
        <w:rPr>
          <w:rFonts w:cs="Century Gothic"/>
          <w:spacing w:val="-6"/>
        </w:rPr>
        <w:t>ow</w:t>
      </w:r>
      <w:r>
        <w:rPr>
          <w:rFonts w:cs="Century Gothic"/>
        </w:rPr>
        <w:t>n</w:t>
      </w:r>
      <w:r>
        <w:rPr>
          <w:rFonts w:cs="Century Gothic"/>
          <w:spacing w:val="-10"/>
        </w:rPr>
        <w:t xml:space="preserve"> </w:t>
      </w:r>
      <w:r>
        <w:rPr>
          <w:rFonts w:cs="Century Gothic"/>
          <w:spacing w:val="-5"/>
        </w:rPr>
        <w:t>traditiona</w:t>
      </w:r>
      <w:r>
        <w:rPr>
          <w:rFonts w:cs="Century Gothic"/>
        </w:rPr>
        <w:t>l</w:t>
      </w:r>
      <w:r>
        <w:rPr>
          <w:rFonts w:cs="Century Gothic"/>
          <w:spacing w:val="-10"/>
        </w:rPr>
        <w:t xml:space="preserve"> </w:t>
      </w:r>
      <w:r>
        <w:rPr>
          <w:rFonts w:cs="Century Gothic"/>
          <w:spacing w:val="-6"/>
        </w:rPr>
        <w:t>territorie</w:t>
      </w:r>
      <w:r>
        <w:rPr>
          <w:rFonts w:cs="Century Gothic"/>
        </w:rPr>
        <w:t>s</w:t>
      </w:r>
      <w:r>
        <w:rPr>
          <w:rFonts w:cs="Century Gothic"/>
          <w:spacing w:val="-10"/>
        </w:rPr>
        <w:t xml:space="preserve"> </w:t>
      </w:r>
      <w:r>
        <w:rPr>
          <w:rFonts w:cs="Century Gothic"/>
          <w:spacing w:val="-6"/>
        </w:rPr>
        <w:t>t</w:t>
      </w:r>
      <w:r>
        <w:rPr>
          <w:rFonts w:cs="Century Gothic"/>
        </w:rPr>
        <w:t>o</w:t>
      </w:r>
      <w:r>
        <w:rPr>
          <w:rFonts w:cs="Century Gothic"/>
          <w:spacing w:val="-10"/>
        </w:rPr>
        <w:t xml:space="preserve"> </w:t>
      </w:r>
      <w:r>
        <w:rPr>
          <w:rFonts w:cs="Century Gothic"/>
          <w:spacing w:val="-6"/>
        </w:rPr>
        <w:t>differentiate</w:t>
      </w:r>
      <w:r>
        <w:rPr>
          <w:rFonts w:cs="Century Gothic"/>
          <w:spacing w:val="-5"/>
          <w:w w:val="99"/>
        </w:rPr>
        <w:t xml:space="preserve"> </w:t>
      </w:r>
      <w:r w:rsidR="00DF35B5">
        <w:rPr>
          <w:rFonts w:cs="Century Gothic"/>
          <w:spacing w:val="-5"/>
          <w:w w:val="99"/>
        </w:rPr>
        <w:t xml:space="preserve">from </w:t>
      </w:r>
      <w:r>
        <w:rPr>
          <w:spacing w:val="-5"/>
        </w:rPr>
        <w:t>thos</w:t>
      </w:r>
      <w:r>
        <w:t>e</w:t>
      </w:r>
      <w:r>
        <w:rPr>
          <w:spacing w:val="-9"/>
        </w:rPr>
        <w:t xml:space="preserve"> </w:t>
      </w:r>
      <w:r>
        <w:rPr>
          <w:spacing w:val="-5"/>
        </w:rPr>
        <w:t>Māor</w:t>
      </w:r>
      <w:r>
        <w:t>i</w:t>
      </w:r>
      <w:r>
        <w:rPr>
          <w:spacing w:val="-9"/>
        </w:rPr>
        <w:t xml:space="preserve"> </w:t>
      </w:r>
      <w:r>
        <w:rPr>
          <w:spacing w:val="-5"/>
        </w:rPr>
        <w:t>wh</w:t>
      </w:r>
      <w:r>
        <w:t>o</w:t>
      </w:r>
      <w:r>
        <w:rPr>
          <w:spacing w:val="-9"/>
        </w:rPr>
        <w:t xml:space="preserve"> </w:t>
      </w:r>
      <w:r>
        <w:rPr>
          <w:spacing w:val="-5"/>
        </w:rPr>
        <w:t>ar</w:t>
      </w:r>
      <w:r>
        <w:t>e</w:t>
      </w:r>
      <w:r>
        <w:rPr>
          <w:spacing w:val="-9"/>
        </w:rPr>
        <w:t xml:space="preserve"> </w:t>
      </w:r>
      <w:r>
        <w:rPr>
          <w:spacing w:val="-5"/>
        </w:rPr>
        <w:t>livin</w:t>
      </w:r>
      <w:r>
        <w:t>g</w:t>
      </w:r>
      <w:r>
        <w:rPr>
          <w:spacing w:val="-9"/>
        </w:rPr>
        <w:t xml:space="preserve"> </w:t>
      </w:r>
      <w:r>
        <w:rPr>
          <w:spacing w:val="-5"/>
        </w:rPr>
        <w:t>outsid</w:t>
      </w:r>
      <w:r>
        <w:t>e</w:t>
      </w:r>
      <w:r>
        <w:rPr>
          <w:spacing w:val="-9"/>
        </w:rPr>
        <w:t xml:space="preserve"> </w:t>
      </w:r>
      <w:r>
        <w:rPr>
          <w:spacing w:val="-5"/>
        </w:rPr>
        <w:t>thei</w:t>
      </w:r>
      <w:r>
        <w:t>r</w:t>
      </w:r>
      <w:r>
        <w:rPr>
          <w:spacing w:val="-9"/>
        </w:rPr>
        <w:t xml:space="preserve"> </w:t>
      </w:r>
      <w:r>
        <w:rPr>
          <w:spacing w:val="-5"/>
        </w:rPr>
        <w:t>area</w:t>
      </w:r>
      <w:r>
        <w:t>s</w:t>
      </w:r>
      <w:r>
        <w:rPr>
          <w:spacing w:val="-9"/>
        </w:rPr>
        <w:t xml:space="preserve"> </w:t>
      </w:r>
      <w:r>
        <w:rPr>
          <w:spacing w:val="-5"/>
        </w:rPr>
        <w:t>an</w:t>
      </w:r>
      <w:r>
        <w:t>d</w:t>
      </w:r>
      <w:r>
        <w:rPr>
          <w:spacing w:val="-9"/>
        </w:rPr>
        <w:t xml:space="preserve"> </w:t>
      </w:r>
      <w:r>
        <w:rPr>
          <w:spacing w:val="-5"/>
        </w:rPr>
        <w:t>commonly referre</w:t>
      </w:r>
      <w:r>
        <w:t>d</w:t>
      </w:r>
      <w:r>
        <w:rPr>
          <w:spacing w:val="-9"/>
        </w:rPr>
        <w:t xml:space="preserve"> </w:t>
      </w:r>
      <w:r>
        <w:rPr>
          <w:spacing w:val="-5"/>
        </w:rPr>
        <w:t>t</w:t>
      </w:r>
      <w:r>
        <w:t>o</w:t>
      </w:r>
      <w:r>
        <w:rPr>
          <w:spacing w:val="-9"/>
        </w:rPr>
        <w:t xml:space="preserve"> </w:t>
      </w:r>
      <w:r>
        <w:rPr>
          <w:spacing w:val="-5"/>
        </w:rPr>
        <w:t>a</w:t>
      </w:r>
      <w:r>
        <w:t>s</w:t>
      </w:r>
      <w:r>
        <w:rPr>
          <w:spacing w:val="-9"/>
        </w:rPr>
        <w:t xml:space="preserve"> </w:t>
      </w:r>
      <w:r>
        <w:rPr>
          <w:spacing w:val="-5"/>
        </w:rPr>
        <w:t>taurahere</w:t>
      </w:r>
      <w:r>
        <w:t>,</w:t>
      </w:r>
      <w:r>
        <w:rPr>
          <w:spacing w:val="-9"/>
        </w:rPr>
        <w:t xml:space="preserve"> </w:t>
      </w:r>
      <w:r>
        <w:rPr>
          <w:spacing w:val="-5"/>
        </w:rPr>
        <w:t>mataawak</w:t>
      </w:r>
      <w:r>
        <w:t>a</w:t>
      </w:r>
      <w:r>
        <w:rPr>
          <w:spacing w:val="-9"/>
        </w:rPr>
        <w:t xml:space="preserve"> </w:t>
      </w:r>
      <w:r>
        <w:rPr>
          <w:spacing w:val="-5"/>
        </w:rPr>
        <w:t>o</w:t>
      </w:r>
      <w:r>
        <w:t>r</w:t>
      </w:r>
      <w:r>
        <w:rPr>
          <w:spacing w:val="-9"/>
        </w:rPr>
        <w:t xml:space="preserve"> </w:t>
      </w:r>
      <w:r>
        <w:rPr>
          <w:spacing w:val="-5"/>
        </w:rPr>
        <w:t>rāwaho.</w:t>
      </w:r>
    </w:p>
    <w:p w:rsidR="00DF0B17" w:rsidRDefault="00DF0B17" w:rsidP="0030023E">
      <w:pPr>
        <w:pStyle w:val="TextNormal"/>
        <w:tabs>
          <w:tab w:val="left" w:pos="2268"/>
        </w:tabs>
        <w:ind w:left="2268" w:hanging="2268"/>
        <w:rPr>
          <w:rFonts w:cs="Century Gothic"/>
          <w:spacing w:val="-3"/>
        </w:rPr>
      </w:pPr>
      <w:r>
        <w:rPr>
          <w:rFonts w:cs="Century Gothic"/>
          <w:position w:val="2"/>
        </w:rPr>
        <w:t>Taonga</w:t>
      </w:r>
      <w:r>
        <w:rPr>
          <w:rFonts w:cs="Century Gothic"/>
          <w:position w:val="2"/>
        </w:rPr>
        <w:tab/>
      </w:r>
      <w:r>
        <w:rPr>
          <w:spacing w:val="-3"/>
        </w:rPr>
        <w:t>Somethin</w:t>
      </w:r>
      <w:r>
        <w:t>g</w:t>
      </w:r>
      <w:r>
        <w:rPr>
          <w:spacing w:val="-5"/>
        </w:rPr>
        <w:t xml:space="preserve"> </w:t>
      </w:r>
      <w:r>
        <w:rPr>
          <w:spacing w:val="-3"/>
        </w:rPr>
        <w:t>highl</w:t>
      </w:r>
      <w:r>
        <w:t>y</w:t>
      </w:r>
      <w:r>
        <w:rPr>
          <w:spacing w:val="-5"/>
        </w:rPr>
        <w:t xml:space="preserve"> </w:t>
      </w:r>
      <w:r>
        <w:rPr>
          <w:spacing w:val="-3"/>
        </w:rPr>
        <w:t>prize</w:t>
      </w:r>
      <w:r>
        <w:t>d</w:t>
      </w:r>
      <w:r>
        <w:rPr>
          <w:spacing w:val="-5"/>
        </w:rPr>
        <w:t xml:space="preserve"> </w:t>
      </w:r>
      <w:r>
        <w:rPr>
          <w:spacing w:val="-3"/>
        </w:rPr>
        <w:t>o</w:t>
      </w:r>
      <w:r>
        <w:t>r</w:t>
      </w:r>
      <w:r>
        <w:rPr>
          <w:spacing w:val="-5"/>
        </w:rPr>
        <w:t xml:space="preserve"> </w:t>
      </w:r>
      <w:r>
        <w:rPr>
          <w:spacing w:val="-3"/>
        </w:rPr>
        <w:t>treasured</w:t>
      </w:r>
      <w:r>
        <w:t>,</w:t>
      </w:r>
      <w:r>
        <w:rPr>
          <w:spacing w:val="-5"/>
        </w:rPr>
        <w:t xml:space="preserve"> </w:t>
      </w:r>
      <w:r>
        <w:rPr>
          <w:spacing w:val="-3"/>
        </w:rPr>
        <w:t>tangibl</w:t>
      </w:r>
      <w:r>
        <w:t>e</w:t>
      </w:r>
      <w:r>
        <w:rPr>
          <w:spacing w:val="-5"/>
        </w:rPr>
        <w:t xml:space="preserve"> </w:t>
      </w:r>
      <w:r>
        <w:rPr>
          <w:spacing w:val="-3"/>
        </w:rPr>
        <w:t>an</w:t>
      </w:r>
      <w:r>
        <w:t>d</w:t>
      </w:r>
      <w:r>
        <w:rPr>
          <w:spacing w:val="-5"/>
        </w:rPr>
        <w:t xml:space="preserve"> </w:t>
      </w:r>
      <w:r>
        <w:rPr>
          <w:spacing w:val="-3"/>
        </w:rPr>
        <w:t>intangible, tha</w:t>
      </w:r>
      <w:r>
        <w:t>t</w:t>
      </w:r>
      <w:r>
        <w:rPr>
          <w:spacing w:val="-5"/>
        </w:rPr>
        <w:t xml:space="preserve"> </w:t>
      </w:r>
      <w:r>
        <w:rPr>
          <w:spacing w:val="-3"/>
        </w:rPr>
        <w:t>contribute</w:t>
      </w:r>
      <w:r>
        <w:t>s</w:t>
      </w:r>
      <w:r>
        <w:rPr>
          <w:spacing w:val="-5"/>
        </w:rPr>
        <w:t xml:space="preserve"> </w:t>
      </w:r>
      <w:r>
        <w:rPr>
          <w:spacing w:val="-3"/>
        </w:rPr>
        <w:t>t</w:t>
      </w:r>
      <w:r>
        <w:t>o</w:t>
      </w:r>
      <w:r>
        <w:rPr>
          <w:spacing w:val="-5"/>
        </w:rPr>
        <w:t xml:space="preserve"> </w:t>
      </w:r>
      <w:r>
        <w:rPr>
          <w:spacing w:val="-3"/>
        </w:rPr>
        <w:t>Māor</w:t>
      </w:r>
      <w:r>
        <w:t>i</w:t>
      </w:r>
      <w:r>
        <w:rPr>
          <w:spacing w:val="-5"/>
        </w:rPr>
        <w:t xml:space="preserve"> </w:t>
      </w:r>
      <w:r>
        <w:rPr>
          <w:spacing w:val="-3"/>
        </w:rPr>
        <w:t>well-being</w:t>
      </w:r>
      <w:r>
        <w:t>.</w:t>
      </w:r>
      <w:r>
        <w:rPr>
          <w:spacing w:val="-5"/>
        </w:rPr>
        <w:t xml:space="preserve"> </w:t>
      </w:r>
      <w:r>
        <w:rPr>
          <w:spacing w:val="-3"/>
        </w:rPr>
        <w:t>Include</w:t>
      </w:r>
      <w:r>
        <w:t>d</w:t>
      </w:r>
      <w:r>
        <w:rPr>
          <w:spacing w:val="-5"/>
        </w:rPr>
        <w:t xml:space="preserve"> </w:t>
      </w:r>
      <w:r>
        <w:rPr>
          <w:spacing w:val="-3"/>
        </w:rPr>
        <w:t>ar</w:t>
      </w:r>
      <w:r>
        <w:t>e</w:t>
      </w:r>
      <w:r>
        <w:rPr>
          <w:spacing w:val="-5"/>
        </w:rPr>
        <w:t xml:space="preserve"> </w:t>
      </w:r>
      <w:r w:rsidR="00775D0D">
        <w:rPr>
          <w:spacing w:val="-3"/>
        </w:rPr>
        <w:t>T</w:t>
      </w:r>
      <w:r w:rsidR="00775D0D">
        <w:t>e</w:t>
      </w:r>
      <w:r w:rsidR="00775D0D">
        <w:rPr>
          <w:spacing w:val="-5"/>
        </w:rPr>
        <w:t xml:space="preserve"> </w:t>
      </w:r>
      <w:r w:rsidR="00775D0D">
        <w:rPr>
          <w:spacing w:val="-3"/>
        </w:rPr>
        <w:t>Re</w:t>
      </w:r>
      <w:r w:rsidR="00775D0D">
        <w:t>o</w:t>
      </w:r>
      <w:r w:rsidR="00775D0D">
        <w:rPr>
          <w:spacing w:val="-5"/>
        </w:rPr>
        <w:t xml:space="preserve"> </w:t>
      </w:r>
      <w:r>
        <w:rPr>
          <w:spacing w:val="-3"/>
        </w:rPr>
        <w:t>(the Māor</w:t>
      </w:r>
      <w:r>
        <w:t>i</w:t>
      </w:r>
      <w:r>
        <w:rPr>
          <w:spacing w:val="-7"/>
        </w:rPr>
        <w:t xml:space="preserve"> </w:t>
      </w:r>
      <w:r>
        <w:rPr>
          <w:spacing w:val="-3"/>
        </w:rPr>
        <w:t>language</w:t>
      </w:r>
      <w:r>
        <w:t>)</w:t>
      </w:r>
      <w:r>
        <w:rPr>
          <w:spacing w:val="-6"/>
        </w:rPr>
        <w:t xml:space="preserve"> </w:t>
      </w:r>
      <w:r>
        <w:rPr>
          <w:spacing w:val="-3"/>
        </w:rPr>
        <w:t>waah</w:t>
      </w:r>
      <w:r>
        <w:t>i</w:t>
      </w:r>
      <w:r>
        <w:rPr>
          <w:spacing w:val="-6"/>
        </w:rPr>
        <w:t xml:space="preserve"> </w:t>
      </w:r>
      <w:r>
        <w:rPr>
          <w:spacing w:val="-3"/>
        </w:rPr>
        <w:t>tapu</w:t>
      </w:r>
      <w:r>
        <w:t>,</w:t>
      </w:r>
      <w:r>
        <w:rPr>
          <w:spacing w:val="-6"/>
        </w:rPr>
        <w:t xml:space="preserve"> </w:t>
      </w:r>
      <w:r>
        <w:rPr>
          <w:spacing w:val="-3"/>
        </w:rPr>
        <w:t>waterways</w:t>
      </w:r>
      <w:r>
        <w:t>,</w:t>
      </w:r>
      <w:r>
        <w:rPr>
          <w:spacing w:val="-6"/>
        </w:rPr>
        <w:t xml:space="preserve"> </w:t>
      </w:r>
      <w:r>
        <w:rPr>
          <w:spacing w:val="-3"/>
        </w:rPr>
        <w:t>fishin</w:t>
      </w:r>
      <w:r>
        <w:t>g</w:t>
      </w:r>
      <w:r>
        <w:rPr>
          <w:spacing w:val="-6"/>
        </w:rPr>
        <w:t xml:space="preserve"> </w:t>
      </w:r>
      <w:r>
        <w:rPr>
          <w:spacing w:val="-3"/>
        </w:rPr>
        <w:t xml:space="preserve">grounds, </w:t>
      </w:r>
      <w:r>
        <w:rPr>
          <w:rFonts w:cs="Century Gothic"/>
          <w:spacing w:val="-3"/>
        </w:rPr>
        <w:t>mountain</w:t>
      </w:r>
      <w:r>
        <w:rPr>
          <w:rFonts w:cs="Century Gothic"/>
        </w:rPr>
        <w:t>s</w:t>
      </w:r>
      <w:r>
        <w:rPr>
          <w:rFonts w:cs="Century Gothic"/>
          <w:spacing w:val="-12"/>
        </w:rPr>
        <w:t xml:space="preserve"> </w:t>
      </w:r>
      <w:r>
        <w:rPr>
          <w:rFonts w:cs="Century Gothic"/>
          <w:spacing w:val="-3"/>
        </w:rPr>
        <w:t>an</w:t>
      </w:r>
      <w:r>
        <w:rPr>
          <w:rFonts w:cs="Century Gothic"/>
        </w:rPr>
        <w:t>d</w:t>
      </w:r>
      <w:r>
        <w:rPr>
          <w:rFonts w:cs="Century Gothic"/>
          <w:spacing w:val="-11"/>
        </w:rPr>
        <w:t xml:space="preserve"> </w:t>
      </w:r>
      <w:r>
        <w:rPr>
          <w:rFonts w:cs="Century Gothic"/>
          <w:spacing w:val="-3"/>
        </w:rPr>
        <w:t>place</w:t>
      </w:r>
      <w:r>
        <w:rPr>
          <w:rFonts w:cs="Century Gothic"/>
        </w:rPr>
        <w:t>s</w:t>
      </w:r>
      <w:r>
        <w:rPr>
          <w:rFonts w:cs="Century Gothic"/>
          <w:spacing w:val="-11"/>
        </w:rPr>
        <w:t xml:space="preserve"> </w:t>
      </w:r>
      <w:r>
        <w:rPr>
          <w:rFonts w:cs="Century Gothic"/>
          <w:spacing w:val="-3"/>
        </w:rPr>
        <w:t>names.</w:t>
      </w:r>
    </w:p>
    <w:p w:rsidR="00DF0B17" w:rsidRDefault="00DF0B17">
      <w:pPr>
        <w:jc w:val="left"/>
        <w:rPr>
          <w:color w:val="231F20"/>
          <w:sz w:val="22"/>
          <w:lang w:val="en-NZ"/>
        </w:rPr>
      </w:pPr>
      <w:r>
        <w:rPr>
          <w:color w:val="231F20"/>
        </w:rPr>
        <w:br w:type="page"/>
      </w:r>
    </w:p>
    <w:p w:rsidR="00DF0B17" w:rsidRDefault="0030023E" w:rsidP="00DF0B17">
      <w:pPr>
        <w:pStyle w:val="Head4Chapter"/>
        <w:numPr>
          <w:ilvl w:val="0"/>
          <w:numId w:val="0"/>
        </w:numPr>
        <w:tabs>
          <w:tab w:val="left" w:pos="851"/>
        </w:tabs>
      </w:pPr>
      <w:bookmarkStart w:id="11" w:name="_Toc401317059"/>
      <w:r>
        <w:lastRenderedPageBreak/>
        <w:t>8</w:t>
      </w:r>
      <w:r w:rsidR="00DF0B17">
        <w:tab/>
        <w:t xml:space="preserve">Reference </w:t>
      </w:r>
      <w:r w:rsidR="00775D0D">
        <w:t>list</w:t>
      </w:r>
      <w:bookmarkEnd w:id="11"/>
    </w:p>
    <w:p w:rsidR="00DF0B17" w:rsidRPr="00DF0B17" w:rsidRDefault="00DF0B17" w:rsidP="00DF0B17">
      <w:pPr>
        <w:pStyle w:val="RepRef"/>
      </w:pPr>
      <w:r w:rsidRPr="00DF0B17">
        <w:t>Auckland Council (2012). The Auckland Plan.</w:t>
      </w:r>
    </w:p>
    <w:p w:rsidR="00DF0B17" w:rsidRPr="00DF0B17" w:rsidRDefault="00DF0B17" w:rsidP="00DF0B17">
      <w:pPr>
        <w:pStyle w:val="RepRef"/>
      </w:pPr>
      <w:r w:rsidRPr="00DF0B17">
        <w:t xml:space="preserve">Bay of Plenty Regional Council (2011). Engaging with Māori: A guide for staff of the </w:t>
      </w:r>
      <w:r w:rsidR="00775D0D">
        <w:br/>
      </w:r>
      <w:r w:rsidRPr="00DF0B17">
        <w:t>Bay of Plenty Regional Council.</w:t>
      </w:r>
    </w:p>
    <w:p w:rsidR="00DF0B17" w:rsidRPr="00DF0B17" w:rsidRDefault="00DF0B17" w:rsidP="00DF0B17">
      <w:pPr>
        <w:pStyle w:val="RepRef"/>
      </w:pPr>
      <w:r w:rsidRPr="00DF0B17">
        <w:t>Consedine, B. (2007). Historical Influences: Māori and the Economy. Te Puni Kō</w:t>
      </w:r>
      <w:r w:rsidR="002F52AF">
        <w:t xml:space="preserve">kiri Environment Bay of Plenty </w:t>
      </w:r>
      <w:r w:rsidRPr="00DF0B17">
        <w:t>(2008). Regional Policy Statement.</w:t>
      </w:r>
    </w:p>
    <w:p w:rsidR="00DF0B17" w:rsidRPr="00DF0B17" w:rsidRDefault="002F52AF" w:rsidP="00DF0B17">
      <w:pPr>
        <w:pStyle w:val="RepRef"/>
      </w:pPr>
      <w:r>
        <w:t xml:space="preserve">Environment Bay of Plenty </w:t>
      </w:r>
      <w:r w:rsidR="00DF0B17" w:rsidRPr="00DF0B17">
        <w:t>(2009). Ten Year Plan.</w:t>
      </w:r>
    </w:p>
    <w:p w:rsidR="00DF0B17" w:rsidRPr="00DF0B17" w:rsidRDefault="00DF0B17" w:rsidP="00DF0B17">
      <w:pPr>
        <w:pStyle w:val="RepRef"/>
      </w:pPr>
      <w:r w:rsidRPr="00DF0B17">
        <w:t xml:space="preserve">Immigration New Zealand (n.d.). The Treaty of </w:t>
      </w:r>
      <w:r w:rsidR="002F52AF">
        <w:t>Waitangi: An I</w:t>
      </w:r>
      <w:r w:rsidRPr="00DF0B17">
        <w:t>ntroduction to the Treaty of</w:t>
      </w:r>
      <w:r>
        <w:t xml:space="preserve"> </w:t>
      </w:r>
      <w:r w:rsidRPr="00DF0B17">
        <w:t>Waitangi for Migrants.</w:t>
      </w:r>
    </w:p>
    <w:p w:rsidR="00DF0B17" w:rsidRPr="00DF0B17" w:rsidRDefault="00DF0B17" w:rsidP="00DF0B17">
      <w:pPr>
        <w:pStyle w:val="RepRef"/>
      </w:pPr>
      <w:r w:rsidRPr="00DF0B17">
        <w:t>Te Puni Kōkiri (2001). He Tirohanga o Kawa ki te Tiriti o Waitangi. A Guide to the Principles of the Treaty of Waitangi as expressed by the Courts and Waitangi Tribunal. Wellington: Te Puni Kōkiri.</w:t>
      </w:r>
    </w:p>
    <w:p w:rsidR="00DF0B17" w:rsidRPr="00DF0B17" w:rsidRDefault="00DF0B17" w:rsidP="00DF0B17">
      <w:pPr>
        <w:pStyle w:val="RepRef"/>
      </w:pPr>
      <w:r w:rsidRPr="00DF0B17">
        <w:t>Office of Treaty Settlements (1999). Healing the past, building a future:</w:t>
      </w:r>
      <w:r w:rsidR="002F52AF">
        <w:t xml:space="preserve"> A guide to Treaty of Waitangi claims and n</w:t>
      </w:r>
      <w:r w:rsidRPr="00DF0B17">
        <w:t>egotiations with the Crown. Wellington: Office of Treaty Settlements.</w:t>
      </w:r>
    </w:p>
    <w:p w:rsidR="00DF0B17" w:rsidRPr="00DF0B17" w:rsidRDefault="00DF0B17" w:rsidP="00DF0B17">
      <w:pPr>
        <w:pStyle w:val="RepRef"/>
      </w:pPr>
      <w:r w:rsidRPr="00DF0B17">
        <w:t>Orange, C. (1987). The Treaty of Waitangi. Wellington: Bridget Williams Books Limited.</w:t>
      </w:r>
    </w:p>
    <w:p w:rsidR="00DF0B17" w:rsidRDefault="00DF0B17" w:rsidP="00DF0B17">
      <w:pPr>
        <w:pStyle w:val="RepRef"/>
      </w:pPr>
      <w:r w:rsidRPr="00DF0B17">
        <w:t xml:space="preserve">Parliamentary Commissioner for the Environment (2002). Exploring the concept of a </w:t>
      </w:r>
      <w:r w:rsidR="00775D0D">
        <w:br/>
      </w:r>
      <w:r w:rsidRPr="00DF0B17">
        <w:t>Treaty-based environmental audit framework – Legislation/Ngā Ture. Wellington: Parliamentary Commissioner for the Environment.</w:t>
      </w:r>
    </w:p>
    <w:p w:rsidR="00DF0B17" w:rsidRPr="00DF0B17" w:rsidRDefault="00DF0B17" w:rsidP="00DF0B17">
      <w:pPr>
        <w:pStyle w:val="RepRef"/>
      </w:pPr>
      <w:r>
        <w:rPr>
          <w:b/>
          <w:color w:val="005182"/>
          <w:sz w:val="28"/>
        </w:rPr>
        <w:t>Key websites</w:t>
      </w:r>
    </w:p>
    <w:p w:rsidR="00DF0B17" w:rsidRDefault="00F712C5" w:rsidP="00DF0B17">
      <w:pPr>
        <w:pStyle w:val="TextNormal"/>
        <w:tabs>
          <w:tab w:val="left" w:pos="2552"/>
        </w:tabs>
      </w:pPr>
      <w:hyperlink r:id="rId58" w:history="1">
        <w:r w:rsidR="00DF0B17" w:rsidRPr="008F782B">
          <w:rPr>
            <w:rStyle w:val="Hyperlink"/>
          </w:rPr>
          <w:t>www.boprc.govt.nz</w:t>
        </w:r>
      </w:hyperlink>
      <w:r w:rsidR="00DF0B17">
        <w:tab/>
        <w:t>Bay of Plenty Regional Council</w:t>
      </w:r>
    </w:p>
    <w:p w:rsidR="00DF0B17" w:rsidRDefault="00F712C5" w:rsidP="00DF0B17">
      <w:pPr>
        <w:pStyle w:val="TextNormal"/>
        <w:tabs>
          <w:tab w:val="left" w:pos="2552"/>
        </w:tabs>
      </w:pPr>
      <w:hyperlink r:id="rId59" w:history="1">
        <w:r w:rsidR="00DF0B17" w:rsidRPr="008F782B">
          <w:rPr>
            <w:rStyle w:val="Hyperlink"/>
          </w:rPr>
          <w:t>www.legislation.govt.nz</w:t>
        </w:r>
      </w:hyperlink>
      <w:r w:rsidR="00DF0B17">
        <w:tab/>
        <w:t>New Zealand Legislation</w:t>
      </w:r>
    </w:p>
    <w:p w:rsidR="00DF0B17" w:rsidRDefault="00F712C5" w:rsidP="00DF0B17">
      <w:pPr>
        <w:pStyle w:val="TextNormal"/>
        <w:tabs>
          <w:tab w:val="left" w:pos="2552"/>
        </w:tabs>
      </w:pPr>
      <w:hyperlink r:id="rId60" w:history="1">
        <w:r w:rsidR="00DF0B17" w:rsidRPr="008F782B">
          <w:rPr>
            <w:rStyle w:val="Hyperlink"/>
          </w:rPr>
          <w:t>www.mch.govt.nz</w:t>
        </w:r>
      </w:hyperlink>
      <w:r w:rsidR="00DF0B17">
        <w:tab/>
        <w:t>Ministry for Culture and Heritage</w:t>
      </w:r>
    </w:p>
    <w:p w:rsidR="00DF0B17" w:rsidRDefault="00F712C5" w:rsidP="00DF0B17">
      <w:pPr>
        <w:pStyle w:val="TextNormal"/>
        <w:tabs>
          <w:tab w:val="left" w:pos="2552"/>
        </w:tabs>
      </w:pPr>
      <w:hyperlink r:id="rId61" w:history="1">
        <w:r w:rsidR="00DF0B17" w:rsidRPr="008F782B">
          <w:rPr>
            <w:rStyle w:val="Hyperlink"/>
          </w:rPr>
          <w:t>www.ots.govt.nz</w:t>
        </w:r>
      </w:hyperlink>
      <w:r w:rsidR="00DF0B17">
        <w:tab/>
        <w:t>Office of Treaty Settlements</w:t>
      </w:r>
    </w:p>
    <w:p w:rsidR="00DF0B17" w:rsidRDefault="00F712C5" w:rsidP="00DF0B17">
      <w:pPr>
        <w:pStyle w:val="TextNormal"/>
        <w:tabs>
          <w:tab w:val="left" w:pos="2552"/>
        </w:tabs>
      </w:pPr>
      <w:hyperlink r:id="rId62" w:history="1">
        <w:r w:rsidR="00DF0B17" w:rsidRPr="008F782B">
          <w:rPr>
            <w:rStyle w:val="Hyperlink"/>
          </w:rPr>
          <w:t>www.pce.govt.nz</w:t>
        </w:r>
      </w:hyperlink>
      <w:r w:rsidR="00DF0B17">
        <w:tab/>
        <w:t>Parliamentary Commissioner for the Environment</w:t>
      </w:r>
    </w:p>
    <w:p w:rsidR="00DF0B17" w:rsidRDefault="00F712C5" w:rsidP="00DF0B17">
      <w:pPr>
        <w:pStyle w:val="TextNormal"/>
        <w:tabs>
          <w:tab w:val="left" w:pos="2552"/>
        </w:tabs>
      </w:pPr>
      <w:hyperlink r:id="rId63" w:history="1">
        <w:r w:rsidR="00DF0B17" w:rsidRPr="008F782B">
          <w:rPr>
            <w:rStyle w:val="Hyperlink"/>
          </w:rPr>
          <w:t>www.tpk.govt.nz</w:t>
        </w:r>
      </w:hyperlink>
      <w:r w:rsidR="00DF0B17">
        <w:tab/>
        <w:t>Te Puni K</w:t>
      </w:r>
      <w:r w:rsidR="00DF0B17" w:rsidRPr="00DF0B17">
        <w:t>ō</w:t>
      </w:r>
      <w:r w:rsidR="00DF0B17">
        <w:t>kiri</w:t>
      </w:r>
    </w:p>
    <w:p w:rsidR="00DF0B17" w:rsidRDefault="00F712C5" w:rsidP="00DF0B17">
      <w:pPr>
        <w:pStyle w:val="TextNormal"/>
        <w:tabs>
          <w:tab w:val="left" w:pos="2552"/>
        </w:tabs>
      </w:pPr>
      <w:hyperlink r:id="rId64" w:history="1">
        <w:r w:rsidR="00DF0B17" w:rsidRPr="008F782B">
          <w:rPr>
            <w:rStyle w:val="Hyperlink"/>
          </w:rPr>
          <w:t>www.treaty2u.govt.nz</w:t>
        </w:r>
      </w:hyperlink>
      <w:r w:rsidR="00DF0B17">
        <w:tab/>
        <w:t>Treaty2U (Te Papa, Museum of New Zealand)</w:t>
      </w:r>
    </w:p>
    <w:p w:rsidR="00251F58" w:rsidRDefault="00251F58" w:rsidP="00DF0B17">
      <w:pPr>
        <w:pStyle w:val="TextNormal"/>
        <w:tabs>
          <w:tab w:val="left" w:pos="2552"/>
        </w:tabs>
      </w:pPr>
    </w:p>
    <w:p w:rsidR="00463EA6" w:rsidRDefault="00463EA6" w:rsidP="00DF0B17">
      <w:pPr>
        <w:pStyle w:val="TextNormal"/>
        <w:tabs>
          <w:tab w:val="left" w:pos="2552"/>
        </w:tabs>
        <w:sectPr w:rsidR="00463EA6" w:rsidSect="00F64D1E">
          <w:footerReference w:type="first" r:id="rId65"/>
          <w:endnotePr>
            <w:numFmt w:val="decimal"/>
          </w:endnotePr>
          <w:pgSz w:w="11905" w:h="16837" w:code="9"/>
          <w:pgMar w:top="1134" w:right="1134" w:bottom="1134" w:left="1134" w:header="720" w:footer="907" w:gutter="567"/>
          <w:paperSrc w:first="7" w:other="7"/>
          <w:cols w:space="720"/>
          <w:noEndnote/>
          <w:titlePg/>
        </w:sectPr>
      </w:pPr>
    </w:p>
    <w:p w:rsidR="00463EA6" w:rsidRPr="00586293" w:rsidRDefault="00463EA6" w:rsidP="00463EA6">
      <w:pPr>
        <w:pStyle w:val="Head5Appendix"/>
        <w:spacing w:after="0"/>
        <w:rPr>
          <w:rFonts w:cs="Arial"/>
          <w:sz w:val="16"/>
          <w:szCs w:val="16"/>
        </w:rPr>
      </w:pPr>
      <w:bookmarkStart w:id="12" w:name="_Toc401317060"/>
      <w:r>
        <w:lastRenderedPageBreak/>
        <w:t xml:space="preserve">Appendix 1 – </w:t>
      </w:r>
      <w:r w:rsidRPr="00177FC4">
        <w:rPr>
          <w:color w:val="1F497D" w:themeColor="text2"/>
        </w:rPr>
        <w:t>Toolkit Summary</w:t>
      </w:r>
      <w:bookmarkEnd w:id="12"/>
      <w:r w:rsidRPr="00177FC4">
        <w:rPr>
          <w:color w:val="1F497D" w:themeColor="text2"/>
        </w:rPr>
        <w:t xml:space="preserve"> </w:t>
      </w:r>
    </w:p>
    <w:p w:rsidR="00463EA6" w:rsidRDefault="00463EA6" w:rsidP="00463EA6">
      <w:pPr>
        <w:spacing w:before="5"/>
        <w:rPr>
          <w:rFonts w:cs="Arial"/>
          <w:sz w:val="16"/>
          <w:szCs w:val="16"/>
        </w:rPr>
      </w:pPr>
    </w:p>
    <w:p w:rsidR="00B9050D" w:rsidRDefault="00B9050D" w:rsidP="00463EA6">
      <w:pPr>
        <w:spacing w:before="5"/>
        <w:rPr>
          <w:rFonts w:cs="Arial"/>
          <w:sz w:val="16"/>
          <w:szCs w:val="16"/>
        </w:rPr>
      </w:pPr>
      <w:r>
        <w:rPr>
          <w:rFonts w:ascii="Times New Roman" w:hAnsi="Times New Roman"/>
          <w:noProof/>
          <w:sz w:val="20"/>
          <w:lang w:val="en-NZ" w:eastAsia="en-NZ"/>
        </w:rPr>
        <w:drawing>
          <wp:inline distT="0" distB="0" distL="0" distR="0" wp14:anchorId="0CBCCC74" wp14:editId="41FC22C8">
            <wp:extent cx="5808269" cy="467926"/>
            <wp:effectExtent l="0" t="0" r="2540" b="8890"/>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6" cstate="print"/>
                    <a:stretch>
                      <a:fillRect/>
                    </a:stretch>
                  </pic:blipFill>
                  <pic:spPr>
                    <a:xfrm>
                      <a:off x="0" y="0"/>
                      <a:ext cx="5815752" cy="468529"/>
                    </a:xfrm>
                    <a:prstGeom prst="rect">
                      <a:avLst/>
                    </a:prstGeom>
                  </pic:spPr>
                </pic:pic>
              </a:graphicData>
            </a:graphic>
          </wp:inline>
        </w:drawing>
      </w:r>
    </w:p>
    <w:tbl>
      <w:tblPr>
        <w:tblStyle w:val="TableGrid"/>
        <w:tblW w:w="9127"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1"/>
        <w:gridCol w:w="3036"/>
        <w:gridCol w:w="305"/>
        <w:gridCol w:w="3055"/>
      </w:tblGrid>
      <w:tr w:rsidR="00B9050D" w:rsidTr="002B5F79">
        <w:trPr>
          <w:trHeight w:val="1293"/>
        </w:trPr>
        <w:tc>
          <w:tcPr>
            <w:tcW w:w="5767" w:type="dxa"/>
            <w:gridSpan w:val="2"/>
            <w:tcBorders>
              <w:top w:val="outset" w:sz="6" w:space="0" w:color="auto"/>
              <w:left w:val="outset" w:sz="6" w:space="0" w:color="auto"/>
              <w:bottom w:val="inset" w:sz="6" w:space="0" w:color="auto"/>
              <w:right w:val="inset" w:sz="6" w:space="0" w:color="auto"/>
            </w:tcBorders>
          </w:tcPr>
          <w:p w:rsidR="00B9050D" w:rsidRDefault="00B9050D" w:rsidP="002B5F79">
            <w:pPr>
              <w:spacing w:before="120" w:after="120"/>
              <w:ind w:left="-6"/>
              <w:jc w:val="left"/>
              <w:rPr>
                <w:rFonts w:eastAsia="Arial" w:cs="Arial"/>
                <w:sz w:val="16"/>
                <w:szCs w:val="16"/>
              </w:rPr>
            </w:pPr>
            <w:r>
              <w:rPr>
                <w:b/>
                <w:color w:val="0F0F0F"/>
                <w:sz w:val="16"/>
              </w:rPr>
              <w:t>Treaty</w:t>
            </w:r>
            <w:r>
              <w:rPr>
                <w:b/>
                <w:color w:val="0F0F0F"/>
                <w:spacing w:val="30"/>
                <w:sz w:val="16"/>
              </w:rPr>
              <w:t xml:space="preserve"> </w:t>
            </w:r>
            <w:r>
              <w:rPr>
                <w:b/>
                <w:color w:val="0F0F0F"/>
                <w:sz w:val="16"/>
              </w:rPr>
              <w:t>of</w:t>
            </w:r>
            <w:r>
              <w:rPr>
                <w:b/>
                <w:color w:val="0F0F0F"/>
                <w:spacing w:val="8"/>
                <w:sz w:val="16"/>
              </w:rPr>
              <w:t xml:space="preserve"> </w:t>
            </w:r>
            <w:r>
              <w:rPr>
                <w:b/>
                <w:color w:val="0F0F0F"/>
                <w:sz w:val="16"/>
              </w:rPr>
              <w:t>Waitangi</w:t>
            </w:r>
          </w:p>
          <w:p w:rsidR="00B9050D" w:rsidRPr="00A047A4" w:rsidRDefault="00B9050D" w:rsidP="002B5F79">
            <w:pPr>
              <w:spacing w:before="120" w:after="120"/>
              <w:ind w:left="-6" w:right="345" w:hanging="14"/>
              <w:jc w:val="left"/>
              <w:rPr>
                <w:rFonts w:cs="Arial"/>
                <w:color w:val="232323"/>
                <w:w w:val="105"/>
                <w:sz w:val="16"/>
              </w:rPr>
            </w:pPr>
            <w:r w:rsidRPr="00923DCA">
              <w:rPr>
                <w:rFonts w:cs="Arial"/>
                <w:color w:val="0F0F0F"/>
                <w:w w:val="105"/>
                <w:sz w:val="16"/>
              </w:rPr>
              <w:t>The</w:t>
            </w:r>
            <w:r w:rsidRPr="00923DCA">
              <w:rPr>
                <w:rFonts w:cs="Arial"/>
                <w:color w:val="0F0F0F"/>
                <w:spacing w:val="-10"/>
                <w:w w:val="105"/>
                <w:sz w:val="16"/>
              </w:rPr>
              <w:t xml:space="preserve"> </w:t>
            </w:r>
            <w:r w:rsidRPr="00923DCA">
              <w:rPr>
                <w:rFonts w:cs="Arial"/>
                <w:color w:val="0F0F0F"/>
                <w:w w:val="105"/>
                <w:sz w:val="16"/>
              </w:rPr>
              <w:t>Treaty</w:t>
            </w:r>
            <w:r w:rsidRPr="00923DCA">
              <w:rPr>
                <w:rFonts w:cs="Arial"/>
                <w:color w:val="0F0F0F"/>
                <w:spacing w:val="2"/>
                <w:w w:val="105"/>
                <w:sz w:val="16"/>
              </w:rPr>
              <w:t xml:space="preserve"> </w:t>
            </w:r>
            <w:r w:rsidRPr="00923DCA">
              <w:rPr>
                <w:rFonts w:cs="Arial"/>
                <w:color w:val="0F0F0F"/>
                <w:w w:val="105"/>
                <w:sz w:val="16"/>
              </w:rPr>
              <w:t>of</w:t>
            </w:r>
            <w:r w:rsidRPr="00923DCA">
              <w:rPr>
                <w:rFonts w:cs="Arial"/>
                <w:color w:val="0F0F0F"/>
                <w:spacing w:val="-12"/>
                <w:w w:val="105"/>
                <w:sz w:val="16"/>
              </w:rPr>
              <w:t xml:space="preserve"> </w:t>
            </w:r>
            <w:r w:rsidRPr="00923DCA">
              <w:rPr>
                <w:rFonts w:cs="Arial"/>
                <w:color w:val="0F0F0F"/>
                <w:spacing w:val="-2"/>
                <w:w w:val="105"/>
                <w:sz w:val="16"/>
              </w:rPr>
              <w:t>Waitangi</w:t>
            </w:r>
            <w:r w:rsidRPr="00923DCA">
              <w:rPr>
                <w:rFonts w:cs="Arial"/>
                <w:color w:val="0F0F0F"/>
                <w:spacing w:val="-9"/>
                <w:w w:val="105"/>
                <w:sz w:val="16"/>
              </w:rPr>
              <w:t xml:space="preserve"> </w:t>
            </w:r>
            <w:r w:rsidRPr="00923DCA">
              <w:rPr>
                <w:rFonts w:cs="Arial"/>
                <w:color w:val="0F0F0F"/>
                <w:w w:val="105"/>
                <w:sz w:val="16"/>
              </w:rPr>
              <w:t>was</w:t>
            </w:r>
            <w:r w:rsidRPr="00923DCA">
              <w:rPr>
                <w:rFonts w:cs="Arial"/>
                <w:color w:val="0F0F0F"/>
                <w:spacing w:val="-2"/>
                <w:w w:val="105"/>
                <w:sz w:val="16"/>
              </w:rPr>
              <w:t xml:space="preserve"> </w:t>
            </w:r>
            <w:r w:rsidRPr="00923DCA">
              <w:rPr>
                <w:rFonts w:cs="Arial"/>
                <w:color w:val="0F0F0F"/>
                <w:w w:val="105"/>
                <w:sz w:val="16"/>
              </w:rPr>
              <w:t>signed</w:t>
            </w:r>
            <w:r w:rsidRPr="00923DCA">
              <w:rPr>
                <w:rFonts w:cs="Arial"/>
                <w:color w:val="0F0F0F"/>
                <w:spacing w:val="1"/>
                <w:w w:val="105"/>
                <w:sz w:val="16"/>
              </w:rPr>
              <w:t xml:space="preserve"> </w:t>
            </w:r>
            <w:r w:rsidRPr="00923DCA">
              <w:rPr>
                <w:rFonts w:cs="Arial"/>
                <w:color w:val="0F0F0F"/>
                <w:w w:val="105"/>
                <w:sz w:val="16"/>
              </w:rPr>
              <w:t>on</w:t>
            </w:r>
            <w:r w:rsidRPr="00923DCA">
              <w:rPr>
                <w:rFonts w:cs="Arial"/>
                <w:color w:val="0F0F0F"/>
                <w:spacing w:val="5"/>
                <w:w w:val="105"/>
                <w:sz w:val="16"/>
              </w:rPr>
              <w:t xml:space="preserve"> </w:t>
            </w:r>
            <w:r w:rsidRPr="00923DCA">
              <w:rPr>
                <w:rFonts w:cs="Arial"/>
                <w:color w:val="232323"/>
                <w:w w:val="105"/>
                <w:sz w:val="16"/>
              </w:rPr>
              <w:t>6</w:t>
            </w:r>
            <w:r w:rsidRPr="00923DCA">
              <w:rPr>
                <w:rFonts w:cs="Arial"/>
                <w:color w:val="232323"/>
                <w:spacing w:val="-2"/>
                <w:w w:val="105"/>
                <w:sz w:val="16"/>
              </w:rPr>
              <w:t xml:space="preserve"> </w:t>
            </w:r>
            <w:r w:rsidRPr="00923DCA">
              <w:rPr>
                <w:rFonts w:cs="Arial"/>
                <w:color w:val="0F0F0F"/>
                <w:w w:val="105"/>
                <w:sz w:val="16"/>
              </w:rPr>
              <w:t>February</w:t>
            </w:r>
            <w:r w:rsidRPr="00923DCA">
              <w:rPr>
                <w:rFonts w:cs="Arial"/>
                <w:color w:val="0F0F0F"/>
                <w:spacing w:val="6"/>
                <w:w w:val="105"/>
                <w:sz w:val="16"/>
              </w:rPr>
              <w:t xml:space="preserve"> </w:t>
            </w:r>
            <w:r w:rsidRPr="00923DCA">
              <w:rPr>
                <w:rFonts w:cs="Arial"/>
                <w:color w:val="0F0F0F"/>
                <w:spacing w:val="-2"/>
                <w:w w:val="105"/>
                <w:sz w:val="16"/>
              </w:rPr>
              <w:t>1840</w:t>
            </w:r>
            <w:r w:rsidRPr="00923DCA">
              <w:rPr>
                <w:rFonts w:cs="Arial"/>
                <w:color w:val="383838"/>
                <w:spacing w:val="-3"/>
                <w:w w:val="105"/>
                <w:sz w:val="16"/>
              </w:rPr>
              <w:t>.</w:t>
            </w:r>
            <w:r w:rsidRPr="00923DCA">
              <w:rPr>
                <w:rFonts w:cs="Arial"/>
                <w:color w:val="383838"/>
                <w:spacing w:val="9"/>
                <w:w w:val="105"/>
                <w:sz w:val="16"/>
              </w:rPr>
              <w:t xml:space="preserve"> </w:t>
            </w:r>
            <w:r w:rsidRPr="00923DCA">
              <w:rPr>
                <w:rFonts w:cs="Arial"/>
                <w:color w:val="0F0F0F"/>
                <w:w w:val="105"/>
                <w:sz w:val="16"/>
              </w:rPr>
              <w:t>It</w:t>
            </w:r>
            <w:r w:rsidRPr="00923DCA">
              <w:rPr>
                <w:rFonts w:cs="Arial"/>
                <w:color w:val="0F0F0F"/>
                <w:spacing w:val="30"/>
                <w:w w:val="115"/>
                <w:sz w:val="16"/>
              </w:rPr>
              <w:t xml:space="preserve"> </w:t>
            </w:r>
            <w:r w:rsidRPr="00923DCA">
              <w:rPr>
                <w:rFonts w:cs="Arial"/>
                <w:color w:val="0F0F0F"/>
                <w:w w:val="105"/>
                <w:sz w:val="16"/>
              </w:rPr>
              <w:t>represents</w:t>
            </w:r>
            <w:r w:rsidRPr="00923DCA">
              <w:rPr>
                <w:rFonts w:cs="Arial"/>
                <w:color w:val="0F0F0F"/>
                <w:spacing w:val="-15"/>
                <w:w w:val="105"/>
                <w:sz w:val="16"/>
              </w:rPr>
              <w:t xml:space="preserve"> </w:t>
            </w:r>
            <w:r w:rsidRPr="00923DCA">
              <w:rPr>
                <w:rFonts w:cs="Arial"/>
                <w:color w:val="0F0F0F"/>
                <w:w w:val="105"/>
                <w:sz w:val="16"/>
              </w:rPr>
              <w:t>the</w:t>
            </w:r>
            <w:r w:rsidRPr="00923DCA">
              <w:rPr>
                <w:rFonts w:cs="Arial"/>
                <w:color w:val="0F0F0F"/>
                <w:spacing w:val="-19"/>
                <w:w w:val="105"/>
                <w:sz w:val="16"/>
              </w:rPr>
              <w:t xml:space="preserve"> </w:t>
            </w:r>
            <w:r w:rsidRPr="00923DCA">
              <w:rPr>
                <w:rFonts w:cs="Arial"/>
                <w:color w:val="0F0F0F"/>
                <w:w w:val="105"/>
                <w:sz w:val="16"/>
              </w:rPr>
              <w:t>agreement</w:t>
            </w:r>
            <w:r w:rsidRPr="00923DCA">
              <w:rPr>
                <w:rFonts w:cs="Arial"/>
                <w:color w:val="0F0F0F"/>
                <w:spacing w:val="1"/>
                <w:w w:val="105"/>
                <w:sz w:val="16"/>
              </w:rPr>
              <w:t xml:space="preserve"> </w:t>
            </w:r>
            <w:r w:rsidRPr="00923DCA">
              <w:rPr>
                <w:rFonts w:cs="Arial"/>
                <w:color w:val="0F0F0F"/>
                <w:w w:val="105"/>
                <w:sz w:val="16"/>
              </w:rPr>
              <w:t>between</w:t>
            </w:r>
            <w:r w:rsidRPr="00923DCA">
              <w:rPr>
                <w:rFonts w:cs="Arial"/>
                <w:color w:val="0F0F0F"/>
                <w:spacing w:val="-16"/>
                <w:w w:val="105"/>
                <w:sz w:val="16"/>
              </w:rPr>
              <w:t xml:space="preserve"> </w:t>
            </w:r>
            <w:r w:rsidRPr="00923DCA">
              <w:rPr>
                <w:rFonts w:cs="Arial"/>
                <w:color w:val="0F0F0F"/>
                <w:w w:val="105"/>
                <w:sz w:val="16"/>
              </w:rPr>
              <w:t>the</w:t>
            </w:r>
            <w:r w:rsidRPr="00923DCA">
              <w:rPr>
                <w:rFonts w:cs="Arial"/>
                <w:color w:val="0F0F0F"/>
                <w:spacing w:val="-10"/>
                <w:w w:val="105"/>
                <w:sz w:val="16"/>
              </w:rPr>
              <w:t xml:space="preserve"> British, </w:t>
            </w:r>
            <w:r w:rsidRPr="00923DCA">
              <w:rPr>
                <w:rFonts w:cs="Arial"/>
                <w:color w:val="0F0F0F"/>
                <w:w w:val="105"/>
                <w:sz w:val="16"/>
              </w:rPr>
              <w:t>Crown</w:t>
            </w:r>
            <w:r w:rsidRPr="00923DCA">
              <w:rPr>
                <w:rFonts w:cs="Arial"/>
                <w:color w:val="0F0F0F"/>
                <w:spacing w:val="-12"/>
                <w:w w:val="105"/>
                <w:sz w:val="16"/>
              </w:rPr>
              <w:t xml:space="preserve"> </w:t>
            </w:r>
            <w:r w:rsidRPr="00923DCA">
              <w:rPr>
                <w:rFonts w:cs="Arial"/>
                <w:color w:val="0F0F0F"/>
                <w:w w:val="105"/>
                <w:sz w:val="16"/>
              </w:rPr>
              <w:t>and</w:t>
            </w:r>
            <w:r w:rsidRPr="00923DCA">
              <w:rPr>
                <w:rFonts w:cs="Arial"/>
                <w:color w:val="0F0F0F"/>
                <w:spacing w:val="-11"/>
                <w:w w:val="105"/>
                <w:sz w:val="16"/>
              </w:rPr>
              <w:t xml:space="preserve"> </w:t>
            </w:r>
            <w:r w:rsidRPr="00923DCA">
              <w:rPr>
                <w:rFonts w:cs="Arial"/>
                <w:color w:val="0F0F0F"/>
                <w:w w:val="105"/>
                <w:sz w:val="16"/>
              </w:rPr>
              <w:t>Māori.</w:t>
            </w:r>
            <w:r w:rsidRPr="00923DCA">
              <w:rPr>
                <w:rFonts w:cs="Arial"/>
                <w:color w:val="0F0F0F"/>
                <w:sz w:val="16"/>
              </w:rPr>
              <w:t xml:space="preserve"> </w:t>
            </w:r>
            <w:r w:rsidRPr="00923DCA">
              <w:rPr>
                <w:rFonts w:cs="Arial"/>
                <w:color w:val="232323"/>
                <w:w w:val="105"/>
                <w:sz w:val="16"/>
              </w:rPr>
              <w:t>Signed</w:t>
            </w:r>
            <w:r w:rsidRPr="00923DCA">
              <w:rPr>
                <w:rFonts w:cs="Arial"/>
                <w:color w:val="232323"/>
                <w:spacing w:val="1"/>
                <w:w w:val="105"/>
                <w:sz w:val="16"/>
              </w:rPr>
              <w:t xml:space="preserve"> </w:t>
            </w:r>
            <w:r w:rsidRPr="00923DCA">
              <w:rPr>
                <w:rFonts w:cs="Arial"/>
                <w:color w:val="0F0F0F"/>
                <w:w w:val="105"/>
                <w:sz w:val="16"/>
              </w:rPr>
              <w:t>initially</w:t>
            </w:r>
            <w:r w:rsidRPr="00923DCA">
              <w:rPr>
                <w:rFonts w:cs="Arial"/>
                <w:color w:val="0F0F0F"/>
                <w:spacing w:val="-1"/>
                <w:w w:val="105"/>
                <w:sz w:val="16"/>
              </w:rPr>
              <w:t xml:space="preserve"> </w:t>
            </w:r>
            <w:r w:rsidRPr="00923DCA">
              <w:rPr>
                <w:rFonts w:cs="Arial"/>
                <w:color w:val="0F0F0F"/>
                <w:w w:val="105"/>
                <w:sz w:val="16"/>
              </w:rPr>
              <w:t>by</w:t>
            </w:r>
            <w:r w:rsidRPr="00923DCA">
              <w:rPr>
                <w:rFonts w:cs="Arial"/>
                <w:color w:val="0F0F0F"/>
                <w:spacing w:val="-15"/>
                <w:w w:val="105"/>
                <w:sz w:val="16"/>
              </w:rPr>
              <w:t xml:space="preserve"> </w:t>
            </w:r>
            <w:r w:rsidRPr="00923DCA">
              <w:rPr>
                <w:rFonts w:cs="Arial"/>
                <w:color w:val="0F0F0F"/>
                <w:w w:val="105"/>
                <w:sz w:val="16"/>
              </w:rPr>
              <w:t>40</w:t>
            </w:r>
            <w:r w:rsidRPr="00923DCA">
              <w:rPr>
                <w:rFonts w:cs="Arial"/>
                <w:color w:val="0F0F0F"/>
                <w:spacing w:val="-6"/>
                <w:w w:val="105"/>
                <w:sz w:val="16"/>
              </w:rPr>
              <w:t xml:space="preserve"> </w:t>
            </w:r>
            <w:r w:rsidRPr="00923DCA">
              <w:rPr>
                <w:rFonts w:cs="Arial"/>
                <w:color w:val="0F0F0F"/>
                <w:w w:val="105"/>
                <w:sz w:val="16"/>
              </w:rPr>
              <w:t>M</w:t>
            </w:r>
            <w:r w:rsidRPr="00923DCA">
              <w:rPr>
                <w:rFonts w:cs="Arial"/>
                <w:sz w:val="16"/>
                <w:szCs w:val="16"/>
                <w:lang w:val="en-NZ"/>
              </w:rPr>
              <w:t>ā</w:t>
            </w:r>
            <w:r w:rsidRPr="00923DCA">
              <w:rPr>
                <w:rFonts w:cs="Arial"/>
                <w:color w:val="0F0F0F"/>
                <w:w w:val="105"/>
                <w:sz w:val="16"/>
              </w:rPr>
              <w:t>ori</w:t>
            </w:r>
            <w:r w:rsidRPr="00923DCA">
              <w:rPr>
                <w:rFonts w:cs="Arial"/>
                <w:color w:val="0F0F0F"/>
                <w:spacing w:val="-10"/>
                <w:w w:val="105"/>
                <w:sz w:val="16"/>
              </w:rPr>
              <w:t xml:space="preserve"> </w:t>
            </w:r>
            <w:r w:rsidRPr="00923DCA">
              <w:rPr>
                <w:rFonts w:cs="Arial"/>
                <w:color w:val="0F0F0F"/>
                <w:spacing w:val="-1"/>
                <w:w w:val="105"/>
                <w:sz w:val="16"/>
              </w:rPr>
              <w:t>rangatira</w:t>
            </w:r>
            <w:r w:rsidRPr="00923DCA">
              <w:rPr>
                <w:rFonts w:cs="Arial"/>
                <w:color w:val="0F0F0F"/>
                <w:spacing w:val="-10"/>
                <w:w w:val="105"/>
                <w:sz w:val="16"/>
              </w:rPr>
              <w:t xml:space="preserve"> </w:t>
            </w:r>
            <w:r w:rsidRPr="00923DCA">
              <w:rPr>
                <w:rFonts w:cs="Arial"/>
                <w:color w:val="0F0F0F"/>
                <w:w w:val="105"/>
                <w:sz w:val="16"/>
              </w:rPr>
              <w:t>(chiefs)</w:t>
            </w:r>
            <w:r w:rsidRPr="00923DCA">
              <w:rPr>
                <w:rFonts w:cs="Arial"/>
                <w:color w:val="0F0F0F"/>
                <w:spacing w:val="4"/>
                <w:w w:val="105"/>
                <w:sz w:val="16"/>
              </w:rPr>
              <w:t xml:space="preserve"> </w:t>
            </w:r>
            <w:r w:rsidRPr="00923DCA">
              <w:rPr>
                <w:rFonts w:cs="Arial"/>
                <w:color w:val="0F0F0F"/>
                <w:w w:val="105"/>
                <w:sz w:val="16"/>
              </w:rPr>
              <w:t>on</w:t>
            </w:r>
            <w:r w:rsidRPr="00923DCA">
              <w:rPr>
                <w:rFonts w:cs="Arial"/>
                <w:color w:val="0F0F0F"/>
                <w:spacing w:val="-12"/>
                <w:w w:val="105"/>
                <w:sz w:val="16"/>
              </w:rPr>
              <w:t xml:space="preserve"> </w:t>
            </w:r>
            <w:r w:rsidRPr="00923DCA">
              <w:rPr>
                <w:rFonts w:cs="Arial"/>
                <w:color w:val="0F0F0F"/>
                <w:w w:val="105"/>
                <w:sz w:val="16"/>
              </w:rPr>
              <w:t>6</w:t>
            </w:r>
            <w:r w:rsidRPr="00923DCA">
              <w:rPr>
                <w:rFonts w:cs="Arial"/>
                <w:color w:val="0F0F0F"/>
                <w:spacing w:val="-1"/>
                <w:w w:val="105"/>
                <w:sz w:val="16"/>
              </w:rPr>
              <w:t xml:space="preserve"> </w:t>
            </w:r>
            <w:r w:rsidRPr="00923DCA">
              <w:rPr>
                <w:rFonts w:cs="Arial"/>
                <w:color w:val="0F0F0F"/>
                <w:w w:val="105"/>
                <w:sz w:val="16"/>
              </w:rPr>
              <w:t>February</w:t>
            </w:r>
            <w:r>
              <w:rPr>
                <w:rFonts w:cs="Arial"/>
                <w:color w:val="0F0F0F"/>
                <w:spacing w:val="-5"/>
                <w:w w:val="105"/>
                <w:sz w:val="16"/>
              </w:rPr>
              <w:t xml:space="preserve"> </w:t>
            </w:r>
            <w:r w:rsidRPr="00923DCA">
              <w:rPr>
                <w:rFonts w:cs="Arial"/>
                <w:color w:val="0F0F0F"/>
                <w:w w:val="105"/>
                <w:sz w:val="16"/>
              </w:rPr>
              <w:t>1840.</w:t>
            </w:r>
            <w:r w:rsidRPr="00923DCA">
              <w:rPr>
                <w:rFonts w:cs="Arial"/>
                <w:color w:val="0F0F0F"/>
                <w:spacing w:val="24"/>
                <w:w w:val="106"/>
                <w:sz w:val="16"/>
              </w:rPr>
              <w:t xml:space="preserve"> </w:t>
            </w:r>
            <w:r w:rsidRPr="00923DCA">
              <w:rPr>
                <w:rFonts w:cs="Arial"/>
                <w:color w:val="0F0F0F"/>
                <w:w w:val="105"/>
                <w:sz w:val="16"/>
              </w:rPr>
              <w:t>Eventually</w:t>
            </w:r>
            <w:r w:rsidRPr="00923DCA">
              <w:rPr>
                <w:rFonts w:cs="Arial"/>
                <w:color w:val="0F0F0F"/>
                <w:spacing w:val="3"/>
                <w:w w:val="105"/>
                <w:sz w:val="16"/>
              </w:rPr>
              <w:t xml:space="preserve"> </w:t>
            </w:r>
            <w:r w:rsidRPr="00923DCA">
              <w:rPr>
                <w:rFonts w:cs="Arial"/>
                <w:color w:val="232323"/>
                <w:w w:val="105"/>
                <w:sz w:val="16"/>
              </w:rPr>
              <w:t>over</w:t>
            </w:r>
            <w:r w:rsidRPr="00923DCA">
              <w:rPr>
                <w:rFonts w:cs="Arial"/>
                <w:color w:val="232323"/>
                <w:spacing w:val="19"/>
                <w:w w:val="105"/>
                <w:sz w:val="16"/>
              </w:rPr>
              <w:t xml:space="preserve"> </w:t>
            </w:r>
            <w:r w:rsidRPr="00923DCA">
              <w:rPr>
                <w:rFonts w:cs="Arial"/>
                <w:color w:val="0F0F0F"/>
                <w:w w:val="105"/>
                <w:sz w:val="16"/>
              </w:rPr>
              <w:t>500</w:t>
            </w:r>
            <w:r w:rsidRPr="00923DCA">
              <w:rPr>
                <w:rFonts w:cs="Arial"/>
                <w:color w:val="0F0F0F"/>
                <w:spacing w:val="-6"/>
                <w:w w:val="105"/>
                <w:sz w:val="16"/>
              </w:rPr>
              <w:t xml:space="preserve"> </w:t>
            </w:r>
            <w:r w:rsidRPr="00923DCA">
              <w:rPr>
                <w:rFonts w:cs="Arial"/>
                <w:color w:val="0F0F0F"/>
                <w:w w:val="105"/>
                <w:sz w:val="16"/>
              </w:rPr>
              <w:t>Māori</w:t>
            </w:r>
            <w:r w:rsidRPr="00923DCA">
              <w:rPr>
                <w:rFonts w:cs="Arial"/>
                <w:color w:val="0F0F0F"/>
                <w:spacing w:val="-12"/>
                <w:w w:val="105"/>
                <w:sz w:val="16"/>
              </w:rPr>
              <w:t xml:space="preserve"> </w:t>
            </w:r>
            <w:r w:rsidRPr="00923DCA">
              <w:rPr>
                <w:rFonts w:cs="Arial"/>
                <w:color w:val="232323"/>
                <w:spacing w:val="-3"/>
                <w:w w:val="105"/>
                <w:sz w:val="16"/>
              </w:rPr>
              <w:t>chiefs</w:t>
            </w:r>
            <w:r w:rsidRPr="00923DCA">
              <w:rPr>
                <w:rFonts w:cs="Arial"/>
                <w:color w:val="232323"/>
                <w:spacing w:val="-13"/>
                <w:w w:val="105"/>
                <w:sz w:val="16"/>
              </w:rPr>
              <w:t xml:space="preserve"> </w:t>
            </w:r>
            <w:r w:rsidRPr="00923DCA">
              <w:rPr>
                <w:rFonts w:cs="Arial"/>
                <w:color w:val="232323"/>
                <w:spacing w:val="-2"/>
                <w:w w:val="105"/>
                <w:sz w:val="16"/>
              </w:rPr>
              <w:t>signed</w:t>
            </w:r>
            <w:r w:rsidRPr="00923DCA">
              <w:rPr>
                <w:rFonts w:cs="Arial"/>
                <w:color w:val="232323"/>
                <w:spacing w:val="-12"/>
                <w:w w:val="105"/>
                <w:sz w:val="16"/>
              </w:rPr>
              <w:t xml:space="preserve"> </w:t>
            </w:r>
            <w:r w:rsidRPr="00923DCA">
              <w:rPr>
                <w:rFonts w:cs="Arial"/>
                <w:color w:val="0F0F0F"/>
                <w:w w:val="105"/>
                <w:sz w:val="16"/>
              </w:rPr>
              <w:t>the</w:t>
            </w:r>
            <w:r w:rsidRPr="00923DCA">
              <w:rPr>
                <w:rFonts w:cs="Arial"/>
                <w:color w:val="0F0F0F"/>
                <w:spacing w:val="-9"/>
                <w:w w:val="105"/>
                <w:sz w:val="16"/>
              </w:rPr>
              <w:t xml:space="preserve"> </w:t>
            </w:r>
            <w:r w:rsidRPr="00923DCA">
              <w:rPr>
                <w:rFonts w:cs="Arial"/>
                <w:color w:val="0F0F0F"/>
                <w:w w:val="105"/>
                <w:sz w:val="16"/>
              </w:rPr>
              <w:t>Treaty</w:t>
            </w:r>
            <w:r w:rsidRPr="00923DCA">
              <w:rPr>
                <w:rFonts w:cs="Arial"/>
                <w:color w:val="0F0F0F"/>
                <w:spacing w:val="7"/>
                <w:w w:val="105"/>
                <w:sz w:val="16"/>
              </w:rPr>
              <w:t xml:space="preserve"> </w:t>
            </w:r>
            <w:r w:rsidRPr="00923DCA">
              <w:rPr>
                <w:rFonts w:cs="Arial"/>
                <w:color w:val="232323"/>
                <w:w w:val="105"/>
                <w:sz w:val="16"/>
              </w:rPr>
              <w:t>by</w:t>
            </w:r>
            <w:r>
              <w:rPr>
                <w:rFonts w:cs="Arial"/>
                <w:color w:val="232323"/>
                <w:w w:val="105"/>
                <w:sz w:val="16"/>
              </w:rPr>
              <w:t xml:space="preserve"> </w:t>
            </w:r>
            <w:r w:rsidRPr="00923DCA">
              <w:rPr>
                <w:rFonts w:cs="Arial"/>
                <w:color w:val="232323"/>
                <w:w w:val="105"/>
                <w:sz w:val="16"/>
              </w:rPr>
              <w:t>September</w:t>
            </w:r>
            <w:r w:rsidRPr="00923DCA">
              <w:rPr>
                <w:rFonts w:cs="Arial"/>
                <w:color w:val="232323"/>
                <w:spacing w:val="13"/>
                <w:w w:val="105"/>
                <w:sz w:val="16"/>
              </w:rPr>
              <w:t xml:space="preserve"> </w:t>
            </w:r>
            <w:r w:rsidRPr="00923DCA">
              <w:rPr>
                <w:rFonts w:cs="Arial"/>
                <w:color w:val="0F0F0F"/>
                <w:spacing w:val="-2"/>
                <w:w w:val="105"/>
                <w:sz w:val="16"/>
              </w:rPr>
              <w:t>1840</w:t>
            </w:r>
            <w:r w:rsidRPr="00923DCA">
              <w:rPr>
                <w:rFonts w:cs="Arial"/>
                <w:color w:val="494949"/>
                <w:spacing w:val="-2"/>
                <w:w w:val="105"/>
                <w:sz w:val="16"/>
              </w:rPr>
              <w:t>.</w:t>
            </w:r>
          </w:p>
        </w:tc>
        <w:tc>
          <w:tcPr>
            <w:tcW w:w="305" w:type="dxa"/>
            <w:vMerge w:val="restart"/>
            <w:tcBorders>
              <w:left w:val="inset" w:sz="6" w:space="0" w:color="auto"/>
              <w:bottom w:val="nil"/>
              <w:right w:val="outset" w:sz="6" w:space="0" w:color="auto"/>
            </w:tcBorders>
          </w:tcPr>
          <w:p w:rsidR="00B9050D" w:rsidRDefault="00B9050D" w:rsidP="00414FB7">
            <w:pPr>
              <w:spacing w:before="5"/>
              <w:rPr>
                <w:rFonts w:cs="Arial"/>
                <w:sz w:val="16"/>
                <w:szCs w:val="16"/>
              </w:rPr>
            </w:pPr>
          </w:p>
        </w:tc>
        <w:tc>
          <w:tcPr>
            <w:tcW w:w="3055" w:type="dxa"/>
            <w:vMerge w:val="restart"/>
            <w:tcBorders>
              <w:top w:val="outset" w:sz="6" w:space="0" w:color="auto"/>
              <w:left w:val="outset" w:sz="6" w:space="0" w:color="auto"/>
              <w:bottom w:val="inset" w:sz="6" w:space="0" w:color="auto"/>
              <w:right w:val="inset" w:sz="6" w:space="0" w:color="auto"/>
            </w:tcBorders>
          </w:tcPr>
          <w:p w:rsidR="00B9050D" w:rsidRDefault="00B9050D" w:rsidP="002B5F79">
            <w:pPr>
              <w:spacing w:before="120" w:after="120"/>
              <w:ind w:left="111"/>
              <w:jc w:val="left"/>
              <w:rPr>
                <w:rFonts w:eastAsia="Arial" w:cs="Arial"/>
                <w:sz w:val="16"/>
                <w:szCs w:val="16"/>
              </w:rPr>
            </w:pPr>
            <w:r>
              <w:rPr>
                <w:b/>
                <w:color w:val="0F0F0F"/>
                <w:sz w:val="16"/>
              </w:rPr>
              <w:t>Treaty</w:t>
            </w:r>
            <w:r>
              <w:rPr>
                <w:b/>
                <w:color w:val="0F0F0F"/>
                <w:spacing w:val="35"/>
                <w:sz w:val="16"/>
              </w:rPr>
              <w:t xml:space="preserve"> </w:t>
            </w:r>
            <w:r>
              <w:rPr>
                <w:b/>
                <w:color w:val="0F0F0F"/>
                <w:sz w:val="16"/>
              </w:rPr>
              <w:t>settlements</w:t>
            </w:r>
          </w:p>
          <w:p w:rsidR="00B9050D" w:rsidRDefault="00B9050D" w:rsidP="002B5F79">
            <w:pPr>
              <w:spacing w:before="120" w:after="120"/>
              <w:ind w:left="111" w:right="282" w:firstLine="6"/>
              <w:jc w:val="left"/>
              <w:rPr>
                <w:rFonts w:eastAsia="Arial" w:cs="Arial"/>
                <w:sz w:val="16"/>
                <w:szCs w:val="16"/>
              </w:rPr>
            </w:pPr>
            <w:r>
              <w:rPr>
                <w:color w:val="232323"/>
                <w:w w:val="105"/>
                <w:sz w:val="16"/>
              </w:rPr>
              <w:t>Settlements</w:t>
            </w:r>
            <w:r>
              <w:rPr>
                <w:color w:val="232323"/>
                <w:spacing w:val="-11"/>
                <w:w w:val="105"/>
                <w:sz w:val="16"/>
              </w:rPr>
              <w:t xml:space="preserve"> </w:t>
            </w:r>
            <w:r>
              <w:rPr>
                <w:color w:val="232323"/>
                <w:w w:val="105"/>
                <w:sz w:val="16"/>
              </w:rPr>
              <w:t>of</w:t>
            </w:r>
            <w:r>
              <w:rPr>
                <w:color w:val="232323"/>
                <w:spacing w:val="-8"/>
                <w:w w:val="105"/>
                <w:sz w:val="16"/>
              </w:rPr>
              <w:t xml:space="preserve"> </w:t>
            </w:r>
            <w:r>
              <w:rPr>
                <w:color w:val="0F0F0F"/>
                <w:w w:val="105"/>
                <w:sz w:val="16"/>
              </w:rPr>
              <w:t>historical</w:t>
            </w:r>
            <w:r>
              <w:rPr>
                <w:color w:val="0F0F0F"/>
                <w:spacing w:val="-17"/>
                <w:w w:val="105"/>
                <w:sz w:val="16"/>
              </w:rPr>
              <w:t xml:space="preserve"> </w:t>
            </w:r>
            <w:r>
              <w:rPr>
                <w:color w:val="0F0F0F"/>
                <w:w w:val="105"/>
                <w:sz w:val="16"/>
              </w:rPr>
              <w:t>claims</w:t>
            </w:r>
            <w:r>
              <w:rPr>
                <w:color w:val="0F0F0F"/>
                <w:w w:val="104"/>
                <w:sz w:val="16"/>
              </w:rPr>
              <w:t xml:space="preserve"> </w:t>
            </w:r>
            <w:r>
              <w:rPr>
                <w:color w:val="0F0F0F"/>
                <w:w w:val="105"/>
                <w:sz w:val="16"/>
              </w:rPr>
              <w:t>are</w:t>
            </w:r>
            <w:r>
              <w:rPr>
                <w:color w:val="0F0F0F"/>
                <w:spacing w:val="-19"/>
                <w:w w:val="105"/>
                <w:sz w:val="16"/>
              </w:rPr>
              <w:t xml:space="preserve"> </w:t>
            </w:r>
            <w:r>
              <w:rPr>
                <w:color w:val="0F0F0F"/>
                <w:w w:val="105"/>
                <w:sz w:val="16"/>
              </w:rPr>
              <w:t>the</w:t>
            </w:r>
            <w:r>
              <w:rPr>
                <w:color w:val="0F0F0F"/>
                <w:spacing w:val="2"/>
                <w:w w:val="105"/>
                <w:sz w:val="16"/>
              </w:rPr>
              <w:t xml:space="preserve"> </w:t>
            </w:r>
            <w:r>
              <w:rPr>
                <w:color w:val="232323"/>
                <w:w w:val="105"/>
                <w:sz w:val="16"/>
              </w:rPr>
              <w:t>Crown's</w:t>
            </w:r>
            <w:r>
              <w:rPr>
                <w:color w:val="232323"/>
                <w:spacing w:val="-7"/>
                <w:w w:val="105"/>
                <w:sz w:val="16"/>
              </w:rPr>
              <w:t xml:space="preserve"> </w:t>
            </w:r>
            <w:r>
              <w:rPr>
                <w:color w:val="0F0F0F"/>
                <w:w w:val="105"/>
                <w:sz w:val="16"/>
              </w:rPr>
              <w:t>way</w:t>
            </w:r>
            <w:r>
              <w:rPr>
                <w:color w:val="0F0F0F"/>
                <w:spacing w:val="13"/>
                <w:w w:val="105"/>
                <w:sz w:val="16"/>
              </w:rPr>
              <w:t xml:space="preserve"> </w:t>
            </w:r>
            <w:r>
              <w:rPr>
                <w:color w:val="0F0F0F"/>
                <w:w w:val="105"/>
                <w:sz w:val="16"/>
              </w:rPr>
              <w:t>of</w:t>
            </w:r>
            <w:r>
              <w:rPr>
                <w:color w:val="0F0F0F"/>
                <w:spacing w:val="6"/>
                <w:w w:val="105"/>
                <w:sz w:val="16"/>
              </w:rPr>
              <w:t xml:space="preserve"> </w:t>
            </w:r>
            <w:r>
              <w:rPr>
                <w:color w:val="0F0F0F"/>
                <w:spacing w:val="-2"/>
                <w:w w:val="105"/>
                <w:sz w:val="16"/>
              </w:rPr>
              <w:t>making</w:t>
            </w:r>
            <w:r>
              <w:rPr>
                <w:color w:val="0F0F0F"/>
                <w:spacing w:val="20"/>
                <w:w w:val="108"/>
                <w:sz w:val="16"/>
              </w:rPr>
              <w:t xml:space="preserve"> </w:t>
            </w:r>
            <w:r>
              <w:rPr>
                <w:color w:val="0F0F0F"/>
                <w:w w:val="105"/>
                <w:sz w:val="16"/>
              </w:rPr>
              <w:t>up</w:t>
            </w:r>
            <w:r>
              <w:rPr>
                <w:color w:val="0F0F0F"/>
                <w:spacing w:val="-20"/>
                <w:w w:val="105"/>
                <w:sz w:val="16"/>
              </w:rPr>
              <w:t xml:space="preserve"> </w:t>
            </w:r>
            <w:r>
              <w:rPr>
                <w:color w:val="0F0F0F"/>
                <w:w w:val="105"/>
                <w:sz w:val="16"/>
              </w:rPr>
              <w:t>for</w:t>
            </w:r>
            <w:r>
              <w:rPr>
                <w:color w:val="0F0F0F"/>
                <w:spacing w:val="5"/>
                <w:w w:val="105"/>
                <w:sz w:val="16"/>
              </w:rPr>
              <w:t xml:space="preserve"> </w:t>
            </w:r>
            <w:r>
              <w:rPr>
                <w:color w:val="0F0F0F"/>
                <w:w w:val="105"/>
                <w:sz w:val="16"/>
              </w:rPr>
              <w:t>past</w:t>
            </w:r>
            <w:r>
              <w:rPr>
                <w:color w:val="0F0F0F"/>
                <w:spacing w:val="-9"/>
                <w:w w:val="105"/>
                <w:sz w:val="16"/>
              </w:rPr>
              <w:t xml:space="preserve"> </w:t>
            </w:r>
            <w:r>
              <w:rPr>
                <w:color w:val="0F0F0F"/>
                <w:w w:val="105"/>
                <w:sz w:val="16"/>
              </w:rPr>
              <w:t>breaches</w:t>
            </w:r>
            <w:r>
              <w:rPr>
                <w:color w:val="0F0F0F"/>
                <w:spacing w:val="-13"/>
                <w:w w:val="105"/>
                <w:sz w:val="16"/>
              </w:rPr>
              <w:t xml:space="preserve"> </w:t>
            </w:r>
            <w:r>
              <w:rPr>
                <w:color w:val="0F0F0F"/>
                <w:w w:val="105"/>
                <w:sz w:val="16"/>
              </w:rPr>
              <w:t>of</w:t>
            </w:r>
            <w:r>
              <w:rPr>
                <w:color w:val="0F0F0F"/>
                <w:spacing w:val="-6"/>
                <w:w w:val="105"/>
                <w:sz w:val="16"/>
              </w:rPr>
              <w:t xml:space="preserve"> </w:t>
            </w:r>
            <w:r>
              <w:rPr>
                <w:color w:val="0F0F0F"/>
                <w:w w:val="105"/>
                <w:sz w:val="16"/>
              </w:rPr>
              <w:t>the</w:t>
            </w:r>
            <w:r>
              <w:rPr>
                <w:color w:val="0F0F0F"/>
                <w:w w:val="102"/>
                <w:sz w:val="16"/>
              </w:rPr>
              <w:t xml:space="preserve"> </w:t>
            </w:r>
            <w:r>
              <w:rPr>
                <w:color w:val="0F0F0F"/>
                <w:w w:val="105"/>
                <w:sz w:val="16"/>
              </w:rPr>
              <w:t>Treaty</w:t>
            </w:r>
            <w:r>
              <w:rPr>
                <w:color w:val="0F0F0F"/>
                <w:spacing w:val="-5"/>
                <w:w w:val="105"/>
                <w:sz w:val="16"/>
              </w:rPr>
              <w:t xml:space="preserve"> </w:t>
            </w:r>
            <w:r>
              <w:rPr>
                <w:color w:val="232323"/>
                <w:w w:val="105"/>
                <w:sz w:val="16"/>
              </w:rPr>
              <w:t>and</w:t>
            </w:r>
            <w:r>
              <w:rPr>
                <w:color w:val="232323"/>
                <w:spacing w:val="-7"/>
                <w:w w:val="105"/>
                <w:sz w:val="16"/>
              </w:rPr>
              <w:t xml:space="preserve"> </w:t>
            </w:r>
            <w:r>
              <w:rPr>
                <w:color w:val="0F0F0F"/>
                <w:w w:val="105"/>
                <w:sz w:val="16"/>
              </w:rPr>
              <w:t>restoring</w:t>
            </w:r>
            <w:r>
              <w:rPr>
                <w:color w:val="0F0F0F"/>
                <w:spacing w:val="-10"/>
                <w:w w:val="105"/>
                <w:sz w:val="16"/>
              </w:rPr>
              <w:t xml:space="preserve"> </w:t>
            </w:r>
            <w:r>
              <w:rPr>
                <w:color w:val="0F0F0F"/>
                <w:w w:val="105"/>
                <w:sz w:val="16"/>
              </w:rPr>
              <w:t>good</w:t>
            </w:r>
            <w:r>
              <w:rPr>
                <w:color w:val="0F0F0F"/>
                <w:w w:val="103"/>
                <w:sz w:val="16"/>
              </w:rPr>
              <w:t xml:space="preserve"> </w:t>
            </w:r>
            <w:r>
              <w:rPr>
                <w:color w:val="0F0F0F"/>
                <w:w w:val="105"/>
                <w:sz w:val="16"/>
              </w:rPr>
              <w:t>relationships</w:t>
            </w:r>
            <w:r>
              <w:rPr>
                <w:color w:val="0F0F0F"/>
                <w:spacing w:val="-24"/>
                <w:w w:val="105"/>
                <w:sz w:val="16"/>
              </w:rPr>
              <w:t xml:space="preserve"> </w:t>
            </w:r>
            <w:r>
              <w:rPr>
                <w:color w:val="232323"/>
                <w:w w:val="105"/>
                <w:sz w:val="16"/>
              </w:rPr>
              <w:t>with</w:t>
            </w:r>
            <w:r>
              <w:rPr>
                <w:color w:val="232323"/>
                <w:spacing w:val="-17"/>
                <w:w w:val="105"/>
                <w:sz w:val="16"/>
              </w:rPr>
              <w:t xml:space="preserve"> </w:t>
            </w:r>
            <w:r>
              <w:rPr>
                <w:color w:val="0F0F0F"/>
                <w:w w:val="105"/>
                <w:sz w:val="16"/>
              </w:rPr>
              <w:t>iwi.</w:t>
            </w:r>
          </w:p>
          <w:p w:rsidR="00B9050D" w:rsidRDefault="00B9050D" w:rsidP="002B5F79">
            <w:pPr>
              <w:spacing w:before="120" w:after="120"/>
              <w:ind w:left="111" w:right="786"/>
              <w:jc w:val="left"/>
              <w:rPr>
                <w:color w:val="0F0F0F"/>
                <w:sz w:val="16"/>
              </w:rPr>
            </w:pPr>
            <w:r>
              <w:rPr>
                <w:color w:val="0F0F0F"/>
                <w:sz w:val="16"/>
              </w:rPr>
              <w:t>Historical</w:t>
            </w:r>
            <w:r>
              <w:rPr>
                <w:color w:val="0F0F0F"/>
                <w:spacing w:val="23"/>
                <w:sz w:val="16"/>
              </w:rPr>
              <w:t xml:space="preserve"> </w:t>
            </w:r>
            <w:r>
              <w:rPr>
                <w:color w:val="0F0F0F"/>
                <w:sz w:val="16"/>
              </w:rPr>
              <w:t>breaches</w:t>
            </w:r>
            <w:r>
              <w:rPr>
                <w:color w:val="0F0F0F"/>
                <w:spacing w:val="32"/>
                <w:sz w:val="16"/>
              </w:rPr>
              <w:t xml:space="preserve"> </w:t>
            </w:r>
            <w:r>
              <w:rPr>
                <w:color w:val="0F0F0F"/>
                <w:sz w:val="16"/>
              </w:rPr>
              <w:t>may</w:t>
            </w:r>
            <w:r>
              <w:rPr>
                <w:color w:val="0F0F0F"/>
                <w:w w:val="103"/>
                <w:sz w:val="16"/>
              </w:rPr>
              <w:t xml:space="preserve"> </w:t>
            </w:r>
            <w:r>
              <w:rPr>
                <w:color w:val="0F0F0F"/>
                <w:sz w:val="16"/>
              </w:rPr>
              <w:t>include:</w:t>
            </w:r>
          </w:p>
          <w:p w:rsidR="00B9050D" w:rsidRPr="009D6FF7" w:rsidRDefault="00B9050D" w:rsidP="002B5F79">
            <w:pPr>
              <w:pStyle w:val="ListParagraph"/>
              <w:widowControl w:val="0"/>
              <w:numPr>
                <w:ilvl w:val="0"/>
                <w:numId w:val="45"/>
              </w:numPr>
              <w:tabs>
                <w:tab w:val="left" w:pos="394"/>
              </w:tabs>
              <w:spacing w:before="120" w:after="120"/>
              <w:ind w:left="394" w:hanging="283"/>
              <w:jc w:val="left"/>
              <w:rPr>
                <w:rFonts w:eastAsia="Arial" w:cs="Arial"/>
                <w:sz w:val="16"/>
                <w:szCs w:val="16"/>
              </w:rPr>
            </w:pPr>
            <w:r w:rsidRPr="009D6FF7">
              <w:rPr>
                <w:color w:val="0F0F0F"/>
                <w:w w:val="105"/>
                <w:sz w:val="16"/>
              </w:rPr>
              <w:t>land</w:t>
            </w:r>
            <w:r w:rsidRPr="009D6FF7">
              <w:rPr>
                <w:color w:val="0F0F0F"/>
                <w:spacing w:val="-14"/>
                <w:w w:val="105"/>
                <w:sz w:val="16"/>
              </w:rPr>
              <w:t xml:space="preserve"> </w:t>
            </w:r>
            <w:r w:rsidRPr="009D6FF7">
              <w:rPr>
                <w:color w:val="232323"/>
                <w:spacing w:val="-1"/>
                <w:w w:val="105"/>
                <w:sz w:val="16"/>
              </w:rPr>
              <w:t>confi</w:t>
            </w:r>
            <w:r w:rsidRPr="009D6FF7">
              <w:rPr>
                <w:color w:val="232323"/>
                <w:spacing w:val="-2"/>
                <w:w w:val="105"/>
                <w:sz w:val="16"/>
              </w:rPr>
              <w:t>scation</w:t>
            </w:r>
            <w:r w:rsidR="00C05CBE">
              <w:rPr>
                <w:color w:val="232323"/>
                <w:spacing w:val="-2"/>
                <w:w w:val="105"/>
                <w:sz w:val="16"/>
              </w:rPr>
              <w:t>,</w:t>
            </w:r>
          </w:p>
          <w:p w:rsidR="00B9050D" w:rsidRPr="009D6FF7" w:rsidRDefault="00B9050D" w:rsidP="002B5F79">
            <w:pPr>
              <w:pStyle w:val="ListParagraph"/>
              <w:widowControl w:val="0"/>
              <w:numPr>
                <w:ilvl w:val="0"/>
                <w:numId w:val="45"/>
              </w:numPr>
              <w:tabs>
                <w:tab w:val="left" w:pos="394"/>
              </w:tabs>
              <w:spacing w:before="120" w:after="120"/>
              <w:ind w:left="394" w:hanging="283"/>
              <w:jc w:val="left"/>
              <w:rPr>
                <w:color w:val="0F0F0F"/>
                <w:w w:val="105"/>
                <w:sz w:val="16"/>
              </w:rPr>
            </w:pPr>
            <w:r w:rsidRPr="009D6FF7">
              <w:rPr>
                <w:color w:val="0F0F0F"/>
                <w:w w:val="105"/>
                <w:sz w:val="16"/>
              </w:rPr>
              <w:t>execution or detention of prisoners without trial</w:t>
            </w:r>
            <w:r w:rsidR="00C05CBE">
              <w:rPr>
                <w:color w:val="0F0F0F"/>
                <w:w w:val="105"/>
                <w:sz w:val="16"/>
              </w:rPr>
              <w:t>,</w:t>
            </w:r>
          </w:p>
          <w:p w:rsidR="00B9050D" w:rsidRPr="009D6FF7" w:rsidRDefault="00B9050D" w:rsidP="002B5F79">
            <w:pPr>
              <w:pStyle w:val="ListParagraph"/>
              <w:widowControl w:val="0"/>
              <w:numPr>
                <w:ilvl w:val="0"/>
                <w:numId w:val="45"/>
              </w:numPr>
              <w:tabs>
                <w:tab w:val="left" w:pos="394"/>
              </w:tabs>
              <w:spacing w:before="120" w:after="120"/>
              <w:ind w:left="394" w:hanging="283"/>
              <w:jc w:val="left"/>
              <w:rPr>
                <w:color w:val="0F0F0F"/>
                <w:w w:val="105"/>
                <w:sz w:val="16"/>
              </w:rPr>
            </w:pPr>
            <w:r w:rsidRPr="009D6FF7">
              <w:rPr>
                <w:color w:val="0F0F0F"/>
                <w:w w:val="105"/>
                <w:sz w:val="16"/>
              </w:rPr>
              <w:t xml:space="preserve">failure to preserve enough land for </w:t>
            </w:r>
            <w:r w:rsidR="00C05CBE">
              <w:rPr>
                <w:color w:val="0F0F0F"/>
                <w:w w:val="105"/>
                <w:sz w:val="16"/>
              </w:rPr>
              <w:t>iwi,</w:t>
            </w:r>
          </w:p>
          <w:p w:rsidR="00B9050D" w:rsidRPr="009D6FF7" w:rsidRDefault="00B9050D" w:rsidP="002B5F79">
            <w:pPr>
              <w:pStyle w:val="ListParagraph"/>
              <w:widowControl w:val="0"/>
              <w:numPr>
                <w:ilvl w:val="0"/>
                <w:numId w:val="45"/>
              </w:numPr>
              <w:tabs>
                <w:tab w:val="left" w:pos="394"/>
              </w:tabs>
              <w:spacing w:before="120" w:after="120"/>
              <w:ind w:left="394" w:hanging="283"/>
              <w:jc w:val="left"/>
              <w:rPr>
                <w:color w:val="0F0F0F"/>
                <w:w w:val="105"/>
                <w:sz w:val="16"/>
              </w:rPr>
            </w:pPr>
            <w:r>
              <w:rPr>
                <w:color w:val="0F0F0F"/>
                <w:w w:val="105"/>
                <w:sz w:val="16"/>
              </w:rPr>
              <w:t>impact</w:t>
            </w:r>
            <w:r w:rsidRPr="009D6FF7">
              <w:rPr>
                <w:color w:val="0F0F0F"/>
                <w:w w:val="105"/>
                <w:sz w:val="16"/>
              </w:rPr>
              <w:t xml:space="preserve"> </w:t>
            </w:r>
            <w:r>
              <w:rPr>
                <w:color w:val="0F0F0F"/>
                <w:w w:val="105"/>
                <w:sz w:val="16"/>
              </w:rPr>
              <w:t>of</w:t>
            </w:r>
            <w:r w:rsidRPr="009D6FF7">
              <w:rPr>
                <w:color w:val="0F0F0F"/>
                <w:w w:val="105"/>
                <w:sz w:val="16"/>
              </w:rPr>
              <w:t xml:space="preserve"> </w:t>
            </w:r>
            <w:r>
              <w:rPr>
                <w:color w:val="0F0F0F"/>
                <w:w w:val="105"/>
                <w:sz w:val="16"/>
              </w:rPr>
              <w:t>native</w:t>
            </w:r>
            <w:r w:rsidRPr="009D6FF7">
              <w:rPr>
                <w:color w:val="0F0F0F"/>
                <w:w w:val="105"/>
                <w:sz w:val="16"/>
              </w:rPr>
              <w:t xml:space="preserve"> </w:t>
            </w:r>
            <w:r>
              <w:rPr>
                <w:color w:val="0F0F0F"/>
                <w:w w:val="105"/>
                <w:sz w:val="16"/>
              </w:rPr>
              <w:t>land</w:t>
            </w:r>
            <w:r w:rsidRPr="009D6FF7">
              <w:rPr>
                <w:color w:val="0F0F0F"/>
                <w:w w:val="105"/>
                <w:sz w:val="16"/>
              </w:rPr>
              <w:t xml:space="preserve"> laws</w:t>
            </w:r>
            <w:r w:rsidR="00C05CBE">
              <w:rPr>
                <w:color w:val="0F0F0F"/>
                <w:w w:val="105"/>
                <w:sz w:val="16"/>
              </w:rPr>
              <w:t>,</w:t>
            </w:r>
          </w:p>
          <w:p w:rsidR="00B9050D" w:rsidRPr="009D6FF7" w:rsidRDefault="00B9050D" w:rsidP="002B5F79">
            <w:pPr>
              <w:pStyle w:val="ListParagraph"/>
              <w:widowControl w:val="0"/>
              <w:numPr>
                <w:ilvl w:val="0"/>
                <w:numId w:val="45"/>
              </w:numPr>
              <w:tabs>
                <w:tab w:val="left" w:pos="394"/>
              </w:tabs>
              <w:spacing w:before="120" w:after="120"/>
              <w:ind w:left="394" w:hanging="283"/>
              <w:jc w:val="left"/>
              <w:rPr>
                <w:color w:val="0F0F0F"/>
                <w:w w:val="105"/>
                <w:sz w:val="16"/>
              </w:rPr>
            </w:pPr>
            <w:r w:rsidRPr="009D6FF7">
              <w:rPr>
                <w:color w:val="0F0F0F"/>
                <w:w w:val="105"/>
                <w:sz w:val="16"/>
              </w:rPr>
              <w:t>taking of Māori public land for public works.</w:t>
            </w:r>
          </w:p>
          <w:p w:rsidR="00B9050D" w:rsidRPr="00923DCA" w:rsidRDefault="00B9050D" w:rsidP="002B5F79">
            <w:pPr>
              <w:spacing w:before="120" w:after="120"/>
              <w:ind w:left="111" w:right="388" w:firstLine="6"/>
              <w:jc w:val="left"/>
              <w:rPr>
                <w:rFonts w:eastAsia="Arial" w:cs="Arial"/>
                <w:sz w:val="16"/>
                <w:szCs w:val="16"/>
              </w:rPr>
            </w:pPr>
            <w:r w:rsidRPr="00923DCA">
              <w:rPr>
                <w:rFonts w:cs="Arial"/>
                <w:color w:val="0F0F0F"/>
                <w:w w:val="105"/>
                <w:sz w:val="16"/>
              </w:rPr>
              <w:t>Settlement</w:t>
            </w:r>
            <w:r w:rsidRPr="00923DCA">
              <w:rPr>
                <w:rFonts w:cs="Arial"/>
                <w:color w:val="0F0F0F"/>
                <w:spacing w:val="-1"/>
                <w:w w:val="105"/>
                <w:sz w:val="16"/>
              </w:rPr>
              <w:t xml:space="preserve"> </w:t>
            </w:r>
            <w:r w:rsidRPr="00923DCA">
              <w:rPr>
                <w:rFonts w:cs="Arial"/>
                <w:color w:val="0F0F0F"/>
                <w:w w:val="105"/>
                <w:sz w:val="16"/>
              </w:rPr>
              <w:t xml:space="preserve">legislation </w:t>
            </w:r>
            <w:r w:rsidRPr="00923DCA">
              <w:rPr>
                <w:rFonts w:cs="Arial"/>
                <w:color w:val="232323"/>
                <w:w w:val="105"/>
                <w:sz w:val="16"/>
              </w:rPr>
              <w:t>can</w:t>
            </w:r>
            <w:r w:rsidRPr="00923DCA">
              <w:rPr>
                <w:rFonts w:cs="Arial"/>
                <w:color w:val="232323"/>
                <w:w w:val="108"/>
                <w:sz w:val="16"/>
              </w:rPr>
              <w:t xml:space="preserve"> </w:t>
            </w:r>
            <w:r w:rsidRPr="00923DCA">
              <w:rPr>
                <w:rFonts w:cs="Arial"/>
                <w:color w:val="0F0F0F"/>
                <w:w w:val="105"/>
                <w:sz w:val="16"/>
              </w:rPr>
              <w:t>include</w:t>
            </w:r>
            <w:r w:rsidRPr="00923DCA">
              <w:rPr>
                <w:rFonts w:cs="Arial"/>
                <w:color w:val="0F0F0F"/>
                <w:spacing w:val="-22"/>
                <w:w w:val="105"/>
                <w:sz w:val="16"/>
              </w:rPr>
              <w:t xml:space="preserve"> </w:t>
            </w:r>
            <w:r w:rsidRPr="00923DCA">
              <w:rPr>
                <w:rFonts w:cs="Arial"/>
                <w:color w:val="0F0F0F"/>
                <w:w w:val="105"/>
                <w:sz w:val="16"/>
              </w:rPr>
              <w:t>triggers</w:t>
            </w:r>
            <w:r w:rsidRPr="00923DCA">
              <w:rPr>
                <w:rFonts w:cs="Arial"/>
                <w:color w:val="0F0F0F"/>
                <w:spacing w:val="-20"/>
                <w:w w:val="105"/>
                <w:sz w:val="16"/>
              </w:rPr>
              <w:t xml:space="preserve"> </w:t>
            </w:r>
            <w:r w:rsidRPr="00923DCA">
              <w:rPr>
                <w:rFonts w:cs="Arial"/>
                <w:color w:val="0F0F0F"/>
                <w:w w:val="105"/>
                <w:sz w:val="16"/>
              </w:rPr>
              <w:t>for</w:t>
            </w:r>
            <w:r w:rsidRPr="00923DCA">
              <w:rPr>
                <w:rFonts w:cs="Arial"/>
                <w:color w:val="0F0F0F"/>
                <w:spacing w:val="-14"/>
                <w:w w:val="105"/>
                <w:sz w:val="16"/>
              </w:rPr>
              <w:t xml:space="preserve"> </w:t>
            </w:r>
            <w:r w:rsidRPr="00923DCA">
              <w:rPr>
                <w:rFonts w:cs="Arial"/>
                <w:color w:val="0F0F0F"/>
                <w:w w:val="105"/>
                <w:sz w:val="16"/>
              </w:rPr>
              <w:t>further</w:t>
            </w:r>
            <w:r w:rsidRPr="00923DCA">
              <w:rPr>
                <w:rFonts w:cs="Arial"/>
                <w:color w:val="0F0F0F"/>
                <w:w w:val="101"/>
                <w:sz w:val="16"/>
              </w:rPr>
              <w:t xml:space="preserve"> </w:t>
            </w:r>
            <w:r w:rsidRPr="00923DCA">
              <w:rPr>
                <w:rFonts w:cs="Arial"/>
                <w:color w:val="0F0F0F"/>
                <w:w w:val="105"/>
                <w:sz w:val="16"/>
              </w:rPr>
              <w:t>engagement</w:t>
            </w:r>
            <w:r w:rsidRPr="00923DCA">
              <w:rPr>
                <w:rFonts w:cs="Arial"/>
                <w:color w:val="0F0F0F"/>
                <w:spacing w:val="-17"/>
                <w:w w:val="105"/>
                <w:sz w:val="16"/>
              </w:rPr>
              <w:t xml:space="preserve"> </w:t>
            </w:r>
            <w:r w:rsidRPr="00923DCA">
              <w:rPr>
                <w:rFonts w:cs="Arial"/>
                <w:color w:val="0F0F0F"/>
                <w:w w:val="105"/>
                <w:sz w:val="16"/>
              </w:rPr>
              <w:t>and</w:t>
            </w:r>
            <w:r w:rsidRPr="00923DCA">
              <w:rPr>
                <w:rFonts w:cs="Arial"/>
                <w:color w:val="0F0F0F"/>
                <w:spacing w:val="-8"/>
                <w:w w:val="105"/>
                <w:sz w:val="16"/>
              </w:rPr>
              <w:t xml:space="preserve"> </w:t>
            </w:r>
            <w:r w:rsidRPr="00923DCA">
              <w:rPr>
                <w:rFonts w:cs="Arial"/>
                <w:color w:val="0F0F0F"/>
                <w:spacing w:val="-16"/>
                <w:w w:val="105"/>
                <w:sz w:val="16"/>
              </w:rPr>
              <w:t>i</w:t>
            </w:r>
            <w:r w:rsidRPr="00923DCA">
              <w:rPr>
                <w:rFonts w:cs="Arial"/>
                <w:color w:val="0F0F0F"/>
                <w:w w:val="105"/>
                <w:sz w:val="16"/>
              </w:rPr>
              <w:t>nvolvement</w:t>
            </w:r>
            <w:r w:rsidRPr="00923DCA">
              <w:rPr>
                <w:rFonts w:cs="Arial"/>
                <w:color w:val="0F0F0F"/>
                <w:w w:val="101"/>
                <w:sz w:val="16"/>
              </w:rPr>
              <w:t xml:space="preserve"> </w:t>
            </w:r>
            <w:r w:rsidRPr="00923DCA">
              <w:rPr>
                <w:rFonts w:cs="Arial"/>
                <w:color w:val="232323"/>
                <w:spacing w:val="-5"/>
                <w:w w:val="105"/>
                <w:sz w:val="16"/>
              </w:rPr>
              <w:t>with</w:t>
            </w:r>
            <w:r w:rsidRPr="00923DCA">
              <w:rPr>
                <w:rFonts w:cs="Arial"/>
                <w:color w:val="232323"/>
                <w:spacing w:val="11"/>
                <w:w w:val="105"/>
                <w:sz w:val="16"/>
              </w:rPr>
              <w:t xml:space="preserve"> </w:t>
            </w:r>
            <w:r w:rsidRPr="00923DCA">
              <w:rPr>
                <w:rFonts w:cs="Arial"/>
                <w:color w:val="0F0F0F"/>
                <w:w w:val="105"/>
                <w:sz w:val="16"/>
              </w:rPr>
              <w:t>local</w:t>
            </w:r>
            <w:r w:rsidRPr="00923DCA">
              <w:rPr>
                <w:rFonts w:cs="Arial"/>
                <w:color w:val="0F0F0F"/>
                <w:spacing w:val="-6"/>
                <w:w w:val="105"/>
                <w:sz w:val="16"/>
              </w:rPr>
              <w:t xml:space="preserve"> </w:t>
            </w:r>
            <w:r w:rsidRPr="00923DCA">
              <w:rPr>
                <w:rFonts w:cs="Arial"/>
                <w:color w:val="0F0F0F"/>
                <w:w w:val="105"/>
                <w:sz w:val="16"/>
              </w:rPr>
              <w:t>Māori.</w:t>
            </w:r>
          </w:p>
          <w:p w:rsidR="00B9050D" w:rsidRPr="002B5F79" w:rsidRDefault="00B9050D" w:rsidP="002B5F79">
            <w:pPr>
              <w:spacing w:before="120" w:after="120"/>
              <w:ind w:left="111" w:right="529"/>
              <w:jc w:val="left"/>
              <w:rPr>
                <w:color w:val="232323"/>
                <w:w w:val="105"/>
                <w:sz w:val="16"/>
              </w:rPr>
            </w:pPr>
            <w:r>
              <w:rPr>
                <w:color w:val="232323"/>
                <w:w w:val="105"/>
                <w:sz w:val="16"/>
              </w:rPr>
              <w:t xml:space="preserve">Council </w:t>
            </w:r>
            <w:r>
              <w:rPr>
                <w:color w:val="0F0F0F"/>
                <w:w w:val="105"/>
                <w:sz w:val="16"/>
              </w:rPr>
              <w:t>must</w:t>
            </w:r>
            <w:r>
              <w:rPr>
                <w:color w:val="0F0F0F"/>
                <w:spacing w:val="-1"/>
                <w:w w:val="105"/>
                <w:sz w:val="16"/>
              </w:rPr>
              <w:t xml:space="preserve"> maintain</w:t>
            </w:r>
            <w:r>
              <w:rPr>
                <w:color w:val="0F0F0F"/>
                <w:spacing w:val="21"/>
                <w:w w:val="116"/>
                <w:sz w:val="16"/>
              </w:rPr>
              <w:t xml:space="preserve"> </w:t>
            </w:r>
            <w:r>
              <w:rPr>
                <w:color w:val="232323"/>
                <w:w w:val="105"/>
                <w:sz w:val="16"/>
              </w:rPr>
              <w:t>enduring</w:t>
            </w:r>
            <w:r>
              <w:rPr>
                <w:color w:val="232323"/>
                <w:spacing w:val="3"/>
                <w:w w:val="105"/>
                <w:sz w:val="16"/>
              </w:rPr>
              <w:t xml:space="preserve"> </w:t>
            </w:r>
            <w:r>
              <w:rPr>
                <w:color w:val="0F0F0F"/>
                <w:spacing w:val="-2"/>
                <w:w w:val="105"/>
                <w:sz w:val="16"/>
              </w:rPr>
              <w:t>rel</w:t>
            </w:r>
            <w:r>
              <w:rPr>
                <w:color w:val="0F0F0F"/>
                <w:spacing w:val="-3"/>
                <w:w w:val="105"/>
                <w:sz w:val="16"/>
              </w:rPr>
              <w:t>ationships</w:t>
            </w:r>
            <w:r>
              <w:rPr>
                <w:color w:val="0F0F0F"/>
                <w:spacing w:val="-4"/>
                <w:w w:val="105"/>
                <w:sz w:val="16"/>
              </w:rPr>
              <w:t xml:space="preserve"> </w:t>
            </w:r>
            <w:r>
              <w:rPr>
                <w:color w:val="232323"/>
                <w:w w:val="105"/>
                <w:sz w:val="16"/>
              </w:rPr>
              <w:t>with</w:t>
            </w:r>
            <w:r>
              <w:rPr>
                <w:color w:val="232323"/>
                <w:spacing w:val="22"/>
                <w:w w:val="106"/>
                <w:sz w:val="16"/>
              </w:rPr>
              <w:t xml:space="preserve"> </w:t>
            </w:r>
            <w:r w:rsidRPr="00923DCA">
              <w:rPr>
                <w:rFonts w:cs="Arial"/>
                <w:color w:val="0F0F0F"/>
                <w:w w:val="105"/>
                <w:sz w:val="16"/>
              </w:rPr>
              <w:t>Māori,</w:t>
            </w:r>
            <w:r w:rsidRPr="00923DCA">
              <w:rPr>
                <w:rFonts w:cs="Arial"/>
                <w:color w:val="0F0F0F"/>
                <w:spacing w:val="-6"/>
                <w:w w:val="105"/>
                <w:sz w:val="16"/>
              </w:rPr>
              <w:t xml:space="preserve"> </w:t>
            </w:r>
            <w:r w:rsidRPr="00923DCA">
              <w:rPr>
                <w:rFonts w:cs="Arial"/>
                <w:color w:val="0F0F0F"/>
                <w:w w:val="105"/>
                <w:sz w:val="16"/>
              </w:rPr>
              <w:t>particularly</w:t>
            </w:r>
            <w:r>
              <w:rPr>
                <w:color w:val="0F0F0F"/>
                <w:spacing w:val="-17"/>
                <w:w w:val="105"/>
                <w:sz w:val="16"/>
              </w:rPr>
              <w:t xml:space="preserve"> </w:t>
            </w:r>
            <w:r>
              <w:rPr>
                <w:color w:val="0F0F0F"/>
                <w:w w:val="105"/>
                <w:sz w:val="16"/>
              </w:rPr>
              <w:t>when</w:t>
            </w:r>
            <w:r>
              <w:rPr>
                <w:color w:val="0F0F0F"/>
                <w:spacing w:val="-19"/>
                <w:w w:val="105"/>
                <w:sz w:val="16"/>
              </w:rPr>
              <w:t xml:space="preserve"> </w:t>
            </w:r>
            <w:r>
              <w:rPr>
                <w:color w:val="0F0F0F"/>
                <w:w w:val="105"/>
                <w:sz w:val="16"/>
              </w:rPr>
              <w:t>the</w:t>
            </w:r>
            <w:r>
              <w:rPr>
                <w:color w:val="0F0F0F"/>
                <w:w w:val="106"/>
                <w:sz w:val="16"/>
              </w:rPr>
              <w:t xml:space="preserve"> </w:t>
            </w:r>
            <w:r>
              <w:rPr>
                <w:color w:val="232323"/>
                <w:w w:val="105"/>
                <w:sz w:val="16"/>
              </w:rPr>
              <w:t xml:space="preserve">Crown's involvement in </w:t>
            </w:r>
            <w:r>
              <w:rPr>
                <w:color w:val="0F0F0F"/>
                <w:w w:val="105"/>
                <w:sz w:val="16"/>
              </w:rPr>
              <w:t>the</w:t>
            </w:r>
            <w:r>
              <w:rPr>
                <w:color w:val="0F0F0F"/>
                <w:w w:val="106"/>
                <w:sz w:val="16"/>
              </w:rPr>
              <w:t xml:space="preserve"> </w:t>
            </w:r>
            <w:r>
              <w:rPr>
                <w:color w:val="232323"/>
                <w:w w:val="105"/>
                <w:sz w:val="16"/>
              </w:rPr>
              <w:t>settlement</w:t>
            </w:r>
            <w:r>
              <w:rPr>
                <w:color w:val="232323"/>
                <w:spacing w:val="-15"/>
                <w:w w:val="105"/>
                <w:sz w:val="16"/>
              </w:rPr>
              <w:t xml:space="preserve"> </w:t>
            </w:r>
            <w:r>
              <w:rPr>
                <w:color w:val="0F0F0F"/>
                <w:w w:val="105"/>
                <w:sz w:val="16"/>
              </w:rPr>
              <w:t>process</w:t>
            </w:r>
            <w:r>
              <w:rPr>
                <w:color w:val="0F0F0F"/>
                <w:spacing w:val="-25"/>
                <w:w w:val="105"/>
                <w:sz w:val="16"/>
              </w:rPr>
              <w:t xml:space="preserve"> </w:t>
            </w:r>
            <w:r>
              <w:rPr>
                <w:color w:val="232323"/>
                <w:w w:val="105"/>
                <w:sz w:val="16"/>
              </w:rPr>
              <w:t>ceases</w:t>
            </w:r>
            <w:r w:rsidR="002B5F79">
              <w:rPr>
                <w:color w:val="232323"/>
                <w:w w:val="105"/>
                <w:sz w:val="16"/>
              </w:rPr>
              <w:t>.</w:t>
            </w:r>
          </w:p>
        </w:tc>
      </w:tr>
      <w:tr w:rsidR="00B9050D" w:rsidTr="00B9050D">
        <w:trPr>
          <w:trHeight w:val="198"/>
        </w:trPr>
        <w:tc>
          <w:tcPr>
            <w:tcW w:w="5767" w:type="dxa"/>
            <w:gridSpan w:val="2"/>
            <w:tcBorders>
              <w:top w:val="inset" w:sz="6" w:space="0" w:color="auto"/>
              <w:bottom w:val="outset" w:sz="6" w:space="0" w:color="auto"/>
            </w:tcBorders>
          </w:tcPr>
          <w:p w:rsidR="00B9050D" w:rsidRDefault="00B9050D" w:rsidP="00414FB7">
            <w:pPr>
              <w:spacing w:before="5"/>
              <w:rPr>
                <w:rFonts w:cs="Arial"/>
                <w:sz w:val="16"/>
                <w:szCs w:val="16"/>
              </w:rPr>
            </w:pPr>
          </w:p>
        </w:tc>
        <w:tc>
          <w:tcPr>
            <w:tcW w:w="305" w:type="dxa"/>
            <w:vMerge/>
            <w:tcBorders>
              <w:right w:val="outset" w:sz="6" w:space="0" w:color="auto"/>
            </w:tcBorders>
          </w:tcPr>
          <w:p w:rsidR="00B9050D" w:rsidRDefault="00B9050D" w:rsidP="00414FB7">
            <w:pPr>
              <w:spacing w:before="5"/>
              <w:rPr>
                <w:rFonts w:cs="Arial"/>
                <w:sz w:val="16"/>
                <w:szCs w:val="16"/>
              </w:rPr>
            </w:pPr>
          </w:p>
        </w:tc>
        <w:tc>
          <w:tcPr>
            <w:tcW w:w="3055" w:type="dxa"/>
            <w:vMerge/>
            <w:tcBorders>
              <w:left w:val="outset" w:sz="6" w:space="0" w:color="auto"/>
              <w:bottom w:val="inset" w:sz="6" w:space="0" w:color="auto"/>
              <w:right w:val="inset" w:sz="6" w:space="0" w:color="auto"/>
            </w:tcBorders>
          </w:tcPr>
          <w:p w:rsidR="00B9050D" w:rsidRDefault="00B9050D" w:rsidP="00414FB7">
            <w:pPr>
              <w:spacing w:before="5"/>
              <w:rPr>
                <w:rFonts w:cs="Arial"/>
                <w:sz w:val="16"/>
                <w:szCs w:val="16"/>
              </w:rPr>
            </w:pPr>
          </w:p>
        </w:tc>
      </w:tr>
      <w:tr w:rsidR="00B9050D" w:rsidTr="00B9050D">
        <w:trPr>
          <w:trHeight w:val="5744"/>
        </w:trPr>
        <w:tc>
          <w:tcPr>
            <w:tcW w:w="5767" w:type="dxa"/>
            <w:gridSpan w:val="2"/>
            <w:tcBorders>
              <w:top w:val="outset" w:sz="6" w:space="0" w:color="auto"/>
              <w:left w:val="outset" w:sz="6" w:space="0" w:color="auto"/>
              <w:bottom w:val="inset" w:sz="6" w:space="0" w:color="auto"/>
              <w:right w:val="inset" w:sz="6" w:space="0" w:color="auto"/>
            </w:tcBorders>
          </w:tcPr>
          <w:p w:rsidR="00B9050D" w:rsidRDefault="00B9050D" w:rsidP="002B5F79">
            <w:pPr>
              <w:spacing w:before="120" w:after="120"/>
              <w:ind w:left="13"/>
              <w:rPr>
                <w:rFonts w:eastAsia="Arial" w:cs="Arial"/>
                <w:sz w:val="16"/>
                <w:szCs w:val="16"/>
              </w:rPr>
            </w:pPr>
            <w:r>
              <w:rPr>
                <w:b/>
                <w:color w:val="0F0F0F"/>
                <w:sz w:val="16"/>
              </w:rPr>
              <w:t>Two</w:t>
            </w:r>
            <w:r>
              <w:rPr>
                <w:b/>
                <w:color w:val="0F0F0F"/>
                <w:spacing w:val="28"/>
                <w:sz w:val="16"/>
              </w:rPr>
              <w:t xml:space="preserve"> </w:t>
            </w:r>
            <w:r>
              <w:rPr>
                <w:b/>
                <w:color w:val="0F0F0F"/>
                <w:sz w:val="16"/>
              </w:rPr>
              <w:t>languages,</w:t>
            </w:r>
            <w:r>
              <w:rPr>
                <w:b/>
                <w:color w:val="0F0F0F"/>
                <w:spacing w:val="13"/>
                <w:sz w:val="16"/>
              </w:rPr>
              <w:t xml:space="preserve"> </w:t>
            </w:r>
            <w:r>
              <w:rPr>
                <w:b/>
                <w:color w:val="0F0F0F"/>
                <w:sz w:val="16"/>
              </w:rPr>
              <w:t>two</w:t>
            </w:r>
            <w:r>
              <w:rPr>
                <w:b/>
                <w:color w:val="0F0F0F"/>
                <w:spacing w:val="29"/>
                <w:sz w:val="16"/>
              </w:rPr>
              <w:t xml:space="preserve"> </w:t>
            </w:r>
            <w:r>
              <w:rPr>
                <w:b/>
                <w:color w:val="0F0F0F"/>
                <w:sz w:val="16"/>
              </w:rPr>
              <w:t>Treaties</w:t>
            </w:r>
          </w:p>
          <w:p w:rsidR="00B9050D" w:rsidRDefault="00B9050D" w:rsidP="002B5F79">
            <w:pPr>
              <w:spacing w:before="120" w:after="120"/>
              <w:rPr>
                <w:rFonts w:cs="Arial"/>
                <w:color w:val="0F0F0F"/>
                <w:w w:val="105"/>
                <w:sz w:val="16"/>
              </w:rPr>
            </w:pPr>
            <w:r w:rsidRPr="00923DCA">
              <w:rPr>
                <w:rFonts w:cs="Arial"/>
                <w:color w:val="0F0F0F"/>
                <w:w w:val="105"/>
                <w:sz w:val="16"/>
              </w:rPr>
              <w:t>The</w:t>
            </w:r>
            <w:r w:rsidRPr="00923DCA">
              <w:rPr>
                <w:rFonts w:cs="Arial"/>
                <w:color w:val="0F0F0F"/>
                <w:spacing w:val="-14"/>
                <w:w w:val="105"/>
                <w:sz w:val="16"/>
              </w:rPr>
              <w:t xml:space="preserve"> </w:t>
            </w:r>
            <w:r w:rsidRPr="00923DCA">
              <w:rPr>
                <w:rFonts w:cs="Arial"/>
                <w:color w:val="0F0F0F"/>
                <w:w w:val="105"/>
                <w:sz w:val="16"/>
              </w:rPr>
              <w:t>Treaty</w:t>
            </w:r>
            <w:r w:rsidRPr="00923DCA">
              <w:rPr>
                <w:rFonts w:cs="Arial"/>
                <w:color w:val="0F0F0F"/>
                <w:spacing w:val="1"/>
                <w:w w:val="105"/>
                <w:sz w:val="16"/>
              </w:rPr>
              <w:t xml:space="preserve"> </w:t>
            </w:r>
            <w:r w:rsidRPr="00923DCA">
              <w:rPr>
                <w:rFonts w:cs="Arial"/>
                <w:color w:val="0F0F0F"/>
                <w:w w:val="105"/>
                <w:sz w:val="16"/>
              </w:rPr>
              <w:t>of</w:t>
            </w:r>
            <w:r w:rsidRPr="00923DCA">
              <w:rPr>
                <w:rFonts w:cs="Arial"/>
                <w:color w:val="0F0F0F"/>
                <w:spacing w:val="-12"/>
                <w:w w:val="105"/>
                <w:sz w:val="16"/>
              </w:rPr>
              <w:t xml:space="preserve"> </w:t>
            </w:r>
            <w:r w:rsidRPr="00923DCA">
              <w:rPr>
                <w:rFonts w:cs="Arial"/>
                <w:color w:val="0F0F0F"/>
                <w:spacing w:val="-2"/>
                <w:w w:val="105"/>
                <w:sz w:val="16"/>
              </w:rPr>
              <w:t>Waitangi</w:t>
            </w:r>
            <w:r w:rsidRPr="00923DCA">
              <w:rPr>
                <w:rFonts w:cs="Arial"/>
                <w:color w:val="0F0F0F"/>
                <w:spacing w:val="-9"/>
                <w:w w:val="105"/>
                <w:sz w:val="16"/>
              </w:rPr>
              <w:t xml:space="preserve"> </w:t>
            </w:r>
            <w:r w:rsidRPr="00923DCA">
              <w:rPr>
                <w:rFonts w:cs="Arial"/>
                <w:color w:val="0F0F0F"/>
                <w:w w:val="105"/>
                <w:sz w:val="16"/>
              </w:rPr>
              <w:t>was</w:t>
            </w:r>
            <w:r w:rsidRPr="00923DCA">
              <w:rPr>
                <w:rFonts w:cs="Arial"/>
                <w:color w:val="0F0F0F"/>
                <w:spacing w:val="-2"/>
                <w:w w:val="105"/>
                <w:sz w:val="16"/>
              </w:rPr>
              <w:t xml:space="preserve"> wri</w:t>
            </w:r>
            <w:r w:rsidRPr="00923DCA">
              <w:rPr>
                <w:rFonts w:cs="Arial"/>
                <w:color w:val="0F0F0F"/>
                <w:spacing w:val="-3"/>
                <w:w w:val="105"/>
                <w:sz w:val="16"/>
              </w:rPr>
              <w:t>tten</w:t>
            </w:r>
            <w:r w:rsidRPr="00923DCA">
              <w:rPr>
                <w:rFonts w:cs="Arial"/>
                <w:color w:val="0F0F0F"/>
                <w:spacing w:val="16"/>
                <w:w w:val="105"/>
                <w:sz w:val="16"/>
              </w:rPr>
              <w:t xml:space="preserve"> </w:t>
            </w:r>
            <w:r w:rsidRPr="00923DCA">
              <w:rPr>
                <w:rFonts w:cs="Arial"/>
                <w:color w:val="0F0F0F"/>
                <w:w w:val="105"/>
                <w:sz w:val="16"/>
              </w:rPr>
              <w:t>in</w:t>
            </w:r>
            <w:r w:rsidRPr="00923DCA">
              <w:rPr>
                <w:rFonts w:cs="Arial"/>
                <w:color w:val="0F0F0F"/>
                <w:spacing w:val="-2"/>
                <w:w w:val="105"/>
                <w:sz w:val="16"/>
              </w:rPr>
              <w:t xml:space="preserve"> </w:t>
            </w:r>
            <w:r w:rsidRPr="00923DCA">
              <w:rPr>
                <w:rFonts w:cs="Arial"/>
                <w:color w:val="0F0F0F"/>
                <w:w w:val="105"/>
                <w:sz w:val="16"/>
              </w:rPr>
              <w:t>English</w:t>
            </w:r>
            <w:r w:rsidRPr="00923DCA">
              <w:rPr>
                <w:rFonts w:cs="Arial"/>
                <w:color w:val="0F0F0F"/>
                <w:spacing w:val="-1"/>
                <w:w w:val="105"/>
                <w:sz w:val="16"/>
              </w:rPr>
              <w:t xml:space="preserve"> </w:t>
            </w:r>
            <w:r w:rsidRPr="00923DCA">
              <w:rPr>
                <w:rFonts w:cs="Arial"/>
                <w:color w:val="0F0F0F"/>
                <w:w w:val="105"/>
                <w:sz w:val="16"/>
              </w:rPr>
              <w:t>and</w:t>
            </w:r>
            <w:r w:rsidRPr="00923DCA">
              <w:rPr>
                <w:rFonts w:cs="Arial"/>
                <w:color w:val="0F0F0F"/>
                <w:spacing w:val="-3"/>
                <w:w w:val="105"/>
                <w:sz w:val="16"/>
              </w:rPr>
              <w:t xml:space="preserve"> </w:t>
            </w:r>
            <w:r w:rsidRPr="00923DCA">
              <w:rPr>
                <w:rFonts w:cs="Arial"/>
                <w:color w:val="0F0F0F"/>
                <w:w w:val="105"/>
                <w:sz w:val="16"/>
              </w:rPr>
              <w:t>translated</w:t>
            </w:r>
            <w:r w:rsidRPr="00923DCA">
              <w:rPr>
                <w:rFonts w:cs="Arial"/>
                <w:color w:val="0F0F0F"/>
                <w:spacing w:val="-6"/>
                <w:w w:val="105"/>
                <w:sz w:val="16"/>
              </w:rPr>
              <w:t xml:space="preserve"> </w:t>
            </w:r>
            <w:r w:rsidRPr="00923DCA">
              <w:rPr>
                <w:rFonts w:cs="Arial"/>
                <w:color w:val="0F0F0F"/>
                <w:w w:val="105"/>
                <w:sz w:val="16"/>
              </w:rPr>
              <w:t>to</w:t>
            </w:r>
            <w:r w:rsidRPr="00923DCA">
              <w:rPr>
                <w:rFonts w:cs="Arial"/>
                <w:color w:val="0F0F0F"/>
                <w:spacing w:val="27"/>
                <w:w w:val="113"/>
                <w:sz w:val="16"/>
              </w:rPr>
              <w:t xml:space="preserve"> </w:t>
            </w:r>
            <w:r w:rsidRPr="00923DCA">
              <w:rPr>
                <w:rFonts w:cs="Arial"/>
                <w:color w:val="0F0F0F"/>
                <w:w w:val="105"/>
                <w:sz w:val="16"/>
              </w:rPr>
              <w:t>Māori.</w:t>
            </w:r>
            <w:r w:rsidRPr="00923DCA">
              <w:rPr>
                <w:rFonts w:cs="Arial"/>
                <w:color w:val="0F0F0F"/>
                <w:spacing w:val="24"/>
                <w:w w:val="105"/>
                <w:sz w:val="16"/>
              </w:rPr>
              <w:t xml:space="preserve"> </w:t>
            </w:r>
            <w:r w:rsidRPr="00923DCA">
              <w:rPr>
                <w:rFonts w:cs="Arial"/>
                <w:color w:val="0F0F0F"/>
                <w:w w:val="105"/>
                <w:sz w:val="16"/>
              </w:rPr>
              <w:t>The</w:t>
            </w:r>
            <w:r w:rsidRPr="00923DCA">
              <w:rPr>
                <w:rFonts w:cs="Arial"/>
                <w:color w:val="0F0F0F"/>
                <w:spacing w:val="5"/>
                <w:w w:val="105"/>
                <w:sz w:val="16"/>
              </w:rPr>
              <w:t xml:space="preserve"> </w:t>
            </w:r>
            <w:r w:rsidRPr="00923DCA">
              <w:rPr>
                <w:rFonts w:cs="Arial"/>
                <w:color w:val="0F0F0F"/>
                <w:w w:val="105"/>
                <w:sz w:val="16"/>
              </w:rPr>
              <w:t>Māori</w:t>
            </w:r>
            <w:r w:rsidRPr="00923DCA">
              <w:rPr>
                <w:rFonts w:cs="Arial"/>
                <w:color w:val="0F0F0F"/>
                <w:spacing w:val="-7"/>
                <w:w w:val="105"/>
                <w:sz w:val="16"/>
              </w:rPr>
              <w:t xml:space="preserve"> </w:t>
            </w:r>
            <w:r w:rsidRPr="00923DCA">
              <w:rPr>
                <w:rFonts w:cs="Arial"/>
                <w:color w:val="232323"/>
                <w:w w:val="105"/>
                <w:sz w:val="16"/>
              </w:rPr>
              <w:t>version</w:t>
            </w:r>
            <w:r w:rsidRPr="00923DCA">
              <w:rPr>
                <w:rFonts w:cs="Arial"/>
                <w:color w:val="232323"/>
                <w:spacing w:val="-9"/>
                <w:w w:val="105"/>
                <w:sz w:val="16"/>
              </w:rPr>
              <w:t xml:space="preserve"> </w:t>
            </w:r>
            <w:r w:rsidRPr="00923DCA">
              <w:rPr>
                <w:rFonts w:cs="Arial"/>
                <w:color w:val="232323"/>
                <w:w w:val="105"/>
                <w:sz w:val="16"/>
              </w:rPr>
              <w:t>was</w:t>
            </w:r>
            <w:r w:rsidRPr="00923DCA">
              <w:rPr>
                <w:rFonts w:cs="Arial"/>
                <w:color w:val="232323"/>
                <w:spacing w:val="5"/>
                <w:w w:val="105"/>
                <w:sz w:val="16"/>
              </w:rPr>
              <w:t xml:space="preserve"> </w:t>
            </w:r>
            <w:r w:rsidRPr="00923DCA">
              <w:rPr>
                <w:rFonts w:cs="Arial"/>
                <w:color w:val="232323"/>
                <w:w w:val="105"/>
                <w:sz w:val="16"/>
              </w:rPr>
              <w:t>signed</w:t>
            </w:r>
            <w:r w:rsidRPr="00923DCA">
              <w:rPr>
                <w:rFonts w:cs="Arial"/>
                <w:color w:val="232323"/>
                <w:spacing w:val="-4"/>
                <w:w w:val="105"/>
                <w:sz w:val="16"/>
              </w:rPr>
              <w:t xml:space="preserve"> </w:t>
            </w:r>
            <w:r w:rsidRPr="00923DCA">
              <w:rPr>
                <w:rFonts w:cs="Arial"/>
                <w:color w:val="0F0F0F"/>
                <w:w w:val="105"/>
                <w:sz w:val="16"/>
              </w:rPr>
              <w:t>by</w:t>
            </w:r>
            <w:r w:rsidRPr="00923DCA">
              <w:rPr>
                <w:rFonts w:cs="Arial"/>
                <w:color w:val="0F0F0F"/>
                <w:spacing w:val="-7"/>
                <w:w w:val="105"/>
                <w:sz w:val="16"/>
              </w:rPr>
              <w:t xml:space="preserve"> </w:t>
            </w:r>
            <w:r w:rsidRPr="00923DCA">
              <w:rPr>
                <w:rFonts w:cs="Arial"/>
                <w:color w:val="0F0F0F"/>
                <w:w w:val="105"/>
                <w:sz w:val="16"/>
              </w:rPr>
              <w:t>most</w:t>
            </w:r>
            <w:r w:rsidRPr="00923DCA">
              <w:rPr>
                <w:rFonts w:cs="Arial"/>
                <w:color w:val="0F0F0F"/>
                <w:spacing w:val="-1"/>
                <w:w w:val="105"/>
                <w:sz w:val="16"/>
              </w:rPr>
              <w:t xml:space="preserve"> </w:t>
            </w:r>
            <w:r w:rsidRPr="00923DCA">
              <w:rPr>
                <w:rFonts w:cs="Arial"/>
                <w:color w:val="0F0F0F"/>
                <w:w w:val="105"/>
                <w:sz w:val="16"/>
              </w:rPr>
              <w:t>rangatira</w:t>
            </w:r>
            <w:r w:rsidRPr="00923DCA">
              <w:rPr>
                <w:rFonts w:cs="Arial"/>
                <w:color w:val="0F0F0F"/>
                <w:spacing w:val="3"/>
                <w:w w:val="105"/>
                <w:sz w:val="16"/>
              </w:rPr>
              <w:t xml:space="preserve"> </w:t>
            </w:r>
            <w:r w:rsidRPr="00923DCA">
              <w:rPr>
                <w:rFonts w:cs="Arial"/>
                <w:color w:val="232323"/>
                <w:spacing w:val="-2"/>
                <w:w w:val="105"/>
                <w:sz w:val="16"/>
              </w:rPr>
              <w:t>(chiefs),</w:t>
            </w:r>
            <w:r w:rsidRPr="00923DCA">
              <w:rPr>
                <w:rFonts w:cs="Arial"/>
                <w:color w:val="232323"/>
                <w:spacing w:val="25"/>
                <w:w w:val="122"/>
                <w:sz w:val="16"/>
              </w:rPr>
              <w:t xml:space="preserve"> </w:t>
            </w:r>
            <w:r w:rsidRPr="00923DCA">
              <w:rPr>
                <w:rFonts w:cs="Arial"/>
                <w:color w:val="232323"/>
                <w:w w:val="105"/>
                <w:sz w:val="16"/>
              </w:rPr>
              <w:t xml:space="preserve">while </w:t>
            </w:r>
            <w:r w:rsidRPr="00923DCA">
              <w:rPr>
                <w:rFonts w:cs="Arial"/>
                <w:color w:val="232323"/>
                <w:spacing w:val="-4"/>
                <w:w w:val="105"/>
                <w:sz w:val="16"/>
              </w:rPr>
              <w:t>only</w:t>
            </w:r>
            <w:r w:rsidRPr="00923DCA">
              <w:rPr>
                <w:rFonts w:cs="Arial"/>
                <w:color w:val="232323"/>
                <w:spacing w:val="-3"/>
                <w:w w:val="105"/>
                <w:sz w:val="16"/>
              </w:rPr>
              <w:t xml:space="preserve"> </w:t>
            </w:r>
            <w:r w:rsidRPr="00923DCA">
              <w:rPr>
                <w:rFonts w:cs="Arial"/>
                <w:color w:val="232323"/>
                <w:w w:val="105"/>
                <w:sz w:val="16"/>
              </w:rPr>
              <w:t>39</w:t>
            </w:r>
            <w:r w:rsidRPr="00923DCA">
              <w:rPr>
                <w:rFonts w:cs="Arial"/>
                <w:color w:val="232323"/>
                <w:spacing w:val="-4"/>
                <w:w w:val="105"/>
                <w:sz w:val="16"/>
              </w:rPr>
              <w:t xml:space="preserve"> </w:t>
            </w:r>
            <w:r w:rsidRPr="00923DCA">
              <w:rPr>
                <w:rFonts w:cs="Arial"/>
                <w:color w:val="232323"/>
                <w:w w:val="105"/>
                <w:sz w:val="16"/>
              </w:rPr>
              <w:t>signed</w:t>
            </w:r>
            <w:r w:rsidRPr="00923DCA">
              <w:rPr>
                <w:rFonts w:cs="Arial"/>
                <w:color w:val="232323"/>
                <w:spacing w:val="5"/>
                <w:w w:val="105"/>
                <w:sz w:val="16"/>
              </w:rPr>
              <w:t xml:space="preserve"> </w:t>
            </w:r>
            <w:r w:rsidRPr="00923DCA">
              <w:rPr>
                <w:rFonts w:cs="Arial"/>
                <w:color w:val="0F0F0F"/>
                <w:w w:val="105"/>
                <w:sz w:val="16"/>
              </w:rPr>
              <w:t>the</w:t>
            </w:r>
            <w:r w:rsidRPr="00923DCA">
              <w:rPr>
                <w:rFonts w:cs="Arial"/>
                <w:color w:val="0F0F0F"/>
                <w:spacing w:val="1"/>
                <w:w w:val="105"/>
                <w:sz w:val="16"/>
              </w:rPr>
              <w:t xml:space="preserve"> </w:t>
            </w:r>
            <w:r w:rsidRPr="00923DCA">
              <w:rPr>
                <w:rFonts w:cs="Arial"/>
                <w:color w:val="0F0F0F"/>
                <w:w w:val="105"/>
                <w:sz w:val="16"/>
              </w:rPr>
              <w:t>English</w:t>
            </w:r>
            <w:r w:rsidRPr="00923DCA">
              <w:rPr>
                <w:rFonts w:cs="Arial"/>
                <w:color w:val="0F0F0F"/>
                <w:spacing w:val="-5"/>
                <w:w w:val="105"/>
                <w:sz w:val="16"/>
              </w:rPr>
              <w:t xml:space="preserve"> </w:t>
            </w:r>
            <w:r w:rsidRPr="00923DCA">
              <w:rPr>
                <w:rFonts w:cs="Arial"/>
                <w:color w:val="232323"/>
                <w:spacing w:val="2"/>
                <w:w w:val="105"/>
                <w:sz w:val="16"/>
              </w:rPr>
              <w:t>version</w:t>
            </w:r>
            <w:r w:rsidRPr="00923DCA">
              <w:rPr>
                <w:rFonts w:cs="Arial"/>
                <w:color w:val="494949"/>
                <w:spacing w:val="1"/>
                <w:w w:val="105"/>
                <w:sz w:val="16"/>
              </w:rPr>
              <w:t>.</w:t>
            </w:r>
            <w:r w:rsidRPr="00923DCA">
              <w:rPr>
                <w:rFonts w:cs="Arial"/>
                <w:color w:val="494949"/>
                <w:spacing w:val="-26"/>
                <w:w w:val="105"/>
                <w:sz w:val="16"/>
              </w:rPr>
              <w:t xml:space="preserve"> </w:t>
            </w:r>
            <w:r w:rsidRPr="00923DCA">
              <w:rPr>
                <w:rFonts w:cs="Arial"/>
                <w:color w:val="0F0F0F"/>
                <w:w w:val="105"/>
                <w:sz w:val="16"/>
              </w:rPr>
              <w:t>Each</w:t>
            </w:r>
            <w:r w:rsidRPr="00923DCA">
              <w:rPr>
                <w:rFonts w:cs="Arial"/>
                <w:color w:val="0F0F0F"/>
                <w:spacing w:val="-12"/>
                <w:w w:val="105"/>
                <w:sz w:val="16"/>
              </w:rPr>
              <w:t xml:space="preserve"> </w:t>
            </w:r>
            <w:r w:rsidRPr="00923DCA">
              <w:rPr>
                <w:rFonts w:cs="Arial"/>
                <w:color w:val="232323"/>
                <w:w w:val="105"/>
                <w:sz w:val="16"/>
              </w:rPr>
              <w:t>version</w:t>
            </w:r>
            <w:r w:rsidRPr="00923DCA">
              <w:rPr>
                <w:rFonts w:cs="Arial"/>
                <w:color w:val="232323"/>
                <w:spacing w:val="32"/>
                <w:w w:val="105"/>
                <w:sz w:val="16"/>
              </w:rPr>
              <w:t xml:space="preserve"> </w:t>
            </w:r>
            <w:r w:rsidRPr="00923DCA">
              <w:rPr>
                <w:rFonts w:cs="Arial"/>
                <w:color w:val="0F0F0F"/>
                <w:spacing w:val="-12"/>
                <w:w w:val="105"/>
                <w:sz w:val="16"/>
              </w:rPr>
              <w:t>i</w:t>
            </w:r>
            <w:r w:rsidRPr="00923DCA">
              <w:rPr>
                <w:rFonts w:cs="Arial"/>
                <w:color w:val="0F0F0F"/>
                <w:spacing w:val="-14"/>
                <w:w w:val="105"/>
                <w:sz w:val="16"/>
              </w:rPr>
              <w:t>s</w:t>
            </w:r>
            <w:r w:rsidRPr="00923DCA">
              <w:rPr>
                <w:rFonts w:cs="Arial"/>
                <w:color w:val="0F0F0F"/>
                <w:spacing w:val="3"/>
                <w:w w:val="105"/>
                <w:sz w:val="16"/>
              </w:rPr>
              <w:t xml:space="preserve"> </w:t>
            </w:r>
            <w:r w:rsidRPr="00923DCA">
              <w:rPr>
                <w:rFonts w:cs="Arial"/>
                <w:color w:val="0F0F0F"/>
                <w:w w:val="105"/>
                <w:sz w:val="16"/>
              </w:rPr>
              <w:t>not</w:t>
            </w:r>
            <w:r w:rsidRPr="00923DCA">
              <w:rPr>
                <w:rFonts w:cs="Arial"/>
                <w:color w:val="0F0F0F"/>
                <w:spacing w:val="-9"/>
                <w:w w:val="105"/>
                <w:sz w:val="16"/>
              </w:rPr>
              <w:t xml:space="preserve"> </w:t>
            </w:r>
            <w:r w:rsidRPr="00923DCA">
              <w:rPr>
                <w:rFonts w:cs="Arial"/>
                <w:color w:val="232323"/>
                <w:w w:val="105"/>
                <w:sz w:val="16"/>
              </w:rPr>
              <w:t>an</w:t>
            </w:r>
            <w:r w:rsidRPr="00923DCA">
              <w:rPr>
                <w:rFonts w:cs="Arial"/>
                <w:color w:val="232323"/>
                <w:spacing w:val="23"/>
                <w:w w:val="105"/>
                <w:sz w:val="16"/>
              </w:rPr>
              <w:t xml:space="preserve"> </w:t>
            </w:r>
            <w:r w:rsidRPr="00923DCA">
              <w:rPr>
                <w:rFonts w:cs="Arial"/>
                <w:color w:val="0F0F0F"/>
                <w:w w:val="105"/>
                <w:sz w:val="16"/>
              </w:rPr>
              <w:t>exact</w:t>
            </w:r>
            <w:r w:rsidRPr="00923DCA">
              <w:rPr>
                <w:rFonts w:cs="Arial"/>
                <w:color w:val="0F0F0F"/>
                <w:spacing w:val="-8"/>
                <w:w w:val="105"/>
                <w:sz w:val="16"/>
              </w:rPr>
              <w:t xml:space="preserve"> </w:t>
            </w:r>
            <w:r w:rsidRPr="00923DCA">
              <w:rPr>
                <w:rFonts w:cs="Arial"/>
                <w:color w:val="0F0F0F"/>
                <w:spacing w:val="-1"/>
                <w:w w:val="105"/>
                <w:sz w:val="16"/>
              </w:rPr>
              <w:t>translation</w:t>
            </w:r>
            <w:r w:rsidRPr="00923DCA">
              <w:rPr>
                <w:rFonts w:cs="Arial"/>
                <w:color w:val="0F0F0F"/>
                <w:spacing w:val="-7"/>
                <w:w w:val="105"/>
                <w:sz w:val="16"/>
              </w:rPr>
              <w:t xml:space="preserve"> </w:t>
            </w:r>
            <w:r w:rsidRPr="00923DCA">
              <w:rPr>
                <w:rFonts w:cs="Arial"/>
                <w:color w:val="0F0F0F"/>
                <w:w w:val="105"/>
                <w:sz w:val="16"/>
              </w:rPr>
              <w:t>of</w:t>
            </w:r>
            <w:r w:rsidRPr="00923DCA">
              <w:rPr>
                <w:rFonts w:cs="Arial"/>
                <w:color w:val="0F0F0F"/>
                <w:spacing w:val="-11"/>
                <w:w w:val="105"/>
                <w:sz w:val="16"/>
              </w:rPr>
              <w:t xml:space="preserve"> </w:t>
            </w:r>
            <w:r w:rsidRPr="00923DCA">
              <w:rPr>
                <w:rFonts w:cs="Arial"/>
                <w:color w:val="0F0F0F"/>
                <w:w w:val="105"/>
                <w:sz w:val="16"/>
              </w:rPr>
              <w:t>the</w:t>
            </w:r>
            <w:r w:rsidRPr="00923DCA">
              <w:rPr>
                <w:rFonts w:cs="Arial"/>
                <w:color w:val="0F0F0F"/>
                <w:spacing w:val="-8"/>
                <w:w w:val="105"/>
                <w:sz w:val="16"/>
              </w:rPr>
              <w:t xml:space="preserve"> </w:t>
            </w:r>
            <w:r>
              <w:rPr>
                <w:rFonts w:cs="Arial"/>
                <w:color w:val="0F0F0F"/>
                <w:w w:val="105"/>
                <w:sz w:val="16"/>
              </w:rPr>
              <w:t>other.</w:t>
            </w:r>
          </w:p>
          <w:tbl>
            <w:tblPr>
              <w:tblStyle w:val="TableGrid"/>
              <w:tblW w:w="0" w:type="auto"/>
              <w:tblCellSpacing w:w="20" w:type="dxa"/>
              <w:tblInd w:w="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475"/>
            </w:tblGrid>
            <w:tr w:rsidR="00B9050D" w:rsidTr="00B66E45">
              <w:trPr>
                <w:trHeight w:val="925"/>
                <w:tblCellSpacing w:w="20" w:type="dxa"/>
              </w:trPr>
              <w:tc>
                <w:tcPr>
                  <w:tcW w:w="5395" w:type="dxa"/>
                  <w:shd w:val="clear" w:color="auto" w:fill="548DD4" w:themeFill="text2" w:themeFillTint="99"/>
                </w:tcPr>
                <w:p w:rsidR="00B9050D" w:rsidRPr="00C3632D" w:rsidRDefault="00B9050D" w:rsidP="00414FB7">
                  <w:pPr>
                    <w:spacing w:line="276" w:lineRule="auto"/>
                    <w:rPr>
                      <w:b/>
                      <w:color w:val="FFFFFF" w:themeColor="background1"/>
                      <w:sz w:val="15"/>
                      <w:szCs w:val="15"/>
                    </w:rPr>
                  </w:pPr>
                  <w:r w:rsidRPr="00C3632D">
                    <w:rPr>
                      <w:b/>
                      <w:color w:val="FFFFFF" w:themeColor="background1"/>
                      <w:sz w:val="15"/>
                      <w:szCs w:val="15"/>
                    </w:rPr>
                    <w:t>The Preamble</w:t>
                  </w:r>
                </w:p>
                <w:p w:rsidR="00B9050D" w:rsidRPr="00C3632D" w:rsidRDefault="00B9050D" w:rsidP="00414FB7">
                  <w:pPr>
                    <w:spacing w:line="276" w:lineRule="auto"/>
                    <w:ind w:left="13"/>
                    <w:rPr>
                      <w:rFonts w:cs="Arial"/>
                      <w:color w:val="FFFFFF" w:themeColor="background1"/>
                      <w:w w:val="105"/>
                      <w:sz w:val="15"/>
                      <w:szCs w:val="15"/>
                    </w:rPr>
                  </w:pPr>
                  <w:r w:rsidRPr="00C3632D">
                    <w:rPr>
                      <w:rFonts w:cs="Arial"/>
                      <w:color w:val="FFFFFF" w:themeColor="background1"/>
                      <w:w w:val="105"/>
                      <w:sz w:val="15"/>
                      <w:szCs w:val="15"/>
                    </w:rPr>
                    <w:t xml:space="preserve">The British: </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rPr>
                    <w:t>desire that Māori maintain their sovereignty</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rPr>
                    <w:t>want to bring peace to New Zealand – Hobson was appointed for that purpose</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rPr>
                    <w:t>a</w:t>
                  </w:r>
                  <w:r w:rsidR="00C05CBE">
                    <w:rPr>
                      <w:rFonts w:cs="Arial"/>
                      <w:color w:val="FFFFFF" w:themeColor="background1"/>
                      <w:w w:val="105"/>
                      <w:sz w:val="15"/>
                      <w:szCs w:val="15"/>
                    </w:rPr>
                    <w:t>cknowledge that more settlers/</w:t>
                  </w:r>
                  <w:r w:rsidRPr="00C3632D">
                    <w:rPr>
                      <w:rFonts w:cs="Arial"/>
                      <w:color w:val="FFFFFF" w:themeColor="background1"/>
                      <w:w w:val="105"/>
                      <w:sz w:val="15"/>
                      <w:szCs w:val="15"/>
                    </w:rPr>
                    <w:t>immigrants are coming</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rPr>
                    <w:t xml:space="preserve">wishes to establish a government to prevent lawlessness. </w:t>
                  </w:r>
                </w:p>
              </w:tc>
            </w:tr>
            <w:tr w:rsidR="00B9050D" w:rsidTr="00B66E45">
              <w:trPr>
                <w:trHeight w:val="925"/>
                <w:tblCellSpacing w:w="20" w:type="dxa"/>
              </w:trPr>
              <w:tc>
                <w:tcPr>
                  <w:tcW w:w="5395" w:type="dxa"/>
                  <w:shd w:val="clear" w:color="auto" w:fill="548DD4" w:themeFill="text2" w:themeFillTint="99"/>
                </w:tcPr>
                <w:p w:rsidR="00B9050D" w:rsidRPr="00C3632D" w:rsidRDefault="00B9050D" w:rsidP="00414FB7">
                  <w:pPr>
                    <w:spacing w:line="276" w:lineRule="auto"/>
                    <w:ind w:left="13"/>
                    <w:rPr>
                      <w:b/>
                      <w:color w:val="FFFFFF" w:themeColor="background1"/>
                      <w:sz w:val="15"/>
                      <w:szCs w:val="15"/>
                    </w:rPr>
                  </w:pPr>
                  <w:r w:rsidRPr="00C3632D">
                    <w:rPr>
                      <w:b/>
                      <w:color w:val="FFFFFF" w:themeColor="background1"/>
                      <w:sz w:val="15"/>
                      <w:szCs w:val="15"/>
                    </w:rPr>
                    <w:t xml:space="preserve">Article 1 </w:t>
                  </w:r>
                </w:p>
                <w:p w:rsidR="00B9050D" w:rsidRPr="00C3632D" w:rsidRDefault="00B9050D" w:rsidP="00414FB7">
                  <w:pPr>
                    <w:spacing w:line="276" w:lineRule="auto"/>
                    <w:rPr>
                      <w:rFonts w:cs="Arial"/>
                      <w:color w:val="FFFFFF" w:themeColor="background1"/>
                      <w:w w:val="105"/>
                      <w:sz w:val="15"/>
                      <w:szCs w:val="15"/>
                    </w:rPr>
                  </w:pPr>
                  <w:r w:rsidRPr="00C3632D">
                    <w:rPr>
                      <w:rFonts w:cs="Arial"/>
                      <w:color w:val="FFFFFF" w:themeColor="background1"/>
                      <w:w w:val="105"/>
                      <w:sz w:val="15"/>
                      <w:szCs w:val="15"/>
                    </w:rPr>
                    <w:t xml:space="preserve">Declared New Zealand an independent state: </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u w:val="single"/>
                    </w:rPr>
                    <w:t>Māori text</w:t>
                  </w:r>
                  <w:r w:rsidRPr="00C3632D">
                    <w:rPr>
                      <w:rFonts w:cs="Arial"/>
                      <w:color w:val="FFFFFF" w:themeColor="background1"/>
                      <w:w w:val="105"/>
                      <w:sz w:val="15"/>
                      <w:szCs w:val="15"/>
                    </w:rPr>
                    <w:t>: gives governorship (kawanatanga) to the Crown</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sz w:val="16"/>
                      <w:szCs w:val="16"/>
                    </w:rPr>
                  </w:pPr>
                  <w:r w:rsidRPr="00C3632D">
                    <w:rPr>
                      <w:rFonts w:cs="Arial"/>
                      <w:color w:val="FFFFFF" w:themeColor="background1"/>
                      <w:w w:val="105"/>
                      <w:sz w:val="15"/>
                      <w:szCs w:val="15"/>
                      <w:u w:val="single"/>
                    </w:rPr>
                    <w:t>English text:</w:t>
                  </w:r>
                  <w:r w:rsidRPr="00C3632D">
                    <w:rPr>
                      <w:rFonts w:cs="Arial"/>
                      <w:color w:val="FFFFFF" w:themeColor="background1"/>
                      <w:w w:val="105"/>
                      <w:sz w:val="15"/>
                      <w:szCs w:val="15"/>
                    </w:rPr>
                    <w:t xml:space="preserve"> gives sovereignty to the Crown. </w:t>
                  </w:r>
                </w:p>
              </w:tc>
            </w:tr>
            <w:tr w:rsidR="00B9050D" w:rsidTr="00B66E45">
              <w:trPr>
                <w:trHeight w:val="925"/>
                <w:tblCellSpacing w:w="20" w:type="dxa"/>
              </w:trPr>
              <w:tc>
                <w:tcPr>
                  <w:tcW w:w="5395" w:type="dxa"/>
                  <w:shd w:val="clear" w:color="auto" w:fill="548DD4" w:themeFill="text2" w:themeFillTint="99"/>
                </w:tcPr>
                <w:p w:rsidR="00B9050D" w:rsidRPr="00C3632D" w:rsidRDefault="00B9050D" w:rsidP="00414FB7">
                  <w:pPr>
                    <w:spacing w:line="276" w:lineRule="auto"/>
                    <w:ind w:left="13"/>
                    <w:rPr>
                      <w:b/>
                      <w:color w:val="FFFFFF" w:themeColor="background1"/>
                      <w:sz w:val="15"/>
                      <w:szCs w:val="15"/>
                    </w:rPr>
                  </w:pPr>
                  <w:r w:rsidRPr="00C3632D">
                    <w:rPr>
                      <w:b/>
                      <w:color w:val="FFFFFF" w:themeColor="background1"/>
                      <w:sz w:val="15"/>
                      <w:szCs w:val="15"/>
                    </w:rPr>
                    <w:t>Article 2</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u w:val="single"/>
                    </w:rPr>
                    <w:t>Māori text</w:t>
                  </w:r>
                  <w:r w:rsidRPr="00C3632D">
                    <w:rPr>
                      <w:rFonts w:cs="Arial"/>
                      <w:color w:val="FFFFFF" w:themeColor="background1"/>
                      <w:w w:val="105"/>
                      <w:sz w:val="15"/>
                      <w:szCs w:val="15"/>
                    </w:rPr>
                    <w:t>: Māori are guaranteed tino rangatiratanga (sovereignty) over all of their taonga (lands, villages and property)</w:t>
                  </w:r>
                  <w:r w:rsidRPr="00C3632D">
                    <w:rPr>
                      <w:noProof/>
                      <w:color w:val="FFFFFF" w:themeColor="background1"/>
                      <w:w w:val="105"/>
                      <w:sz w:val="15"/>
                      <w:szCs w:val="15"/>
                      <w:lang w:val="en-NZ" w:eastAsia="en-NZ"/>
                    </w:rPr>
                    <w:t xml:space="preserve"> </w:t>
                  </w:r>
                </w:p>
                <w:p w:rsidR="00B9050D" w:rsidRPr="00C3632D" w:rsidRDefault="00B9050D" w:rsidP="00414FB7">
                  <w:pPr>
                    <w:pStyle w:val="ListParagraph"/>
                    <w:widowControl w:val="0"/>
                    <w:numPr>
                      <w:ilvl w:val="0"/>
                      <w:numId w:val="43"/>
                    </w:numPr>
                    <w:spacing w:line="276" w:lineRule="auto"/>
                    <w:ind w:left="373"/>
                    <w:contextualSpacing w:val="0"/>
                    <w:jc w:val="left"/>
                    <w:rPr>
                      <w:rFonts w:cs="Arial"/>
                      <w:color w:val="FFFFFF" w:themeColor="background1"/>
                      <w:sz w:val="16"/>
                      <w:szCs w:val="16"/>
                    </w:rPr>
                  </w:pPr>
                  <w:r w:rsidRPr="00C3632D">
                    <w:rPr>
                      <w:rFonts w:cs="Arial"/>
                      <w:color w:val="FFFFFF" w:themeColor="background1"/>
                      <w:w w:val="105"/>
                      <w:sz w:val="15"/>
                      <w:szCs w:val="15"/>
                      <w:u w:val="single"/>
                    </w:rPr>
                    <w:t>English text</w:t>
                  </w:r>
                  <w:r w:rsidRPr="00C3632D">
                    <w:rPr>
                      <w:rFonts w:cs="Arial"/>
                      <w:color w:val="FFFFFF" w:themeColor="background1"/>
                      <w:w w:val="105"/>
                      <w:sz w:val="15"/>
                      <w:szCs w:val="15"/>
                    </w:rPr>
                    <w:t>: Māori are guaranteed undisturbed possession over their lands and estates and forests.</w:t>
                  </w:r>
                </w:p>
              </w:tc>
            </w:tr>
            <w:tr w:rsidR="00B9050D" w:rsidTr="00B66E45">
              <w:trPr>
                <w:trHeight w:val="815"/>
                <w:tblCellSpacing w:w="20" w:type="dxa"/>
              </w:trPr>
              <w:tc>
                <w:tcPr>
                  <w:tcW w:w="5395" w:type="dxa"/>
                  <w:shd w:val="clear" w:color="auto" w:fill="548DD4" w:themeFill="text2" w:themeFillTint="99"/>
                </w:tcPr>
                <w:p w:rsidR="00B9050D" w:rsidRPr="00C3632D" w:rsidRDefault="00B9050D" w:rsidP="00414FB7">
                  <w:pPr>
                    <w:spacing w:line="276" w:lineRule="auto"/>
                    <w:ind w:left="13"/>
                    <w:rPr>
                      <w:b/>
                      <w:color w:val="FFFFFF" w:themeColor="background1"/>
                      <w:sz w:val="15"/>
                      <w:szCs w:val="15"/>
                    </w:rPr>
                  </w:pPr>
                  <w:r w:rsidRPr="00C3632D">
                    <w:rPr>
                      <w:b/>
                      <w:color w:val="FFFFFF" w:themeColor="background1"/>
                      <w:sz w:val="15"/>
                      <w:szCs w:val="15"/>
                    </w:rPr>
                    <w:t>Article 3</w:t>
                  </w:r>
                </w:p>
                <w:p w:rsidR="00B9050D" w:rsidRPr="00C3632D" w:rsidRDefault="00B9050D" w:rsidP="00414FB7">
                  <w:pPr>
                    <w:pStyle w:val="ListParagraph"/>
                    <w:widowControl w:val="0"/>
                    <w:numPr>
                      <w:ilvl w:val="0"/>
                      <w:numId w:val="43"/>
                    </w:numPr>
                    <w:ind w:left="373"/>
                    <w:contextualSpacing w:val="0"/>
                    <w:jc w:val="left"/>
                    <w:rPr>
                      <w:rFonts w:cs="Arial"/>
                      <w:color w:val="FFFFFF" w:themeColor="background1"/>
                      <w:w w:val="105"/>
                      <w:sz w:val="15"/>
                      <w:szCs w:val="15"/>
                    </w:rPr>
                  </w:pPr>
                  <w:r w:rsidRPr="00C3632D">
                    <w:rPr>
                      <w:rFonts w:cs="Arial"/>
                      <w:color w:val="FFFFFF" w:themeColor="background1"/>
                      <w:w w:val="105"/>
                      <w:sz w:val="15"/>
                      <w:szCs w:val="15"/>
                      <w:u w:val="single"/>
                    </w:rPr>
                    <w:t>Māori text</w:t>
                  </w:r>
                  <w:r w:rsidRPr="00C3632D">
                    <w:rPr>
                      <w:rFonts w:cs="Arial"/>
                      <w:color w:val="FFFFFF" w:themeColor="background1"/>
                      <w:w w:val="105"/>
                      <w:sz w:val="15"/>
                      <w:szCs w:val="15"/>
                    </w:rPr>
                    <w:t>: Māori have the same rights as British citizens</w:t>
                  </w:r>
                  <w:r w:rsidRPr="00C3632D">
                    <w:rPr>
                      <w:noProof/>
                      <w:color w:val="FFFFFF" w:themeColor="background1"/>
                      <w:w w:val="105"/>
                      <w:sz w:val="15"/>
                      <w:szCs w:val="15"/>
                      <w:lang w:val="en-NZ" w:eastAsia="en-NZ"/>
                    </w:rPr>
                    <w:t xml:space="preserve"> </w:t>
                  </w:r>
                </w:p>
                <w:p w:rsidR="00B9050D" w:rsidRPr="00C3632D" w:rsidRDefault="00B9050D" w:rsidP="00414FB7">
                  <w:pPr>
                    <w:pStyle w:val="ListParagraph"/>
                    <w:widowControl w:val="0"/>
                    <w:numPr>
                      <w:ilvl w:val="0"/>
                      <w:numId w:val="43"/>
                    </w:numPr>
                    <w:spacing w:before="93"/>
                    <w:ind w:left="373"/>
                    <w:contextualSpacing w:val="0"/>
                    <w:jc w:val="left"/>
                    <w:rPr>
                      <w:color w:val="FFFFFF" w:themeColor="background1"/>
                      <w:w w:val="105"/>
                      <w:sz w:val="15"/>
                      <w:szCs w:val="15"/>
                    </w:rPr>
                  </w:pPr>
                  <w:r w:rsidRPr="00C3632D">
                    <w:rPr>
                      <w:rFonts w:cs="Arial"/>
                      <w:color w:val="FFFFFF" w:themeColor="background1"/>
                      <w:w w:val="105"/>
                      <w:sz w:val="15"/>
                      <w:szCs w:val="15"/>
                      <w:u w:val="single"/>
                    </w:rPr>
                    <w:t>English text</w:t>
                  </w:r>
                  <w:r w:rsidRPr="00C3632D">
                    <w:rPr>
                      <w:rFonts w:cs="Arial"/>
                      <w:color w:val="FFFFFF" w:themeColor="background1"/>
                      <w:w w:val="105"/>
                      <w:sz w:val="15"/>
                      <w:szCs w:val="15"/>
                    </w:rPr>
                    <w:t xml:space="preserve">: Māori have the same rights and privileges as British subjects. </w:t>
                  </w:r>
                </w:p>
              </w:tc>
            </w:tr>
          </w:tbl>
          <w:p w:rsidR="00B9050D" w:rsidRDefault="00B9050D" w:rsidP="00414FB7">
            <w:pPr>
              <w:spacing w:before="5"/>
              <w:rPr>
                <w:rFonts w:cs="Arial"/>
                <w:sz w:val="16"/>
                <w:szCs w:val="16"/>
              </w:rPr>
            </w:pPr>
          </w:p>
        </w:tc>
        <w:tc>
          <w:tcPr>
            <w:tcW w:w="305" w:type="dxa"/>
            <w:vMerge/>
            <w:tcBorders>
              <w:left w:val="inset" w:sz="6" w:space="0" w:color="auto"/>
              <w:bottom w:val="nil"/>
              <w:right w:val="outset" w:sz="6" w:space="0" w:color="auto"/>
            </w:tcBorders>
          </w:tcPr>
          <w:p w:rsidR="00B9050D" w:rsidRDefault="00B9050D" w:rsidP="00414FB7">
            <w:pPr>
              <w:spacing w:before="5"/>
              <w:rPr>
                <w:rFonts w:cs="Arial"/>
                <w:sz w:val="16"/>
                <w:szCs w:val="16"/>
              </w:rPr>
            </w:pPr>
          </w:p>
        </w:tc>
        <w:tc>
          <w:tcPr>
            <w:tcW w:w="3055" w:type="dxa"/>
            <w:vMerge/>
            <w:tcBorders>
              <w:left w:val="outset" w:sz="6" w:space="0" w:color="auto"/>
              <w:bottom w:val="inset" w:sz="6" w:space="0" w:color="auto"/>
              <w:right w:val="inset" w:sz="6" w:space="0" w:color="auto"/>
            </w:tcBorders>
          </w:tcPr>
          <w:p w:rsidR="00B9050D" w:rsidRDefault="00B9050D" w:rsidP="00414FB7">
            <w:pPr>
              <w:spacing w:before="5"/>
              <w:rPr>
                <w:rFonts w:cs="Arial"/>
                <w:sz w:val="16"/>
                <w:szCs w:val="16"/>
              </w:rPr>
            </w:pPr>
          </w:p>
        </w:tc>
      </w:tr>
      <w:tr w:rsidR="00B9050D" w:rsidTr="00B9050D">
        <w:trPr>
          <w:trHeight w:val="4412"/>
        </w:trPr>
        <w:tc>
          <w:tcPr>
            <w:tcW w:w="2731" w:type="dxa"/>
            <w:tcBorders>
              <w:top w:val="outset" w:sz="6" w:space="0" w:color="auto"/>
              <w:left w:val="outset" w:sz="6" w:space="0" w:color="auto"/>
              <w:bottom w:val="inset" w:sz="6" w:space="0" w:color="auto"/>
            </w:tcBorders>
            <w:vAlign w:val="center"/>
          </w:tcPr>
          <w:p w:rsidR="00B9050D" w:rsidRDefault="00B9050D" w:rsidP="00414FB7">
            <w:pPr>
              <w:ind w:left="30"/>
              <w:rPr>
                <w:rFonts w:eastAsia="Arial" w:cs="Arial"/>
                <w:sz w:val="16"/>
                <w:szCs w:val="16"/>
              </w:rPr>
            </w:pPr>
            <w:r>
              <w:rPr>
                <w:b/>
                <w:color w:val="0F0F0F"/>
                <w:w w:val="105"/>
                <w:sz w:val="16"/>
              </w:rPr>
              <w:t>Land</w:t>
            </w:r>
            <w:r>
              <w:rPr>
                <w:b/>
                <w:color w:val="0F0F0F"/>
                <w:spacing w:val="-14"/>
                <w:w w:val="105"/>
                <w:sz w:val="16"/>
              </w:rPr>
              <w:t xml:space="preserve"> </w:t>
            </w:r>
            <w:r>
              <w:rPr>
                <w:b/>
                <w:color w:val="0F0F0F"/>
                <w:w w:val="105"/>
                <w:sz w:val="16"/>
              </w:rPr>
              <w:t>Loss</w:t>
            </w:r>
          </w:p>
          <w:p w:rsidR="00B9050D" w:rsidRDefault="00B9050D" w:rsidP="00414FB7">
            <w:pPr>
              <w:spacing w:before="100" w:line="249" w:lineRule="auto"/>
              <w:ind w:left="30" w:right="563"/>
              <w:jc w:val="left"/>
              <w:rPr>
                <w:rFonts w:eastAsia="Arial" w:cs="Arial"/>
                <w:sz w:val="16"/>
                <w:szCs w:val="16"/>
              </w:rPr>
            </w:pPr>
            <w:r>
              <w:rPr>
                <w:color w:val="0F0F0F"/>
                <w:w w:val="105"/>
                <w:sz w:val="16"/>
              </w:rPr>
              <w:t>Between</w:t>
            </w:r>
            <w:r>
              <w:rPr>
                <w:color w:val="0F0F0F"/>
                <w:spacing w:val="-7"/>
                <w:w w:val="105"/>
                <w:sz w:val="16"/>
              </w:rPr>
              <w:t xml:space="preserve"> </w:t>
            </w:r>
            <w:r>
              <w:rPr>
                <w:color w:val="0F0F0F"/>
                <w:w w:val="105"/>
                <w:sz w:val="16"/>
              </w:rPr>
              <w:t>1860</w:t>
            </w:r>
            <w:r>
              <w:rPr>
                <w:color w:val="0F0F0F"/>
                <w:spacing w:val="-30"/>
                <w:w w:val="105"/>
                <w:sz w:val="16"/>
              </w:rPr>
              <w:t xml:space="preserve"> </w:t>
            </w:r>
            <w:r>
              <w:rPr>
                <w:color w:val="232323"/>
                <w:w w:val="105"/>
                <w:sz w:val="16"/>
              </w:rPr>
              <w:t>and</w:t>
            </w:r>
            <w:r>
              <w:rPr>
                <w:color w:val="232323"/>
                <w:spacing w:val="-13"/>
                <w:w w:val="105"/>
                <w:sz w:val="16"/>
              </w:rPr>
              <w:t xml:space="preserve"> </w:t>
            </w:r>
            <w:r>
              <w:rPr>
                <w:color w:val="0F0F0F"/>
                <w:spacing w:val="-2"/>
                <w:w w:val="105"/>
                <w:sz w:val="16"/>
              </w:rPr>
              <w:t>1930</w:t>
            </w:r>
            <w:r>
              <w:rPr>
                <w:color w:val="383838"/>
                <w:spacing w:val="-2"/>
                <w:w w:val="105"/>
                <w:sz w:val="16"/>
              </w:rPr>
              <w:t>,</w:t>
            </w:r>
            <w:r>
              <w:rPr>
                <w:color w:val="383838"/>
                <w:spacing w:val="22"/>
                <w:w w:val="114"/>
                <w:sz w:val="16"/>
              </w:rPr>
              <w:t xml:space="preserve"> </w:t>
            </w:r>
            <w:r>
              <w:rPr>
                <w:color w:val="0F0F0F"/>
                <w:spacing w:val="-1"/>
                <w:w w:val="105"/>
                <w:sz w:val="16"/>
              </w:rPr>
              <w:t>millions</w:t>
            </w:r>
            <w:r>
              <w:rPr>
                <w:color w:val="0F0F0F"/>
                <w:spacing w:val="-11"/>
                <w:w w:val="105"/>
                <w:sz w:val="16"/>
              </w:rPr>
              <w:t xml:space="preserve"> </w:t>
            </w:r>
            <w:r>
              <w:rPr>
                <w:color w:val="0F0F0F"/>
                <w:w w:val="105"/>
                <w:sz w:val="16"/>
              </w:rPr>
              <w:t>of</w:t>
            </w:r>
            <w:r>
              <w:rPr>
                <w:color w:val="0F0F0F"/>
                <w:spacing w:val="15"/>
                <w:w w:val="105"/>
                <w:sz w:val="16"/>
              </w:rPr>
              <w:t xml:space="preserve"> </w:t>
            </w:r>
            <w:r>
              <w:rPr>
                <w:color w:val="0F0F0F"/>
                <w:w w:val="105"/>
                <w:sz w:val="16"/>
              </w:rPr>
              <w:t>hectares</w:t>
            </w:r>
            <w:r>
              <w:rPr>
                <w:color w:val="0F0F0F"/>
                <w:spacing w:val="-5"/>
                <w:w w:val="105"/>
                <w:sz w:val="16"/>
              </w:rPr>
              <w:t xml:space="preserve"> </w:t>
            </w:r>
            <w:r>
              <w:rPr>
                <w:color w:val="0F0F0F"/>
                <w:w w:val="105"/>
                <w:sz w:val="16"/>
              </w:rPr>
              <w:t>of</w:t>
            </w:r>
            <w:r>
              <w:rPr>
                <w:color w:val="0F0F0F"/>
                <w:spacing w:val="9"/>
                <w:w w:val="105"/>
                <w:sz w:val="16"/>
              </w:rPr>
              <w:t xml:space="preserve"> </w:t>
            </w:r>
            <w:r>
              <w:rPr>
                <w:color w:val="0F0F0F"/>
                <w:spacing w:val="-4"/>
                <w:w w:val="105"/>
                <w:sz w:val="16"/>
              </w:rPr>
              <w:t>l</w:t>
            </w:r>
            <w:r>
              <w:rPr>
                <w:color w:val="0F0F0F"/>
                <w:spacing w:val="-8"/>
                <w:w w:val="105"/>
                <w:sz w:val="16"/>
              </w:rPr>
              <w:t>and</w:t>
            </w:r>
            <w:r>
              <w:rPr>
                <w:color w:val="0F0F0F"/>
                <w:spacing w:val="21"/>
                <w:w w:val="101"/>
                <w:sz w:val="16"/>
              </w:rPr>
              <w:t xml:space="preserve"> </w:t>
            </w:r>
            <w:r>
              <w:rPr>
                <w:color w:val="0F0F0F"/>
                <w:w w:val="105"/>
                <w:sz w:val="16"/>
              </w:rPr>
              <w:t>were confiscated</w:t>
            </w:r>
            <w:r>
              <w:rPr>
                <w:color w:val="0F0F0F"/>
                <w:spacing w:val="17"/>
                <w:w w:val="105"/>
                <w:sz w:val="16"/>
              </w:rPr>
              <w:t xml:space="preserve"> </w:t>
            </w:r>
            <w:r>
              <w:rPr>
                <w:color w:val="0F0F0F"/>
                <w:w w:val="105"/>
                <w:sz w:val="16"/>
              </w:rPr>
              <w:t>by</w:t>
            </w:r>
            <w:r>
              <w:rPr>
                <w:color w:val="0F0F0F"/>
                <w:spacing w:val="-27"/>
                <w:w w:val="105"/>
                <w:sz w:val="16"/>
              </w:rPr>
              <w:t xml:space="preserve"> </w:t>
            </w:r>
            <w:r>
              <w:rPr>
                <w:color w:val="0F0F0F"/>
                <w:w w:val="105"/>
                <w:sz w:val="16"/>
              </w:rPr>
              <w:t>the</w:t>
            </w:r>
            <w:r>
              <w:rPr>
                <w:color w:val="0F0F0F"/>
                <w:w w:val="106"/>
                <w:sz w:val="16"/>
              </w:rPr>
              <w:t xml:space="preserve"> </w:t>
            </w:r>
            <w:r>
              <w:rPr>
                <w:color w:val="232323"/>
                <w:w w:val="105"/>
                <w:sz w:val="16"/>
              </w:rPr>
              <w:t>Government</w:t>
            </w:r>
            <w:r w:rsidR="00C05CBE">
              <w:rPr>
                <w:color w:val="232323"/>
                <w:w w:val="105"/>
                <w:sz w:val="16"/>
              </w:rPr>
              <w:t>.</w:t>
            </w:r>
          </w:p>
          <w:p w:rsidR="00B9050D" w:rsidRDefault="00B9050D" w:rsidP="00414FB7">
            <w:pPr>
              <w:spacing w:before="92" w:line="249" w:lineRule="auto"/>
              <w:ind w:left="30" w:right="331"/>
              <w:jc w:val="left"/>
              <w:rPr>
                <w:rFonts w:eastAsia="Arial" w:cs="Arial"/>
                <w:sz w:val="16"/>
                <w:szCs w:val="16"/>
              </w:rPr>
            </w:pPr>
            <w:r>
              <w:rPr>
                <w:color w:val="0F0F0F"/>
                <w:w w:val="105"/>
                <w:sz w:val="16"/>
              </w:rPr>
              <w:t>Large</w:t>
            </w:r>
            <w:r>
              <w:rPr>
                <w:color w:val="0F0F0F"/>
                <w:spacing w:val="5"/>
                <w:w w:val="105"/>
                <w:sz w:val="16"/>
              </w:rPr>
              <w:t xml:space="preserve"> </w:t>
            </w:r>
            <w:r>
              <w:rPr>
                <w:color w:val="0F0F0F"/>
                <w:w w:val="105"/>
                <w:sz w:val="16"/>
              </w:rPr>
              <w:t>areas</w:t>
            </w:r>
            <w:r>
              <w:rPr>
                <w:color w:val="0F0F0F"/>
                <w:spacing w:val="-2"/>
                <w:w w:val="105"/>
                <w:sz w:val="16"/>
              </w:rPr>
              <w:t xml:space="preserve"> </w:t>
            </w:r>
            <w:r>
              <w:rPr>
                <w:color w:val="0F0F0F"/>
                <w:w w:val="105"/>
                <w:sz w:val="16"/>
              </w:rPr>
              <w:t>of</w:t>
            </w:r>
            <w:r>
              <w:rPr>
                <w:color w:val="0F0F0F"/>
                <w:spacing w:val="4"/>
                <w:w w:val="105"/>
                <w:sz w:val="16"/>
              </w:rPr>
              <w:t xml:space="preserve"> </w:t>
            </w:r>
            <w:r>
              <w:rPr>
                <w:color w:val="0F0F0F"/>
                <w:spacing w:val="-20"/>
                <w:w w:val="105"/>
                <w:sz w:val="16"/>
              </w:rPr>
              <w:t>l</w:t>
            </w:r>
            <w:r>
              <w:rPr>
                <w:color w:val="0F0F0F"/>
                <w:w w:val="105"/>
                <w:sz w:val="16"/>
              </w:rPr>
              <w:t>and</w:t>
            </w:r>
            <w:r>
              <w:rPr>
                <w:color w:val="0F0F0F"/>
                <w:spacing w:val="-8"/>
                <w:w w:val="105"/>
                <w:sz w:val="16"/>
              </w:rPr>
              <w:t xml:space="preserve"> </w:t>
            </w:r>
            <w:r>
              <w:rPr>
                <w:color w:val="0F0F0F"/>
                <w:w w:val="105"/>
                <w:sz w:val="16"/>
              </w:rPr>
              <w:t>were</w:t>
            </w:r>
            <w:r>
              <w:rPr>
                <w:color w:val="0F0F0F"/>
                <w:spacing w:val="8"/>
                <w:w w:val="105"/>
                <w:sz w:val="16"/>
              </w:rPr>
              <w:t xml:space="preserve"> </w:t>
            </w:r>
            <w:r>
              <w:rPr>
                <w:color w:val="0F0F0F"/>
                <w:w w:val="105"/>
                <w:sz w:val="16"/>
              </w:rPr>
              <w:t>also</w:t>
            </w:r>
            <w:r>
              <w:rPr>
                <w:color w:val="0F0F0F"/>
                <w:w w:val="108"/>
                <w:sz w:val="16"/>
              </w:rPr>
              <w:t xml:space="preserve"> lost </w:t>
            </w:r>
            <w:r>
              <w:rPr>
                <w:color w:val="0F0F0F"/>
                <w:w w:val="105"/>
                <w:sz w:val="16"/>
              </w:rPr>
              <w:t>through</w:t>
            </w:r>
            <w:r>
              <w:rPr>
                <w:color w:val="0F0F0F"/>
                <w:spacing w:val="4"/>
                <w:w w:val="105"/>
                <w:sz w:val="16"/>
              </w:rPr>
              <w:t xml:space="preserve"> </w:t>
            </w:r>
            <w:r>
              <w:rPr>
                <w:color w:val="0F0F0F"/>
                <w:w w:val="105"/>
                <w:sz w:val="16"/>
              </w:rPr>
              <w:t>the</w:t>
            </w:r>
            <w:r>
              <w:rPr>
                <w:color w:val="0F0F0F"/>
                <w:spacing w:val="4"/>
                <w:w w:val="105"/>
                <w:sz w:val="16"/>
              </w:rPr>
              <w:t xml:space="preserve"> </w:t>
            </w:r>
            <w:r>
              <w:rPr>
                <w:color w:val="0F0F0F"/>
                <w:w w:val="105"/>
                <w:sz w:val="16"/>
              </w:rPr>
              <w:t>Native</w:t>
            </w:r>
            <w:r>
              <w:rPr>
                <w:color w:val="0F0F0F"/>
                <w:spacing w:val="14"/>
                <w:w w:val="105"/>
                <w:sz w:val="16"/>
              </w:rPr>
              <w:t xml:space="preserve"> </w:t>
            </w:r>
            <w:r>
              <w:rPr>
                <w:color w:val="0F0F0F"/>
                <w:w w:val="105"/>
                <w:sz w:val="16"/>
              </w:rPr>
              <w:t>Land</w:t>
            </w:r>
            <w:r>
              <w:rPr>
                <w:color w:val="0F0F0F"/>
                <w:spacing w:val="-1"/>
                <w:w w:val="105"/>
                <w:sz w:val="16"/>
              </w:rPr>
              <w:t xml:space="preserve"> </w:t>
            </w:r>
            <w:r>
              <w:rPr>
                <w:color w:val="0F0F0F"/>
                <w:w w:val="105"/>
                <w:sz w:val="16"/>
              </w:rPr>
              <w:t>Court.</w:t>
            </w:r>
          </w:p>
          <w:p w:rsidR="00B9050D" w:rsidRPr="002B5F79" w:rsidRDefault="00B9050D" w:rsidP="002B5F79">
            <w:pPr>
              <w:spacing w:before="92" w:line="246" w:lineRule="auto"/>
              <w:ind w:left="30" w:right="-65"/>
              <w:jc w:val="left"/>
              <w:rPr>
                <w:color w:val="0F0F0F"/>
                <w:w w:val="105"/>
                <w:sz w:val="16"/>
              </w:rPr>
            </w:pPr>
            <w:r>
              <w:rPr>
                <w:color w:val="0F0F0F"/>
                <w:w w:val="105"/>
                <w:sz w:val="16"/>
              </w:rPr>
              <w:t>For</w:t>
            </w:r>
            <w:r>
              <w:rPr>
                <w:color w:val="0F0F0F"/>
                <w:spacing w:val="-13"/>
                <w:w w:val="105"/>
                <w:sz w:val="16"/>
              </w:rPr>
              <w:t xml:space="preserve"> </w:t>
            </w:r>
            <w:r>
              <w:rPr>
                <w:color w:val="0F0F0F"/>
                <w:spacing w:val="-1"/>
                <w:w w:val="105"/>
                <w:sz w:val="16"/>
              </w:rPr>
              <w:t>e</w:t>
            </w:r>
            <w:r>
              <w:rPr>
                <w:color w:val="383838"/>
                <w:spacing w:val="-1"/>
                <w:w w:val="105"/>
                <w:sz w:val="16"/>
              </w:rPr>
              <w:t>xa</w:t>
            </w:r>
            <w:r>
              <w:rPr>
                <w:color w:val="0F0F0F"/>
                <w:spacing w:val="-1"/>
                <w:w w:val="105"/>
                <w:sz w:val="16"/>
              </w:rPr>
              <w:t>mple</w:t>
            </w:r>
            <w:r>
              <w:rPr>
                <w:color w:val="383838"/>
                <w:spacing w:val="-1"/>
                <w:w w:val="105"/>
                <w:sz w:val="16"/>
              </w:rPr>
              <w:t>,</w:t>
            </w:r>
            <w:r>
              <w:rPr>
                <w:color w:val="383838"/>
                <w:spacing w:val="-10"/>
                <w:w w:val="105"/>
                <w:sz w:val="16"/>
              </w:rPr>
              <w:t xml:space="preserve"> </w:t>
            </w:r>
            <w:r>
              <w:rPr>
                <w:color w:val="0F0F0F"/>
                <w:w w:val="105"/>
                <w:sz w:val="16"/>
              </w:rPr>
              <w:t>the</w:t>
            </w:r>
            <w:r>
              <w:rPr>
                <w:color w:val="0F0F0F"/>
                <w:spacing w:val="2"/>
                <w:w w:val="105"/>
                <w:sz w:val="16"/>
              </w:rPr>
              <w:t xml:space="preserve"> </w:t>
            </w:r>
            <w:r>
              <w:rPr>
                <w:color w:val="0F0F0F"/>
                <w:w w:val="105"/>
                <w:sz w:val="16"/>
              </w:rPr>
              <w:t>Native</w:t>
            </w:r>
            <w:r>
              <w:rPr>
                <w:color w:val="0F0F0F"/>
                <w:spacing w:val="4"/>
                <w:w w:val="105"/>
                <w:sz w:val="16"/>
              </w:rPr>
              <w:t xml:space="preserve"> </w:t>
            </w:r>
            <w:r>
              <w:rPr>
                <w:color w:val="0F0F0F"/>
                <w:w w:val="105"/>
                <w:sz w:val="16"/>
              </w:rPr>
              <w:t>Lands</w:t>
            </w:r>
            <w:r>
              <w:rPr>
                <w:color w:val="0F0F0F"/>
                <w:spacing w:val="24"/>
                <w:w w:val="105"/>
                <w:sz w:val="16"/>
              </w:rPr>
              <w:t xml:space="preserve"> </w:t>
            </w:r>
            <w:r>
              <w:rPr>
                <w:color w:val="0F0F0F"/>
                <w:w w:val="105"/>
                <w:sz w:val="16"/>
              </w:rPr>
              <w:t>Act</w:t>
            </w:r>
            <w:r>
              <w:rPr>
                <w:color w:val="0F0F0F"/>
                <w:spacing w:val="12"/>
                <w:w w:val="105"/>
                <w:sz w:val="16"/>
              </w:rPr>
              <w:t xml:space="preserve"> </w:t>
            </w:r>
            <w:r>
              <w:rPr>
                <w:color w:val="0F0F0F"/>
                <w:w w:val="105"/>
                <w:sz w:val="16"/>
              </w:rPr>
              <w:t>1862</w:t>
            </w:r>
            <w:r>
              <w:rPr>
                <w:color w:val="0F0F0F"/>
                <w:spacing w:val="-22"/>
                <w:w w:val="105"/>
                <w:sz w:val="16"/>
              </w:rPr>
              <w:t xml:space="preserve"> </w:t>
            </w:r>
            <w:r>
              <w:rPr>
                <w:color w:val="0F0F0F"/>
                <w:w w:val="105"/>
                <w:sz w:val="16"/>
              </w:rPr>
              <w:t>enabled</w:t>
            </w:r>
            <w:r>
              <w:rPr>
                <w:color w:val="0F0F0F"/>
                <w:spacing w:val="-7"/>
                <w:w w:val="105"/>
                <w:sz w:val="16"/>
              </w:rPr>
              <w:t xml:space="preserve"> </w:t>
            </w:r>
            <w:r>
              <w:rPr>
                <w:color w:val="0F0F0F"/>
                <w:w w:val="105"/>
                <w:sz w:val="16"/>
              </w:rPr>
              <w:t>the</w:t>
            </w:r>
            <w:r>
              <w:rPr>
                <w:color w:val="0F0F0F"/>
                <w:spacing w:val="-4"/>
                <w:w w:val="105"/>
                <w:sz w:val="16"/>
              </w:rPr>
              <w:t xml:space="preserve"> </w:t>
            </w:r>
            <w:r>
              <w:rPr>
                <w:color w:val="0F0F0F"/>
                <w:w w:val="105"/>
                <w:sz w:val="16"/>
              </w:rPr>
              <w:t>change</w:t>
            </w:r>
            <w:r>
              <w:rPr>
                <w:color w:val="0F0F0F"/>
                <w:w w:val="104"/>
                <w:sz w:val="16"/>
              </w:rPr>
              <w:t xml:space="preserve"> </w:t>
            </w:r>
            <w:r>
              <w:rPr>
                <w:color w:val="0F0F0F"/>
                <w:w w:val="105"/>
                <w:sz w:val="16"/>
              </w:rPr>
              <w:t>from</w:t>
            </w:r>
            <w:r>
              <w:rPr>
                <w:color w:val="0F0F0F"/>
                <w:spacing w:val="-11"/>
                <w:w w:val="105"/>
                <w:sz w:val="16"/>
              </w:rPr>
              <w:t xml:space="preserve"> </w:t>
            </w:r>
            <w:r>
              <w:rPr>
                <w:color w:val="0F0F0F"/>
                <w:w w:val="105"/>
                <w:sz w:val="16"/>
              </w:rPr>
              <w:t>the</w:t>
            </w:r>
            <w:r>
              <w:rPr>
                <w:color w:val="0F0F0F"/>
                <w:spacing w:val="-5"/>
                <w:w w:val="105"/>
                <w:sz w:val="16"/>
              </w:rPr>
              <w:t xml:space="preserve"> </w:t>
            </w:r>
            <w:r>
              <w:rPr>
                <w:color w:val="0F0F0F"/>
                <w:w w:val="105"/>
                <w:sz w:val="16"/>
              </w:rPr>
              <w:t>communal</w:t>
            </w:r>
            <w:r>
              <w:rPr>
                <w:color w:val="0F0F0F"/>
                <w:spacing w:val="11"/>
                <w:w w:val="105"/>
                <w:sz w:val="16"/>
              </w:rPr>
              <w:t xml:space="preserve"> </w:t>
            </w:r>
            <w:r>
              <w:rPr>
                <w:color w:val="0F0F0F"/>
                <w:w w:val="105"/>
                <w:sz w:val="16"/>
              </w:rPr>
              <w:t>usage</w:t>
            </w:r>
            <w:r>
              <w:rPr>
                <w:color w:val="0F0F0F"/>
                <w:spacing w:val="-9"/>
                <w:w w:val="105"/>
                <w:sz w:val="16"/>
              </w:rPr>
              <w:t xml:space="preserve"> </w:t>
            </w:r>
            <w:r>
              <w:rPr>
                <w:color w:val="0F0F0F"/>
                <w:w w:val="105"/>
                <w:sz w:val="16"/>
              </w:rPr>
              <w:t>of</w:t>
            </w:r>
            <w:r>
              <w:rPr>
                <w:color w:val="0F0F0F"/>
                <w:w w:val="101"/>
                <w:sz w:val="16"/>
              </w:rPr>
              <w:t xml:space="preserve"> </w:t>
            </w:r>
            <w:r>
              <w:rPr>
                <w:color w:val="0F0F0F"/>
                <w:spacing w:val="-20"/>
                <w:w w:val="105"/>
                <w:sz w:val="16"/>
              </w:rPr>
              <w:t>l</w:t>
            </w:r>
            <w:r>
              <w:rPr>
                <w:color w:val="0F0F0F"/>
                <w:w w:val="105"/>
                <w:sz w:val="16"/>
              </w:rPr>
              <w:t>and</w:t>
            </w:r>
            <w:r>
              <w:rPr>
                <w:color w:val="0F0F0F"/>
                <w:spacing w:val="3"/>
                <w:w w:val="105"/>
                <w:sz w:val="16"/>
              </w:rPr>
              <w:t xml:space="preserve"> to individualised </w:t>
            </w:r>
            <w:r>
              <w:rPr>
                <w:color w:val="232323"/>
                <w:w w:val="105"/>
                <w:sz w:val="16"/>
              </w:rPr>
              <w:t>ownership</w:t>
            </w:r>
            <w:r>
              <w:rPr>
                <w:color w:val="232323"/>
                <w:spacing w:val="3"/>
                <w:w w:val="105"/>
                <w:sz w:val="16"/>
              </w:rPr>
              <w:t xml:space="preserve"> </w:t>
            </w:r>
            <w:r>
              <w:rPr>
                <w:color w:val="232323"/>
                <w:w w:val="105"/>
                <w:sz w:val="16"/>
              </w:rPr>
              <w:t>of</w:t>
            </w:r>
            <w:r>
              <w:rPr>
                <w:color w:val="232323"/>
                <w:spacing w:val="4"/>
                <w:w w:val="105"/>
                <w:sz w:val="16"/>
              </w:rPr>
              <w:t xml:space="preserve"> </w:t>
            </w:r>
            <w:r>
              <w:rPr>
                <w:color w:val="0F0F0F"/>
                <w:w w:val="105"/>
                <w:sz w:val="16"/>
              </w:rPr>
              <w:t>land</w:t>
            </w:r>
            <w:r>
              <w:rPr>
                <w:color w:val="0F0F0F"/>
                <w:spacing w:val="-7"/>
                <w:w w:val="105"/>
                <w:sz w:val="16"/>
              </w:rPr>
              <w:t xml:space="preserve"> </w:t>
            </w:r>
            <w:r>
              <w:rPr>
                <w:color w:val="0F0F0F"/>
                <w:spacing w:val="-2"/>
                <w:w w:val="105"/>
                <w:sz w:val="16"/>
              </w:rPr>
              <w:t>titl</w:t>
            </w:r>
            <w:r>
              <w:rPr>
                <w:color w:val="0F0F0F"/>
                <w:spacing w:val="-3"/>
                <w:w w:val="105"/>
                <w:sz w:val="16"/>
              </w:rPr>
              <w:t xml:space="preserve">es. </w:t>
            </w:r>
            <w:r>
              <w:rPr>
                <w:color w:val="0F0F0F"/>
                <w:w w:val="105"/>
                <w:sz w:val="16"/>
              </w:rPr>
              <w:t>This</w:t>
            </w:r>
            <w:r>
              <w:rPr>
                <w:color w:val="0F0F0F"/>
                <w:spacing w:val="21"/>
                <w:w w:val="103"/>
                <w:sz w:val="16"/>
              </w:rPr>
              <w:t xml:space="preserve"> </w:t>
            </w:r>
            <w:r>
              <w:rPr>
                <w:color w:val="0F0F0F"/>
                <w:w w:val="105"/>
                <w:sz w:val="16"/>
              </w:rPr>
              <w:t>meant</w:t>
            </w:r>
            <w:r>
              <w:rPr>
                <w:color w:val="0F0F0F"/>
                <w:spacing w:val="-20"/>
                <w:w w:val="105"/>
                <w:sz w:val="16"/>
              </w:rPr>
              <w:t xml:space="preserve"> </w:t>
            </w:r>
            <w:r>
              <w:rPr>
                <w:color w:val="0F0F0F"/>
                <w:w w:val="105"/>
                <w:sz w:val="16"/>
              </w:rPr>
              <w:t>that</w:t>
            </w:r>
            <w:r>
              <w:rPr>
                <w:color w:val="0F0F0F"/>
                <w:spacing w:val="4"/>
                <w:w w:val="105"/>
                <w:sz w:val="16"/>
              </w:rPr>
              <w:t xml:space="preserve"> </w:t>
            </w:r>
            <w:r w:rsidRPr="00923DCA">
              <w:rPr>
                <w:rFonts w:cs="Arial"/>
                <w:color w:val="0F0F0F"/>
                <w:w w:val="105"/>
                <w:sz w:val="16"/>
              </w:rPr>
              <w:t>Māori</w:t>
            </w:r>
            <w:r>
              <w:rPr>
                <w:color w:val="0F0F0F"/>
                <w:w w:val="105"/>
                <w:sz w:val="16"/>
              </w:rPr>
              <w:t xml:space="preserve"> owners</w:t>
            </w:r>
            <w:r>
              <w:rPr>
                <w:color w:val="0F0F0F"/>
                <w:w w:val="103"/>
                <w:sz w:val="16"/>
              </w:rPr>
              <w:t xml:space="preserve"> </w:t>
            </w:r>
            <w:r>
              <w:rPr>
                <w:color w:val="0F0F0F"/>
                <w:w w:val="105"/>
                <w:sz w:val="16"/>
              </w:rPr>
              <w:t>could</w:t>
            </w:r>
            <w:r>
              <w:rPr>
                <w:color w:val="0F0F0F"/>
                <w:spacing w:val="4"/>
                <w:w w:val="105"/>
                <w:sz w:val="16"/>
              </w:rPr>
              <w:t xml:space="preserve"> </w:t>
            </w:r>
            <w:r>
              <w:rPr>
                <w:color w:val="0F0F0F"/>
                <w:w w:val="105"/>
                <w:sz w:val="16"/>
              </w:rPr>
              <w:t>sell</w:t>
            </w:r>
            <w:r>
              <w:rPr>
                <w:color w:val="0F0F0F"/>
                <w:spacing w:val="-16"/>
                <w:w w:val="105"/>
                <w:sz w:val="16"/>
              </w:rPr>
              <w:t xml:space="preserve"> </w:t>
            </w:r>
            <w:r>
              <w:rPr>
                <w:color w:val="0F0F0F"/>
                <w:w w:val="105"/>
                <w:sz w:val="16"/>
              </w:rPr>
              <w:t>to</w:t>
            </w:r>
            <w:r>
              <w:rPr>
                <w:color w:val="0F0F0F"/>
                <w:spacing w:val="-5"/>
                <w:w w:val="105"/>
                <w:sz w:val="16"/>
              </w:rPr>
              <w:t xml:space="preserve"> </w:t>
            </w:r>
            <w:r>
              <w:rPr>
                <w:color w:val="0F0F0F"/>
                <w:w w:val="105"/>
                <w:sz w:val="16"/>
              </w:rPr>
              <w:t>anyone,</w:t>
            </w:r>
            <w:r>
              <w:rPr>
                <w:color w:val="0F0F0F"/>
                <w:spacing w:val="9"/>
                <w:w w:val="105"/>
                <w:sz w:val="16"/>
              </w:rPr>
              <w:t xml:space="preserve"> </w:t>
            </w:r>
            <w:r>
              <w:rPr>
                <w:color w:val="0F0F0F"/>
                <w:spacing w:val="-2"/>
                <w:w w:val="105"/>
                <w:sz w:val="16"/>
              </w:rPr>
              <w:t>leading</w:t>
            </w:r>
            <w:r>
              <w:rPr>
                <w:color w:val="0F0F0F"/>
                <w:spacing w:val="25"/>
                <w:w w:val="108"/>
                <w:sz w:val="16"/>
              </w:rPr>
              <w:t xml:space="preserve"> </w:t>
            </w:r>
            <w:r>
              <w:rPr>
                <w:color w:val="0F0F0F"/>
                <w:w w:val="105"/>
                <w:sz w:val="16"/>
              </w:rPr>
              <w:t>to</w:t>
            </w:r>
            <w:r>
              <w:rPr>
                <w:color w:val="0F0F0F"/>
                <w:spacing w:val="-6"/>
                <w:w w:val="105"/>
                <w:sz w:val="16"/>
              </w:rPr>
              <w:t xml:space="preserve"> </w:t>
            </w:r>
            <w:r>
              <w:rPr>
                <w:color w:val="232323"/>
                <w:w w:val="105"/>
                <w:sz w:val="16"/>
              </w:rPr>
              <w:t>wrongful</w:t>
            </w:r>
            <w:r>
              <w:rPr>
                <w:color w:val="232323"/>
                <w:spacing w:val="13"/>
                <w:w w:val="105"/>
                <w:sz w:val="16"/>
              </w:rPr>
              <w:t xml:space="preserve"> </w:t>
            </w:r>
            <w:r>
              <w:rPr>
                <w:color w:val="232323"/>
                <w:w w:val="105"/>
                <w:sz w:val="16"/>
              </w:rPr>
              <w:t>sales.</w:t>
            </w:r>
            <w:r>
              <w:rPr>
                <w:color w:val="232323"/>
                <w:spacing w:val="7"/>
                <w:w w:val="105"/>
                <w:sz w:val="16"/>
              </w:rPr>
              <w:t xml:space="preserve"> </w:t>
            </w:r>
            <w:r>
              <w:rPr>
                <w:color w:val="232323"/>
                <w:w w:val="105"/>
                <w:sz w:val="16"/>
              </w:rPr>
              <w:t>By</w:t>
            </w:r>
            <w:r>
              <w:rPr>
                <w:color w:val="232323"/>
                <w:spacing w:val="11"/>
                <w:w w:val="105"/>
                <w:sz w:val="16"/>
              </w:rPr>
              <w:t xml:space="preserve"> </w:t>
            </w:r>
            <w:r>
              <w:rPr>
                <w:color w:val="0F0F0F"/>
                <w:spacing w:val="-6"/>
                <w:w w:val="105"/>
                <w:sz w:val="16"/>
              </w:rPr>
              <w:t>19</w:t>
            </w:r>
            <w:r>
              <w:rPr>
                <w:color w:val="383838"/>
                <w:spacing w:val="-6"/>
                <w:w w:val="105"/>
                <w:sz w:val="16"/>
              </w:rPr>
              <w:t>3</w:t>
            </w:r>
            <w:r>
              <w:rPr>
                <w:color w:val="0F0F0F"/>
                <w:spacing w:val="-6"/>
                <w:w w:val="105"/>
                <w:sz w:val="16"/>
              </w:rPr>
              <w:t>7</w:t>
            </w:r>
            <w:r>
              <w:rPr>
                <w:color w:val="383838"/>
                <w:spacing w:val="-6"/>
                <w:w w:val="105"/>
                <w:sz w:val="16"/>
              </w:rPr>
              <w:t xml:space="preserve">, very little land was left </w:t>
            </w:r>
            <w:r>
              <w:rPr>
                <w:color w:val="0F0F0F"/>
                <w:spacing w:val="-16"/>
                <w:w w:val="105"/>
                <w:sz w:val="16"/>
              </w:rPr>
              <w:t>i</w:t>
            </w:r>
            <w:r>
              <w:rPr>
                <w:color w:val="0F0F0F"/>
                <w:w w:val="105"/>
                <w:sz w:val="16"/>
              </w:rPr>
              <w:t>n</w:t>
            </w:r>
            <w:r>
              <w:rPr>
                <w:color w:val="0F0F0F"/>
                <w:spacing w:val="5"/>
                <w:w w:val="105"/>
                <w:sz w:val="16"/>
              </w:rPr>
              <w:t xml:space="preserve"> </w:t>
            </w:r>
            <w:r w:rsidRPr="00923DCA">
              <w:rPr>
                <w:rFonts w:cs="Arial"/>
                <w:color w:val="0F0F0F"/>
                <w:w w:val="105"/>
                <w:sz w:val="16"/>
              </w:rPr>
              <w:t>Māori</w:t>
            </w:r>
            <w:r>
              <w:rPr>
                <w:color w:val="0F0F0F"/>
                <w:w w:val="105"/>
                <w:sz w:val="16"/>
              </w:rPr>
              <w:t xml:space="preserve"> ownership.</w:t>
            </w:r>
          </w:p>
        </w:tc>
        <w:tc>
          <w:tcPr>
            <w:tcW w:w="3036" w:type="dxa"/>
            <w:tcBorders>
              <w:top w:val="outset" w:sz="6" w:space="0" w:color="auto"/>
              <w:bottom w:val="inset" w:sz="6" w:space="0" w:color="auto"/>
              <w:right w:val="inset" w:sz="6" w:space="0" w:color="auto"/>
            </w:tcBorders>
            <w:vAlign w:val="bottom"/>
          </w:tcPr>
          <w:p w:rsidR="00B9050D" w:rsidRPr="00A047A4" w:rsidRDefault="00B9050D" w:rsidP="002B5F79">
            <w:pPr>
              <w:spacing w:after="240"/>
              <w:rPr>
                <w:rFonts w:cs="Arial"/>
                <w:sz w:val="12"/>
                <w:szCs w:val="12"/>
              </w:rPr>
            </w:pPr>
            <w:r w:rsidRPr="00A047A4">
              <w:rPr>
                <w:noProof/>
                <w:sz w:val="12"/>
                <w:szCs w:val="12"/>
                <w:lang w:val="en-NZ" w:eastAsia="en-NZ"/>
              </w:rPr>
              <w:drawing>
                <wp:anchor distT="0" distB="0" distL="114300" distR="114300" simplePos="0" relativeHeight="251960831" behindDoc="0" locked="0" layoutInCell="1" allowOverlap="1" wp14:anchorId="628EA897" wp14:editId="15E6A17E">
                  <wp:simplePos x="0" y="0"/>
                  <wp:positionH relativeFrom="column">
                    <wp:posOffset>22225</wp:posOffset>
                  </wp:positionH>
                  <wp:positionV relativeFrom="paragraph">
                    <wp:posOffset>-2402205</wp:posOffset>
                  </wp:positionV>
                  <wp:extent cx="1651635" cy="2305685"/>
                  <wp:effectExtent l="0" t="0" r="5715" b="0"/>
                  <wp:wrapNone/>
                  <wp:docPr id="8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4"/>
                          <pic:cNvPicPr>
                            <a:picLocks noChangeAspect="1" noChangeArrowheads="1"/>
                          </pic:cNvPicPr>
                        </pic:nvPicPr>
                        <pic:blipFill rotWithShape="1">
                          <a:blip r:embed="rId67">
                            <a:extLst>
                              <a:ext uri="{28A0092B-C50C-407E-A947-70E740481C1C}">
                                <a14:useLocalDpi xmlns:a14="http://schemas.microsoft.com/office/drawing/2010/main" val="0"/>
                              </a:ext>
                            </a:extLst>
                          </a:blip>
                          <a:srcRect t="7051"/>
                          <a:stretch/>
                        </pic:blipFill>
                        <pic:spPr bwMode="auto">
                          <a:xfrm>
                            <a:off x="0" y="0"/>
                            <a:ext cx="1651635" cy="2305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047A4">
              <w:rPr>
                <w:rFonts w:cs="Arial"/>
                <w:i/>
                <w:sz w:val="12"/>
                <w:szCs w:val="12"/>
              </w:rPr>
              <w:t xml:space="preserve">Above: </w:t>
            </w:r>
            <w:r>
              <w:rPr>
                <w:rFonts w:cs="Arial"/>
                <w:i/>
                <w:sz w:val="12"/>
                <w:szCs w:val="12"/>
              </w:rPr>
              <w:t>Changes in Maori Land Holding</w:t>
            </w:r>
            <w:r w:rsidR="00C05CBE">
              <w:rPr>
                <w:rFonts w:cs="Arial"/>
                <w:i/>
                <w:sz w:val="12"/>
                <w:szCs w:val="12"/>
              </w:rPr>
              <w:t>s.</w:t>
            </w:r>
          </w:p>
        </w:tc>
        <w:tc>
          <w:tcPr>
            <w:tcW w:w="305" w:type="dxa"/>
            <w:tcBorders>
              <w:left w:val="inset" w:sz="6" w:space="0" w:color="auto"/>
              <w:right w:val="outset" w:sz="6" w:space="0" w:color="auto"/>
            </w:tcBorders>
          </w:tcPr>
          <w:p w:rsidR="00B9050D" w:rsidRDefault="00B9050D" w:rsidP="00414FB7">
            <w:pPr>
              <w:spacing w:before="5"/>
              <w:rPr>
                <w:rFonts w:cs="Arial"/>
                <w:sz w:val="16"/>
                <w:szCs w:val="16"/>
              </w:rPr>
            </w:pPr>
          </w:p>
        </w:tc>
        <w:tc>
          <w:tcPr>
            <w:tcW w:w="3055" w:type="dxa"/>
            <w:tcBorders>
              <w:left w:val="outset" w:sz="6" w:space="0" w:color="auto"/>
              <w:bottom w:val="inset" w:sz="6" w:space="0" w:color="auto"/>
              <w:right w:val="inset" w:sz="6" w:space="0" w:color="auto"/>
            </w:tcBorders>
          </w:tcPr>
          <w:tbl>
            <w:tblPr>
              <w:tblStyle w:val="TableGrid"/>
              <w:tblW w:w="0" w:type="auto"/>
              <w:tblCellSpacing w:w="20" w:type="dxa"/>
              <w:tblInd w:w="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413"/>
              <w:gridCol w:w="1401"/>
            </w:tblGrid>
            <w:tr w:rsidR="00B9050D" w:rsidTr="00B66E45">
              <w:trPr>
                <w:trHeight w:val="581"/>
                <w:tblCellSpacing w:w="20" w:type="dxa"/>
              </w:trPr>
              <w:tc>
                <w:tcPr>
                  <w:tcW w:w="2755" w:type="dxa"/>
                  <w:gridSpan w:val="2"/>
                  <w:tcBorders>
                    <w:right w:val="inset" w:sz="6" w:space="0" w:color="auto"/>
                  </w:tcBorders>
                  <w:shd w:val="clear" w:color="auto" w:fill="BFBFBF" w:themeFill="background1" w:themeFillShade="BF"/>
                  <w:vAlign w:val="center"/>
                </w:tcPr>
                <w:p w:rsidR="00B9050D" w:rsidRPr="00C3632D" w:rsidRDefault="00B9050D" w:rsidP="00414FB7">
                  <w:pPr>
                    <w:spacing w:before="5"/>
                    <w:rPr>
                      <w:rFonts w:cs="Arial"/>
                      <w:b/>
                      <w:sz w:val="18"/>
                      <w:szCs w:val="18"/>
                    </w:rPr>
                  </w:pPr>
                  <w:r>
                    <w:rPr>
                      <w:rFonts w:cs="Arial"/>
                      <w:b/>
                      <w:sz w:val="18"/>
                      <w:szCs w:val="18"/>
                    </w:rPr>
                    <w:t>M</w:t>
                  </w:r>
                  <w:r w:rsidRPr="009D6FF7">
                    <w:rPr>
                      <w:rFonts w:cs="Arial"/>
                      <w:b/>
                      <w:sz w:val="18"/>
                      <w:szCs w:val="18"/>
                    </w:rPr>
                    <w:t>ā</w:t>
                  </w:r>
                  <w:r>
                    <w:rPr>
                      <w:rFonts w:cs="Arial"/>
                      <w:b/>
                      <w:sz w:val="18"/>
                      <w:szCs w:val="18"/>
                    </w:rPr>
                    <w:t>ori in the BOP region</w:t>
                  </w:r>
                </w:p>
              </w:tc>
            </w:tr>
            <w:tr w:rsidR="00B9050D" w:rsidTr="00B66E45">
              <w:trPr>
                <w:trHeight w:val="755"/>
                <w:tblCellSpacing w:w="20" w:type="dxa"/>
              </w:trPr>
              <w:tc>
                <w:tcPr>
                  <w:tcW w:w="2755" w:type="dxa"/>
                  <w:gridSpan w:val="2"/>
                  <w:tcBorders>
                    <w:right w:val="inset" w:sz="6" w:space="0" w:color="auto"/>
                  </w:tcBorders>
                  <w:shd w:val="clear" w:color="auto" w:fill="548DD4" w:themeFill="text2" w:themeFillTint="99"/>
                  <w:vAlign w:val="center"/>
                </w:tcPr>
                <w:p w:rsidR="00B9050D" w:rsidRPr="00D77E56" w:rsidRDefault="00B9050D" w:rsidP="00414FB7">
                  <w:pPr>
                    <w:spacing w:before="5"/>
                    <w:rPr>
                      <w:rFonts w:cs="Arial"/>
                      <w:color w:val="FFFFFF" w:themeColor="background1"/>
                      <w:sz w:val="18"/>
                      <w:szCs w:val="18"/>
                    </w:rPr>
                  </w:pPr>
                  <w:r w:rsidRPr="00D77E56">
                    <w:rPr>
                      <w:rFonts w:cs="Arial"/>
                      <w:color w:val="FFFFFF" w:themeColor="background1"/>
                      <w:sz w:val="18"/>
                      <w:szCs w:val="18"/>
                    </w:rPr>
                    <w:t>Largest number of iwi within a region in New Zealand</w:t>
                  </w:r>
                </w:p>
              </w:tc>
            </w:tr>
            <w:tr w:rsidR="00B9050D" w:rsidTr="00B66E45">
              <w:trPr>
                <w:trHeight w:val="1103"/>
                <w:tblCellSpacing w:w="20" w:type="dxa"/>
              </w:trPr>
              <w:tc>
                <w:tcPr>
                  <w:tcW w:w="1359" w:type="dxa"/>
                  <w:shd w:val="clear" w:color="auto" w:fill="548DD4" w:themeFill="text2" w:themeFillTint="99"/>
                  <w:vAlign w:val="center"/>
                </w:tcPr>
                <w:p w:rsidR="00B9050D" w:rsidRPr="00D77E56" w:rsidRDefault="00B9050D" w:rsidP="00046C1B">
                  <w:pPr>
                    <w:spacing w:before="5"/>
                    <w:jc w:val="left"/>
                    <w:rPr>
                      <w:rFonts w:cs="Arial"/>
                      <w:color w:val="FFFFFF" w:themeColor="background1"/>
                      <w:sz w:val="18"/>
                      <w:szCs w:val="18"/>
                    </w:rPr>
                  </w:pPr>
                  <w:r w:rsidRPr="00D77E56">
                    <w:rPr>
                      <w:rFonts w:cs="Arial"/>
                      <w:color w:val="FFFFFF" w:themeColor="background1"/>
                      <w:sz w:val="18"/>
                      <w:szCs w:val="18"/>
                    </w:rPr>
                    <w:t>35+</w:t>
                  </w:r>
                  <w:r>
                    <w:rPr>
                      <w:rFonts w:cs="Arial"/>
                      <w:color w:val="FFFFFF" w:themeColor="background1"/>
                      <w:sz w:val="18"/>
                      <w:szCs w:val="18"/>
                    </w:rPr>
                    <w:t xml:space="preserve"> iwi, 230+ hap</w:t>
                  </w:r>
                  <w:r w:rsidRPr="00925C35">
                    <w:rPr>
                      <w:rFonts w:cs="Arial"/>
                      <w:color w:val="FFFFFF" w:themeColor="background1"/>
                      <w:sz w:val="18"/>
                      <w:szCs w:val="18"/>
                    </w:rPr>
                    <w:t>ū</w:t>
                  </w:r>
                  <w:r w:rsidR="00C05CBE">
                    <w:rPr>
                      <w:rFonts w:cs="Arial"/>
                      <w:color w:val="FFFFFF" w:themeColor="background1"/>
                      <w:sz w:val="18"/>
                      <w:szCs w:val="18"/>
                    </w:rPr>
                    <w:t xml:space="preserve"> and 16</w:t>
                  </w:r>
                  <w:r w:rsidR="00046C1B">
                    <w:rPr>
                      <w:rFonts w:cs="Arial"/>
                      <w:color w:val="FFFFFF" w:themeColor="background1"/>
                      <w:sz w:val="18"/>
                      <w:szCs w:val="18"/>
                    </w:rPr>
                    <w:t>0+</w:t>
                  </w:r>
                  <w:r>
                    <w:rPr>
                      <w:rFonts w:cs="Arial"/>
                      <w:color w:val="FFFFFF" w:themeColor="background1"/>
                      <w:sz w:val="18"/>
                      <w:szCs w:val="18"/>
                    </w:rPr>
                    <w:t xml:space="preserve"> marae.</w:t>
                  </w:r>
                </w:p>
              </w:tc>
              <w:tc>
                <w:tcPr>
                  <w:tcW w:w="1355" w:type="dxa"/>
                  <w:tcBorders>
                    <w:right w:val="inset" w:sz="6" w:space="0" w:color="auto"/>
                  </w:tcBorders>
                  <w:shd w:val="clear" w:color="auto" w:fill="548DD4" w:themeFill="text2" w:themeFillTint="99"/>
                  <w:vAlign w:val="center"/>
                </w:tcPr>
                <w:p w:rsidR="00B9050D" w:rsidRPr="00D77E56" w:rsidRDefault="00B9050D" w:rsidP="00C05CBE">
                  <w:pPr>
                    <w:spacing w:before="5"/>
                    <w:jc w:val="left"/>
                    <w:rPr>
                      <w:rFonts w:cs="Arial"/>
                      <w:color w:val="FFFFFF" w:themeColor="background1"/>
                      <w:sz w:val="18"/>
                      <w:szCs w:val="18"/>
                    </w:rPr>
                  </w:pPr>
                  <w:r>
                    <w:rPr>
                      <w:rFonts w:cs="Arial"/>
                      <w:color w:val="FFFFFF" w:themeColor="background1"/>
                      <w:sz w:val="18"/>
                      <w:szCs w:val="18"/>
                    </w:rPr>
                    <w:t>37% land tenure in M</w:t>
                  </w:r>
                  <w:r w:rsidRPr="009D6FF7">
                    <w:rPr>
                      <w:rFonts w:cs="Arial"/>
                      <w:color w:val="FFFFFF" w:themeColor="background1"/>
                      <w:sz w:val="18"/>
                      <w:szCs w:val="18"/>
                    </w:rPr>
                    <w:t>ā</w:t>
                  </w:r>
                  <w:r>
                    <w:rPr>
                      <w:rFonts w:cs="Arial"/>
                      <w:color w:val="FFFFFF" w:themeColor="background1"/>
                      <w:sz w:val="18"/>
                      <w:szCs w:val="18"/>
                    </w:rPr>
                    <w:t>ori title.</w:t>
                  </w:r>
                </w:p>
              </w:tc>
            </w:tr>
            <w:tr w:rsidR="00B9050D" w:rsidTr="00B66E45">
              <w:trPr>
                <w:trHeight w:val="1524"/>
                <w:tblCellSpacing w:w="20" w:type="dxa"/>
              </w:trPr>
              <w:tc>
                <w:tcPr>
                  <w:tcW w:w="1359" w:type="dxa"/>
                  <w:tcBorders>
                    <w:bottom w:val="inset" w:sz="6" w:space="0" w:color="auto"/>
                  </w:tcBorders>
                  <w:shd w:val="clear" w:color="auto" w:fill="548DD4" w:themeFill="text2" w:themeFillTint="99"/>
                  <w:vAlign w:val="center"/>
                </w:tcPr>
                <w:p w:rsidR="00B9050D" w:rsidRPr="00D77E56" w:rsidRDefault="00B9050D" w:rsidP="00414FB7">
                  <w:pPr>
                    <w:spacing w:before="5"/>
                    <w:jc w:val="left"/>
                    <w:rPr>
                      <w:rFonts w:cs="Arial"/>
                      <w:color w:val="FFFFFF" w:themeColor="background1"/>
                      <w:sz w:val="18"/>
                      <w:szCs w:val="18"/>
                    </w:rPr>
                  </w:pPr>
                  <w:r>
                    <w:rPr>
                      <w:rFonts w:cs="Arial"/>
                      <w:color w:val="FFFFFF" w:themeColor="background1"/>
                      <w:sz w:val="18"/>
                      <w:szCs w:val="18"/>
                    </w:rPr>
                    <w:t>M</w:t>
                  </w:r>
                  <w:r w:rsidRPr="009D6FF7">
                    <w:rPr>
                      <w:rFonts w:cs="Arial"/>
                      <w:color w:val="FFFFFF" w:themeColor="background1"/>
                      <w:sz w:val="18"/>
                      <w:szCs w:val="18"/>
                    </w:rPr>
                    <w:t>ā</w:t>
                  </w:r>
                  <w:r>
                    <w:rPr>
                      <w:rFonts w:cs="Arial"/>
                      <w:color w:val="FFFFFF" w:themeColor="background1"/>
                      <w:sz w:val="18"/>
                      <w:szCs w:val="18"/>
                    </w:rPr>
                    <w:t>ori represent 26% of the region’s population.</w:t>
                  </w:r>
                </w:p>
              </w:tc>
              <w:tc>
                <w:tcPr>
                  <w:tcW w:w="1355" w:type="dxa"/>
                  <w:tcBorders>
                    <w:bottom w:val="inset" w:sz="6" w:space="0" w:color="auto"/>
                    <w:right w:val="inset" w:sz="6" w:space="0" w:color="auto"/>
                  </w:tcBorders>
                  <w:shd w:val="clear" w:color="auto" w:fill="548DD4" w:themeFill="text2" w:themeFillTint="99"/>
                  <w:vAlign w:val="center"/>
                </w:tcPr>
                <w:p w:rsidR="00B9050D" w:rsidRPr="00D77E56" w:rsidRDefault="00B9050D" w:rsidP="00414FB7">
                  <w:pPr>
                    <w:spacing w:before="5"/>
                    <w:jc w:val="left"/>
                    <w:rPr>
                      <w:rFonts w:cs="Arial"/>
                      <w:color w:val="FFFFFF" w:themeColor="background1"/>
                      <w:sz w:val="18"/>
                      <w:szCs w:val="18"/>
                    </w:rPr>
                  </w:pPr>
                  <w:r>
                    <w:rPr>
                      <w:rFonts w:cs="Arial"/>
                      <w:color w:val="FFFFFF" w:themeColor="background1"/>
                      <w:sz w:val="18"/>
                      <w:szCs w:val="18"/>
                    </w:rPr>
                    <w:t>1,800 land trusts and hold more than $6.6 billion in assets.</w:t>
                  </w:r>
                </w:p>
              </w:tc>
            </w:tr>
          </w:tbl>
          <w:p w:rsidR="00B9050D" w:rsidRDefault="00B9050D" w:rsidP="00414FB7">
            <w:pPr>
              <w:spacing w:before="5"/>
              <w:rPr>
                <w:rFonts w:cs="Arial"/>
                <w:sz w:val="16"/>
                <w:szCs w:val="16"/>
              </w:rPr>
            </w:pPr>
          </w:p>
        </w:tc>
      </w:tr>
    </w:tbl>
    <w:p w:rsidR="00463EA6" w:rsidRPr="00A047A4" w:rsidRDefault="00463EA6" w:rsidP="00463EA6">
      <w:pPr>
        <w:spacing w:before="5"/>
        <w:rPr>
          <w:rFonts w:cs="Arial"/>
          <w:sz w:val="10"/>
          <w:szCs w:val="10"/>
        </w:rPr>
      </w:pPr>
    </w:p>
    <w:p w:rsidR="002B5F79" w:rsidRDefault="002B5F79">
      <w:pPr>
        <w:jc w:val="left"/>
        <w:rPr>
          <w:rFonts w:ascii="Century Gothic" w:eastAsia="Century Gothic" w:hAnsi="Century Gothic" w:cstheme="minorBidi"/>
          <w:sz w:val="22"/>
          <w:szCs w:val="22"/>
          <w:lang w:val="en-NZ"/>
        </w:rPr>
      </w:pPr>
      <w:r>
        <w:rPr>
          <w:lang w:val="en-NZ"/>
        </w:rPr>
        <w:br w:type="page"/>
      </w:r>
    </w:p>
    <w:p w:rsidR="00463EA6" w:rsidRPr="009B627B" w:rsidRDefault="002B5F79" w:rsidP="009B627B">
      <w:pPr>
        <w:pStyle w:val="BodyText"/>
        <w:ind w:right="1936"/>
        <w:rPr>
          <w:sz w:val="2"/>
          <w:lang w:val="en-NZ"/>
        </w:rPr>
      </w:pPr>
      <w:r w:rsidRPr="009B627B">
        <w:rPr>
          <w:noProof/>
          <w:sz w:val="2"/>
          <w:szCs w:val="12"/>
          <w:lang w:val="en-NZ" w:eastAsia="en-NZ"/>
        </w:rPr>
        <w:lastRenderedPageBreak/>
        <mc:AlternateContent>
          <mc:Choice Requires="wps">
            <w:drawing>
              <wp:anchor distT="0" distB="0" distL="114300" distR="114300" simplePos="0" relativeHeight="251931135" behindDoc="0" locked="0" layoutInCell="1" allowOverlap="1" wp14:anchorId="3666ACE3" wp14:editId="1C034F97">
                <wp:simplePos x="0" y="0"/>
                <wp:positionH relativeFrom="margin">
                  <wp:posOffset>-63500</wp:posOffset>
                </wp:positionH>
                <wp:positionV relativeFrom="margin">
                  <wp:posOffset>33020</wp:posOffset>
                </wp:positionV>
                <wp:extent cx="5881370" cy="518160"/>
                <wp:effectExtent l="0" t="0" r="24130" b="15240"/>
                <wp:wrapSquare wrapText="bothSides"/>
                <wp:docPr id="2804" name="Text Box 2804"/>
                <wp:cNvGraphicFramePr/>
                <a:graphic xmlns:a="http://schemas.openxmlformats.org/drawingml/2006/main">
                  <a:graphicData uri="http://schemas.microsoft.com/office/word/2010/wordprocessingShape">
                    <wps:wsp>
                      <wps:cNvSpPr txBox="1"/>
                      <wps:spPr>
                        <a:xfrm>
                          <a:off x="0" y="0"/>
                          <a:ext cx="5881370" cy="518160"/>
                        </a:xfrm>
                        <a:prstGeom prst="rect">
                          <a:avLst/>
                        </a:prstGeom>
                        <a:solidFill>
                          <a:schemeClr val="accent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Pr="009D5000" w:rsidRDefault="00463EA6" w:rsidP="00463EA6">
                            <w:pPr>
                              <w:spacing w:before="200"/>
                              <w:jc w:val="center"/>
                              <w:rPr>
                                <w:b/>
                                <w:color w:val="FFFFFF" w:themeColor="background1"/>
                              </w:rPr>
                            </w:pPr>
                            <w:r w:rsidRPr="009D5000">
                              <w:rPr>
                                <w:rFonts w:cs="Arial"/>
                                <w:b/>
                                <w:color w:val="FFFFFF" w:themeColor="background1"/>
                                <w:sz w:val="36"/>
                                <w:szCs w:val="36"/>
                              </w:rPr>
                              <w:t>THE TREATY OF WAITANGI/TE TIRITI O WAITANGI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4" o:spid="_x0000_s1110" type="#_x0000_t202" style="position:absolute;left:0;text-align:left;margin-left:-5pt;margin-top:2.6pt;width:463.1pt;height:40.8pt;z-index:2519311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" fillcolor="#365f91 [2404]" strokeweight=".5pt">
                <v:textbox>
                  <w:txbxContent>
                    <w:p w:rsidR="00463EA6" w:rsidRPr="009D5000" w:rsidRDefault="00463EA6" w:rsidP="00463EA6">
                      <w:pPr>
                        <w:spacing w:before="200"/>
                        <w:jc w:val="center"/>
                        <w:rPr>
                          <w:b/>
                          <w:color w:val="FFFFFF" w:themeColor="background1"/>
                        </w:rPr>
                      </w:pPr>
                      <w:r w:rsidRPr="009D5000">
                        <w:rPr>
                          <w:rFonts w:cs="Arial"/>
                          <w:b/>
                          <w:color w:val="FFFFFF" w:themeColor="background1"/>
                          <w:sz w:val="36"/>
                          <w:szCs w:val="36"/>
                        </w:rPr>
                        <w:t>THE TREATY OF WAITANGI/TE TIRITI O WAITANGI</w:t>
                      </w:r>
                    </w:p>
                  </w:txbxContent>
                </v:textbox>
                <w10:wrap type="square" anchorx="margin" anchory="margin"/>
              </v:shape>
            </w:pict>
          </mc:Fallback>
        </mc:AlternateContent>
      </w:r>
    </w:p>
    <w:tbl>
      <w:tblPr>
        <w:tblStyle w:val="TableGrid"/>
        <w:tblpPr w:leftFromText="180" w:rightFromText="180" w:vertAnchor="page" w:horzAnchor="margin" w:tblpY="2043"/>
        <w:tblW w:w="5000" w:type="pct"/>
        <w:tblLook w:val="04A0" w:firstRow="1" w:lastRow="0" w:firstColumn="1" w:lastColumn="0" w:noHBand="0" w:noVBand="1"/>
      </w:tblPr>
      <w:tblGrid>
        <w:gridCol w:w="1267"/>
        <w:gridCol w:w="5645"/>
        <w:gridCol w:w="2376"/>
      </w:tblGrid>
      <w:tr w:rsidR="00463EA6" w:rsidRPr="009B627B" w:rsidTr="00C05CBE">
        <w:trPr>
          <w:trHeight w:val="282"/>
        </w:trPr>
        <w:tc>
          <w:tcPr>
            <w:tcW w:w="3721" w:type="pct"/>
            <w:gridSpan w:val="2"/>
            <w:tcBorders>
              <w:top w:val="nil"/>
              <w:left w:val="nil"/>
              <w:right w:val="nil"/>
            </w:tcBorders>
            <w:shd w:val="clear" w:color="auto" w:fill="365F91" w:themeFill="accent1" w:themeFillShade="BF"/>
            <w:vAlign w:val="center"/>
          </w:tcPr>
          <w:p w:rsidR="00463EA6" w:rsidRPr="009D5000" w:rsidRDefault="00463EA6" w:rsidP="00C05CBE">
            <w:pPr>
              <w:spacing w:before="120" w:after="60"/>
              <w:jc w:val="center"/>
              <w:rPr>
                <w:rFonts w:cs="Arial"/>
                <w:b/>
                <w:color w:val="FFFFFF" w:themeColor="background1"/>
                <w:sz w:val="20"/>
              </w:rPr>
            </w:pPr>
            <w:r w:rsidRPr="009D5000">
              <w:rPr>
                <w:rFonts w:cs="Arial"/>
                <w:b/>
                <w:color w:val="FFFFFF" w:themeColor="background1"/>
                <w:sz w:val="20"/>
              </w:rPr>
              <w:t>Te Tiriti o Waitangi/Treaty of Waitangi</w:t>
            </w:r>
          </w:p>
        </w:tc>
        <w:tc>
          <w:tcPr>
            <w:tcW w:w="1279" w:type="pct"/>
            <w:vMerge w:val="restart"/>
            <w:tcBorders>
              <w:top w:val="nil"/>
              <w:left w:val="nil"/>
              <w:bottom w:val="nil"/>
              <w:right w:val="nil"/>
            </w:tcBorders>
          </w:tcPr>
          <w:p w:rsidR="00463EA6" w:rsidRPr="009B627B" w:rsidRDefault="00463EA6" w:rsidP="00B66E45">
            <w:pPr>
              <w:spacing w:before="60" w:after="60"/>
              <w:jc w:val="left"/>
              <w:rPr>
                <w:rFonts w:cs="Arial"/>
                <w:color w:val="000000" w:themeColor="text1"/>
                <w:sz w:val="18"/>
              </w:rPr>
            </w:pPr>
            <w:r w:rsidRPr="009B627B">
              <w:rPr>
                <w:rFonts w:cs="Arial"/>
                <w:color w:val="000000" w:themeColor="text1"/>
                <w:sz w:val="18"/>
              </w:rPr>
              <w:t>What does the Treaty of Waitangi mean to our work?</w:t>
            </w:r>
          </w:p>
          <w:p w:rsidR="00463EA6" w:rsidRPr="009B627B" w:rsidRDefault="00463EA6" w:rsidP="00B66E45">
            <w:pPr>
              <w:spacing w:before="60" w:after="60"/>
              <w:jc w:val="left"/>
              <w:rPr>
                <w:rFonts w:cs="Arial"/>
                <w:color w:val="000000" w:themeColor="text1"/>
                <w:sz w:val="18"/>
              </w:rPr>
            </w:pPr>
            <w:r w:rsidRPr="009B627B">
              <w:rPr>
                <w:rFonts w:cs="Arial"/>
                <w:color w:val="000000" w:themeColor="text1"/>
                <w:sz w:val="18"/>
              </w:rPr>
              <w:t>The Treaty is more than just a document that was signed on 6 February 1840. It is a symbol of the enduring partnership between Māori and the Crown.  The Regional Council, as an agent of the Crown, has many obligations to fulfil in relation to the Treaty.</w:t>
            </w:r>
          </w:p>
          <w:p w:rsidR="00463EA6" w:rsidRPr="009B627B" w:rsidRDefault="00463EA6" w:rsidP="00B66E45">
            <w:pPr>
              <w:spacing w:before="60" w:after="60"/>
              <w:jc w:val="left"/>
              <w:rPr>
                <w:rFonts w:cs="Arial"/>
                <w:color w:val="000000" w:themeColor="text1"/>
                <w:sz w:val="18"/>
              </w:rPr>
            </w:pPr>
            <w:r w:rsidRPr="009B627B">
              <w:rPr>
                <w:rFonts w:cs="Arial"/>
                <w:color w:val="000000" w:themeColor="text1"/>
                <w:sz w:val="18"/>
              </w:rPr>
              <w:t>Our role under the Treaty is becoming even more relevant as Bay of Plenty hapū and iwi go through the Treaty claims and settlement process. Therefore, it is essential for staff to understand these obligations through their work.</w:t>
            </w:r>
          </w:p>
        </w:tc>
      </w:tr>
      <w:tr w:rsidR="00463EA6" w:rsidRPr="009B627B" w:rsidTr="00C05CBE">
        <w:trPr>
          <w:trHeight w:val="7465"/>
        </w:trPr>
        <w:tc>
          <w:tcPr>
            <w:tcW w:w="682" w:type="pct"/>
            <w:tcBorders>
              <w:left w:val="nil"/>
              <w:bottom w:val="nil"/>
              <w:right w:val="nil"/>
            </w:tcBorders>
          </w:tcPr>
          <w:p w:rsidR="00463EA6" w:rsidRPr="009D5000" w:rsidRDefault="00463EA6" w:rsidP="00B66E45">
            <w:pPr>
              <w:spacing w:before="160" w:after="60"/>
              <w:jc w:val="center"/>
              <w:rPr>
                <w:rFonts w:cs="Arial"/>
                <w:b/>
                <w:i/>
                <w:sz w:val="16"/>
                <w:szCs w:val="16"/>
              </w:rPr>
            </w:pPr>
            <w:r w:rsidRPr="009D5000">
              <w:rPr>
                <w:rFonts w:cs="Arial"/>
                <w:b/>
                <w:i/>
                <w:sz w:val="16"/>
                <w:szCs w:val="16"/>
              </w:rPr>
              <w:t>Treaty signatories</w:t>
            </w:r>
          </w:p>
          <w:p w:rsidR="00463EA6" w:rsidRPr="009D5000"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p>
          <w:p w:rsidR="00463EA6"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r w:rsidRPr="009D5000">
              <w:rPr>
                <w:rFonts w:cs="Arial"/>
                <w:b/>
                <w:i/>
                <w:sz w:val="16"/>
                <w:szCs w:val="16"/>
              </w:rPr>
              <w:t>Treaty Articles</w:t>
            </w:r>
          </w:p>
          <w:p w:rsidR="00463EA6" w:rsidRPr="009D5000"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p>
          <w:p w:rsidR="00463EA6" w:rsidRDefault="00463EA6" w:rsidP="00B66E45">
            <w:pPr>
              <w:spacing w:before="60" w:after="60"/>
              <w:jc w:val="center"/>
              <w:rPr>
                <w:rFonts w:cs="Arial"/>
                <w:b/>
                <w:i/>
                <w:sz w:val="16"/>
                <w:szCs w:val="16"/>
              </w:rPr>
            </w:pPr>
          </w:p>
          <w:p w:rsidR="00463EA6"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p>
          <w:p w:rsidR="00463EA6" w:rsidRPr="009D5000" w:rsidRDefault="00463EA6" w:rsidP="00B66E45">
            <w:pPr>
              <w:spacing w:before="60" w:after="60"/>
              <w:jc w:val="center"/>
              <w:rPr>
                <w:rFonts w:cs="Arial"/>
                <w:b/>
                <w:i/>
                <w:sz w:val="16"/>
                <w:szCs w:val="16"/>
              </w:rPr>
            </w:pPr>
            <w:r w:rsidRPr="009D5000">
              <w:rPr>
                <w:rFonts w:cs="Arial"/>
                <w:b/>
                <w:i/>
                <w:sz w:val="16"/>
                <w:szCs w:val="16"/>
              </w:rPr>
              <w:t>Local Government Level Relationships</w:t>
            </w:r>
          </w:p>
          <w:p w:rsidR="00463EA6" w:rsidRPr="009D5000" w:rsidRDefault="00463EA6" w:rsidP="00B66E45">
            <w:pPr>
              <w:spacing w:before="60" w:after="60"/>
              <w:jc w:val="center"/>
              <w:rPr>
                <w:rFonts w:cs="Arial"/>
                <w:b/>
                <w:i/>
                <w:color w:val="FFFFFF" w:themeColor="background1"/>
                <w:sz w:val="20"/>
              </w:rPr>
            </w:pPr>
          </w:p>
        </w:tc>
        <w:tc>
          <w:tcPr>
            <w:tcW w:w="3039" w:type="pct"/>
            <w:tcBorders>
              <w:left w:val="nil"/>
              <w:bottom w:val="nil"/>
              <w:right w:val="nil"/>
            </w:tcBorders>
          </w:tcPr>
          <w:p w:rsidR="00463EA6" w:rsidRDefault="00463EA6" w:rsidP="00B66E45">
            <w:pPr>
              <w:spacing w:before="400" w:after="400"/>
              <w:jc w:val="center"/>
              <w:rPr>
                <w:rFonts w:cs="Arial"/>
                <w:b/>
                <w:color w:val="FFFFFF" w:themeColor="background1"/>
                <w:sz w:val="36"/>
                <w:szCs w:val="36"/>
              </w:rPr>
            </w:pPr>
            <w:r>
              <w:rPr>
                <w:rFonts w:cs="Arial"/>
                <w:b/>
                <w:noProof/>
                <w:color w:val="FFFFFF" w:themeColor="background1"/>
                <w:sz w:val="36"/>
                <w:szCs w:val="36"/>
                <w:lang w:val="en-NZ" w:eastAsia="en-NZ"/>
              </w:rPr>
              <mc:AlternateContent>
                <mc:Choice Requires="wps">
                  <w:drawing>
                    <wp:anchor distT="0" distB="0" distL="114300" distR="114300" simplePos="0" relativeHeight="251934207" behindDoc="0" locked="0" layoutInCell="1" allowOverlap="1" wp14:anchorId="0CF5F288" wp14:editId="526601E1">
                      <wp:simplePos x="0" y="0"/>
                      <wp:positionH relativeFrom="column">
                        <wp:posOffset>1338951</wp:posOffset>
                      </wp:positionH>
                      <wp:positionV relativeFrom="paragraph">
                        <wp:posOffset>91440</wp:posOffset>
                      </wp:positionV>
                      <wp:extent cx="787400" cy="369570"/>
                      <wp:effectExtent l="0" t="0" r="0" b="0"/>
                      <wp:wrapNone/>
                      <wp:docPr id="2810" name="Text Box 2810"/>
                      <wp:cNvGraphicFramePr/>
                      <a:graphic xmlns:a="http://schemas.openxmlformats.org/drawingml/2006/main">
                        <a:graphicData uri="http://schemas.microsoft.com/office/word/2010/wordprocessingShape">
                          <wps:wsp>
                            <wps:cNvSpPr txBox="1"/>
                            <wps:spPr>
                              <a:xfrm>
                                <a:off x="0" y="0"/>
                                <a:ext cx="787400" cy="369570"/>
                              </a:xfrm>
                              <a:prstGeom prst="rect">
                                <a:avLst/>
                              </a:prstGeom>
                              <a:solidFill>
                                <a:sysClr val="window" lastClr="FFFFFF"/>
                              </a:solidFill>
                              <a:ln w="6350">
                                <a:noFill/>
                              </a:ln>
                              <a:effectLst/>
                            </wps:spPr>
                            <wps:txbx>
                              <w:txbxContent>
                                <w:p w:rsidR="00463EA6" w:rsidRPr="009D5000" w:rsidRDefault="00463EA6" w:rsidP="00463EA6">
                                  <w:pPr>
                                    <w:jc w:val="center"/>
                                    <w:rPr>
                                      <w:rFonts w:cs="Arial"/>
                                      <w:i/>
                                      <w:sz w:val="16"/>
                                      <w:szCs w:val="16"/>
                                    </w:rPr>
                                  </w:pPr>
                                  <w:r w:rsidRPr="009D5000">
                                    <w:rPr>
                                      <w:rFonts w:cs="Arial"/>
                                      <w:i/>
                                      <w:sz w:val="16"/>
                                      <w:szCs w:val="16"/>
                                    </w:rPr>
                                    <w:t>Agreement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0" o:spid="_x0000_s1111" type="#_x0000_t202" style="position:absolute;left:0;text-align:left;margin-left:105.45pt;margin-top:7.2pt;width:62pt;height:29.1pt;z-index:251934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" fillcolor="window" stroked="f" strokeweight=".5pt">
                      <v:textbox>
                        <w:txbxContent>
                          <w:p w:rsidR="00463EA6" w:rsidRPr="009D5000" w:rsidRDefault="00463EA6" w:rsidP="00463EA6">
                            <w:pPr>
                              <w:jc w:val="center"/>
                              <w:rPr>
                                <w:rFonts w:cs="Arial"/>
                                <w:i/>
                                <w:sz w:val="16"/>
                                <w:szCs w:val="16"/>
                              </w:rPr>
                            </w:pPr>
                            <w:r w:rsidRPr="009D5000">
                              <w:rPr>
                                <w:rFonts w:cs="Arial"/>
                                <w:i/>
                                <w:sz w:val="16"/>
                                <w:szCs w:val="16"/>
                              </w:rPr>
                              <w:t>Agreement partnership</w:t>
                            </w:r>
                          </w:p>
                        </w:txbxContent>
                      </v:textbox>
                    </v:shape>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45471" behindDoc="0" locked="0" layoutInCell="1" allowOverlap="1" wp14:anchorId="2E62F09A" wp14:editId="24B511F3">
                      <wp:simplePos x="0" y="0"/>
                      <wp:positionH relativeFrom="column">
                        <wp:posOffset>2880995</wp:posOffset>
                      </wp:positionH>
                      <wp:positionV relativeFrom="paragraph">
                        <wp:posOffset>440146</wp:posOffset>
                      </wp:positionV>
                      <wp:extent cx="0" cy="402953"/>
                      <wp:effectExtent l="0" t="0" r="19050" b="16510"/>
                      <wp:wrapNone/>
                      <wp:docPr id="2805" name="Straight Arrow Connector 2805"/>
                      <wp:cNvGraphicFramePr/>
                      <a:graphic xmlns:a="http://schemas.openxmlformats.org/drawingml/2006/main">
                        <a:graphicData uri="http://schemas.microsoft.com/office/word/2010/wordprocessingShape">
                          <wps:wsp>
                            <wps:cNvCnPr/>
                            <wps:spPr>
                              <a:xfrm>
                                <a:off x="0" y="0"/>
                                <a:ext cx="0" cy="402953"/>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05" o:spid="_x0000_s1026" type="#_x0000_t32" style="position:absolute;margin-left:226.85pt;margin-top:34.65pt;width:0;height:31.75pt;z-index:251945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" strokecolor="#4579b8 [3044]"/>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43423" behindDoc="0" locked="0" layoutInCell="1" allowOverlap="1" wp14:anchorId="517E4E20" wp14:editId="7587F9F6">
                      <wp:simplePos x="0" y="0"/>
                      <wp:positionH relativeFrom="column">
                        <wp:posOffset>545465</wp:posOffset>
                      </wp:positionH>
                      <wp:positionV relativeFrom="paragraph">
                        <wp:posOffset>641350</wp:posOffset>
                      </wp:positionV>
                      <wp:extent cx="1196975" cy="0"/>
                      <wp:effectExtent l="0" t="0" r="22225" b="19050"/>
                      <wp:wrapNone/>
                      <wp:docPr id="2806" name="Straight Connector 2806"/>
                      <wp:cNvGraphicFramePr/>
                      <a:graphic xmlns:a="http://schemas.openxmlformats.org/drawingml/2006/main">
                        <a:graphicData uri="http://schemas.microsoft.com/office/word/2010/wordprocessingShape">
                          <wps:wsp>
                            <wps:cNvCnPr/>
                            <wps:spPr>
                              <a:xfrm flipV="1">
                                <a:off x="0" y="0"/>
                                <a:ext cx="119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06" o:spid="_x0000_s1026" style="position:absolute;flip:y;z-index:2519434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5pt,50.5pt" to="137.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" strokecolor="#4579b8 [3044]"/>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44447" behindDoc="0" locked="0" layoutInCell="1" allowOverlap="1" wp14:anchorId="7C8D587C" wp14:editId="5588927E">
                      <wp:simplePos x="0" y="0"/>
                      <wp:positionH relativeFrom="column">
                        <wp:posOffset>1742984</wp:posOffset>
                      </wp:positionH>
                      <wp:positionV relativeFrom="paragraph">
                        <wp:posOffset>641713</wp:posOffset>
                      </wp:positionV>
                      <wp:extent cx="0" cy="207191"/>
                      <wp:effectExtent l="0" t="0" r="19050" b="21590"/>
                      <wp:wrapNone/>
                      <wp:docPr id="2807" name="Straight Connector 2807"/>
                      <wp:cNvGraphicFramePr/>
                      <a:graphic xmlns:a="http://schemas.openxmlformats.org/drawingml/2006/main">
                        <a:graphicData uri="http://schemas.microsoft.com/office/word/2010/wordprocessingShape">
                          <wps:wsp>
                            <wps:cNvCnPr/>
                            <wps:spPr>
                              <a:xfrm>
                                <a:off x="0" y="0"/>
                                <a:ext cx="0" cy="2071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07" o:spid="_x0000_s1026" style="position:absolute;z-index:251944447;visibility:visible;mso-wrap-style:square;mso-wrap-distance-left:9pt;mso-wrap-distance-top:0;mso-wrap-distance-right:9pt;mso-wrap-distance-bottom:0;mso-position-horizontal:absolute;mso-position-horizontal-relative:text;mso-position-vertical:absolute;mso-position-vertical-relative:text" from="137.25pt,50.55pt" to="137.2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" strokecolor="#4579b8 [3044]"/>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42399" behindDoc="0" locked="0" layoutInCell="1" allowOverlap="1" wp14:anchorId="7368D8F1" wp14:editId="18578858">
                      <wp:simplePos x="0" y="0"/>
                      <wp:positionH relativeFrom="column">
                        <wp:posOffset>546009</wp:posOffset>
                      </wp:positionH>
                      <wp:positionV relativeFrom="paragraph">
                        <wp:posOffset>456474</wp:posOffset>
                      </wp:positionV>
                      <wp:extent cx="0" cy="392430"/>
                      <wp:effectExtent l="0" t="0" r="19050" b="26670"/>
                      <wp:wrapNone/>
                      <wp:docPr id="2808" name="Straight Arrow Connector 2808"/>
                      <wp:cNvGraphicFramePr/>
                      <a:graphic xmlns:a="http://schemas.openxmlformats.org/drawingml/2006/main">
                        <a:graphicData uri="http://schemas.microsoft.com/office/word/2010/wordprocessingShape">
                          <wps:wsp>
                            <wps:cNvCnPr/>
                            <wps:spPr>
                              <a:xfrm>
                                <a:off x="0" y="0"/>
                                <a:ext cx="0" cy="39243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808" o:spid="_x0000_s1026" type="#_x0000_t32" style="position:absolute;margin-left:43pt;margin-top:35.95pt;width:0;height:30.9pt;z-index:2519423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" strokecolor="#4579b8 [3044]"/>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33183" behindDoc="0" locked="0" layoutInCell="1" allowOverlap="1" wp14:anchorId="711655EF" wp14:editId="00EB93FC">
                      <wp:simplePos x="0" y="0"/>
                      <wp:positionH relativeFrom="column">
                        <wp:posOffset>2369365</wp:posOffset>
                      </wp:positionH>
                      <wp:positionV relativeFrom="paragraph">
                        <wp:posOffset>108676</wp:posOffset>
                      </wp:positionV>
                      <wp:extent cx="1022895" cy="331470"/>
                      <wp:effectExtent l="0" t="0" r="25400" b="11430"/>
                      <wp:wrapNone/>
                      <wp:docPr id="5" name="Text Box 5"/>
                      <wp:cNvGraphicFramePr/>
                      <a:graphic xmlns:a="http://schemas.openxmlformats.org/drawingml/2006/main">
                        <a:graphicData uri="http://schemas.microsoft.com/office/word/2010/wordprocessingShape">
                          <wps:wsp>
                            <wps:cNvSpPr txBox="1"/>
                            <wps:spPr>
                              <a:xfrm>
                                <a:off x="0" y="0"/>
                                <a:ext cx="1022895" cy="331470"/>
                              </a:xfrm>
                              <a:prstGeom prst="rect">
                                <a:avLst/>
                              </a:prstGeom>
                              <a:solidFill>
                                <a:sysClr val="window" lastClr="FFFFFF"/>
                              </a:solidFill>
                              <a:ln w="6350">
                                <a:solidFill>
                                  <a:prstClr val="black"/>
                                </a:solidFill>
                              </a:ln>
                              <a:effectLst/>
                            </wps:spPr>
                            <wps:txbx>
                              <w:txbxContent>
                                <w:p w:rsidR="00463EA6" w:rsidRPr="009D5000" w:rsidRDefault="00463EA6" w:rsidP="00463EA6">
                                  <w:pPr>
                                    <w:jc w:val="center"/>
                                    <w:rPr>
                                      <w:rFonts w:cs="Arial"/>
                                      <w:sz w:val="18"/>
                                      <w:szCs w:val="18"/>
                                    </w:rPr>
                                  </w:pPr>
                                  <w:r>
                                    <w:rPr>
                                      <w:rFonts w:cs="Arial"/>
                                      <w:sz w:val="18"/>
                                      <w:szCs w:val="18"/>
                                    </w:rPr>
                                    <w:t>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112" type="#_x0000_t202" style="position:absolute;left:0;text-align:left;margin-left:186.55pt;margin-top:8.55pt;width:80.55pt;height:26.1pt;z-index:251933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" fillcolor="window" strokeweight=".5pt">
                      <v:textbox>
                        <w:txbxContent>
                          <w:p w:rsidR="00463EA6" w:rsidRPr="009D5000" w:rsidRDefault="00463EA6" w:rsidP="00463EA6">
                            <w:pPr>
                              <w:jc w:val="center"/>
                              <w:rPr>
                                <w:rFonts w:cs="Arial"/>
                                <w:sz w:val="18"/>
                                <w:szCs w:val="18"/>
                              </w:rPr>
                            </w:pPr>
                            <w:r>
                              <w:rPr>
                                <w:rFonts w:cs="Arial"/>
                                <w:sz w:val="18"/>
                                <w:szCs w:val="18"/>
                              </w:rPr>
                              <w:t>Crown</w:t>
                            </w:r>
                          </w:p>
                        </w:txbxContent>
                      </v:textbox>
                    </v:shape>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32159" behindDoc="0" locked="0" layoutInCell="1" allowOverlap="1" wp14:anchorId="6898DC13" wp14:editId="4B3FA137">
                      <wp:simplePos x="0" y="0"/>
                      <wp:positionH relativeFrom="column">
                        <wp:posOffset>12609</wp:posOffset>
                      </wp:positionH>
                      <wp:positionV relativeFrom="paragraph">
                        <wp:posOffset>108674</wp:posOffset>
                      </wp:positionV>
                      <wp:extent cx="1110179" cy="347799"/>
                      <wp:effectExtent l="0" t="0" r="13970" b="14605"/>
                      <wp:wrapNone/>
                      <wp:docPr id="2809" name="Text Box 2809"/>
                      <wp:cNvGraphicFramePr/>
                      <a:graphic xmlns:a="http://schemas.openxmlformats.org/drawingml/2006/main">
                        <a:graphicData uri="http://schemas.microsoft.com/office/word/2010/wordprocessingShape">
                          <wps:wsp>
                            <wps:cNvSpPr txBox="1"/>
                            <wps:spPr>
                              <a:xfrm>
                                <a:off x="0" y="0"/>
                                <a:ext cx="1110179" cy="3477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Pr="009D5000" w:rsidRDefault="00463EA6" w:rsidP="00463EA6">
                                  <w:pPr>
                                    <w:jc w:val="center"/>
                                    <w:rPr>
                                      <w:rFonts w:cs="Arial"/>
                                      <w:sz w:val="18"/>
                                      <w:szCs w:val="18"/>
                                    </w:rPr>
                                  </w:pPr>
                                  <w:r>
                                    <w:rPr>
                                      <w:rFonts w:cs="Arial"/>
                                      <w:sz w:val="18"/>
                                      <w:szCs w:val="18"/>
                                    </w:rPr>
                                    <w:t>Māori</w:t>
                                  </w:r>
                                  <w:r w:rsidRPr="009D5000">
                                    <w:rPr>
                                      <w:rFonts w:cs="Arial"/>
                                      <w:sz w:val="18"/>
                                      <w:szCs w:val="18"/>
                                    </w:rPr>
                                    <w:t xml:space="preserve"> Rangatira</w:t>
                                  </w:r>
                                </w:p>
                                <w:p w:rsidR="00463EA6" w:rsidRPr="009D5000" w:rsidRDefault="00463EA6" w:rsidP="00463EA6">
                                  <w:pPr>
                                    <w:jc w:val="center"/>
                                    <w:rPr>
                                      <w:rFonts w:cs="Arial"/>
                                      <w:sz w:val="18"/>
                                      <w:szCs w:val="18"/>
                                    </w:rPr>
                                  </w:pPr>
                                  <w:r>
                                    <w:rPr>
                                      <w:rFonts w:cs="Arial"/>
                                      <w:sz w:val="18"/>
                                      <w:szCs w:val="18"/>
                                    </w:rPr>
                                    <w:t>(Chiefs)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09" o:spid="_x0000_s1113" type="#_x0000_t202" style="position:absolute;left:0;text-align:left;margin-left:1pt;margin-top:8.55pt;width:87.4pt;height:27.4pt;z-index:251932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" fillcolor="white [3201]" strokeweight=".5pt">
                      <v:textbox>
                        <w:txbxContent>
                          <w:p w:rsidR="00463EA6" w:rsidRPr="009D5000" w:rsidRDefault="00463EA6" w:rsidP="00463EA6">
                            <w:pPr>
                              <w:jc w:val="center"/>
                              <w:rPr>
                                <w:rFonts w:cs="Arial"/>
                                <w:sz w:val="18"/>
                                <w:szCs w:val="18"/>
                              </w:rPr>
                            </w:pPr>
                            <w:r>
                              <w:rPr>
                                <w:rFonts w:cs="Arial"/>
                                <w:sz w:val="18"/>
                                <w:szCs w:val="18"/>
                              </w:rPr>
                              <w:t>Māori</w:t>
                            </w:r>
                            <w:r w:rsidRPr="009D5000">
                              <w:rPr>
                                <w:rFonts w:cs="Arial"/>
                                <w:sz w:val="18"/>
                                <w:szCs w:val="18"/>
                              </w:rPr>
                              <w:t xml:space="preserve"> Rangatira</w:t>
                            </w:r>
                          </w:p>
                          <w:p w:rsidR="00463EA6" w:rsidRPr="009D5000" w:rsidRDefault="00463EA6" w:rsidP="00463EA6">
                            <w:pPr>
                              <w:jc w:val="center"/>
                              <w:rPr>
                                <w:rFonts w:cs="Arial"/>
                                <w:sz w:val="18"/>
                                <w:szCs w:val="18"/>
                              </w:rPr>
                            </w:pPr>
                            <w:r>
                              <w:rPr>
                                <w:rFonts w:cs="Arial"/>
                                <w:sz w:val="18"/>
                                <w:szCs w:val="18"/>
                              </w:rPr>
                              <w:t>(Chiefs)</w:t>
                            </w:r>
                          </w:p>
                        </w:txbxContent>
                      </v:textbox>
                    </v:shape>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35231" behindDoc="0" locked="0" layoutInCell="1" allowOverlap="1" wp14:anchorId="631897E4" wp14:editId="4187E8A9">
                      <wp:simplePos x="0" y="0"/>
                      <wp:positionH relativeFrom="column">
                        <wp:posOffset>1122788</wp:posOffset>
                      </wp:positionH>
                      <wp:positionV relativeFrom="paragraph">
                        <wp:posOffset>266518</wp:posOffset>
                      </wp:positionV>
                      <wp:extent cx="1197433" cy="1"/>
                      <wp:effectExtent l="38100" t="76200" r="22225" b="95250"/>
                      <wp:wrapNone/>
                      <wp:docPr id="2811" name="Straight Connector 2811"/>
                      <wp:cNvGraphicFramePr/>
                      <a:graphic xmlns:a="http://schemas.openxmlformats.org/drawingml/2006/main">
                        <a:graphicData uri="http://schemas.microsoft.com/office/word/2010/wordprocessingShape">
                          <wps:wsp>
                            <wps:cNvCnPr/>
                            <wps:spPr>
                              <a:xfrm flipV="1">
                                <a:off x="0" y="0"/>
                                <a:ext cx="1197433" cy="1"/>
                              </a:xfrm>
                              <a:prstGeom prst="line">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1" o:spid="_x0000_s1026" style="position:absolute;flip:y;z-index:251935231;visibility:visible;mso-wrap-style:square;mso-wrap-distance-left:9pt;mso-wrap-distance-top:0;mso-wrap-distance-right:9pt;mso-wrap-distance-bottom:0;mso-position-horizontal:absolute;mso-position-horizontal-relative:text;mso-position-vertical:absolute;mso-position-vertical-relative:text" from="88.4pt,21pt" to="182.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" strokecolor="#4579b8 [3044]">
                      <v:stroke startarrow="block" endarrow="block"/>
                    </v:line>
                  </w:pict>
                </mc:Fallback>
              </mc:AlternateContent>
            </w:r>
          </w:p>
          <w:p w:rsidR="00463EA6" w:rsidRPr="009D5000" w:rsidRDefault="00C05CBE" w:rsidP="00B66E45">
            <w:pPr>
              <w:spacing w:before="400" w:after="400"/>
              <w:jc w:val="left"/>
              <w:rPr>
                <w:rFonts w:cs="Arial"/>
                <w:b/>
                <w:color w:val="FFFFFF" w:themeColor="background1"/>
                <w:sz w:val="18"/>
                <w:szCs w:val="18"/>
              </w:rPr>
            </w:pPr>
            <w:r>
              <w:rPr>
                <w:rFonts w:cs="Arial"/>
                <w:b/>
                <w:noProof/>
                <w:color w:val="FFFFFF" w:themeColor="background1"/>
                <w:sz w:val="36"/>
                <w:szCs w:val="36"/>
                <w:lang w:val="en-NZ" w:eastAsia="en-NZ"/>
              </w:rPr>
              <mc:AlternateContent>
                <mc:Choice Requires="wps">
                  <w:drawing>
                    <wp:anchor distT="0" distB="0" distL="114300" distR="114300" simplePos="0" relativeHeight="251971071" behindDoc="0" locked="0" layoutInCell="1" allowOverlap="1" wp14:anchorId="15F56547" wp14:editId="023B0C05">
                      <wp:simplePos x="0" y="0"/>
                      <wp:positionH relativeFrom="column">
                        <wp:posOffset>1447800</wp:posOffset>
                      </wp:positionH>
                      <wp:positionV relativeFrom="paragraph">
                        <wp:posOffset>3750310</wp:posOffset>
                      </wp:positionV>
                      <wp:extent cx="127635" cy="191135"/>
                      <wp:effectExtent l="19050" t="0" r="43815" b="37465"/>
                      <wp:wrapNone/>
                      <wp:docPr id="2834" name="Down Arrow 2834"/>
                      <wp:cNvGraphicFramePr/>
                      <a:graphic xmlns:a="http://schemas.openxmlformats.org/drawingml/2006/main">
                        <a:graphicData uri="http://schemas.microsoft.com/office/word/2010/wordprocessingShape">
                          <wps:wsp>
                            <wps:cNvSpPr/>
                            <wps:spPr>
                              <a:xfrm>
                                <a:off x="0" y="0"/>
                                <a:ext cx="127635" cy="191135"/>
                              </a:xfrm>
                              <a:prstGeom prst="downArrow">
                                <a:avLst/>
                              </a:prstGeom>
                              <a:solidFill>
                                <a:schemeClr val="tx2">
                                  <a:lumMod val="40000"/>
                                  <a:lumOff val="60000"/>
                                </a:schemeClr>
                              </a:solidFill>
                              <a:ln w="158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34" o:spid="_x0000_s1026" type="#_x0000_t67" style="position:absolute;margin-left:114pt;margin-top:295.3pt;width:10.05pt;height:15.05pt;z-index:25197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" adj="14388" fillcolor="#8db3e2 [1311]" strokecolor="#17365d [2415]" strokeweight="1.25pt"/>
                  </w:pict>
                </mc:Fallback>
              </mc:AlternateContent>
            </w:r>
            <w:r w:rsidRPr="00DA5EA1">
              <w:rPr>
                <w:rFonts w:cs="Arial"/>
                <w:b/>
                <w:noProof/>
                <w:color w:val="FFFFFF" w:themeColor="background1"/>
                <w:sz w:val="18"/>
                <w:szCs w:val="18"/>
                <w:lang w:val="en-NZ" w:eastAsia="en-NZ"/>
              </w:rPr>
              <mc:AlternateContent>
                <mc:Choice Requires="wps">
                  <w:drawing>
                    <wp:anchor distT="0" distB="0" distL="114300" distR="114300" simplePos="0" relativeHeight="251966975" behindDoc="0" locked="0" layoutInCell="1" allowOverlap="1" wp14:anchorId="2E48CA46" wp14:editId="3984AA96">
                      <wp:simplePos x="0" y="0"/>
                      <wp:positionH relativeFrom="column">
                        <wp:posOffset>1706083</wp:posOffset>
                      </wp:positionH>
                      <wp:positionV relativeFrom="paragraph">
                        <wp:posOffset>3677920</wp:posOffset>
                      </wp:positionV>
                      <wp:extent cx="882015" cy="262890"/>
                      <wp:effectExtent l="0" t="0" r="0" b="0"/>
                      <wp:wrapNone/>
                      <wp:docPr id="2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890"/>
                              </a:xfrm>
                              <a:prstGeom prst="roundRect">
                                <a:avLst/>
                              </a:prstGeom>
                              <a:noFill/>
                              <a:ln w="9525">
                                <a:noFill/>
                                <a:miter lim="800000"/>
                                <a:headEnd/>
                                <a:tailEnd/>
                              </a:ln>
                            </wps:spPr>
                            <wps:txbx>
                              <w:txbxContent>
                                <w:p w:rsidR="00C05CBE" w:rsidRPr="00FA68DD" w:rsidRDefault="00C05CBE" w:rsidP="00463EA6">
                                  <w:pPr>
                                    <w:rPr>
                                      <w:i/>
                                      <w:sz w:val="16"/>
                                      <w:szCs w:val="16"/>
                                    </w:rPr>
                                  </w:pPr>
                                  <w:r>
                                    <w:rPr>
                                      <w:i/>
                                      <w:sz w:val="16"/>
                                      <w:szCs w:val="16"/>
                                    </w:rPr>
                                    <w:t>Mechanisms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4" style="position:absolute;margin-left:134.35pt;margin-top:289.6pt;width:69.45pt;height:20.7pt;z-index:251966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" filled="f" stroked="f">
                      <v:stroke joinstyle="miter"/>
                      <v:textbox>
                        <w:txbxContent>
                          <w:p w:rsidR="00C05CBE" w:rsidRPr="00FA68DD" w:rsidRDefault="00C05CBE" w:rsidP="00463EA6">
                            <w:pPr>
                              <w:rPr>
                                <w:i/>
                                <w:sz w:val="16"/>
                                <w:szCs w:val="16"/>
                              </w:rPr>
                            </w:pPr>
                            <w:r>
                              <w:rPr>
                                <w:i/>
                                <w:sz w:val="16"/>
                                <w:szCs w:val="16"/>
                              </w:rPr>
                              <w:t>Mechanisms</w:t>
                            </w:r>
                          </w:p>
                        </w:txbxContent>
                      </v:textbox>
                    </v:roundrect>
                  </w:pict>
                </mc:Fallback>
              </mc:AlternateContent>
            </w:r>
            <w:r w:rsidRPr="00DA5EA1">
              <w:rPr>
                <w:rFonts w:cs="Arial"/>
                <w:b/>
                <w:noProof/>
                <w:color w:val="FFFFFF" w:themeColor="background1"/>
                <w:sz w:val="18"/>
                <w:szCs w:val="18"/>
                <w:lang w:val="en-NZ" w:eastAsia="en-NZ"/>
              </w:rPr>
              <mc:AlternateContent>
                <mc:Choice Requires="wps">
                  <w:drawing>
                    <wp:anchor distT="0" distB="0" distL="114300" distR="114300" simplePos="0" relativeHeight="251962879" behindDoc="0" locked="0" layoutInCell="1" allowOverlap="1" wp14:anchorId="31910E17" wp14:editId="24D65AC7">
                      <wp:simplePos x="0" y="0"/>
                      <wp:positionH relativeFrom="column">
                        <wp:posOffset>2258533</wp:posOffset>
                      </wp:positionH>
                      <wp:positionV relativeFrom="paragraph">
                        <wp:posOffset>2749550</wp:posOffset>
                      </wp:positionV>
                      <wp:extent cx="882015" cy="262890"/>
                      <wp:effectExtent l="0" t="0" r="0" b="0"/>
                      <wp:wrapNone/>
                      <wp:docPr id="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890"/>
                              </a:xfrm>
                              <a:prstGeom prst="roundRect">
                                <a:avLst/>
                              </a:prstGeom>
                              <a:noFill/>
                              <a:ln w="9525">
                                <a:noFill/>
                                <a:miter lim="800000"/>
                                <a:headEnd/>
                                <a:tailEnd/>
                              </a:ln>
                            </wps:spPr>
                            <wps:txbx>
                              <w:txbxContent>
                                <w:p w:rsidR="00C05CBE" w:rsidRPr="00FA68DD" w:rsidRDefault="00C05CBE" w:rsidP="00463EA6">
                                  <w:pPr>
                                    <w:rPr>
                                      <w:i/>
                                      <w:sz w:val="16"/>
                                      <w:szCs w:val="16"/>
                                    </w:rPr>
                                  </w:pPr>
                                  <w:r>
                                    <w:rPr>
                                      <w:i/>
                                      <w:sz w:val="16"/>
                                      <w:szCs w:val="16"/>
                                    </w:rPr>
                                    <w:t>Legislation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15" style="position:absolute;margin-left:177.85pt;margin-top:216.5pt;width:69.45pt;height:20.7pt;z-index:251962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" filled="f" stroked="f">
                      <v:stroke joinstyle="miter"/>
                      <v:textbox>
                        <w:txbxContent>
                          <w:p w:rsidR="00C05CBE" w:rsidRPr="00FA68DD" w:rsidRDefault="00C05CBE" w:rsidP="00463EA6">
                            <w:pPr>
                              <w:rPr>
                                <w:i/>
                                <w:sz w:val="16"/>
                                <w:szCs w:val="16"/>
                              </w:rPr>
                            </w:pPr>
                            <w:r>
                              <w:rPr>
                                <w:i/>
                                <w:sz w:val="16"/>
                                <w:szCs w:val="16"/>
                              </w:rPr>
                              <w:t>Legislation</w:t>
                            </w:r>
                          </w:p>
                        </w:txbxContent>
                      </v:textbox>
                    </v:roundrect>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53663" behindDoc="0" locked="0" layoutInCell="1" allowOverlap="1" wp14:anchorId="4E6556A3" wp14:editId="20B99CF5">
                      <wp:simplePos x="0" y="0"/>
                      <wp:positionH relativeFrom="column">
                        <wp:posOffset>526577</wp:posOffset>
                      </wp:positionH>
                      <wp:positionV relativeFrom="paragraph">
                        <wp:posOffset>3064510</wp:posOffset>
                      </wp:positionV>
                      <wp:extent cx="1921510" cy="637540"/>
                      <wp:effectExtent l="0" t="0" r="21590" b="10160"/>
                      <wp:wrapNone/>
                      <wp:docPr id="8" name="Text Box 8"/>
                      <wp:cNvGraphicFramePr/>
                      <a:graphic xmlns:a="http://schemas.openxmlformats.org/drawingml/2006/main">
                        <a:graphicData uri="http://schemas.microsoft.com/office/word/2010/wordprocessingShape">
                          <wps:wsp>
                            <wps:cNvSpPr txBox="1"/>
                            <wps:spPr>
                              <a:xfrm>
                                <a:off x="0" y="0"/>
                                <a:ext cx="1921510" cy="63754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Pr="009B627B" w:rsidRDefault="00463EA6" w:rsidP="00463EA6">
                                  <w:pPr>
                                    <w:pStyle w:val="ListParagraph"/>
                                    <w:numPr>
                                      <w:ilvl w:val="0"/>
                                      <w:numId w:val="41"/>
                                    </w:numPr>
                                    <w:spacing w:before="60" w:after="60"/>
                                    <w:jc w:val="left"/>
                                    <w:rPr>
                                      <w:rFonts w:cs="Arial"/>
                                      <w:sz w:val="15"/>
                                      <w:szCs w:val="15"/>
                                    </w:rPr>
                                  </w:pPr>
                                  <w:r w:rsidRPr="009B627B">
                                    <w:rPr>
                                      <w:rFonts w:cs="Arial"/>
                                      <w:sz w:val="15"/>
                                      <w:szCs w:val="15"/>
                                    </w:rPr>
                                    <w:t>T</w:t>
                                  </w:r>
                                  <w:r w:rsidR="009B627B" w:rsidRPr="009B627B">
                                    <w:rPr>
                                      <w:rFonts w:cs="Arial"/>
                                      <w:sz w:val="15"/>
                                      <w:szCs w:val="15"/>
                                    </w:rPr>
                                    <w:t>en Year</w:t>
                                  </w:r>
                                  <w:r w:rsidRPr="009B627B">
                                    <w:rPr>
                                      <w:rFonts w:cs="Arial"/>
                                      <w:sz w:val="15"/>
                                      <w:szCs w:val="15"/>
                                    </w:rPr>
                                    <w:t xml:space="preserve">/Annual Plan </w:t>
                                  </w:r>
                                </w:p>
                                <w:p w:rsidR="00463EA6" w:rsidRPr="009B627B" w:rsidRDefault="00463EA6" w:rsidP="00463EA6">
                                  <w:pPr>
                                    <w:pStyle w:val="ListParagraph"/>
                                    <w:numPr>
                                      <w:ilvl w:val="0"/>
                                      <w:numId w:val="41"/>
                                    </w:numPr>
                                    <w:spacing w:before="60" w:after="60"/>
                                    <w:jc w:val="left"/>
                                    <w:rPr>
                                      <w:rFonts w:cs="Arial"/>
                                      <w:sz w:val="15"/>
                                      <w:szCs w:val="15"/>
                                    </w:rPr>
                                  </w:pPr>
                                  <w:r w:rsidRPr="009B627B">
                                    <w:rPr>
                                      <w:rFonts w:cs="Arial"/>
                                      <w:sz w:val="15"/>
                                      <w:szCs w:val="15"/>
                                    </w:rPr>
                                    <w:t>Regional Policy Statement</w:t>
                                  </w:r>
                                </w:p>
                                <w:p w:rsidR="00463EA6" w:rsidRPr="009B627B" w:rsidRDefault="009B627B" w:rsidP="00463EA6">
                                  <w:pPr>
                                    <w:pStyle w:val="ListParagraph"/>
                                    <w:numPr>
                                      <w:ilvl w:val="0"/>
                                      <w:numId w:val="41"/>
                                    </w:numPr>
                                    <w:spacing w:before="60" w:after="60"/>
                                    <w:jc w:val="left"/>
                                    <w:rPr>
                                      <w:rFonts w:cs="Arial"/>
                                      <w:sz w:val="15"/>
                                      <w:szCs w:val="15"/>
                                    </w:rPr>
                                  </w:pPr>
                                  <w:r w:rsidRPr="009B627B">
                                    <w:rPr>
                                      <w:rFonts w:cs="Arial"/>
                                      <w:sz w:val="15"/>
                                      <w:szCs w:val="15"/>
                                    </w:rPr>
                                    <w:t>Regional</w:t>
                                  </w:r>
                                  <w:r w:rsidR="00463EA6" w:rsidRPr="009B627B">
                                    <w:rPr>
                                      <w:rFonts w:cs="Arial"/>
                                      <w:sz w:val="15"/>
                                      <w:szCs w:val="15"/>
                                    </w:rPr>
                                    <w:t>/District Plans</w:t>
                                  </w:r>
                                </w:p>
                                <w:p w:rsidR="00463EA6" w:rsidRPr="009B627B" w:rsidRDefault="00463EA6" w:rsidP="009B627B">
                                  <w:pPr>
                                    <w:pStyle w:val="ListParagraph"/>
                                    <w:numPr>
                                      <w:ilvl w:val="0"/>
                                      <w:numId w:val="41"/>
                                    </w:numPr>
                                    <w:spacing w:before="60" w:after="60"/>
                                    <w:jc w:val="left"/>
                                    <w:rPr>
                                      <w:rFonts w:cs="Arial"/>
                                      <w:sz w:val="15"/>
                                      <w:szCs w:val="15"/>
                                    </w:rPr>
                                  </w:pPr>
                                  <w:r w:rsidRPr="009B627B">
                                    <w:rPr>
                                      <w:rFonts w:cs="Arial"/>
                                      <w:sz w:val="15"/>
                                      <w:szCs w:val="15"/>
                                    </w:rPr>
                                    <w:t>Regional Land Transport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16" type="#_x0000_t202" style="position:absolute;margin-left:41.45pt;margin-top:241.3pt;width:151.3pt;height:50.2pt;z-index:25195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" fillcolor="#8db3e2 [1311]" strokeweight=".5pt">
                      <v:textbox>
                        <w:txbxContent>
                          <w:p w:rsidR="00463EA6" w:rsidRPr="009B627B" w:rsidRDefault="00463EA6" w:rsidP="00463EA6">
                            <w:pPr>
                              <w:pStyle w:val="ListParagraph"/>
                              <w:numPr>
                                <w:ilvl w:val="0"/>
                                <w:numId w:val="41"/>
                              </w:numPr>
                              <w:spacing w:before="60" w:after="60"/>
                              <w:jc w:val="left"/>
                              <w:rPr>
                                <w:rFonts w:cs="Arial"/>
                                <w:sz w:val="15"/>
                                <w:szCs w:val="15"/>
                              </w:rPr>
                            </w:pPr>
                            <w:r w:rsidRPr="009B627B">
                              <w:rPr>
                                <w:rFonts w:cs="Arial"/>
                                <w:sz w:val="15"/>
                                <w:szCs w:val="15"/>
                              </w:rPr>
                              <w:t>T</w:t>
                            </w:r>
                            <w:r w:rsidR="009B627B" w:rsidRPr="009B627B">
                              <w:rPr>
                                <w:rFonts w:cs="Arial"/>
                                <w:sz w:val="15"/>
                                <w:szCs w:val="15"/>
                              </w:rPr>
                              <w:t>en Year</w:t>
                            </w:r>
                            <w:r w:rsidRPr="009B627B">
                              <w:rPr>
                                <w:rFonts w:cs="Arial"/>
                                <w:sz w:val="15"/>
                                <w:szCs w:val="15"/>
                              </w:rPr>
                              <w:t xml:space="preserve">/Annual Plan </w:t>
                            </w:r>
                          </w:p>
                          <w:p w:rsidR="00463EA6" w:rsidRPr="009B627B" w:rsidRDefault="00463EA6" w:rsidP="00463EA6">
                            <w:pPr>
                              <w:pStyle w:val="ListParagraph"/>
                              <w:numPr>
                                <w:ilvl w:val="0"/>
                                <w:numId w:val="41"/>
                              </w:numPr>
                              <w:spacing w:before="60" w:after="60"/>
                              <w:jc w:val="left"/>
                              <w:rPr>
                                <w:rFonts w:cs="Arial"/>
                                <w:sz w:val="15"/>
                                <w:szCs w:val="15"/>
                              </w:rPr>
                            </w:pPr>
                            <w:r w:rsidRPr="009B627B">
                              <w:rPr>
                                <w:rFonts w:cs="Arial"/>
                                <w:sz w:val="15"/>
                                <w:szCs w:val="15"/>
                              </w:rPr>
                              <w:t>Regional Policy Statement</w:t>
                            </w:r>
                          </w:p>
                          <w:p w:rsidR="00463EA6" w:rsidRPr="009B627B" w:rsidRDefault="009B627B" w:rsidP="00463EA6">
                            <w:pPr>
                              <w:pStyle w:val="ListParagraph"/>
                              <w:numPr>
                                <w:ilvl w:val="0"/>
                                <w:numId w:val="41"/>
                              </w:numPr>
                              <w:spacing w:before="60" w:after="60"/>
                              <w:jc w:val="left"/>
                              <w:rPr>
                                <w:rFonts w:cs="Arial"/>
                                <w:sz w:val="15"/>
                                <w:szCs w:val="15"/>
                              </w:rPr>
                            </w:pPr>
                            <w:r w:rsidRPr="009B627B">
                              <w:rPr>
                                <w:rFonts w:cs="Arial"/>
                                <w:sz w:val="15"/>
                                <w:szCs w:val="15"/>
                              </w:rPr>
                              <w:t>Regional</w:t>
                            </w:r>
                            <w:r w:rsidR="00463EA6" w:rsidRPr="009B627B">
                              <w:rPr>
                                <w:rFonts w:cs="Arial"/>
                                <w:sz w:val="15"/>
                                <w:szCs w:val="15"/>
                              </w:rPr>
                              <w:t>/District Plans</w:t>
                            </w:r>
                          </w:p>
                          <w:p w:rsidR="00463EA6" w:rsidRPr="009B627B" w:rsidRDefault="00463EA6" w:rsidP="009B627B">
                            <w:pPr>
                              <w:pStyle w:val="ListParagraph"/>
                              <w:numPr>
                                <w:ilvl w:val="0"/>
                                <w:numId w:val="41"/>
                              </w:numPr>
                              <w:spacing w:before="60" w:after="60"/>
                              <w:jc w:val="left"/>
                              <w:rPr>
                                <w:rFonts w:cs="Arial"/>
                                <w:sz w:val="15"/>
                                <w:szCs w:val="15"/>
                              </w:rPr>
                            </w:pPr>
                            <w:r w:rsidRPr="009B627B">
                              <w:rPr>
                                <w:rFonts w:cs="Arial"/>
                                <w:sz w:val="15"/>
                                <w:szCs w:val="15"/>
                              </w:rPr>
                              <w:t>Regional Land Transport Strategy</w:t>
                            </w:r>
                          </w:p>
                        </w:txbxContent>
                      </v:textbox>
                    </v:shape>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69023" behindDoc="0" locked="0" layoutInCell="1" allowOverlap="1" wp14:anchorId="0BC73282" wp14:editId="73E94DFC">
                      <wp:simplePos x="0" y="0"/>
                      <wp:positionH relativeFrom="column">
                        <wp:posOffset>1423035</wp:posOffset>
                      </wp:positionH>
                      <wp:positionV relativeFrom="paragraph">
                        <wp:posOffset>2803998</wp:posOffset>
                      </wp:positionV>
                      <wp:extent cx="127635" cy="191135"/>
                      <wp:effectExtent l="19050" t="0" r="43815" b="37465"/>
                      <wp:wrapNone/>
                      <wp:docPr id="2833" name="Down Arrow 2833"/>
                      <wp:cNvGraphicFramePr/>
                      <a:graphic xmlns:a="http://schemas.openxmlformats.org/drawingml/2006/main">
                        <a:graphicData uri="http://schemas.microsoft.com/office/word/2010/wordprocessingShape">
                          <wps:wsp>
                            <wps:cNvSpPr/>
                            <wps:spPr>
                              <a:xfrm>
                                <a:off x="0" y="0"/>
                                <a:ext cx="127635" cy="191135"/>
                              </a:xfrm>
                              <a:prstGeom prst="downArrow">
                                <a:avLst/>
                              </a:prstGeom>
                              <a:solidFill>
                                <a:schemeClr val="tx2">
                                  <a:lumMod val="40000"/>
                                  <a:lumOff val="60000"/>
                                </a:schemeClr>
                              </a:solidFill>
                              <a:ln w="158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33" o:spid="_x0000_s1026" type="#_x0000_t67" style="position:absolute;margin-left:112.05pt;margin-top:220.8pt;width:10.05pt;height:15.05pt;z-index:25196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" adj="14388" fillcolor="#8db3e2 [1311]" strokecolor="#17365d [2415]" strokeweight="1.25pt"/>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41375" behindDoc="0" locked="0" layoutInCell="1" allowOverlap="1" wp14:anchorId="5861B58E" wp14:editId="377EEFEA">
                      <wp:simplePos x="0" y="0"/>
                      <wp:positionH relativeFrom="column">
                        <wp:posOffset>56353</wp:posOffset>
                      </wp:positionH>
                      <wp:positionV relativeFrom="paragraph">
                        <wp:posOffset>2163445</wp:posOffset>
                      </wp:positionV>
                      <wp:extent cx="2840990" cy="603250"/>
                      <wp:effectExtent l="0" t="0" r="16510" b="25400"/>
                      <wp:wrapNone/>
                      <wp:docPr id="2813" name="Text Box 2813"/>
                      <wp:cNvGraphicFramePr/>
                      <a:graphic xmlns:a="http://schemas.openxmlformats.org/drawingml/2006/main">
                        <a:graphicData uri="http://schemas.microsoft.com/office/word/2010/wordprocessingShape">
                          <wps:wsp>
                            <wps:cNvSpPr txBox="1"/>
                            <wps:spPr>
                              <a:xfrm>
                                <a:off x="0" y="0"/>
                                <a:ext cx="2840990" cy="603250"/>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Resource Management Act 1991</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Local Government Act 2002</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Land Transport Management Act 2003</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Marine and Coastal Area Act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3" o:spid="_x0000_s1117" type="#_x0000_t202" style="position:absolute;margin-left:4.45pt;margin-top:170.35pt;width:223.7pt;height:47.5pt;z-index:25194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" fillcolor="#4f81bd [3204]" strokeweight=".5pt">
                      <v:textbox>
                        <w:txbxContent>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Resource Management Act 1991</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Local Government Act 2002</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Land Transport Management Act 2003</w:t>
                            </w:r>
                          </w:p>
                          <w:p w:rsidR="00463EA6" w:rsidRPr="009B627B" w:rsidRDefault="00463EA6" w:rsidP="00463EA6">
                            <w:pPr>
                              <w:jc w:val="center"/>
                              <w:rPr>
                                <w:rFonts w:cs="Arial"/>
                                <w:color w:val="FFFFFF" w:themeColor="background1"/>
                                <w:sz w:val="16"/>
                                <w:szCs w:val="16"/>
                              </w:rPr>
                            </w:pPr>
                            <w:r w:rsidRPr="009B627B">
                              <w:rPr>
                                <w:rFonts w:cs="Arial"/>
                                <w:color w:val="FFFFFF" w:themeColor="background1"/>
                                <w:sz w:val="16"/>
                                <w:szCs w:val="16"/>
                              </w:rPr>
                              <w:t>Marine and Coastal Area Act 2011</w:t>
                            </w:r>
                          </w:p>
                        </w:txbxContent>
                      </v:textbox>
                    </v:shape>
                  </w:pict>
                </mc:Fallback>
              </mc:AlternateContent>
            </w:r>
            <w:r>
              <w:rPr>
                <w:rFonts w:cs="Arial"/>
                <w:b/>
                <w:noProof/>
                <w:color w:val="FFFFFF" w:themeColor="background1"/>
                <w:sz w:val="36"/>
                <w:szCs w:val="36"/>
                <w:lang w:val="en-NZ" w:eastAsia="en-NZ"/>
              </w:rPr>
              <mc:AlternateContent>
                <mc:Choice Requires="wps">
                  <w:drawing>
                    <wp:anchor distT="0" distB="0" distL="114300" distR="114300" simplePos="0" relativeHeight="251952639" behindDoc="0" locked="0" layoutInCell="1" allowOverlap="1" wp14:anchorId="1BC6A9FE" wp14:editId="2F7441C7">
                      <wp:simplePos x="0" y="0"/>
                      <wp:positionH relativeFrom="column">
                        <wp:posOffset>2600325</wp:posOffset>
                      </wp:positionH>
                      <wp:positionV relativeFrom="paragraph">
                        <wp:posOffset>1943100</wp:posOffset>
                      </wp:positionV>
                      <wp:extent cx="127635" cy="191135"/>
                      <wp:effectExtent l="19050" t="0" r="43815" b="37465"/>
                      <wp:wrapNone/>
                      <wp:docPr id="2812" name="Down Arrow 2812"/>
                      <wp:cNvGraphicFramePr/>
                      <a:graphic xmlns:a="http://schemas.openxmlformats.org/drawingml/2006/main">
                        <a:graphicData uri="http://schemas.microsoft.com/office/word/2010/wordprocessingShape">
                          <wps:wsp>
                            <wps:cNvSpPr/>
                            <wps:spPr>
                              <a:xfrm>
                                <a:off x="0" y="0"/>
                                <a:ext cx="127635" cy="191135"/>
                              </a:xfrm>
                              <a:prstGeom prst="downArrow">
                                <a:avLst/>
                              </a:prstGeom>
                              <a:solidFill>
                                <a:schemeClr val="tx2">
                                  <a:lumMod val="40000"/>
                                  <a:lumOff val="60000"/>
                                </a:schemeClr>
                              </a:solidFill>
                              <a:ln w="158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812" o:spid="_x0000_s1026" type="#_x0000_t67" style="position:absolute;margin-left:204.75pt;margin-top:153pt;width:10.05pt;height:15.05pt;z-index:25195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" adj="14388" fillcolor="#8db3e2 [1311]" strokecolor="#17365d [2415]" strokeweight="1.25pt"/>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51615" behindDoc="0" locked="0" layoutInCell="1" allowOverlap="1" wp14:anchorId="1A0C343B" wp14:editId="613C731B">
                      <wp:simplePos x="0" y="0"/>
                      <wp:positionH relativeFrom="column">
                        <wp:posOffset>2167436</wp:posOffset>
                      </wp:positionH>
                      <wp:positionV relativeFrom="paragraph">
                        <wp:posOffset>1623786</wp:posOffset>
                      </wp:positionV>
                      <wp:extent cx="201930" cy="5443"/>
                      <wp:effectExtent l="38100" t="76200" r="26670" b="90170"/>
                      <wp:wrapNone/>
                      <wp:docPr id="30" name="Straight Arrow Connector 30"/>
                      <wp:cNvGraphicFramePr/>
                      <a:graphic xmlns:a="http://schemas.openxmlformats.org/drawingml/2006/main">
                        <a:graphicData uri="http://schemas.microsoft.com/office/word/2010/wordprocessingShape">
                          <wps:wsp>
                            <wps:cNvCnPr/>
                            <wps:spPr>
                              <a:xfrm>
                                <a:off x="0" y="0"/>
                                <a:ext cx="201930" cy="5443"/>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70.65pt;margin-top:127.85pt;width:15.9pt;height:.45pt;z-index:2519516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" strokecolor="#4579b8 [3044]">
                      <v:stroke startarrow="block" endarrow="block"/>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50591" behindDoc="0" locked="0" layoutInCell="1" allowOverlap="1" wp14:anchorId="6718AB12" wp14:editId="3867D0B1">
                      <wp:simplePos x="0" y="0"/>
                      <wp:positionH relativeFrom="column">
                        <wp:posOffset>1122589</wp:posOffset>
                      </wp:positionH>
                      <wp:positionV relativeFrom="paragraph">
                        <wp:posOffset>1133929</wp:posOffset>
                      </wp:positionV>
                      <wp:extent cx="363" cy="195942"/>
                      <wp:effectExtent l="76200" t="0" r="57150" b="52070"/>
                      <wp:wrapNone/>
                      <wp:docPr id="2814" name="Straight Arrow Connector 2814"/>
                      <wp:cNvGraphicFramePr/>
                      <a:graphic xmlns:a="http://schemas.openxmlformats.org/drawingml/2006/main">
                        <a:graphicData uri="http://schemas.microsoft.com/office/word/2010/wordprocessingShape">
                          <wps:wsp>
                            <wps:cNvCnPr/>
                            <wps:spPr>
                              <a:xfrm flipH="1">
                                <a:off x="0" y="0"/>
                                <a:ext cx="363" cy="19594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14" o:spid="_x0000_s1026" type="#_x0000_t32" style="position:absolute;margin-left:88.4pt;margin-top:89.3pt;width:.05pt;height:15.45pt;flip:x;z-index:2519505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" strokecolor="#4579b8 [3044]">
                      <v:stroke endarrow="block"/>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49567" behindDoc="0" locked="0" layoutInCell="1" allowOverlap="1" wp14:anchorId="01BDF983" wp14:editId="7019B695">
                      <wp:simplePos x="0" y="0"/>
                      <wp:positionH relativeFrom="column">
                        <wp:posOffset>463278</wp:posOffset>
                      </wp:positionH>
                      <wp:positionV relativeFrom="paragraph">
                        <wp:posOffset>991870</wp:posOffset>
                      </wp:positionV>
                      <wp:extent cx="544" cy="141515"/>
                      <wp:effectExtent l="0" t="0" r="19050" b="11430"/>
                      <wp:wrapNone/>
                      <wp:docPr id="2815" name="Straight Connector 2815"/>
                      <wp:cNvGraphicFramePr/>
                      <a:graphic xmlns:a="http://schemas.openxmlformats.org/drawingml/2006/main">
                        <a:graphicData uri="http://schemas.microsoft.com/office/word/2010/wordprocessingShape">
                          <wps:wsp>
                            <wps:cNvCnPr/>
                            <wps:spPr>
                              <a:xfrm flipH="1">
                                <a:off x="0" y="0"/>
                                <a:ext cx="544" cy="141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15" o:spid="_x0000_s1026" style="position:absolute;flip:x;z-index:2519495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78.1pt" to="36.5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" strokecolor="#4579b8 [3044]"/>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48543" behindDoc="0" locked="0" layoutInCell="1" allowOverlap="1" wp14:anchorId="257E617A" wp14:editId="7C6E4C93">
                      <wp:simplePos x="0" y="0"/>
                      <wp:positionH relativeFrom="column">
                        <wp:posOffset>1819094</wp:posOffset>
                      </wp:positionH>
                      <wp:positionV relativeFrom="paragraph">
                        <wp:posOffset>992414</wp:posOffset>
                      </wp:positionV>
                      <wp:extent cx="544" cy="141515"/>
                      <wp:effectExtent l="0" t="0" r="19050" b="11430"/>
                      <wp:wrapNone/>
                      <wp:docPr id="2816" name="Straight Connector 2816"/>
                      <wp:cNvGraphicFramePr/>
                      <a:graphic xmlns:a="http://schemas.openxmlformats.org/drawingml/2006/main">
                        <a:graphicData uri="http://schemas.microsoft.com/office/word/2010/wordprocessingShape">
                          <wps:wsp>
                            <wps:cNvCnPr/>
                            <wps:spPr>
                              <a:xfrm flipH="1">
                                <a:off x="0" y="0"/>
                                <a:ext cx="544" cy="141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16" o:spid="_x0000_s1026" style="position:absolute;flip:x;z-index:251948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25pt,78.15pt" to="143.3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" strokecolor="#4579b8 [3044]"/>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47519" behindDoc="0" locked="0" layoutInCell="1" allowOverlap="1" wp14:anchorId="2E7C99A4" wp14:editId="7D1EF42D">
                      <wp:simplePos x="0" y="0"/>
                      <wp:positionH relativeFrom="column">
                        <wp:posOffset>458924</wp:posOffset>
                      </wp:positionH>
                      <wp:positionV relativeFrom="paragraph">
                        <wp:posOffset>1133929</wp:posOffset>
                      </wp:positionV>
                      <wp:extent cx="1360714" cy="0"/>
                      <wp:effectExtent l="0" t="0" r="11430" b="19050"/>
                      <wp:wrapNone/>
                      <wp:docPr id="2817" name="Straight Connector 2817"/>
                      <wp:cNvGraphicFramePr/>
                      <a:graphic xmlns:a="http://schemas.openxmlformats.org/drawingml/2006/main">
                        <a:graphicData uri="http://schemas.microsoft.com/office/word/2010/wordprocessingShape">
                          <wps:wsp>
                            <wps:cNvCnPr/>
                            <wps:spPr>
                              <a:xfrm>
                                <a:off x="0" y="0"/>
                                <a:ext cx="13607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17" o:spid="_x0000_s1026" style="position:absolute;z-index:251947519;visibility:visible;mso-wrap-style:square;mso-wrap-distance-left:9pt;mso-wrap-distance-top:0;mso-wrap-distance-right:9pt;mso-wrap-distance-bottom:0;mso-position-horizontal:absolute;mso-position-horizontal-relative:text;mso-position-vertical:absolute;mso-position-vertical-relative:text" from="36.15pt,89.3pt" to="143.3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" strokecolor="#4579b8 [3044]"/>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39327" behindDoc="0" locked="0" layoutInCell="1" allowOverlap="1" wp14:anchorId="278A6D1E" wp14:editId="0488DAAA">
                      <wp:simplePos x="0" y="0"/>
                      <wp:positionH relativeFrom="column">
                        <wp:posOffset>45085</wp:posOffset>
                      </wp:positionH>
                      <wp:positionV relativeFrom="paragraph">
                        <wp:posOffset>1329690</wp:posOffset>
                      </wp:positionV>
                      <wp:extent cx="2122170" cy="582295"/>
                      <wp:effectExtent l="0" t="0" r="11430" b="27305"/>
                      <wp:wrapNone/>
                      <wp:docPr id="2818" name="Text Box 2818"/>
                      <wp:cNvGraphicFramePr/>
                      <a:graphic xmlns:a="http://schemas.openxmlformats.org/drawingml/2006/main">
                        <a:graphicData uri="http://schemas.microsoft.com/office/word/2010/wordprocessingShape">
                          <wps:wsp>
                            <wps:cNvSpPr txBox="1"/>
                            <wps:spPr>
                              <a:xfrm>
                                <a:off x="0" y="0"/>
                                <a:ext cx="2122170" cy="582295"/>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Default="00463EA6" w:rsidP="00463EA6">
                                  <w:pPr>
                                    <w:spacing w:before="60" w:after="60"/>
                                    <w:jc w:val="center"/>
                                    <w:rPr>
                                      <w:rFonts w:cs="Arial"/>
                                      <w:sz w:val="18"/>
                                      <w:szCs w:val="18"/>
                                    </w:rPr>
                                  </w:pPr>
                                  <w:r w:rsidRPr="009D5000">
                                    <w:rPr>
                                      <w:rFonts w:cs="Arial"/>
                                      <w:sz w:val="18"/>
                                      <w:szCs w:val="18"/>
                                    </w:rPr>
                                    <w:t xml:space="preserve">Bay of Plenty Iwi, </w:t>
                                  </w:r>
                                  <w:r>
                                    <w:rPr>
                                      <w:rFonts w:cs="Arial"/>
                                      <w:sz w:val="18"/>
                                      <w:szCs w:val="18"/>
                                    </w:rPr>
                                    <w:br/>
                                  </w:r>
                                  <w:r w:rsidRPr="009D5000">
                                    <w:rPr>
                                      <w:rFonts w:cs="Arial"/>
                                      <w:sz w:val="18"/>
                                      <w:szCs w:val="18"/>
                                    </w:rPr>
                                    <w:t>Mataawaka</w:t>
                                  </w:r>
                                </w:p>
                                <w:p w:rsidR="00463EA6" w:rsidRPr="009D5000" w:rsidRDefault="00463EA6" w:rsidP="00463EA6">
                                  <w:pPr>
                                    <w:spacing w:before="60" w:after="60"/>
                                    <w:jc w:val="center"/>
                                    <w:rPr>
                                      <w:rFonts w:cs="Arial"/>
                                      <w:sz w:val="18"/>
                                      <w:szCs w:val="18"/>
                                    </w:rPr>
                                  </w:pPr>
                                  <w:r>
                                    <w:rPr>
                                      <w:rFonts w:cs="Arial"/>
                                      <w:sz w:val="18"/>
                                      <w:szCs w:val="18"/>
                                    </w:rPr>
                                    <w:t>Māori Residents &amp; Ratepayers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8" o:spid="_x0000_s1118" type="#_x0000_t202" style="position:absolute;margin-left:3.55pt;margin-top:104.7pt;width:167.1pt;height:45.85pt;z-index:25193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" fillcolor="#8db3e2 [1311]" strokeweight=".5pt">
                      <v:textbox>
                        <w:txbxContent>
                          <w:p w:rsidR="00463EA6" w:rsidRDefault="00463EA6" w:rsidP="00463EA6">
                            <w:pPr>
                              <w:spacing w:before="60" w:after="60"/>
                              <w:jc w:val="center"/>
                              <w:rPr>
                                <w:rFonts w:cs="Arial"/>
                                <w:sz w:val="18"/>
                                <w:szCs w:val="18"/>
                              </w:rPr>
                            </w:pPr>
                            <w:r w:rsidRPr="009D5000">
                              <w:rPr>
                                <w:rFonts w:cs="Arial"/>
                                <w:sz w:val="18"/>
                                <w:szCs w:val="18"/>
                              </w:rPr>
                              <w:t xml:space="preserve">Bay of Plenty Iwi, </w:t>
                            </w:r>
                            <w:r>
                              <w:rPr>
                                <w:rFonts w:cs="Arial"/>
                                <w:sz w:val="18"/>
                                <w:szCs w:val="18"/>
                              </w:rPr>
                              <w:br/>
                            </w:r>
                            <w:r w:rsidRPr="009D5000">
                              <w:rPr>
                                <w:rFonts w:cs="Arial"/>
                                <w:sz w:val="18"/>
                                <w:szCs w:val="18"/>
                              </w:rPr>
                              <w:t>Mataawaka</w:t>
                            </w:r>
                          </w:p>
                          <w:p w:rsidR="00463EA6" w:rsidRPr="009D5000" w:rsidRDefault="00463EA6" w:rsidP="00463EA6">
                            <w:pPr>
                              <w:spacing w:before="60" w:after="60"/>
                              <w:jc w:val="center"/>
                              <w:rPr>
                                <w:rFonts w:cs="Arial"/>
                                <w:sz w:val="18"/>
                                <w:szCs w:val="18"/>
                              </w:rPr>
                            </w:pPr>
                            <w:r>
                              <w:rPr>
                                <w:rFonts w:cs="Arial"/>
                                <w:sz w:val="18"/>
                                <w:szCs w:val="18"/>
                              </w:rPr>
                              <w:t>Māori Residents &amp; Ratepayers</w:t>
                            </w:r>
                          </w:p>
                        </w:txbxContent>
                      </v:textbox>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46495" behindDoc="0" locked="0" layoutInCell="1" allowOverlap="1" wp14:anchorId="1139592B" wp14:editId="601E7CF1">
                      <wp:simplePos x="0" y="0"/>
                      <wp:positionH relativeFrom="column">
                        <wp:posOffset>2870109</wp:posOffset>
                      </wp:positionH>
                      <wp:positionV relativeFrom="paragraph">
                        <wp:posOffset>986971</wp:posOffset>
                      </wp:positionV>
                      <wp:extent cx="0" cy="315686"/>
                      <wp:effectExtent l="76200" t="0" r="76200" b="65405"/>
                      <wp:wrapNone/>
                      <wp:docPr id="2819" name="Straight Arrow Connector 2819"/>
                      <wp:cNvGraphicFramePr/>
                      <a:graphic xmlns:a="http://schemas.openxmlformats.org/drawingml/2006/main">
                        <a:graphicData uri="http://schemas.microsoft.com/office/word/2010/wordprocessingShape">
                          <wps:wsp>
                            <wps:cNvCnPr/>
                            <wps:spPr>
                              <a:xfrm>
                                <a:off x="0" y="0"/>
                                <a:ext cx="0" cy="315686"/>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819" o:spid="_x0000_s1026" type="#_x0000_t32" style="position:absolute;margin-left:226pt;margin-top:77.7pt;width:0;height:24.85pt;z-index:251946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" strokecolor="#4579b8 [3044]">
                      <v:stroke endarrow="block"/>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40351" behindDoc="0" locked="0" layoutInCell="1" allowOverlap="1" wp14:anchorId="0CAC1DD8" wp14:editId="42019759">
                      <wp:simplePos x="0" y="0"/>
                      <wp:positionH relativeFrom="column">
                        <wp:posOffset>2369366</wp:posOffset>
                      </wp:positionH>
                      <wp:positionV relativeFrom="paragraph">
                        <wp:posOffset>1329871</wp:posOffset>
                      </wp:positionV>
                      <wp:extent cx="1066800" cy="582295"/>
                      <wp:effectExtent l="0" t="0" r="19050" b="27305"/>
                      <wp:wrapNone/>
                      <wp:docPr id="2820" name="Text Box 2820"/>
                      <wp:cNvGraphicFramePr/>
                      <a:graphic xmlns:a="http://schemas.openxmlformats.org/drawingml/2006/main">
                        <a:graphicData uri="http://schemas.microsoft.com/office/word/2010/wordprocessingShape">
                          <wps:wsp>
                            <wps:cNvSpPr txBox="1"/>
                            <wps:spPr>
                              <a:xfrm>
                                <a:off x="0" y="0"/>
                                <a:ext cx="1066800" cy="582295"/>
                              </a:xfrm>
                              <a:prstGeom prst="rect">
                                <a:avLst/>
                              </a:prstGeom>
                              <a:solidFill>
                                <a:schemeClr val="bg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EA6" w:rsidRPr="009D5000" w:rsidRDefault="00463EA6" w:rsidP="00463EA6">
                                  <w:pPr>
                                    <w:spacing w:before="120" w:after="120"/>
                                    <w:jc w:val="center"/>
                                    <w:rPr>
                                      <w:rFonts w:cs="Arial"/>
                                      <w:sz w:val="18"/>
                                      <w:szCs w:val="18"/>
                                    </w:rPr>
                                  </w:pPr>
                                  <w:r>
                                    <w:rPr>
                                      <w:rFonts w:cs="Arial"/>
                                      <w:sz w:val="18"/>
                                      <w:szCs w:val="18"/>
                                    </w:rPr>
                                    <w:t>Bay of Plenty Regional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0" o:spid="_x0000_s1119" type="#_x0000_t202" style="position:absolute;margin-left:186.55pt;margin-top:104.7pt;width:84pt;height:45.85pt;z-index:25194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" fillcolor="#938953 [1614]" strokeweight=".5pt">
                      <v:textbox>
                        <w:txbxContent>
                          <w:p w:rsidR="00463EA6" w:rsidRPr="009D5000" w:rsidRDefault="00463EA6" w:rsidP="00463EA6">
                            <w:pPr>
                              <w:spacing w:before="120" w:after="120"/>
                              <w:jc w:val="center"/>
                              <w:rPr>
                                <w:rFonts w:cs="Arial"/>
                                <w:sz w:val="18"/>
                                <w:szCs w:val="18"/>
                              </w:rPr>
                            </w:pPr>
                            <w:r>
                              <w:rPr>
                                <w:rFonts w:cs="Arial"/>
                                <w:sz w:val="18"/>
                                <w:szCs w:val="18"/>
                              </w:rPr>
                              <w:t>Bay of Plenty Regional Council</w:t>
                            </w:r>
                          </w:p>
                        </w:txbxContent>
                      </v:textbox>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38303" behindDoc="0" locked="0" layoutInCell="1" allowOverlap="1" wp14:anchorId="52180DCB" wp14:editId="7FD60420">
                      <wp:simplePos x="0" y="0"/>
                      <wp:positionH relativeFrom="column">
                        <wp:posOffset>2369004</wp:posOffset>
                      </wp:positionH>
                      <wp:positionV relativeFrom="paragraph">
                        <wp:posOffset>77470</wp:posOffset>
                      </wp:positionV>
                      <wp:extent cx="1061357" cy="914400"/>
                      <wp:effectExtent l="0" t="0" r="24765" b="19050"/>
                      <wp:wrapNone/>
                      <wp:docPr id="2821" name="Text Box 2821"/>
                      <wp:cNvGraphicFramePr/>
                      <a:graphic xmlns:a="http://schemas.openxmlformats.org/drawingml/2006/main">
                        <a:graphicData uri="http://schemas.microsoft.com/office/word/2010/wordprocessingShape">
                          <wps:wsp>
                            <wps:cNvSpPr txBox="1"/>
                            <wps:spPr>
                              <a:xfrm>
                                <a:off x="0" y="0"/>
                                <a:ext cx="1061357" cy="914400"/>
                              </a:xfrm>
                              <a:prstGeom prst="rect">
                                <a:avLst/>
                              </a:prstGeom>
                              <a:solidFill>
                                <a:sysClr val="window" lastClr="FFFFFF"/>
                              </a:solidFill>
                              <a:ln w="6350">
                                <a:solidFill>
                                  <a:prstClr val="black"/>
                                </a:solidFill>
                              </a:ln>
                              <a:effectLst/>
                            </wps:spPr>
                            <wps:txbx>
                              <w:txbxContent>
                                <w:p w:rsidR="00463EA6" w:rsidRPr="009D5000" w:rsidRDefault="00463EA6" w:rsidP="00463EA6">
                                  <w:pPr>
                                    <w:spacing w:before="60" w:after="240"/>
                                    <w:jc w:val="center"/>
                                    <w:rPr>
                                      <w:rFonts w:cs="Arial"/>
                                      <w:sz w:val="18"/>
                                      <w:szCs w:val="18"/>
                                    </w:rPr>
                                  </w:pPr>
                                  <w:r>
                                    <w:rPr>
                                      <w:rFonts w:cs="Arial"/>
                                      <w:sz w:val="18"/>
                                      <w:szCs w:val="18"/>
                                    </w:rPr>
                                    <w:t>Kawanatanga</w:t>
                                  </w:r>
                                </w:p>
                                <w:tbl>
                                  <w:tblPr>
                                    <w:tblW w:w="1648" w:type="dxa"/>
                                    <w:tblInd w:w="-14" w:type="dxa"/>
                                    <w:tblBorders>
                                      <w:top w:val="single" w:sz="4" w:space="0" w:color="auto"/>
                                    </w:tblBorders>
                                    <w:tblLook w:val="0000" w:firstRow="0" w:lastRow="0" w:firstColumn="0" w:lastColumn="0" w:noHBand="0" w:noVBand="0"/>
                                  </w:tblPr>
                                  <w:tblGrid>
                                    <w:gridCol w:w="1648"/>
                                  </w:tblGrid>
                                  <w:tr w:rsidR="00463EA6" w:rsidTr="009D5000">
                                    <w:trPr>
                                      <w:trHeight w:val="289"/>
                                    </w:trPr>
                                    <w:tc>
                                      <w:tcPr>
                                        <w:tcW w:w="1648" w:type="dxa"/>
                                        <w:tcBorders>
                                          <w:top w:val="single" w:sz="4" w:space="0" w:color="auto"/>
                                          <w:bottom w:val="single" w:sz="4" w:space="0" w:color="auto"/>
                                        </w:tcBorders>
                                        <w:shd w:val="clear" w:color="auto" w:fill="948A54" w:themeFill="background2" w:themeFillShade="80"/>
                                      </w:tcPr>
                                      <w:p w:rsidR="00463EA6" w:rsidRDefault="00463EA6" w:rsidP="009D5000">
                                        <w:pPr>
                                          <w:spacing w:before="60" w:after="60"/>
                                          <w:jc w:val="center"/>
                                          <w:rPr>
                                            <w:rFonts w:cs="Arial"/>
                                            <w:sz w:val="18"/>
                                            <w:szCs w:val="18"/>
                                          </w:rPr>
                                        </w:pPr>
                                        <w:r>
                                          <w:rPr>
                                            <w:rFonts w:cs="Arial"/>
                                            <w:sz w:val="18"/>
                                            <w:szCs w:val="18"/>
                                          </w:rPr>
                                          <w:t>ARTICLE 1</w:t>
                                        </w:r>
                                      </w:p>
                                    </w:tc>
                                  </w:tr>
                                </w:tbl>
                                <w:p w:rsidR="00463EA6" w:rsidRPr="009D5000" w:rsidRDefault="00463EA6" w:rsidP="00463EA6">
                                  <w:pPr>
                                    <w:spacing w:before="120" w:after="120"/>
                                    <w:jc w:val="center"/>
                                    <w:rPr>
                                      <w:rFonts w:cs="Arial"/>
                                      <w:sz w:val="18"/>
                                      <w:szCs w:val="18"/>
                                    </w:rPr>
                                  </w:pPr>
                                  <w:r>
                                    <w:rPr>
                                      <w:rFonts w:cs="Arial"/>
                                      <w:sz w:val="18"/>
                                      <w:szCs w:val="18"/>
                                    </w:rPr>
                                    <w:t>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1" o:spid="_x0000_s1120" type="#_x0000_t202" style="position:absolute;margin-left:186.55pt;margin-top:6.1pt;width:83.55pt;height:1in;z-index:25193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" fillcolor="window" strokeweight=".5pt">
                      <v:textbox>
                        <w:txbxContent>
                          <w:p w:rsidR="00463EA6" w:rsidRPr="009D5000" w:rsidRDefault="00463EA6" w:rsidP="00463EA6">
                            <w:pPr>
                              <w:spacing w:before="60" w:after="240"/>
                              <w:jc w:val="center"/>
                              <w:rPr>
                                <w:rFonts w:cs="Arial"/>
                                <w:sz w:val="18"/>
                                <w:szCs w:val="18"/>
                              </w:rPr>
                            </w:pPr>
                            <w:r>
                              <w:rPr>
                                <w:rFonts w:cs="Arial"/>
                                <w:sz w:val="18"/>
                                <w:szCs w:val="18"/>
                              </w:rPr>
                              <w:t>Kawanatanga</w:t>
                            </w:r>
                          </w:p>
                          <w:tbl>
                            <w:tblPr>
                              <w:tblW w:w="1648" w:type="dxa"/>
                              <w:tblInd w:w="-14" w:type="dxa"/>
                              <w:tblBorders>
                                <w:top w:val="single" w:sz="4" w:space="0" w:color="auto"/>
                              </w:tblBorders>
                              <w:tblLook w:val="0000" w:firstRow="0" w:lastRow="0" w:firstColumn="0" w:lastColumn="0" w:noHBand="0" w:noVBand="0"/>
                            </w:tblPr>
                            <w:tblGrid>
                              <w:gridCol w:w="1648"/>
                            </w:tblGrid>
                            <w:tr w:rsidR="00463EA6" w:rsidTr="009D5000">
                              <w:trPr>
                                <w:trHeight w:val="289"/>
                              </w:trPr>
                              <w:tc>
                                <w:tcPr>
                                  <w:tcW w:w="1648" w:type="dxa"/>
                                  <w:tcBorders>
                                    <w:top w:val="single" w:sz="4" w:space="0" w:color="auto"/>
                                    <w:bottom w:val="single" w:sz="4" w:space="0" w:color="auto"/>
                                  </w:tcBorders>
                                  <w:shd w:val="clear" w:color="auto" w:fill="948A54" w:themeFill="background2" w:themeFillShade="80"/>
                                </w:tcPr>
                                <w:p w:rsidR="00463EA6" w:rsidRDefault="00463EA6" w:rsidP="009D5000">
                                  <w:pPr>
                                    <w:spacing w:before="60" w:after="60"/>
                                    <w:jc w:val="center"/>
                                    <w:rPr>
                                      <w:rFonts w:cs="Arial"/>
                                      <w:sz w:val="18"/>
                                      <w:szCs w:val="18"/>
                                    </w:rPr>
                                  </w:pPr>
                                  <w:r>
                                    <w:rPr>
                                      <w:rFonts w:cs="Arial"/>
                                      <w:sz w:val="18"/>
                                      <w:szCs w:val="18"/>
                                    </w:rPr>
                                    <w:t>ARTICLE 1</w:t>
                                  </w:r>
                                </w:p>
                              </w:tc>
                            </w:tr>
                          </w:tbl>
                          <w:p w:rsidR="00463EA6" w:rsidRPr="009D5000" w:rsidRDefault="00463EA6" w:rsidP="00463EA6">
                            <w:pPr>
                              <w:spacing w:before="120" w:after="120"/>
                              <w:jc w:val="center"/>
                              <w:rPr>
                                <w:rFonts w:cs="Arial"/>
                                <w:sz w:val="18"/>
                                <w:szCs w:val="18"/>
                              </w:rPr>
                            </w:pPr>
                            <w:r>
                              <w:rPr>
                                <w:rFonts w:cs="Arial"/>
                                <w:sz w:val="18"/>
                                <w:szCs w:val="18"/>
                              </w:rPr>
                              <w:t>Citizenship</w:t>
                            </w:r>
                          </w:p>
                        </w:txbxContent>
                      </v:textbox>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37279" behindDoc="0" locked="0" layoutInCell="1" allowOverlap="1" wp14:anchorId="50694898" wp14:editId="7212CA8E">
                      <wp:simplePos x="0" y="0"/>
                      <wp:positionH relativeFrom="column">
                        <wp:posOffset>1210037</wp:posOffset>
                      </wp:positionH>
                      <wp:positionV relativeFrom="paragraph">
                        <wp:posOffset>78014</wp:posOffset>
                      </wp:positionV>
                      <wp:extent cx="1061357" cy="914400"/>
                      <wp:effectExtent l="0" t="0" r="24765" b="19050"/>
                      <wp:wrapNone/>
                      <wp:docPr id="2822" name="Text Box 2822"/>
                      <wp:cNvGraphicFramePr/>
                      <a:graphic xmlns:a="http://schemas.openxmlformats.org/drawingml/2006/main">
                        <a:graphicData uri="http://schemas.microsoft.com/office/word/2010/wordprocessingShape">
                          <wps:wsp>
                            <wps:cNvSpPr txBox="1"/>
                            <wps:spPr>
                              <a:xfrm>
                                <a:off x="0" y="0"/>
                                <a:ext cx="1061357" cy="914400"/>
                              </a:xfrm>
                              <a:prstGeom prst="rect">
                                <a:avLst/>
                              </a:prstGeom>
                              <a:solidFill>
                                <a:sysClr val="window" lastClr="FFFFFF"/>
                              </a:solidFill>
                              <a:ln w="6350">
                                <a:solidFill>
                                  <a:prstClr val="black"/>
                                </a:solidFill>
                              </a:ln>
                              <a:effectLst/>
                            </wps:spPr>
                            <wps:txbx>
                              <w:txbxContent>
                                <w:p w:rsidR="00463EA6" w:rsidRPr="009D5000" w:rsidRDefault="00463EA6" w:rsidP="00463EA6">
                                  <w:pPr>
                                    <w:spacing w:before="60" w:after="240"/>
                                    <w:jc w:val="center"/>
                                    <w:rPr>
                                      <w:rFonts w:cs="Arial"/>
                                      <w:sz w:val="18"/>
                                      <w:szCs w:val="18"/>
                                    </w:rPr>
                                  </w:pPr>
                                  <w:r>
                                    <w:rPr>
                                      <w:rFonts w:cs="Arial"/>
                                      <w:sz w:val="18"/>
                                      <w:szCs w:val="18"/>
                                    </w:rPr>
                                    <w:t>Oritetanga</w:t>
                                  </w:r>
                                </w:p>
                                <w:tbl>
                                  <w:tblPr>
                                    <w:tblW w:w="1648" w:type="dxa"/>
                                    <w:tblInd w:w="-14" w:type="dxa"/>
                                    <w:tblBorders>
                                      <w:top w:val="single" w:sz="4" w:space="0" w:color="auto"/>
                                    </w:tblBorders>
                                    <w:tblLook w:val="0000" w:firstRow="0" w:lastRow="0" w:firstColumn="0" w:lastColumn="0" w:noHBand="0" w:noVBand="0"/>
                                  </w:tblPr>
                                  <w:tblGrid>
                                    <w:gridCol w:w="1648"/>
                                  </w:tblGrid>
                                  <w:tr w:rsidR="00463EA6" w:rsidTr="009D5000">
                                    <w:trPr>
                                      <w:trHeight w:val="289"/>
                                    </w:trPr>
                                    <w:tc>
                                      <w:tcPr>
                                        <w:tcW w:w="1648" w:type="dxa"/>
                                        <w:tcBorders>
                                          <w:top w:val="single" w:sz="4" w:space="0" w:color="auto"/>
                                          <w:bottom w:val="single" w:sz="4" w:space="0" w:color="auto"/>
                                        </w:tcBorders>
                                        <w:shd w:val="clear" w:color="auto" w:fill="C6D9F1" w:themeFill="text2" w:themeFillTint="33"/>
                                      </w:tcPr>
                                      <w:p w:rsidR="00463EA6" w:rsidRDefault="00463EA6" w:rsidP="009D5000">
                                        <w:pPr>
                                          <w:spacing w:before="60" w:after="60"/>
                                          <w:jc w:val="center"/>
                                          <w:rPr>
                                            <w:rFonts w:cs="Arial"/>
                                            <w:sz w:val="18"/>
                                            <w:szCs w:val="18"/>
                                          </w:rPr>
                                        </w:pPr>
                                        <w:r>
                                          <w:rPr>
                                            <w:rFonts w:cs="Arial"/>
                                            <w:sz w:val="18"/>
                                            <w:szCs w:val="18"/>
                                          </w:rPr>
                                          <w:t>ARTICLE 3</w:t>
                                        </w:r>
                                      </w:p>
                                    </w:tc>
                                  </w:tr>
                                </w:tbl>
                                <w:p w:rsidR="00463EA6" w:rsidRPr="009D5000" w:rsidRDefault="00463EA6" w:rsidP="00463EA6">
                                  <w:pPr>
                                    <w:spacing w:before="120" w:after="120"/>
                                    <w:jc w:val="center"/>
                                    <w:rPr>
                                      <w:rFonts w:cs="Arial"/>
                                      <w:sz w:val="18"/>
                                      <w:szCs w:val="18"/>
                                    </w:rPr>
                                  </w:pPr>
                                  <w:r>
                                    <w:rPr>
                                      <w:rFonts w:cs="Arial"/>
                                      <w:sz w:val="18"/>
                                      <w:szCs w:val="18"/>
                                    </w:rPr>
                                    <w:t>Citizenship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2" o:spid="_x0000_s1121" type="#_x0000_t202" style="position:absolute;margin-left:95.3pt;margin-top:6.15pt;width:83.55pt;height:1in;z-index:25193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" fillcolor="window" strokeweight=".5pt">
                      <v:textbox>
                        <w:txbxContent>
                          <w:p w:rsidR="00463EA6" w:rsidRPr="009D5000" w:rsidRDefault="00463EA6" w:rsidP="00463EA6">
                            <w:pPr>
                              <w:spacing w:before="60" w:after="240"/>
                              <w:jc w:val="center"/>
                              <w:rPr>
                                <w:rFonts w:cs="Arial"/>
                                <w:sz w:val="18"/>
                                <w:szCs w:val="18"/>
                              </w:rPr>
                            </w:pPr>
                            <w:r>
                              <w:rPr>
                                <w:rFonts w:cs="Arial"/>
                                <w:sz w:val="18"/>
                                <w:szCs w:val="18"/>
                              </w:rPr>
                              <w:t>Oritetanga</w:t>
                            </w:r>
                          </w:p>
                          <w:tbl>
                            <w:tblPr>
                              <w:tblW w:w="1648" w:type="dxa"/>
                              <w:tblInd w:w="-14" w:type="dxa"/>
                              <w:tblBorders>
                                <w:top w:val="single" w:sz="4" w:space="0" w:color="auto"/>
                              </w:tblBorders>
                              <w:tblLook w:val="0000" w:firstRow="0" w:lastRow="0" w:firstColumn="0" w:lastColumn="0" w:noHBand="0" w:noVBand="0"/>
                            </w:tblPr>
                            <w:tblGrid>
                              <w:gridCol w:w="1648"/>
                            </w:tblGrid>
                            <w:tr w:rsidR="00463EA6" w:rsidTr="009D5000">
                              <w:trPr>
                                <w:trHeight w:val="289"/>
                              </w:trPr>
                              <w:tc>
                                <w:tcPr>
                                  <w:tcW w:w="1648" w:type="dxa"/>
                                  <w:tcBorders>
                                    <w:top w:val="single" w:sz="4" w:space="0" w:color="auto"/>
                                    <w:bottom w:val="single" w:sz="4" w:space="0" w:color="auto"/>
                                  </w:tcBorders>
                                  <w:shd w:val="clear" w:color="auto" w:fill="C6D9F1" w:themeFill="text2" w:themeFillTint="33"/>
                                </w:tcPr>
                                <w:p w:rsidR="00463EA6" w:rsidRDefault="00463EA6" w:rsidP="009D5000">
                                  <w:pPr>
                                    <w:spacing w:before="60" w:after="60"/>
                                    <w:jc w:val="center"/>
                                    <w:rPr>
                                      <w:rFonts w:cs="Arial"/>
                                      <w:sz w:val="18"/>
                                      <w:szCs w:val="18"/>
                                    </w:rPr>
                                  </w:pPr>
                                  <w:r>
                                    <w:rPr>
                                      <w:rFonts w:cs="Arial"/>
                                      <w:sz w:val="18"/>
                                      <w:szCs w:val="18"/>
                                    </w:rPr>
                                    <w:t>ARTICLE 3</w:t>
                                  </w:r>
                                </w:p>
                              </w:tc>
                            </w:tr>
                          </w:tbl>
                          <w:p w:rsidR="00463EA6" w:rsidRPr="009D5000" w:rsidRDefault="00463EA6" w:rsidP="00463EA6">
                            <w:pPr>
                              <w:spacing w:before="120" w:after="120"/>
                              <w:jc w:val="center"/>
                              <w:rPr>
                                <w:rFonts w:cs="Arial"/>
                                <w:sz w:val="18"/>
                                <w:szCs w:val="18"/>
                              </w:rPr>
                            </w:pPr>
                            <w:r>
                              <w:rPr>
                                <w:rFonts w:cs="Arial"/>
                                <w:sz w:val="18"/>
                                <w:szCs w:val="18"/>
                              </w:rPr>
                              <w:t>Citizenship</w:t>
                            </w:r>
                          </w:p>
                        </w:txbxContent>
                      </v:textbox>
                    </v:shape>
                  </w:pict>
                </mc:Fallback>
              </mc:AlternateContent>
            </w:r>
            <w:r w:rsidR="00463EA6">
              <w:rPr>
                <w:rFonts w:cs="Arial"/>
                <w:b/>
                <w:noProof/>
                <w:color w:val="FFFFFF" w:themeColor="background1"/>
                <w:sz w:val="36"/>
                <w:szCs w:val="36"/>
                <w:lang w:val="en-NZ" w:eastAsia="en-NZ"/>
              </w:rPr>
              <mc:AlternateContent>
                <mc:Choice Requires="wps">
                  <w:drawing>
                    <wp:anchor distT="0" distB="0" distL="114300" distR="114300" simplePos="0" relativeHeight="251936255" behindDoc="0" locked="0" layoutInCell="1" allowOverlap="1" wp14:anchorId="55F19389" wp14:editId="2FB5C277">
                      <wp:simplePos x="0" y="0"/>
                      <wp:positionH relativeFrom="column">
                        <wp:posOffset>12065</wp:posOffset>
                      </wp:positionH>
                      <wp:positionV relativeFrom="paragraph">
                        <wp:posOffset>72390</wp:posOffset>
                      </wp:positionV>
                      <wp:extent cx="1044575" cy="914400"/>
                      <wp:effectExtent l="0" t="0" r="22225" b="19050"/>
                      <wp:wrapNone/>
                      <wp:docPr id="2823" name="Text Box 2823"/>
                      <wp:cNvGraphicFramePr/>
                      <a:graphic xmlns:a="http://schemas.openxmlformats.org/drawingml/2006/main">
                        <a:graphicData uri="http://schemas.microsoft.com/office/word/2010/wordprocessingShape">
                          <wps:wsp>
                            <wps:cNvSpPr txBox="1"/>
                            <wps:spPr>
                              <a:xfrm>
                                <a:off x="0" y="0"/>
                                <a:ext cx="1044575" cy="914400"/>
                              </a:xfrm>
                              <a:prstGeom prst="rect">
                                <a:avLst/>
                              </a:prstGeom>
                              <a:solidFill>
                                <a:sysClr val="window" lastClr="FFFFFF"/>
                              </a:solidFill>
                              <a:ln w="6350">
                                <a:solidFill>
                                  <a:prstClr val="black"/>
                                </a:solidFill>
                              </a:ln>
                              <a:effectLst/>
                            </wps:spPr>
                            <wps:txbx>
                              <w:txbxContent>
                                <w:p w:rsidR="00463EA6" w:rsidRPr="009D5000" w:rsidRDefault="00463EA6" w:rsidP="00463EA6">
                                  <w:pPr>
                                    <w:spacing w:before="40" w:after="40"/>
                                    <w:jc w:val="center"/>
                                    <w:rPr>
                                      <w:rFonts w:cs="Arial"/>
                                      <w:sz w:val="18"/>
                                      <w:szCs w:val="18"/>
                                    </w:rPr>
                                  </w:pPr>
                                  <w:r>
                                    <w:rPr>
                                      <w:rFonts w:cs="Arial"/>
                                      <w:sz w:val="18"/>
                                      <w:szCs w:val="18"/>
                                    </w:rPr>
                                    <w:t>Tino Rangatiratanga</w:t>
                                  </w:r>
                                </w:p>
                                <w:tbl>
                                  <w:tblPr>
                                    <w:tblW w:w="1634" w:type="dxa"/>
                                    <w:tblInd w:w="-14" w:type="dxa"/>
                                    <w:tblBorders>
                                      <w:top w:val="single" w:sz="4" w:space="0" w:color="auto"/>
                                    </w:tblBorders>
                                    <w:tblLook w:val="0000" w:firstRow="0" w:lastRow="0" w:firstColumn="0" w:lastColumn="0" w:noHBand="0" w:noVBand="0"/>
                                  </w:tblPr>
                                  <w:tblGrid>
                                    <w:gridCol w:w="1634"/>
                                  </w:tblGrid>
                                  <w:tr w:rsidR="00463EA6" w:rsidTr="009D5000">
                                    <w:trPr>
                                      <w:trHeight w:val="289"/>
                                    </w:trPr>
                                    <w:tc>
                                      <w:tcPr>
                                        <w:tcW w:w="1634" w:type="dxa"/>
                                        <w:tcBorders>
                                          <w:top w:val="single" w:sz="4" w:space="0" w:color="auto"/>
                                          <w:bottom w:val="single" w:sz="4" w:space="0" w:color="auto"/>
                                        </w:tcBorders>
                                        <w:shd w:val="clear" w:color="auto" w:fill="C6D9F1" w:themeFill="text2" w:themeFillTint="33"/>
                                      </w:tcPr>
                                      <w:p w:rsidR="00463EA6" w:rsidRDefault="00463EA6" w:rsidP="009D5000">
                                        <w:pPr>
                                          <w:spacing w:before="60" w:after="60"/>
                                          <w:jc w:val="center"/>
                                          <w:rPr>
                                            <w:rFonts w:cs="Arial"/>
                                            <w:sz w:val="18"/>
                                            <w:szCs w:val="18"/>
                                          </w:rPr>
                                        </w:pPr>
                                        <w:r>
                                          <w:rPr>
                                            <w:rFonts w:cs="Arial"/>
                                            <w:sz w:val="18"/>
                                            <w:szCs w:val="18"/>
                                          </w:rPr>
                                          <w:t>ARTICLE 2</w:t>
                                        </w:r>
                                      </w:p>
                                    </w:tc>
                                  </w:tr>
                                </w:tbl>
                                <w:p w:rsidR="00463EA6" w:rsidRPr="009D5000" w:rsidRDefault="00463EA6" w:rsidP="00463EA6">
                                  <w:pPr>
                                    <w:jc w:val="center"/>
                                    <w:rPr>
                                      <w:rFonts w:cs="Arial"/>
                                      <w:sz w:val="18"/>
                                      <w:szCs w:val="18"/>
                                    </w:rPr>
                                  </w:pPr>
                                  <w:r>
                                    <w:rPr>
                                      <w:rFonts w:cs="Arial"/>
                                      <w:sz w:val="18"/>
                                      <w:szCs w:val="18"/>
                                    </w:rPr>
                                    <w:t>Self-determination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3" o:spid="_x0000_s1122" type="#_x0000_t202" style="position:absolute;margin-left:.95pt;margin-top:5.7pt;width:82.25pt;height:1in;z-index:25193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" fillcolor="window" strokeweight=".5pt">
                      <v:textbox>
                        <w:txbxContent>
                          <w:p w:rsidR="00463EA6" w:rsidRPr="009D5000" w:rsidRDefault="00463EA6" w:rsidP="00463EA6">
                            <w:pPr>
                              <w:spacing w:before="40" w:after="40"/>
                              <w:jc w:val="center"/>
                              <w:rPr>
                                <w:rFonts w:cs="Arial"/>
                                <w:sz w:val="18"/>
                                <w:szCs w:val="18"/>
                              </w:rPr>
                            </w:pPr>
                            <w:r>
                              <w:rPr>
                                <w:rFonts w:cs="Arial"/>
                                <w:sz w:val="18"/>
                                <w:szCs w:val="18"/>
                              </w:rPr>
                              <w:t>Tino Rangatiratanga</w:t>
                            </w:r>
                          </w:p>
                          <w:tbl>
                            <w:tblPr>
                              <w:tblW w:w="1634" w:type="dxa"/>
                              <w:tblInd w:w="-14" w:type="dxa"/>
                              <w:tblBorders>
                                <w:top w:val="single" w:sz="4" w:space="0" w:color="auto"/>
                              </w:tblBorders>
                              <w:tblLook w:val="0000" w:firstRow="0" w:lastRow="0" w:firstColumn="0" w:lastColumn="0" w:noHBand="0" w:noVBand="0"/>
                            </w:tblPr>
                            <w:tblGrid>
                              <w:gridCol w:w="1634"/>
                            </w:tblGrid>
                            <w:tr w:rsidR="00463EA6" w:rsidTr="009D5000">
                              <w:trPr>
                                <w:trHeight w:val="289"/>
                              </w:trPr>
                              <w:tc>
                                <w:tcPr>
                                  <w:tcW w:w="1634" w:type="dxa"/>
                                  <w:tcBorders>
                                    <w:top w:val="single" w:sz="4" w:space="0" w:color="auto"/>
                                    <w:bottom w:val="single" w:sz="4" w:space="0" w:color="auto"/>
                                  </w:tcBorders>
                                  <w:shd w:val="clear" w:color="auto" w:fill="C6D9F1" w:themeFill="text2" w:themeFillTint="33"/>
                                </w:tcPr>
                                <w:p w:rsidR="00463EA6" w:rsidRDefault="00463EA6" w:rsidP="009D5000">
                                  <w:pPr>
                                    <w:spacing w:before="60" w:after="60"/>
                                    <w:jc w:val="center"/>
                                    <w:rPr>
                                      <w:rFonts w:cs="Arial"/>
                                      <w:sz w:val="18"/>
                                      <w:szCs w:val="18"/>
                                    </w:rPr>
                                  </w:pPr>
                                  <w:r>
                                    <w:rPr>
                                      <w:rFonts w:cs="Arial"/>
                                      <w:sz w:val="18"/>
                                      <w:szCs w:val="18"/>
                                    </w:rPr>
                                    <w:t>ARTICLE 2</w:t>
                                  </w:r>
                                </w:p>
                              </w:tc>
                            </w:tr>
                          </w:tbl>
                          <w:p w:rsidR="00463EA6" w:rsidRPr="009D5000" w:rsidRDefault="00463EA6" w:rsidP="00463EA6">
                            <w:pPr>
                              <w:jc w:val="center"/>
                              <w:rPr>
                                <w:rFonts w:cs="Arial"/>
                                <w:sz w:val="18"/>
                                <w:szCs w:val="18"/>
                              </w:rPr>
                            </w:pPr>
                            <w:r>
                              <w:rPr>
                                <w:rFonts w:cs="Arial"/>
                                <w:sz w:val="18"/>
                                <w:szCs w:val="18"/>
                              </w:rPr>
                              <w:t>Self-determination</w:t>
                            </w:r>
                          </w:p>
                        </w:txbxContent>
                      </v:textbox>
                    </v:shape>
                  </w:pict>
                </mc:Fallback>
              </mc:AlternateContent>
            </w:r>
          </w:p>
        </w:tc>
        <w:tc>
          <w:tcPr>
            <w:tcW w:w="1279" w:type="pct"/>
            <w:vMerge/>
            <w:tcBorders>
              <w:left w:val="nil"/>
              <w:bottom w:val="nil"/>
              <w:right w:val="nil"/>
            </w:tcBorders>
          </w:tcPr>
          <w:p w:rsidR="00463EA6" w:rsidRPr="009B627B" w:rsidRDefault="00463EA6" w:rsidP="00B66E45">
            <w:pPr>
              <w:spacing w:before="60" w:after="60"/>
              <w:rPr>
                <w:rFonts w:cs="Arial"/>
                <w:color w:val="000000" w:themeColor="text1"/>
                <w:sz w:val="18"/>
              </w:rPr>
            </w:pPr>
          </w:p>
        </w:tc>
      </w:tr>
    </w:tbl>
    <w:tbl>
      <w:tblPr>
        <w:tblStyle w:val="TableGrid"/>
        <w:tblW w:w="5000" w:type="pct"/>
        <w:tblLook w:val="04A0" w:firstRow="1" w:lastRow="0" w:firstColumn="1" w:lastColumn="0" w:noHBand="0" w:noVBand="1"/>
      </w:tblPr>
      <w:tblGrid>
        <w:gridCol w:w="1667"/>
        <w:gridCol w:w="1843"/>
        <w:gridCol w:w="1843"/>
        <w:gridCol w:w="1843"/>
        <w:gridCol w:w="2092"/>
      </w:tblGrid>
      <w:tr w:rsidR="009B627B" w:rsidRPr="009D5000" w:rsidTr="009B627B">
        <w:trPr>
          <w:trHeight w:val="454"/>
        </w:trPr>
        <w:tc>
          <w:tcPr>
            <w:tcW w:w="897" w:type="pct"/>
            <w:shd w:val="clear" w:color="auto" w:fill="548DD4" w:themeFill="text2" w:themeFillTint="99"/>
          </w:tcPr>
          <w:p w:rsidR="00463EA6" w:rsidRPr="009D5000" w:rsidRDefault="00463EA6" w:rsidP="00414FB7">
            <w:pPr>
              <w:spacing w:before="60" w:after="60"/>
              <w:jc w:val="center"/>
              <w:rPr>
                <w:rFonts w:cs="Arial"/>
                <w:b/>
                <w:color w:val="FFFFFF" w:themeColor="background1"/>
                <w:sz w:val="18"/>
                <w:szCs w:val="18"/>
              </w:rPr>
            </w:pPr>
            <w:r w:rsidRPr="009D5000">
              <w:rPr>
                <w:rFonts w:cs="Arial"/>
                <w:b/>
                <w:color w:val="FFFFFF" w:themeColor="background1"/>
                <w:sz w:val="18"/>
                <w:szCs w:val="18"/>
              </w:rPr>
              <w:t>Foster Partnerships</w:t>
            </w:r>
          </w:p>
        </w:tc>
        <w:tc>
          <w:tcPr>
            <w:tcW w:w="992" w:type="pct"/>
            <w:shd w:val="clear" w:color="auto" w:fill="548DD4" w:themeFill="text2" w:themeFillTint="99"/>
          </w:tcPr>
          <w:p w:rsidR="00463EA6" w:rsidRPr="009D5000" w:rsidRDefault="00463EA6" w:rsidP="00414FB7">
            <w:pPr>
              <w:spacing w:before="60" w:after="60"/>
              <w:jc w:val="center"/>
              <w:rPr>
                <w:rFonts w:cs="Arial"/>
                <w:b/>
                <w:color w:val="FFFFFF" w:themeColor="background1"/>
                <w:sz w:val="18"/>
                <w:szCs w:val="18"/>
              </w:rPr>
            </w:pPr>
            <w:r>
              <w:rPr>
                <w:rFonts w:cs="Arial"/>
                <w:b/>
                <w:color w:val="FFFFFF" w:themeColor="background1"/>
                <w:sz w:val="18"/>
                <w:szCs w:val="18"/>
              </w:rPr>
              <w:t>Enable Participation</w:t>
            </w:r>
          </w:p>
        </w:tc>
        <w:tc>
          <w:tcPr>
            <w:tcW w:w="992" w:type="pct"/>
            <w:shd w:val="clear" w:color="auto" w:fill="548DD4" w:themeFill="text2" w:themeFillTint="99"/>
          </w:tcPr>
          <w:p w:rsidR="00463EA6" w:rsidRPr="009D5000" w:rsidRDefault="00463EA6" w:rsidP="00414FB7">
            <w:pPr>
              <w:spacing w:before="60" w:after="60"/>
              <w:jc w:val="center"/>
              <w:rPr>
                <w:rFonts w:cs="Arial"/>
                <w:b/>
                <w:color w:val="FFFFFF" w:themeColor="background1"/>
                <w:sz w:val="18"/>
                <w:szCs w:val="18"/>
              </w:rPr>
            </w:pPr>
            <w:r>
              <w:rPr>
                <w:rFonts w:cs="Arial"/>
                <w:b/>
                <w:color w:val="FFFFFF" w:themeColor="background1"/>
                <w:sz w:val="18"/>
                <w:szCs w:val="18"/>
              </w:rPr>
              <w:t>Protect Māori Interests and Values</w:t>
            </w:r>
          </w:p>
        </w:tc>
        <w:tc>
          <w:tcPr>
            <w:tcW w:w="992" w:type="pct"/>
            <w:shd w:val="clear" w:color="auto" w:fill="548DD4" w:themeFill="text2" w:themeFillTint="99"/>
          </w:tcPr>
          <w:p w:rsidR="00463EA6" w:rsidRPr="009D5000" w:rsidRDefault="00463EA6" w:rsidP="00414FB7">
            <w:pPr>
              <w:spacing w:before="60" w:after="60"/>
              <w:jc w:val="center"/>
              <w:rPr>
                <w:rFonts w:cs="Arial"/>
                <w:b/>
                <w:color w:val="FFFFFF" w:themeColor="background1"/>
                <w:sz w:val="18"/>
                <w:szCs w:val="18"/>
              </w:rPr>
            </w:pPr>
            <w:r>
              <w:rPr>
                <w:rFonts w:cs="Arial"/>
                <w:b/>
                <w:color w:val="FFFFFF" w:themeColor="background1"/>
                <w:sz w:val="18"/>
                <w:szCs w:val="18"/>
              </w:rPr>
              <w:t>Support capacity building</w:t>
            </w:r>
          </w:p>
        </w:tc>
        <w:tc>
          <w:tcPr>
            <w:tcW w:w="1126" w:type="pct"/>
            <w:shd w:val="clear" w:color="auto" w:fill="548DD4" w:themeFill="text2" w:themeFillTint="99"/>
          </w:tcPr>
          <w:p w:rsidR="00463EA6" w:rsidRPr="009D5000" w:rsidRDefault="00463EA6" w:rsidP="00414FB7">
            <w:pPr>
              <w:spacing w:before="60" w:after="60"/>
              <w:jc w:val="center"/>
              <w:rPr>
                <w:rFonts w:cs="Arial"/>
                <w:b/>
                <w:color w:val="FFFFFF" w:themeColor="background1"/>
                <w:sz w:val="18"/>
                <w:szCs w:val="18"/>
              </w:rPr>
            </w:pPr>
            <w:r>
              <w:rPr>
                <w:rFonts w:cs="Arial"/>
                <w:b/>
                <w:color w:val="FFFFFF" w:themeColor="background1"/>
                <w:sz w:val="18"/>
                <w:szCs w:val="18"/>
              </w:rPr>
              <w:t>Encourage early and meaningful engagement</w:t>
            </w:r>
          </w:p>
        </w:tc>
      </w:tr>
      <w:tr w:rsidR="00114DD9" w:rsidRPr="00C05CBE" w:rsidTr="00114DD9">
        <w:trPr>
          <w:trHeight w:val="4051"/>
        </w:trPr>
        <w:tc>
          <w:tcPr>
            <w:tcW w:w="897" w:type="pct"/>
            <w:vMerge w:val="restart"/>
            <w:shd w:val="clear" w:color="auto" w:fill="DBE5F1" w:themeFill="accent1" w:themeFillTint="33"/>
          </w:tcPr>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Supporting iwi that are in the process of settling Treaty claims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Enabling co-management initiatives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Relationship agreements e.g. Memoranda of Understanding, Joint-Management Agreements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Recognising Statutory Acknowledgement Areas and Customary Marine Titles</w:t>
            </w:r>
          </w:p>
        </w:tc>
        <w:tc>
          <w:tcPr>
            <w:tcW w:w="992" w:type="pct"/>
            <w:vMerge w:val="restart"/>
            <w:shd w:val="clear" w:color="auto" w:fill="DBE5F1" w:themeFill="accent1" w:themeFillTint="33"/>
          </w:tcPr>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Use of Iwi Management Plans in work processes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Māori Councillors represent Māori interests in Council decision-making processes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Holding marae based Komiti Māori meetings</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Information translated into non-technical terms and/or in the Māori language</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Cultural monitoring initiatives</w:t>
            </w:r>
          </w:p>
        </w:tc>
        <w:tc>
          <w:tcPr>
            <w:tcW w:w="992" w:type="pct"/>
            <w:vMerge w:val="restart"/>
            <w:shd w:val="clear" w:color="auto" w:fill="DBE5F1" w:themeFill="accent1" w:themeFillTint="33"/>
          </w:tcPr>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Regional Policy Statement Heritage Criteria</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SmartGrowth Cultural Heritage Strategy</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Specific section in the Regional Policy Statement acknowledging issues of significance to Māori</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Developing of policies that recognise kaitiakitanga</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Development of a regional marae locations map</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Use of Te Reo Māori in our work</w:t>
            </w:r>
          </w:p>
          <w:p w:rsidR="00114DD9" w:rsidRPr="00C05CBE" w:rsidRDefault="00114DD9" w:rsidP="00414FB7">
            <w:pPr>
              <w:pStyle w:val="ListParagraph"/>
              <w:numPr>
                <w:ilvl w:val="0"/>
                <w:numId w:val="40"/>
              </w:numPr>
              <w:spacing w:after="20"/>
              <w:ind w:left="284" w:hanging="284"/>
              <w:contextualSpacing w:val="0"/>
              <w:jc w:val="left"/>
              <w:rPr>
                <w:rFonts w:cs="Arial"/>
                <w:sz w:val="14"/>
                <w:szCs w:val="16"/>
              </w:rPr>
            </w:pPr>
            <w:r w:rsidRPr="00C05CBE">
              <w:rPr>
                <w:rFonts w:cs="Arial"/>
                <w:sz w:val="14"/>
                <w:szCs w:val="16"/>
              </w:rPr>
              <w:t>Use of the Māori Flag</w:t>
            </w:r>
          </w:p>
        </w:tc>
        <w:tc>
          <w:tcPr>
            <w:tcW w:w="992" w:type="pct"/>
            <w:vMerge w:val="restart"/>
            <w:shd w:val="clear" w:color="auto" w:fill="DBE5F1" w:themeFill="accent1" w:themeFillTint="33"/>
          </w:tcPr>
          <w:p w:rsidR="00114DD9" w:rsidRPr="00C05CBE" w:rsidRDefault="00114DD9" w:rsidP="00414FB7">
            <w:pPr>
              <w:pStyle w:val="ListParagraph"/>
              <w:numPr>
                <w:ilvl w:val="0"/>
                <w:numId w:val="40"/>
              </w:numPr>
              <w:spacing w:after="20"/>
              <w:ind w:left="276" w:hanging="276"/>
              <w:contextualSpacing w:val="0"/>
              <w:jc w:val="left"/>
              <w:rPr>
                <w:rFonts w:cs="Arial"/>
                <w:sz w:val="14"/>
                <w:szCs w:val="16"/>
              </w:rPr>
            </w:pPr>
            <w:r w:rsidRPr="00C05CBE">
              <w:rPr>
                <w:rFonts w:cs="Arial"/>
                <w:sz w:val="14"/>
                <w:szCs w:val="16"/>
              </w:rPr>
              <w:t>Supporting development of Iwi Management Plans</w:t>
            </w:r>
          </w:p>
          <w:p w:rsidR="00114DD9" w:rsidRPr="00C05CBE" w:rsidRDefault="00114DD9" w:rsidP="00414FB7">
            <w:pPr>
              <w:pStyle w:val="ListParagraph"/>
              <w:numPr>
                <w:ilvl w:val="0"/>
                <w:numId w:val="40"/>
              </w:numPr>
              <w:spacing w:after="20"/>
              <w:ind w:left="276" w:hanging="276"/>
              <w:contextualSpacing w:val="0"/>
              <w:jc w:val="left"/>
              <w:rPr>
                <w:rFonts w:cs="Arial"/>
                <w:sz w:val="14"/>
                <w:szCs w:val="16"/>
              </w:rPr>
            </w:pPr>
            <w:r w:rsidRPr="00C05CBE">
              <w:rPr>
                <w:rFonts w:cs="Arial"/>
                <w:sz w:val="14"/>
                <w:szCs w:val="16"/>
              </w:rPr>
              <w:t>Sponsorship Māori to undertake RMA training e.g. Making Good Decisions training for Hearing Commissioners</w:t>
            </w:r>
          </w:p>
          <w:p w:rsidR="00114DD9" w:rsidRPr="00C05CBE" w:rsidRDefault="00114DD9" w:rsidP="00414FB7">
            <w:pPr>
              <w:pStyle w:val="ListParagraph"/>
              <w:numPr>
                <w:ilvl w:val="0"/>
                <w:numId w:val="40"/>
              </w:numPr>
              <w:spacing w:after="20"/>
              <w:ind w:left="276" w:hanging="276"/>
              <w:contextualSpacing w:val="0"/>
              <w:jc w:val="left"/>
              <w:rPr>
                <w:rFonts w:cs="Arial"/>
                <w:sz w:val="14"/>
                <w:szCs w:val="16"/>
              </w:rPr>
            </w:pPr>
            <w:r w:rsidRPr="00C05CBE">
              <w:rPr>
                <w:rFonts w:cs="Arial"/>
                <w:sz w:val="14"/>
                <w:szCs w:val="16"/>
              </w:rPr>
              <w:t>Sponsorship hapū/iwi to hold capacity-building wananga, conference or hui</w:t>
            </w:r>
          </w:p>
          <w:p w:rsidR="00114DD9" w:rsidRPr="00C05CBE" w:rsidRDefault="00114DD9" w:rsidP="00414FB7">
            <w:pPr>
              <w:pStyle w:val="ListParagraph"/>
              <w:numPr>
                <w:ilvl w:val="0"/>
                <w:numId w:val="40"/>
              </w:numPr>
              <w:spacing w:after="20"/>
              <w:ind w:left="276" w:hanging="276"/>
              <w:contextualSpacing w:val="0"/>
              <w:jc w:val="left"/>
              <w:rPr>
                <w:rFonts w:cs="Arial"/>
                <w:sz w:val="14"/>
                <w:szCs w:val="16"/>
              </w:rPr>
            </w:pPr>
            <w:r w:rsidRPr="00C05CBE">
              <w:rPr>
                <w:rFonts w:cs="Arial"/>
                <w:b/>
                <w:noProof/>
                <w:color w:val="FFFFFF" w:themeColor="background1"/>
                <w:sz w:val="14"/>
                <w:szCs w:val="18"/>
                <w:lang w:val="en-NZ" w:eastAsia="en-NZ"/>
              </w:rPr>
              <mc:AlternateContent>
                <mc:Choice Requires="wps">
                  <w:drawing>
                    <wp:anchor distT="0" distB="0" distL="114300" distR="114300" simplePos="0" relativeHeight="251979263" behindDoc="0" locked="0" layoutInCell="1" allowOverlap="1" wp14:anchorId="637EECBA" wp14:editId="174C7B2E">
                      <wp:simplePos x="0" y="0"/>
                      <wp:positionH relativeFrom="column">
                        <wp:posOffset>641350</wp:posOffset>
                      </wp:positionH>
                      <wp:positionV relativeFrom="paragraph">
                        <wp:posOffset>1107970</wp:posOffset>
                      </wp:positionV>
                      <wp:extent cx="1783922" cy="235059"/>
                      <wp:effectExtent l="0" t="0" r="26035" b="12700"/>
                      <wp:wrapNone/>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922" cy="235059"/>
                              </a:xfrm>
                              <a:prstGeom prst="roundRect">
                                <a:avLst/>
                              </a:prstGeom>
                              <a:solidFill>
                                <a:srgbClr val="FFFFFF"/>
                              </a:solidFill>
                              <a:ln w="9525">
                                <a:solidFill>
                                  <a:srgbClr val="000000"/>
                                </a:solidFill>
                                <a:miter lim="800000"/>
                                <a:headEnd/>
                                <a:tailEnd/>
                              </a:ln>
                            </wps:spPr>
                            <wps:txbx>
                              <w:txbxContent>
                                <w:p w:rsidR="00114DD9" w:rsidRPr="00114DD9" w:rsidRDefault="00114DD9" w:rsidP="00463EA6">
                                  <w:pPr>
                                    <w:rPr>
                                      <w:i/>
                                      <w:sz w:val="14"/>
                                      <w:szCs w:val="16"/>
                                    </w:rPr>
                                  </w:pPr>
                                  <w:r w:rsidRPr="00114DD9">
                                    <w:rPr>
                                      <w:i/>
                                      <w:sz w:val="14"/>
                                      <w:szCs w:val="16"/>
                                    </w:rPr>
                                    <w:t>Examples of implementation at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123" style="position:absolute;left:0;text-align:left;margin-left:50.5pt;margin-top:87.25pt;width:140.45pt;height:18.5pt;z-index:25197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">
                      <v:stroke joinstyle="miter"/>
                      <v:textbox>
                        <w:txbxContent>
                          <w:p w:rsidR="00114DD9" w:rsidRPr="00114DD9" w:rsidRDefault="00114DD9" w:rsidP="00463EA6">
                            <w:pPr>
                              <w:rPr>
                                <w:i/>
                                <w:sz w:val="14"/>
                                <w:szCs w:val="16"/>
                              </w:rPr>
                            </w:pPr>
                            <w:r w:rsidRPr="00114DD9">
                              <w:rPr>
                                <w:i/>
                                <w:sz w:val="14"/>
                                <w:szCs w:val="16"/>
                              </w:rPr>
                              <w:t>Examples of implementation at Council</w:t>
                            </w:r>
                          </w:p>
                        </w:txbxContent>
                      </v:textbox>
                    </v:roundrect>
                  </w:pict>
                </mc:Fallback>
              </mc:AlternateContent>
            </w:r>
            <w:r w:rsidRPr="00C05CBE">
              <w:rPr>
                <w:rFonts w:cs="Arial"/>
                <w:sz w:val="14"/>
                <w:szCs w:val="16"/>
              </w:rPr>
              <w:t>Enabling student internships and/or secondments</w:t>
            </w:r>
          </w:p>
        </w:tc>
        <w:tc>
          <w:tcPr>
            <w:tcW w:w="1126" w:type="pct"/>
            <w:tcBorders>
              <w:bottom w:val="single" w:sz="4" w:space="0" w:color="auto"/>
            </w:tcBorders>
            <w:shd w:val="clear" w:color="auto" w:fill="DBE5F1" w:themeFill="accent1" w:themeFillTint="33"/>
          </w:tcPr>
          <w:p w:rsidR="00114DD9" w:rsidRPr="00C05CBE" w:rsidRDefault="00114DD9" w:rsidP="00414FB7">
            <w:pPr>
              <w:pStyle w:val="ListParagraph"/>
              <w:numPr>
                <w:ilvl w:val="0"/>
                <w:numId w:val="40"/>
              </w:numPr>
              <w:contextualSpacing w:val="0"/>
              <w:jc w:val="left"/>
              <w:rPr>
                <w:rFonts w:cs="Arial"/>
                <w:sz w:val="14"/>
                <w:szCs w:val="16"/>
              </w:rPr>
            </w:pPr>
            <w:r w:rsidRPr="00C05CBE">
              <w:rPr>
                <w:rFonts w:cs="Arial"/>
                <w:sz w:val="14"/>
                <w:szCs w:val="16"/>
              </w:rPr>
              <w:t>Maintaining an accurate Māori Contacts Directory</w:t>
            </w:r>
          </w:p>
          <w:p w:rsidR="00114DD9" w:rsidRPr="00C05CBE" w:rsidRDefault="00114DD9" w:rsidP="00414FB7">
            <w:pPr>
              <w:pStyle w:val="ListParagraph"/>
              <w:numPr>
                <w:ilvl w:val="0"/>
                <w:numId w:val="40"/>
              </w:numPr>
              <w:contextualSpacing w:val="0"/>
              <w:jc w:val="left"/>
              <w:rPr>
                <w:rFonts w:cs="Arial"/>
                <w:sz w:val="14"/>
                <w:szCs w:val="16"/>
              </w:rPr>
            </w:pPr>
            <w:r w:rsidRPr="00C05CBE">
              <w:rPr>
                <w:rFonts w:cs="Arial"/>
                <w:sz w:val="14"/>
                <w:szCs w:val="16"/>
              </w:rPr>
              <w:t>Use of the Engaging Māori Guide and Māori Engagement Charter to promote best practice consultation processes</w:t>
            </w:r>
          </w:p>
          <w:p w:rsidR="00114DD9" w:rsidRPr="00C05CBE" w:rsidRDefault="00114DD9" w:rsidP="00414FB7">
            <w:pPr>
              <w:pStyle w:val="ListParagraph"/>
              <w:numPr>
                <w:ilvl w:val="0"/>
                <w:numId w:val="40"/>
              </w:numPr>
              <w:contextualSpacing w:val="0"/>
              <w:jc w:val="left"/>
              <w:rPr>
                <w:rFonts w:cs="Arial"/>
                <w:sz w:val="14"/>
                <w:szCs w:val="16"/>
              </w:rPr>
            </w:pPr>
            <w:r w:rsidRPr="00C05CBE">
              <w:rPr>
                <w:rFonts w:cs="Arial"/>
                <w:sz w:val="14"/>
                <w:szCs w:val="16"/>
              </w:rPr>
              <w:t>Use of the Engaging Māori Guide and Māori Engagement Charter to promote best practice consultation processes</w:t>
            </w:r>
          </w:p>
          <w:p w:rsidR="00114DD9" w:rsidRPr="00C05CBE" w:rsidRDefault="00114DD9" w:rsidP="00414FB7">
            <w:pPr>
              <w:pStyle w:val="ListParagraph"/>
              <w:numPr>
                <w:ilvl w:val="0"/>
                <w:numId w:val="40"/>
              </w:numPr>
              <w:contextualSpacing w:val="0"/>
              <w:jc w:val="left"/>
              <w:rPr>
                <w:rFonts w:cs="Arial"/>
                <w:sz w:val="14"/>
                <w:szCs w:val="16"/>
              </w:rPr>
            </w:pPr>
            <w:r w:rsidRPr="00C05CBE">
              <w:rPr>
                <w:rFonts w:cs="Arial"/>
                <w:sz w:val="14"/>
                <w:szCs w:val="16"/>
              </w:rPr>
              <w:t>Encouraging consultation with iwi for resource consent applications</w:t>
            </w:r>
          </w:p>
          <w:p w:rsidR="00114DD9" w:rsidRPr="00C05CBE" w:rsidRDefault="00114DD9" w:rsidP="00414FB7">
            <w:pPr>
              <w:pStyle w:val="ListParagraph"/>
              <w:numPr>
                <w:ilvl w:val="0"/>
                <w:numId w:val="40"/>
              </w:numPr>
              <w:contextualSpacing w:val="0"/>
              <w:jc w:val="left"/>
              <w:rPr>
                <w:rFonts w:cs="Arial"/>
                <w:sz w:val="14"/>
                <w:szCs w:val="16"/>
              </w:rPr>
            </w:pPr>
            <w:r w:rsidRPr="00C05CBE">
              <w:rPr>
                <w:rFonts w:cs="Arial"/>
                <w:sz w:val="14"/>
                <w:szCs w:val="16"/>
              </w:rPr>
              <w:t>Engaging early and developing relationships with Iwi groups that are in the process of settling Treaty claims</w:t>
            </w:r>
          </w:p>
        </w:tc>
      </w:tr>
      <w:tr w:rsidR="00114DD9" w:rsidRPr="00C05CBE" w:rsidTr="00114DD9">
        <w:trPr>
          <w:trHeight w:val="491"/>
        </w:trPr>
        <w:tc>
          <w:tcPr>
            <w:tcW w:w="897" w:type="pct"/>
            <w:vMerge/>
            <w:shd w:val="clear" w:color="auto" w:fill="DBE5F1" w:themeFill="accent1" w:themeFillTint="33"/>
          </w:tcPr>
          <w:p w:rsidR="00114DD9" w:rsidRPr="00114DD9" w:rsidRDefault="00114DD9" w:rsidP="00114DD9">
            <w:pPr>
              <w:spacing w:after="20"/>
              <w:jc w:val="left"/>
              <w:rPr>
                <w:rFonts w:cs="Arial"/>
                <w:sz w:val="14"/>
                <w:szCs w:val="16"/>
              </w:rPr>
            </w:pPr>
          </w:p>
        </w:tc>
        <w:tc>
          <w:tcPr>
            <w:tcW w:w="992" w:type="pct"/>
            <w:vMerge/>
            <w:shd w:val="clear" w:color="auto" w:fill="DBE5F1" w:themeFill="accent1" w:themeFillTint="33"/>
          </w:tcPr>
          <w:p w:rsidR="00114DD9" w:rsidRPr="00114DD9" w:rsidRDefault="00114DD9" w:rsidP="00114DD9">
            <w:pPr>
              <w:spacing w:after="20"/>
              <w:jc w:val="left"/>
              <w:rPr>
                <w:rFonts w:cs="Arial"/>
                <w:sz w:val="14"/>
                <w:szCs w:val="16"/>
              </w:rPr>
            </w:pPr>
          </w:p>
        </w:tc>
        <w:tc>
          <w:tcPr>
            <w:tcW w:w="992" w:type="pct"/>
            <w:vMerge/>
            <w:shd w:val="clear" w:color="auto" w:fill="DBE5F1" w:themeFill="accent1" w:themeFillTint="33"/>
          </w:tcPr>
          <w:p w:rsidR="00114DD9" w:rsidRPr="00114DD9" w:rsidRDefault="00114DD9" w:rsidP="00114DD9">
            <w:pPr>
              <w:spacing w:after="20"/>
              <w:jc w:val="left"/>
              <w:rPr>
                <w:rFonts w:cs="Arial"/>
                <w:sz w:val="14"/>
                <w:szCs w:val="16"/>
              </w:rPr>
            </w:pPr>
          </w:p>
        </w:tc>
        <w:tc>
          <w:tcPr>
            <w:tcW w:w="992" w:type="pct"/>
            <w:vMerge/>
            <w:shd w:val="clear" w:color="auto" w:fill="DBE5F1" w:themeFill="accent1" w:themeFillTint="33"/>
          </w:tcPr>
          <w:p w:rsidR="00114DD9" w:rsidRPr="00114DD9" w:rsidRDefault="00114DD9" w:rsidP="00114DD9">
            <w:pPr>
              <w:spacing w:after="20"/>
              <w:jc w:val="left"/>
              <w:rPr>
                <w:rFonts w:cs="Arial"/>
                <w:sz w:val="14"/>
                <w:szCs w:val="16"/>
              </w:rPr>
            </w:pPr>
          </w:p>
        </w:tc>
        <w:tc>
          <w:tcPr>
            <w:tcW w:w="1126" w:type="pct"/>
            <w:tcBorders>
              <w:bottom w:val="nil"/>
              <w:right w:val="nil"/>
            </w:tcBorders>
            <w:shd w:val="clear" w:color="auto" w:fill="auto"/>
          </w:tcPr>
          <w:p w:rsidR="00114DD9" w:rsidRPr="00114DD9" w:rsidRDefault="00114DD9" w:rsidP="00114DD9">
            <w:pPr>
              <w:jc w:val="left"/>
              <w:rPr>
                <w:rFonts w:cs="Arial"/>
                <w:sz w:val="14"/>
                <w:szCs w:val="16"/>
              </w:rPr>
            </w:pPr>
          </w:p>
        </w:tc>
      </w:tr>
    </w:tbl>
    <w:p w:rsidR="00463EA6" w:rsidRPr="009804F2" w:rsidRDefault="00463EA6" w:rsidP="00463EA6">
      <w:pPr>
        <w:rPr>
          <w:sz w:val="2"/>
          <w:szCs w:val="2"/>
          <w:lang w:val="en-NZ"/>
        </w:rPr>
      </w:pPr>
    </w:p>
    <w:p w:rsidR="00463EA6" w:rsidRDefault="00463EA6" w:rsidP="00463EA6">
      <w:pPr>
        <w:pStyle w:val="Head5Appendix"/>
        <w:sectPr w:rsidR="00463EA6" w:rsidSect="00F2453D">
          <w:footerReference w:type="first" r:id="rId68"/>
          <w:endnotePr>
            <w:numFmt w:val="decimal"/>
          </w:endnotePr>
          <w:pgSz w:w="11907" w:h="16839" w:code="9"/>
          <w:pgMar w:top="1134" w:right="1134" w:bottom="1134" w:left="1134" w:header="720" w:footer="907" w:gutter="567"/>
          <w:paperSrc w:first="7" w:other="7"/>
          <w:cols w:space="720"/>
          <w:noEndnote/>
          <w:titlePg/>
          <w:docGrid w:linePitch="326"/>
        </w:sectPr>
      </w:pPr>
    </w:p>
    <w:p w:rsidR="00463EA6" w:rsidRPr="00177FC4" w:rsidRDefault="00463EA6" w:rsidP="00463EA6">
      <w:pPr>
        <w:pStyle w:val="Head5Appendix"/>
        <w:rPr>
          <w:color w:val="1F497D" w:themeColor="text2"/>
        </w:rPr>
      </w:pPr>
      <w:bookmarkStart w:id="13" w:name="_Toc401317061"/>
      <w:r>
        <w:lastRenderedPageBreak/>
        <w:t>Appendix 2 –</w:t>
      </w:r>
      <w:r w:rsidRPr="00177FC4">
        <w:rPr>
          <w:color w:val="1F497D" w:themeColor="text2"/>
        </w:rPr>
        <w:t xml:space="preserve"> </w:t>
      </w:r>
      <w:r w:rsidRPr="00177FC4">
        <w:rPr>
          <w:color w:val="1F497D" w:themeColor="text2"/>
          <w:szCs w:val="36"/>
        </w:rPr>
        <w:t xml:space="preserve">Māori </w:t>
      </w:r>
      <w:r w:rsidRPr="00177FC4">
        <w:rPr>
          <w:color w:val="1F497D" w:themeColor="text2"/>
        </w:rPr>
        <w:t>Engagement Charter</w:t>
      </w:r>
      <w:bookmarkEnd w:id="13"/>
      <w:r w:rsidRPr="00177FC4">
        <w:rPr>
          <w:color w:val="1F497D" w:themeColor="text2"/>
        </w:rPr>
        <w:t xml:space="preserve"> </w:t>
      </w:r>
    </w:p>
    <w:p w:rsidR="00E243A8" w:rsidRPr="00F958A3" w:rsidRDefault="00E243A8" w:rsidP="00F958A3">
      <w:pPr>
        <w:pStyle w:val="TextNormal"/>
        <w:rPr>
          <w:b/>
          <w:i/>
        </w:rPr>
      </w:pPr>
      <w:r w:rsidRPr="00F958A3">
        <w:rPr>
          <w:b/>
          <w:i/>
        </w:rPr>
        <w:t>Message from the Chief Executive</w:t>
      </w:r>
    </w:p>
    <w:p w:rsidR="00E243A8" w:rsidRPr="00D53D79" w:rsidRDefault="00E243A8" w:rsidP="00F958A3">
      <w:pPr>
        <w:pStyle w:val="TextNormal"/>
      </w:pPr>
      <w:r w:rsidRPr="00D53D79">
        <w:t>Kei ngā maunga whakahī huri noa i te rohe nei na, kei ngā tihi o ngā puke, e ngā mana, e ngā reo, e ngā karangatanga maha, tēnā koutou. Kei te hunga kua whakawhetūrangitia, rātau kua whakawhiti atu ki tua o te ārai, haere, haere, haere atu rā. Huri noa ki a tātau anō ngā kanohi ora o rātau mā, tēna tātau katoa.</w:t>
      </w:r>
    </w:p>
    <w:p w:rsidR="00E243A8" w:rsidRPr="00F958A3" w:rsidRDefault="00E243A8" w:rsidP="00F958A3">
      <w:pPr>
        <w:pStyle w:val="TextNormal"/>
        <w:rPr>
          <w:i/>
        </w:rPr>
      </w:pPr>
      <w:r w:rsidRPr="00F958A3">
        <w:rPr>
          <w:i/>
        </w:rPr>
        <w:t>We acknowledge the unique cultural richness and significance of Māori in the Bay of Plenty Region.  We understand the importance of working for and alongside Māori to ensure Māori perspectives are respected and taken into account.  This charter can apply to any Māori entity in the region (external) and will be applicable to relevant staff (internal).</w:t>
      </w:r>
    </w:p>
    <w:p w:rsidR="00E243A8" w:rsidRPr="00F958A3" w:rsidRDefault="00E243A8" w:rsidP="00F958A3">
      <w:pPr>
        <w:pStyle w:val="TextNormal"/>
        <w:numPr>
          <w:ilvl w:val="0"/>
          <w:numId w:val="49"/>
        </w:numPr>
        <w:spacing w:after="120"/>
        <w:rPr>
          <w:i/>
        </w:rPr>
      </w:pPr>
      <w:r w:rsidRPr="00F958A3">
        <w:rPr>
          <w:i/>
        </w:rPr>
        <w:t xml:space="preserve">Outlined in this charter is a set of </w:t>
      </w:r>
      <w:r w:rsidRPr="00F958A3">
        <w:rPr>
          <w:b/>
          <w:i/>
        </w:rPr>
        <w:t>COMMITMENTS</w:t>
      </w:r>
      <w:r w:rsidRPr="00F958A3">
        <w:rPr>
          <w:i/>
        </w:rPr>
        <w:t xml:space="preserve"> that aim to:</w:t>
      </w:r>
    </w:p>
    <w:p w:rsidR="00E243A8" w:rsidRPr="00F958A3" w:rsidRDefault="00E243A8" w:rsidP="00F958A3">
      <w:pPr>
        <w:pStyle w:val="TextNormal"/>
        <w:numPr>
          <w:ilvl w:val="0"/>
          <w:numId w:val="49"/>
        </w:numPr>
        <w:spacing w:after="120"/>
        <w:rPr>
          <w:i/>
        </w:rPr>
      </w:pPr>
      <w:r w:rsidRPr="00F958A3">
        <w:rPr>
          <w:i/>
        </w:rPr>
        <w:t>Provide a commitment on how we will engage with Māori across the region</w:t>
      </w:r>
    </w:p>
    <w:p w:rsidR="00E243A8" w:rsidRPr="00F958A3" w:rsidRDefault="00E243A8" w:rsidP="00F958A3">
      <w:pPr>
        <w:pStyle w:val="TextNormal"/>
        <w:numPr>
          <w:ilvl w:val="0"/>
          <w:numId w:val="49"/>
        </w:numPr>
        <w:rPr>
          <w:i/>
        </w:rPr>
      </w:pPr>
      <w:r w:rsidRPr="00F958A3">
        <w:rPr>
          <w:i/>
        </w:rPr>
        <w:t>Provide a guideline to staff on expected approaches to Māori engagement</w:t>
      </w:r>
    </w:p>
    <w:tbl>
      <w:tblPr>
        <w:tblStyle w:val="MediumShading1-Accent2"/>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984"/>
        <w:gridCol w:w="1418"/>
        <w:gridCol w:w="1161"/>
        <w:gridCol w:w="1558"/>
      </w:tblGrid>
      <w:tr w:rsidR="00E243A8" w:rsidRPr="00D53D79" w:rsidTr="000C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8" w:type="dxa"/>
            <w:gridSpan w:val="6"/>
            <w:tcBorders>
              <w:top w:val="none" w:sz="0" w:space="0" w:color="auto"/>
              <w:left w:val="none" w:sz="0" w:space="0" w:color="auto"/>
              <w:bottom w:val="none" w:sz="0" w:space="0" w:color="auto"/>
              <w:right w:val="none" w:sz="0" w:space="0" w:color="auto"/>
            </w:tcBorders>
          </w:tcPr>
          <w:p w:rsidR="00E243A8" w:rsidRPr="00D53D79" w:rsidRDefault="00E243A8" w:rsidP="000C7936">
            <w:pPr>
              <w:spacing w:before="60" w:after="60"/>
              <w:jc w:val="center"/>
              <w:rPr>
                <w:rFonts w:cs="Arial"/>
                <w:sz w:val="22"/>
              </w:rPr>
            </w:pPr>
            <w:r w:rsidRPr="00D53D79">
              <w:rPr>
                <w:rFonts w:cs="Arial"/>
                <w:sz w:val="22"/>
              </w:rPr>
              <w:t>COMMITMENT 1</w:t>
            </w:r>
          </w:p>
          <w:p w:rsidR="00E243A8" w:rsidRPr="00D53D79" w:rsidRDefault="00E243A8" w:rsidP="000C7936">
            <w:pPr>
              <w:spacing w:before="60" w:after="60"/>
              <w:jc w:val="center"/>
              <w:rPr>
                <w:rFonts w:cs="Arial"/>
                <w:sz w:val="22"/>
              </w:rPr>
            </w:pPr>
            <w:r w:rsidRPr="00D53D79">
              <w:rPr>
                <w:rFonts w:cs="Arial"/>
                <w:sz w:val="22"/>
              </w:rPr>
              <w:t>WE WILL RESPOND IN A MANNER THAT DEMONSTRATES OUR VALUES</w:t>
            </w:r>
          </w:p>
        </w:tc>
      </w:tr>
      <w:tr w:rsidR="00E243A8" w:rsidRPr="000C7936" w:rsidTr="000C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tcPr>
          <w:p w:rsidR="00E243A8" w:rsidRPr="000C7936" w:rsidRDefault="00E243A8" w:rsidP="000C7936">
            <w:pPr>
              <w:spacing w:before="60" w:after="60"/>
              <w:rPr>
                <w:rFonts w:cs="Arial"/>
                <w:sz w:val="20"/>
              </w:rPr>
            </w:pPr>
            <w:r w:rsidRPr="000C7936">
              <w:rPr>
                <w:rFonts w:cs="Arial"/>
                <w:sz w:val="20"/>
              </w:rPr>
              <w:t>Manaakitanga</w:t>
            </w:r>
          </w:p>
        </w:tc>
        <w:tc>
          <w:tcPr>
            <w:tcW w:w="1559" w:type="dxa"/>
            <w:tcBorders>
              <w:bottom w:val="single" w:sz="4" w:space="0" w:color="auto"/>
            </w:tcBorders>
          </w:tcPr>
          <w:p w:rsidR="00E243A8" w:rsidRPr="000C7936" w:rsidRDefault="00E243A8" w:rsidP="000C7936">
            <w:pPr>
              <w:spacing w:before="60" w:after="60"/>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Kotahitanga</w:t>
            </w:r>
          </w:p>
        </w:tc>
        <w:tc>
          <w:tcPr>
            <w:tcW w:w="1984" w:type="dxa"/>
            <w:tcBorders>
              <w:bottom w:val="single" w:sz="4" w:space="0" w:color="auto"/>
            </w:tcBorders>
          </w:tcPr>
          <w:p w:rsidR="00E243A8" w:rsidRPr="000C7936" w:rsidRDefault="00E243A8" w:rsidP="000C7936">
            <w:pPr>
              <w:spacing w:before="60" w:after="60"/>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Whanaungatanga</w:t>
            </w:r>
          </w:p>
        </w:tc>
        <w:tc>
          <w:tcPr>
            <w:tcW w:w="1418" w:type="dxa"/>
            <w:tcBorders>
              <w:bottom w:val="single" w:sz="4" w:space="0" w:color="auto"/>
            </w:tcBorders>
          </w:tcPr>
          <w:p w:rsidR="00E243A8" w:rsidRPr="000C7936" w:rsidRDefault="00E243A8" w:rsidP="000C7936">
            <w:pPr>
              <w:spacing w:before="60" w:after="60"/>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Trust</w:t>
            </w:r>
          </w:p>
        </w:tc>
        <w:tc>
          <w:tcPr>
            <w:tcW w:w="1161" w:type="dxa"/>
            <w:tcBorders>
              <w:bottom w:val="single" w:sz="4" w:space="0" w:color="auto"/>
            </w:tcBorders>
          </w:tcPr>
          <w:p w:rsidR="00E243A8" w:rsidRPr="000C7936" w:rsidRDefault="00E243A8" w:rsidP="000C7936">
            <w:pPr>
              <w:spacing w:before="60" w:after="60"/>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Integrity</w:t>
            </w:r>
          </w:p>
        </w:tc>
        <w:tc>
          <w:tcPr>
            <w:tcW w:w="1558" w:type="dxa"/>
            <w:tcBorders>
              <w:bottom w:val="single" w:sz="4" w:space="0" w:color="auto"/>
            </w:tcBorders>
          </w:tcPr>
          <w:p w:rsidR="00E243A8" w:rsidRPr="000C7936" w:rsidRDefault="00E243A8" w:rsidP="000C7936">
            <w:pPr>
              <w:spacing w:before="60" w:after="60"/>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Courage</w:t>
            </w:r>
          </w:p>
        </w:tc>
      </w:tr>
      <w:tr w:rsidR="00E243A8" w:rsidRPr="000C7936" w:rsidTr="000C79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right w:val="single" w:sz="4" w:space="0" w:color="auto"/>
            </w:tcBorders>
          </w:tcPr>
          <w:p w:rsidR="00E243A8" w:rsidRPr="000C7936" w:rsidRDefault="00E243A8" w:rsidP="000C7936">
            <w:pPr>
              <w:spacing w:before="60" w:after="60"/>
              <w:jc w:val="left"/>
              <w:rPr>
                <w:rFonts w:cs="Arial"/>
                <w:b w:val="0"/>
                <w:sz w:val="20"/>
              </w:rPr>
            </w:pPr>
            <w:r w:rsidRPr="000C7936">
              <w:rPr>
                <w:rFonts w:cs="Arial"/>
                <w:b w:val="0"/>
                <w:sz w:val="20"/>
              </w:rPr>
              <w:t>Respect, support, reciprocity, trust</w:t>
            </w:r>
            <w:r w:rsidR="000C7936">
              <w:rPr>
                <w:rFonts w:cs="Arial"/>
                <w:b w:val="0"/>
                <w:sz w:val="20"/>
              </w:rPr>
              <w:t>.</w:t>
            </w:r>
          </w:p>
        </w:tc>
        <w:tc>
          <w:tcPr>
            <w:tcW w:w="1559" w:type="dxa"/>
            <w:tcBorders>
              <w:left w:val="single" w:sz="4" w:space="0" w:color="auto"/>
              <w:right w:val="single" w:sz="4" w:space="0" w:color="auto"/>
            </w:tcBorders>
          </w:tcPr>
          <w:p w:rsidR="00E243A8" w:rsidRPr="000C7936" w:rsidRDefault="00E243A8" w:rsidP="000C7936">
            <w:pPr>
              <w:spacing w:before="60" w:after="60"/>
              <w:jc w:val="left"/>
              <w:cnfStyle w:val="000000010000" w:firstRow="0" w:lastRow="0" w:firstColumn="0" w:lastColumn="0" w:oddVBand="0" w:evenVBand="0" w:oddHBand="0" w:evenHBand="1" w:firstRowFirstColumn="0" w:firstRowLastColumn="0" w:lastRowFirstColumn="0" w:lastRowLastColumn="0"/>
              <w:rPr>
                <w:rFonts w:cs="Arial"/>
                <w:sz w:val="20"/>
              </w:rPr>
            </w:pPr>
            <w:r w:rsidRPr="000C7936">
              <w:rPr>
                <w:rFonts w:cs="Arial"/>
                <w:sz w:val="20"/>
              </w:rPr>
              <w:t>Collaboration, inclusiveness</w:t>
            </w:r>
            <w:r w:rsidR="000C7936">
              <w:rPr>
                <w:rFonts w:cs="Arial"/>
                <w:sz w:val="20"/>
              </w:rPr>
              <w:t>.</w:t>
            </w:r>
          </w:p>
        </w:tc>
        <w:tc>
          <w:tcPr>
            <w:tcW w:w="1984" w:type="dxa"/>
            <w:tcBorders>
              <w:left w:val="single" w:sz="4" w:space="0" w:color="auto"/>
              <w:right w:val="single" w:sz="4" w:space="0" w:color="auto"/>
            </w:tcBorders>
          </w:tcPr>
          <w:p w:rsidR="00E243A8" w:rsidRPr="000C7936" w:rsidRDefault="00E243A8" w:rsidP="000C7936">
            <w:pPr>
              <w:spacing w:before="60" w:after="60"/>
              <w:jc w:val="left"/>
              <w:cnfStyle w:val="000000010000" w:firstRow="0" w:lastRow="0" w:firstColumn="0" w:lastColumn="0" w:oddVBand="0" w:evenVBand="0" w:oddHBand="0" w:evenHBand="1" w:firstRowFirstColumn="0" w:firstRowLastColumn="0" w:lastRowFirstColumn="0" w:lastRowLastColumn="0"/>
              <w:rPr>
                <w:rFonts w:cs="Arial"/>
                <w:sz w:val="20"/>
              </w:rPr>
            </w:pPr>
            <w:r w:rsidRPr="000C7936">
              <w:rPr>
                <w:rFonts w:cs="Arial"/>
                <w:sz w:val="20"/>
              </w:rPr>
              <w:t>Relationships and whakapapa</w:t>
            </w:r>
            <w:r w:rsidR="000C7936">
              <w:rPr>
                <w:rFonts w:cs="Arial"/>
                <w:sz w:val="20"/>
              </w:rPr>
              <w:t>.</w:t>
            </w:r>
          </w:p>
        </w:tc>
        <w:tc>
          <w:tcPr>
            <w:tcW w:w="1418" w:type="dxa"/>
            <w:tcBorders>
              <w:left w:val="single" w:sz="4" w:space="0" w:color="auto"/>
              <w:right w:val="single" w:sz="4" w:space="0" w:color="auto"/>
            </w:tcBorders>
          </w:tcPr>
          <w:p w:rsidR="00E243A8" w:rsidRPr="000C7936" w:rsidRDefault="00E243A8" w:rsidP="000C7936">
            <w:pPr>
              <w:spacing w:before="60" w:after="60"/>
              <w:jc w:val="left"/>
              <w:cnfStyle w:val="000000010000" w:firstRow="0" w:lastRow="0" w:firstColumn="0" w:lastColumn="0" w:oddVBand="0" w:evenVBand="0" w:oddHBand="0" w:evenHBand="1" w:firstRowFirstColumn="0" w:firstRowLastColumn="0" w:lastRowFirstColumn="0" w:lastRowLastColumn="0"/>
              <w:rPr>
                <w:rFonts w:cs="Arial"/>
                <w:sz w:val="20"/>
              </w:rPr>
            </w:pPr>
            <w:r w:rsidRPr="000C7936">
              <w:rPr>
                <w:rFonts w:cs="Arial"/>
                <w:sz w:val="20"/>
              </w:rPr>
              <w:t>Trust in the relationship</w:t>
            </w:r>
            <w:r w:rsidR="000C7936">
              <w:rPr>
                <w:rFonts w:cs="Arial"/>
                <w:sz w:val="20"/>
              </w:rPr>
              <w:t>.</w:t>
            </w:r>
          </w:p>
        </w:tc>
        <w:tc>
          <w:tcPr>
            <w:tcW w:w="1161" w:type="dxa"/>
            <w:tcBorders>
              <w:left w:val="single" w:sz="4" w:space="0" w:color="auto"/>
              <w:right w:val="single" w:sz="4" w:space="0" w:color="auto"/>
            </w:tcBorders>
          </w:tcPr>
          <w:p w:rsidR="00E243A8" w:rsidRPr="000C7936" w:rsidRDefault="00E243A8" w:rsidP="000C7936">
            <w:pPr>
              <w:spacing w:before="60" w:after="60"/>
              <w:jc w:val="left"/>
              <w:cnfStyle w:val="000000010000" w:firstRow="0" w:lastRow="0" w:firstColumn="0" w:lastColumn="0" w:oddVBand="0" w:evenVBand="0" w:oddHBand="0" w:evenHBand="1" w:firstRowFirstColumn="0" w:firstRowLastColumn="0" w:lastRowFirstColumn="0" w:lastRowLastColumn="0"/>
              <w:rPr>
                <w:rFonts w:cs="Arial"/>
                <w:sz w:val="20"/>
              </w:rPr>
            </w:pPr>
            <w:r w:rsidRPr="000C7936">
              <w:rPr>
                <w:rFonts w:cs="Arial"/>
                <w:sz w:val="20"/>
              </w:rPr>
              <w:t>We do what we say we will</w:t>
            </w:r>
            <w:r w:rsidR="000C7936">
              <w:rPr>
                <w:rFonts w:cs="Arial"/>
                <w:sz w:val="20"/>
              </w:rPr>
              <w:t>.</w:t>
            </w:r>
          </w:p>
        </w:tc>
        <w:tc>
          <w:tcPr>
            <w:tcW w:w="1558" w:type="dxa"/>
            <w:tcBorders>
              <w:left w:val="single" w:sz="4" w:space="0" w:color="auto"/>
            </w:tcBorders>
          </w:tcPr>
          <w:p w:rsidR="00E243A8" w:rsidRPr="000C7936" w:rsidRDefault="00E243A8" w:rsidP="000C7936">
            <w:pPr>
              <w:spacing w:before="60" w:after="60"/>
              <w:jc w:val="left"/>
              <w:cnfStyle w:val="000000010000" w:firstRow="0" w:lastRow="0" w:firstColumn="0" w:lastColumn="0" w:oddVBand="0" w:evenVBand="0" w:oddHBand="0" w:evenHBand="1" w:firstRowFirstColumn="0" w:firstRowLastColumn="0" w:lastRowFirstColumn="0" w:lastRowLastColumn="0"/>
              <w:rPr>
                <w:rFonts w:cs="Arial"/>
                <w:sz w:val="20"/>
              </w:rPr>
            </w:pPr>
            <w:r w:rsidRPr="000C7936">
              <w:rPr>
                <w:rFonts w:cs="Arial"/>
                <w:sz w:val="20"/>
              </w:rPr>
              <w:t>We do the right thing for our region</w:t>
            </w:r>
            <w:r w:rsidR="000C7936">
              <w:rPr>
                <w:rFonts w:cs="Arial"/>
                <w:sz w:val="20"/>
              </w:rPr>
              <w:t>.</w:t>
            </w:r>
          </w:p>
        </w:tc>
      </w:tr>
    </w:tbl>
    <w:p w:rsidR="00E243A8" w:rsidRPr="000C7936" w:rsidRDefault="00E243A8" w:rsidP="00E243A8">
      <w:pPr>
        <w:rPr>
          <w:rFonts w:cs="Arial"/>
          <w:noProof/>
          <w:szCs w:val="22"/>
          <w:lang w:eastAsia="en-NZ"/>
        </w:rPr>
      </w:pPr>
    </w:p>
    <w:tbl>
      <w:tblPr>
        <w:tblStyle w:val="LightList-Acc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BACC6" w:themeFill="accent5"/>
        <w:tblLook w:val="04A0" w:firstRow="1" w:lastRow="0" w:firstColumn="1" w:lastColumn="0" w:noHBand="0" w:noVBand="1"/>
      </w:tblPr>
      <w:tblGrid>
        <w:gridCol w:w="602"/>
        <w:gridCol w:w="3000"/>
        <w:gridCol w:w="3069"/>
        <w:gridCol w:w="2651"/>
      </w:tblGrid>
      <w:tr w:rsidR="00E243A8" w:rsidRPr="00D53D79" w:rsidTr="000C7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4"/>
            <w:shd w:val="clear" w:color="auto" w:fill="C0504D" w:themeFill="accent2"/>
          </w:tcPr>
          <w:p w:rsidR="00E243A8" w:rsidRPr="00D53D79" w:rsidRDefault="00E243A8" w:rsidP="000C7936">
            <w:pPr>
              <w:spacing w:before="60" w:after="60"/>
              <w:jc w:val="center"/>
              <w:rPr>
                <w:rFonts w:cs="Arial"/>
                <w:sz w:val="22"/>
              </w:rPr>
            </w:pPr>
            <w:r w:rsidRPr="00D53D79">
              <w:rPr>
                <w:rFonts w:cs="Arial"/>
                <w:sz w:val="22"/>
              </w:rPr>
              <w:t>COMMITMENT 2</w:t>
            </w:r>
          </w:p>
          <w:p w:rsidR="00E243A8" w:rsidRPr="00D53D79" w:rsidRDefault="00E243A8" w:rsidP="000C7936">
            <w:pPr>
              <w:spacing w:before="60" w:after="60"/>
              <w:jc w:val="center"/>
              <w:rPr>
                <w:rFonts w:cs="Arial"/>
                <w:sz w:val="22"/>
              </w:rPr>
            </w:pPr>
            <w:r w:rsidRPr="00D53D79">
              <w:rPr>
                <w:rFonts w:cs="Arial"/>
                <w:sz w:val="22"/>
              </w:rPr>
              <w:t>PRINCIPLES ARE GIVEN DUE CONSIDERATION WHEN ENGAGING WITH M</w:t>
            </w:r>
            <w:r w:rsidR="00BC1908" w:rsidRPr="00D53D79">
              <w:rPr>
                <w:rFonts w:cs="Arial"/>
                <w:sz w:val="22"/>
              </w:rPr>
              <w:t>Ā</w:t>
            </w:r>
            <w:r w:rsidRPr="00D53D79">
              <w:rPr>
                <w:rFonts w:cs="Arial"/>
                <w:sz w:val="22"/>
              </w:rPr>
              <w:t>ORI</w:t>
            </w:r>
          </w:p>
        </w:tc>
      </w:tr>
      <w:tr w:rsidR="00E243A8" w:rsidRPr="00D53D79" w:rsidTr="000C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none" w:sz="0" w:space="0" w:color="auto"/>
              <w:left w:val="none" w:sz="0" w:space="0" w:color="auto"/>
              <w:bottom w:val="none" w:sz="0" w:space="0" w:color="auto"/>
            </w:tcBorders>
            <w:shd w:val="clear" w:color="auto" w:fill="C0504D" w:themeFill="accent2"/>
            <w:textDirection w:val="btLr"/>
          </w:tcPr>
          <w:p w:rsidR="00E243A8" w:rsidRPr="00D53D79" w:rsidRDefault="00E243A8" w:rsidP="000C7936">
            <w:pPr>
              <w:spacing w:before="60" w:after="60"/>
              <w:ind w:left="113" w:right="113"/>
              <w:jc w:val="center"/>
              <w:rPr>
                <w:rFonts w:cs="Arial"/>
                <w:sz w:val="22"/>
              </w:rPr>
            </w:pPr>
            <w:r w:rsidRPr="00D53D79">
              <w:rPr>
                <w:rFonts w:cs="Arial"/>
                <w:color w:val="FFFFFF" w:themeColor="background1"/>
                <w:sz w:val="22"/>
              </w:rPr>
              <w:t>PRINCIPLES</w:t>
            </w:r>
          </w:p>
        </w:tc>
        <w:tc>
          <w:tcPr>
            <w:tcW w:w="3005" w:type="dxa"/>
            <w:tcBorders>
              <w:top w:val="none" w:sz="0" w:space="0" w:color="auto"/>
              <w:bottom w:val="none" w:sz="0" w:space="0" w:color="auto"/>
            </w:tcBorders>
            <w:shd w:val="clear" w:color="auto" w:fill="FFFFFF" w:themeFill="background1"/>
          </w:tcPr>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0C7936">
              <w:rPr>
                <w:rFonts w:cs="Arial"/>
                <w:b/>
                <w:sz w:val="20"/>
                <w:szCs w:val="20"/>
              </w:rPr>
              <w:t>Treaty Principles</w:t>
            </w:r>
          </w:p>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C7936">
              <w:rPr>
                <w:rFonts w:cs="Arial"/>
                <w:sz w:val="20"/>
                <w:szCs w:val="20"/>
              </w:rPr>
              <w:t>Treaty principles are taken into account</w:t>
            </w:r>
            <w:r w:rsidR="000C7936" w:rsidRPr="000C7936">
              <w:rPr>
                <w:rFonts w:cs="Arial"/>
                <w:sz w:val="20"/>
                <w:szCs w:val="20"/>
              </w:rPr>
              <w:t>.</w:t>
            </w:r>
          </w:p>
        </w:tc>
        <w:tc>
          <w:tcPr>
            <w:tcW w:w="3088" w:type="dxa"/>
            <w:tcBorders>
              <w:top w:val="none" w:sz="0" w:space="0" w:color="auto"/>
              <w:bottom w:val="none" w:sz="0" w:space="0" w:color="auto"/>
            </w:tcBorders>
            <w:shd w:val="clear" w:color="auto" w:fill="FFFFFF" w:themeFill="background1"/>
          </w:tcPr>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C7936">
              <w:rPr>
                <w:rFonts w:cs="Arial"/>
                <w:b/>
                <w:sz w:val="20"/>
                <w:szCs w:val="20"/>
              </w:rPr>
              <w:t>Relationship Principles</w:t>
            </w:r>
            <w:r w:rsidRPr="000C7936">
              <w:rPr>
                <w:rFonts w:cs="Arial"/>
                <w:sz w:val="20"/>
                <w:szCs w:val="20"/>
              </w:rPr>
              <w:t xml:space="preserve"> </w:t>
            </w:r>
          </w:p>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C7936">
              <w:rPr>
                <w:rFonts w:cs="Arial"/>
                <w:sz w:val="20"/>
                <w:szCs w:val="20"/>
              </w:rPr>
              <w:t>We will act in good faith to build and maintain relationships</w:t>
            </w:r>
            <w:r w:rsidR="000C7936" w:rsidRPr="000C7936">
              <w:rPr>
                <w:rFonts w:cs="Arial"/>
                <w:sz w:val="20"/>
                <w:szCs w:val="20"/>
              </w:rPr>
              <w:t>.</w:t>
            </w:r>
          </w:p>
        </w:tc>
        <w:tc>
          <w:tcPr>
            <w:tcW w:w="2663" w:type="dxa"/>
            <w:tcBorders>
              <w:top w:val="none" w:sz="0" w:space="0" w:color="auto"/>
              <w:bottom w:val="none" w:sz="0" w:space="0" w:color="auto"/>
              <w:right w:val="none" w:sz="0" w:space="0" w:color="auto"/>
            </w:tcBorders>
            <w:shd w:val="clear" w:color="auto" w:fill="FFFFFF" w:themeFill="background1"/>
          </w:tcPr>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0C7936">
              <w:rPr>
                <w:rFonts w:cs="Arial"/>
                <w:b/>
                <w:sz w:val="20"/>
                <w:szCs w:val="20"/>
              </w:rPr>
              <w:t>Engagement Principles</w:t>
            </w:r>
            <w:r w:rsidRPr="000C7936">
              <w:rPr>
                <w:rFonts w:cs="Arial"/>
                <w:sz w:val="20"/>
                <w:szCs w:val="20"/>
              </w:rPr>
              <w:t xml:space="preserve"> </w:t>
            </w:r>
          </w:p>
          <w:p w:rsidR="00E243A8" w:rsidRPr="000C7936" w:rsidRDefault="00E243A8" w:rsidP="000C7936">
            <w:pPr>
              <w:spacing w:before="60" w:after="60"/>
              <w:jc w:val="left"/>
              <w:cnfStyle w:val="000000100000" w:firstRow="0" w:lastRow="0" w:firstColumn="0" w:lastColumn="0" w:oddVBand="0" w:evenVBand="0" w:oddHBand="1" w:evenHBand="0" w:firstRowFirstColumn="0" w:firstRowLastColumn="0" w:lastRowFirstColumn="0" w:lastRowLastColumn="0"/>
              <w:rPr>
                <w:rFonts w:cs="Arial"/>
                <w:b/>
                <w:sz w:val="20"/>
                <w:szCs w:val="20"/>
              </w:rPr>
            </w:pPr>
            <w:r w:rsidRPr="000C7936">
              <w:rPr>
                <w:rFonts w:cs="Arial"/>
                <w:sz w:val="20"/>
                <w:szCs w:val="20"/>
              </w:rPr>
              <w:t>Tikanga, Te Reo and Matauranga Māori is respected and accommodated</w:t>
            </w:r>
            <w:r w:rsidR="000C7936" w:rsidRPr="000C7936">
              <w:rPr>
                <w:rFonts w:cs="Arial"/>
                <w:sz w:val="20"/>
                <w:szCs w:val="20"/>
              </w:rPr>
              <w:t>.</w:t>
            </w:r>
          </w:p>
        </w:tc>
      </w:tr>
      <w:tr w:rsidR="00317721" w:rsidRPr="00D53D79" w:rsidTr="000C7936">
        <w:tc>
          <w:tcPr>
            <w:cnfStyle w:val="001000000000" w:firstRow="0" w:lastRow="0" w:firstColumn="1" w:lastColumn="0" w:oddVBand="0" w:evenVBand="0" w:oddHBand="0" w:evenHBand="0" w:firstRowFirstColumn="0" w:firstRowLastColumn="0" w:lastRowFirstColumn="0" w:lastRowLastColumn="0"/>
            <w:tcW w:w="566" w:type="dxa"/>
            <w:vMerge/>
            <w:shd w:val="clear" w:color="auto" w:fill="C0504D" w:themeFill="accent2"/>
          </w:tcPr>
          <w:p w:rsidR="00E243A8" w:rsidRPr="00D53D79" w:rsidRDefault="00E243A8" w:rsidP="000C7936">
            <w:pPr>
              <w:spacing w:before="60" w:after="60"/>
              <w:rPr>
                <w:rFonts w:cs="Arial"/>
                <w:sz w:val="22"/>
              </w:rPr>
            </w:pPr>
          </w:p>
        </w:tc>
        <w:tc>
          <w:tcPr>
            <w:tcW w:w="3005" w:type="dxa"/>
            <w:shd w:val="clear" w:color="auto" w:fill="auto"/>
          </w:tcPr>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We acknowledge Māori views on </w:t>
            </w:r>
            <w:r w:rsidRPr="000C7936">
              <w:rPr>
                <w:rFonts w:cs="Arial"/>
                <w:sz w:val="20"/>
              </w:rPr>
              <w:t>rangatiratanga</w:t>
            </w:r>
            <w:r w:rsidRPr="000C7936">
              <w:rPr>
                <w:rFonts w:cs="Arial"/>
                <w:sz w:val="20"/>
                <w:szCs w:val="20"/>
              </w:rPr>
              <w:t xml:space="preserve"> (independence/autonomy)</w:t>
            </w:r>
            <w:r w:rsidR="000C7936" w:rsidRPr="000C7936">
              <w:rPr>
                <w:rFonts w:cs="Arial"/>
                <w:sz w:val="20"/>
                <w:szCs w:val="20"/>
              </w:rPr>
              <w:t>.</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We will fulfil our</w:t>
            </w:r>
            <w:r w:rsidR="000C7936" w:rsidRPr="000C7936">
              <w:rPr>
                <w:rFonts w:cs="Arial"/>
                <w:sz w:val="20"/>
                <w:szCs w:val="20"/>
              </w:rPr>
              <w:t xml:space="preserve"> statutory obligations to Māori.</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Māori will be consulted on Council </w:t>
            </w:r>
            <w:r w:rsidRPr="000C7936">
              <w:rPr>
                <w:rFonts w:cs="Arial"/>
                <w:sz w:val="20"/>
              </w:rPr>
              <w:t>matters</w:t>
            </w:r>
            <w:r w:rsidRPr="000C7936">
              <w:rPr>
                <w:rFonts w:cs="Arial"/>
                <w:sz w:val="20"/>
                <w:szCs w:val="20"/>
              </w:rPr>
              <w:t xml:space="preserve"> that we consider important/</w:t>
            </w:r>
            <w:r w:rsidR="000C7936" w:rsidRPr="000C7936">
              <w:rPr>
                <w:rFonts w:cs="Arial"/>
                <w:sz w:val="20"/>
                <w:szCs w:val="20"/>
              </w:rPr>
              <w:t xml:space="preserve"> </w:t>
            </w:r>
            <w:r w:rsidRPr="000C7936">
              <w:rPr>
                <w:rFonts w:cs="Arial"/>
                <w:sz w:val="20"/>
                <w:szCs w:val="20"/>
              </w:rPr>
              <w:t>relevant</w:t>
            </w:r>
            <w:r w:rsidR="000C7936" w:rsidRPr="000C7936">
              <w:rPr>
                <w:rFonts w:cs="Arial"/>
                <w:sz w:val="20"/>
                <w:szCs w:val="20"/>
              </w:rPr>
              <w:t>.</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We recognise and give consideration to relevant Māori </w:t>
            </w:r>
            <w:r w:rsidRPr="000C7936">
              <w:rPr>
                <w:rFonts w:cs="Arial"/>
                <w:sz w:val="20"/>
              </w:rPr>
              <w:t>concerns</w:t>
            </w:r>
            <w:r w:rsidR="00FD3381" w:rsidRPr="000C7936">
              <w:rPr>
                <w:rFonts w:cs="Arial"/>
                <w:sz w:val="20"/>
                <w:szCs w:val="20"/>
              </w:rPr>
              <w:t>.</w:t>
            </w:r>
          </w:p>
        </w:tc>
        <w:tc>
          <w:tcPr>
            <w:tcW w:w="3088" w:type="dxa"/>
            <w:shd w:val="clear" w:color="auto" w:fill="auto"/>
          </w:tcPr>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We acknowledge Māori entities and respect their views on mana whenua/or ancestral  interests</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We </w:t>
            </w:r>
            <w:r w:rsidRPr="000C7936">
              <w:rPr>
                <w:rFonts w:cs="Arial"/>
                <w:sz w:val="20"/>
              </w:rPr>
              <w:t>recognise</w:t>
            </w:r>
            <w:r w:rsidRPr="000C7936">
              <w:rPr>
                <w:rFonts w:cs="Arial"/>
                <w:sz w:val="20"/>
                <w:szCs w:val="20"/>
              </w:rPr>
              <w:t xml:space="preserve"> the importance of collaboration</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We will </w:t>
            </w:r>
            <w:r w:rsidRPr="000C7936">
              <w:rPr>
                <w:rFonts w:cs="Arial"/>
                <w:sz w:val="20"/>
              </w:rPr>
              <w:t>look</w:t>
            </w:r>
            <w:r w:rsidRPr="000C7936">
              <w:rPr>
                <w:rFonts w:cs="Arial"/>
                <w:sz w:val="20"/>
                <w:szCs w:val="20"/>
              </w:rPr>
              <w:t xml:space="preserve"> for opportunities to improve and enhance relationships</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We appreciate the respective kaitiaki roles and responsibilities of Māori</w:t>
            </w:r>
            <w:r w:rsidR="00FD3381" w:rsidRPr="000C7936">
              <w:rPr>
                <w:rFonts w:cs="Arial"/>
                <w:sz w:val="20"/>
                <w:szCs w:val="20"/>
              </w:rPr>
              <w:t>.</w:t>
            </w:r>
          </w:p>
        </w:tc>
        <w:tc>
          <w:tcPr>
            <w:tcW w:w="2663" w:type="dxa"/>
            <w:shd w:val="clear" w:color="auto" w:fill="auto"/>
          </w:tcPr>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Māori values will be respected and incorporated as </w:t>
            </w:r>
            <w:r w:rsidRPr="000C7936">
              <w:rPr>
                <w:rFonts w:cs="Arial"/>
                <w:sz w:val="20"/>
              </w:rPr>
              <w:t>appropriate</w:t>
            </w:r>
            <w:r w:rsidR="000C7936">
              <w:rPr>
                <w:rFonts w:cs="Arial"/>
                <w:sz w:val="20"/>
                <w:szCs w:val="20"/>
              </w:rPr>
              <w:t>.</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We will keep an open mind on the views that Māori present</w:t>
            </w:r>
            <w:r w:rsidR="000C7936">
              <w:rPr>
                <w:rFonts w:cs="Arial"/>
                <w:sz w:val="20"/>
                <w:szCs w:val="20"/>
              </w:rPr>
              <w:t>.</w:t>
            </w:r>
          </w:p>
          <w:p w:rsidR="00E243A8"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We will be prompt, </w:t>
            </w:r>
            <w:r w:rsidRPr="000C7936">
              <w:rPr>
                <w:rFonts w:cs="Arial"/>
                <w:sz w:val="20"/>
              </w:rPr>
              <w:t>responsive</w:t>
            </w:r>
            <w:r w:rsidRPr="000C7936">
              <w:rPr>
                <w:rFonts w:cs="Arial"/>
                <w:sz w:val="20"/>
                <w:szCs w:val="20"/>
              </w:rPr>
              <w:t xml:space="preserve"> and professional to information requests</w:t>
            </w:r>
            <w:r w:rsidR="000C7936">
              <w:rPr>
                <w:rFonts w:cs="Arial"/>
                <w:sz w:val="20"/>
                <w:szCs w:val="20"/>
              </w:rPr>
              <w:t>.</w:t>
            </w:r>
          </w:p>
          <w:p w:rsidR="00317721"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We will meet and listen to Māori in a manner that is culturally inclusive</w:t>
            </w:r>
            <w:r w:rsidR="000C7936">
              <w:rPr>
                <w:rFonts w:cs="Arial"/>
                <w:sz w:val="20"/>
                <w:szCs w:val="20"/>
              </w:rPr>
              <w:t>.</w:t>
            </w:r>
          </w:p>
          <w:p w:rsidR="00D53D79" w:rsidRPr="000C7936" w:rsidRDefault="00E243A8"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0C7936">
              <w:rPr>
                <w:rFonts w:cs="Arial"/>
                <w:sz w:val="20"/>
                <w:szCs w:val="20"/>
              </w:rPr>
              <w:t xml:space="preserve">Kanohi ki te kanohi is encouraged (face to face </w:t>
            </w:r>
            <w:r w:rsidRPr="000C7936">
              <w:rPr>
                <w:rFonts w:cs="Arial"/>
                <w:sz w:val="20"/>
              </w:rPr>
              <w:t>meetings</w:t>
            </w:r>
            <w:r w:rsidRPr="000C7936">
              <w:rPr>
                <w:rFonts w:cs="Arial"/>
                <w:sz w:val="20"/>
                <w:szCs w:val="20"/>
              </w:rPr>
              <w:t>).</w:t>
            </w:r>
          </w:p>
        </w:tc>
      </w:tr>
    </w:tbl>
    <w:p w:rsidR="00E243A8" w:rsidRPr="00D53D79" w:rsidRDefault="00E243A8" w:rsidP="00E243A8">
      <w:pPr>
        <w:rPr>
          <w:rFonts w:cs="Arial"/>
          <w:b/>
          <w:sz w:val="22"/>
          <w:szCs w:val="22"/>
        </w:rPr>
      </w:pPr>
    </w:p>
    <w:tbl>
      <w:tblPr>
        <w:tblStyle w:val="LightList-Accent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BACC6" w:themeFill="accent5"/>
        <w:tblLook w:val="04A0" w:firstRow="1" w:lastRow="0" w:firstColumn="1" w:lastColumn="0" w:noHBand="0" w:noVBand="1"/>
      </w:tblPr>
      <w:tblGrid>
        <w:gridCol w:w="602"/>
        <w:gridCol w:w="2994"/>
        <w:gridCol w:w="3075"/>
        <w:gridCol w:w="2651"/>
      </w:tblGrid>
      <w:tr w:rsidR="00D53D79" w:rsidRPr="00D53D79" w:rsidTr="00183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Merge w:val="restart"/>
            <w:textDirection w:val="btLr"/>
          </w:tcPr>
          <w:p w:rsidR="00D53D79" w:rsidRPr="00D53D79" w:rsidRDefault="00D53D79" w:rsidP="000C7936">
            <w:pPr>
              <w:spacing w:before="60" w:after="60"/>
              <w:ind w:left="113" w:right="113"/>
              <w:jc w:val="center"/>
              <w:rPr>
                <w:rFonts w:cs="Arial"/>
                <w:sz w:val="22"/>
              </w:rPr>
            </w:pPr>
            <w:r w:rsidRPr="00D53D79">
              <w:rPr>
                <w:rFonts w:cs="Arial"/>
                <w:sz w:val="22"/>
              </w:rPr>
              <w:lastRenderedPageBreak/>
              <w:t>Action/Communication</w:t>
            </w:r>
          </w:p>
        </w:tc>
        <w:tc>
          <w:tcPr>
            <w:tcW w:w="8756" w:type="dxa"/>
            <w:gridSpan w:val="3"/>
          </w:tcPr>
          <w:p w:rsidR="00D53D79" w:rsidRPr="00D53D79" w:rsidRDefault="00D53D79" w:rsidP="000C7936">
            <w:pPr>
              <w:pStyle w:val="ListParagraph"/>
              <w:spacing w:before="60" w:after="60"/>
              <w:ind w:left="360"/>
              <w:contextualSpacing w:val="0"/>
              <w:jc w:val="center"/>
              <w:cnfStyle w:val="100000000000" w:firstRow="1" w:lastRow="0" w:firstColumn="0" w:lastColumn="0" w:oddVBand="0" w:evenVBand="0" w:oddHBand="0" w:evenHBand="0" w:firstRowFirstColumn="0" w:firstRowLastColumn="0" w:lastRowFirstColumn="0" w:lastRowLastColumn="0"/>
              <w:rPr>
                <w:rFonts w:cs="Arial"/>
                <w:b w:val="0"/>
                <w:sz w:val="22"/>
              </w:rPr>
            </w:pPr>
            <w:r w:rsidRPr="00D53D79">
              <w:rPr>
                <w:rFonts w:cs="Arial"/>
                <w:sz w:val="22"/>
              </w:rPr>
              <w:t xml:space="preserve">Communicating with Māori </w:t>
            </w:r>
          </w:p>
        </w:tc>
      </w:tr>
      <w:tr w:rsidR="00D53D79" w:rsidRPr="00D53D79" w:rsidTr="000C79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Merge/>
            <w:tcBorders>
              <w:top w:val="none" w:sz="0" w:space="0" w:color="auto"/>
              <w:left w:val="none" w:sz="0" w:space="0" w:color="auto"/>
              <w:bottom w:val="none" w:sz="0" w:space="0" w:color="auto"/>
            </w:tcBorders>
            <w:shd w:val="clear" w:color="auto" w:fill="4BACC6" w:themeFill="accent5"/>
          </w:tcPr>
          <w:p w:rsidR="00D53D79" w:rsidRPr="00D53D79" w:rsidRDefault="00D53D79" w:rsidP="000C7936">
            <w:pPr>
              <w:spacing w:before="60" w:after="60"/>
              <w:rPr>
                <w:rFonts w:cs="Arial"/>
                <w:sz w:val="22"/>
              </w:rPr>
            </w:pPr>
          </w:p>
        </w:tc>
        <w:tc>
          <w:tcPr>
            <w:tcW w:w="3005" w:type="dxa"/>
            <w:tcBorders>
              <w:top w:val="none" w:sz="0" w:space="0" w:color="auto"/>
              <w:bottom w:val="none" w:sz="0" w:space="0" w:color="auto"/>
            </w:tcBorders>
            <w:shd w:val="clear" w:color="auto" w:fill="FFFFFF" w:themeFill="background1"/>
          </w:tcPr>
          <w:p w:rsidR="00D53D79" w:rsidRPr="000C7936" w:rsidRDefault="00D53D79" w:rsidP="000C793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When you contact us we will</w:t>
            </w:r>
          </w:p>
        </w:tc>
        <w:tc>
          <w:tcPr>
            <w:tcW w:w="3088" w:type="dxa"/>
            <w:tcBorders>
              <w:top w:val="none" w:sz="0" w:space="0" w:color="auto"/>
              <w:bottom w:val="none" w:sz="0" w:space="0" w:color="auto"/>
            </w:tcBorders>
            <w:shd w:val="clear" w:color="auto" w:fill="FFFFFF" w:themeFill="background1"/>
          </w:tcPr>
          <w:p w:rsidR="00D53D79" w:rsidRPr="000C7936" w:rsidRDefault="00D53D79" w:rsidP="000C793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When we meet with you we will</w:t>
            </w:r>
          </w:p>
        </w:tc>
        <w:tc>
          <w:tcPr>
            <w:tcW w:w="2663" w:type="dxa"/>
            <w:tcBorders>
              <w:top w:val="none" w:sz="0" w:space="0" w:color="auto"/>
              <w:bottom w:val="none" w:sz="0" w:space="0" w:color="auto"/>
              <w:right w:val="none" w:sz="0" w:space="0" w:color="auto"/>
            </w:tcBorders>
            <w:shd w:val="clear" w:color="auto" w:fill="FFFFFF" w:themeFill="background1"/>
          </w:tcPr>
          <w:p w:rsidR="00D53D79" w:rsidRPr="000C7936" w:rsidRDefault="00D53D79" w:rsidP="000C7936">
            <w:pPr>
              <w:spacing w:before="60" w:after="60"/>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0C7936">
              <w:rPr>
                <w:rFonts w:cs="Arial"/>
                <w:b/>
                <w:sz w:val="20"/>
              </w:rPr>
              <w:t>If you are not satisfied</w:t>
            </w:r>
          </w:p>
        </w:tc>
      </w:tr>
      <w:tr w:rsidR="00D53D79" w:rsidRPr="00D53D79" w:rsidTr="00183E25">
        <w:trPr>
          <w:trHeight w:val="647"/>
        </w:trPr>
        <w:tc>
          <w:tcPr>
            <w:cnfStyle w:val="001000000000" w:firstRow="0" w:lastRow="0" w:firstColumn="1" w:lastColumn="0" w:oddVBand="0" w:evenVBand="0" w:oddHBand="0" w:evenHBand="0" w:firstRowFirstColumn="0" w:firstRowLastColumn="0" w:lastRowFirstColumn="0" w:lastRowLastColumn="0"/>
            <w:tcW w:w="566" w:type="dxa"/>
            <w:vMerge/>
            <w:shd w:val="clear" w:color="auto" w:fill="4BACC6" w:themeFill="accent5"/>
          </w:tcPr>
          <w:p w:rsidR="00D53D79" w:rsidRPr="00D53D79" w:rsidRDefault="00D53D79" w:rsidP="000C7936">
            <w:pPr>
              <w:spacing w:before="60" w:after="60"/>
              <w:rPr>
                <w:rFonts w:cs="Arial"/>
                <w:sz w:val="22"/>
              </w:rPr>
            </w:pPr>
          </w:p>
        </w:tc>
        <w:tc>
          <w:tcPr>
            <w:tcW w:w="3005" w:type="dxa"/>
            <w:shd w:val="clear" w:color="auto" w:fill="FFFFFF" w:themeFill="background1"/>
          </w:tcPr>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Connect you with the right person at the right level</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Acknowledge all emails and letters within two working days of receiving them</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Respond to phone messages or voicemails within two working days</w:t>
            </w:r>
            <w:r w:rsidR="000C7936">
              <w:rPr>
                <w:rFonts w:cs="Arial"/>
                <w:sz w:val="20"/>
              </w:rPr>
              <w:t>.</w:t>
            </w:r>
          </w:p>
          <w:p w:rsidR="00D53D79" w:rsidRPr="000C7936" w:rsidRDefault="00D53D79" w:rsidP="000C7936">
            <w:pPr>
              <w:pStyle w:val="ListParagraph"/>
              <w:numPr>
                <w:ilvl w:val="0"/>
                <w:numId w:val="48"/>
              </w:numPr>
              <w:spacing w:before="60" w:after="60"/>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 xml:space="preserve">Provide a response to emails and letters within </w:t>
            </w:r>
            <w:r w:rsidR="000C7936">
              <w:rPr>
                <w:rFonts w:cs="Arial"/>
                <w:sz w:val="20"/>
              </w:rPr>
              <w:br/>
            </w:r>
            <w:r w:rsidRPr="000C7936">
              <w:rPr>
                <w:rFonts w:cs="Arial"/>
                <w:sz w:val="20"/>
              </w:rPr>
              <w:t>10 working days of receiving them</w:t>
            </w:r>
            <w:r w:rsidR="00FD3381" w:rsidRPr="000C7936">
              <w:rPr>
                <w:rFonts w:cs="Arial"/>
                <w:sz w:val="20"/>
              </w:rPr>
              <w:t>.</w:t>
            </w:r>
          </w:p>
        </w:tc>
        <w:tc>
          <w:tcPr>
            <w:tcW w:w="3088" w:type="dxa"/>
            <w:shd w:val="clear" w:color="auto" w:fill="FFFFFF" w:themeFill="background1"/>
          </w:tcPr>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Arrange a meeting venue that suits all parties</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Consider on a case by case basis, reimbursement for travel and meeting expenses</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 xml:space="preserve">Enable Tikanga and </w:t>
            </w:r>
            <w:r w:rsidR="000C7936">
              <w:rPr>
                <w:rFonts w:cs="Arial"/>
                <w:sz w:val="20"/>
              </w:rPr>
              <w:br/>
            </w:r>
            <w:r w:rsidRPr="000C7936">
              <w:rPr>
                <w:rFonts w:cs="Arial"/>
                <w:sz w:val="20"/>
              </w:rPr>
              <w:t>Te Reo Māori to be expressed</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Keep a record/note</w:t>
            </w:r>
            <w:r w:rsidR="000C7936">
              <w:rPr>
                <w:rFonts w:cs="Arial"/>
                <w:sz w:val="20"/>
              </w:rPr>
              <w:t xml:space="preserve">s of the meeting (if resources </w:t>
            </w:r>
            <w:r w:rsidRPr="000C7936">
              <w:rPr>
                <w:rFonts w:cs="Arial"/>
                <w:sz w:val="20"/>
              </w:rPr>
              <w:t>allow)</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Organise refreshments (if/when possible)</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We will endeavour to engage with the relevant people/entities</w:t>
            </w:r>
            <w:r w:rsidR="00FD3381" w:rsidRPr="000C7936">
              <w:rPr>
                <w:rFonts w:cs="Arial"/>
                <w:sz w:val="20"/>
              </w:rPr>
              <w:t>.</w:t>
            </w:r>
          </w:p>
        </w:tc>
        <w:tc>
          <w:tcPr>
            <w:tcW w:w="2663" w:type="dxa"/>
            <w:shd w:val="clear" w:color="auto" w:fill="FFFFFF" w:themeFill="background1"/>
          </w:tcPr>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 xml:space="preserve">You have the option of providing feedback to staff (or councillors) including the Māori Committee members. </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 xml:space="preserve">Your concerns will be followed up and if mutually agreeable, a meeting can be arranged with a </w:t>
            </w:r>
            <w:r w:rsidR="000C7936">
              <w:rPr>
                <w:rFonts w:cs="Arial"/>
                <w:sz w:val="20"/>
              </w:rPr>
              <w:t xml:space="preserve">senior staff member or members </w:t>
            </w:r>
            <w:r w:rsidRPr="000C7936">
              <w:rPr>
                <w:rFonts w:cs="Arial"/>
                <w:sz w:val="20"/>
              </w:rPr>
              <w:t>of the executive leadership team</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We will endeavour to negotiate an outcome that is suitable to all parties</w:t>
            </w:r>
            <w:r w:rsidR="000C7936">
              <w:rPr>
                <w:rFonts w:cs="Arial"/>
                <w:sz w:val="20"/>
              </w:rPr>
              <w:t>.</w:t>
            </w:r>
          </w:p>
          <w:p w:rsidR="00D53D79" w:rsidRPr="000C7936" w:rsidRDefault="00D53D79" w:rsidP="000C7936">
            <w:pPr>
              <w:pStyle w:val="ListParagraph"/>
              <w:numPr>
                <w:ilvl w:val="0"/>
                <w:numId w:val="47"/>
              </w:numPr>
              <w:tabs>
                <w:tab w:val="clear" w:pos="284"/>
                <w:tab w:val="left" w:pos="373"/>
              </w:tabs>
              <w:spacing w:before="60" w:after="60"/>
              <w:ind w:left="373" w:hanging="373"/>
              <w:contextualSpacing w:val="0"/>
              <w:jc w:val="left"/>
              <w:cnfStyle w:val="000000000000" w:firstRow="0" w:lastRow="0" w:firstColumn="0" w:lastColumn="0" w:oddVBand="0" w:evenVBand="0" w:oddHBand="0" w:evenHBand="0" w:firstRowFirstColumn="0" w:firstRowLastColumn="0" w:lastRowFirstColumn="0" w:lastRowLastColumn="0"/>
              <w:rPr>
                <w:rFonts w:cs="Arial"/>
                <w:sz w:val="20"/>
              </w:rPr>
            </w:pPr>
            <w:r w:rsidRPr="000C7936">
              <w:rPr>
                <w:rFonts w:cs="Arial"/>
                <w:sz w:val="20"/>
              </w:rPr>
              <w:t>We will advise you in writing of our response to your concerns.</w:t>
            </w:r>
          </w:p>
        </w:tc>
      </w:tr>
    </w:tbl>
    <w:p w:rsidR="00D53D79" w:rsidRPr="000C7936" w:rsidRDefault="00D53D79" w:rsidP="000C7936">
      <w:pPr>
        <w:pStyle w:val="TextNormal"/>
        <w:spacing w:after="0"/>
        <w:rPr>
          <w:sz w:val="24"/>
        </w:rPr>
      </w:pPr>
    </w:p>
    <w:p w:rsidR="00E243A8" w:rsidRPr="000C7936" w:rsidRDefault="00E243A8" w:rsidP="000C7936">
      <w:pPr>
        <w:pStyle w:val="TextNormal"/>
        <w:rPr>
          <w:b/>
          <w:sz w:val="28"/>
        </w:rPr>
      </w:pPr>
      <w:r w:rsidRPr="000C7936">
        <w:rPr>
          <w:b/>
          <w:sz w:val="28"/>
        </w:rPr>
        <w:t>Staff guidelines</w:t>
      </w:r>
    </w:p>
    <w:p w:rsidR="00E243A8" w:rsidRPr="000C7936" w:rsidRDefault="00E243A8" w:rsidP="000C7936">
      <w:pPr>
        <w:pStyle w:val="TextNormal"/>
        <w:rPr>
          <w:b/>
          <w:szCs w:val="22"/>
        </w:rPr>
      </w:pPr>
      <w:r w:rsidRPr="000C7936">
        <w:rPr>
          <w:b/>
          <w:szCs w:val="22"/>
        </w:rPr>
        <w:t>Purpose</w:t>
      </w:r>
    </w:p>
    <w:p w:rsidR="00E243A8" w:rsidRPr="00D53D79" w:rsidRDefault="00E243A8" w:rsidP="000C7936">
      <w:pPr>
        <w:pStyle w:val="TextNormal"/>
        <w:rPr>
          <w:szCs w:val="22"/>
        </w:rPr>
      </w:pPr>
      <w:r w:rsidRPr="00D53D79">
        <w:rPr>
          <w:szCs w:val="22"/>
        </w:rPr>
        <w:t xml:space="preserve">The purpose of the </w:t>
      </w:r>
      <w:r w:rsidR="00FD3381">
        <w:rPr>
          <w:szCs w:val="22"/>
        </w:rPr>
        <w:t>Māori Engagement Charter (</w:t>
      </w:r>
      <w:r w:rsidRPr="00D53D79">
        <w:rPr>
          <w:szCs w:val="22"/>
        </w:rPr>
        <w:t>MEC</w:t>
      </w:r>
      <w:r w:rsidR="00FD3381">
        <w:rPr>
          <w:szCs w:val="22"/>
        </w:rPr>
        <w:t xml:space="preserve">) </w:t>
      </w:r>
      <w:r w:rsidRPr="00D53D79">
        <w:rPr>
          <w:szCs w:val="22"/>
        </w:rPr>
        <w:t>is two</w:t>
      </w:r>
      <w:r w:rsidR="00FD3381">
        <w:rPr>
          <w:szCs w:val="22"/>
        </w:rPr>
        <w:t>-</w:t>
      </w:r>
      <w:r w:rsidRPr="00D53D79">
        <w:rPr>
          <w:szCs w:val="22"/>
        </w:rPr>
        <w:t>fold.  The MEC provides a set of principles and guidelines for staff to support the way we interact and engage with Māori in the region.  It also provides a statement to Māori on our commitment to excellence in the way we communicate, respond and engage with them.  It is intended to foster enduring relationships and bring our values into practice.</w:t>
      </w:r>
    </w:p>
    <w:p w:rsidR="00E243A8" w:rsidRPr="000C7936" w:rsidRDefault="00E243A8" w:rsidP="000C7936">
      <w:pPr>
        <w:pStyle w:val="TextNormal"/>
        <w:rPr>
          <w:b/>
          <w:szCs w:val="22"/>
        </w:rPr>
      </w:pPr>
      <w:r w:rsidRPr="000C7936">
        <w:rPr>
          <w:b/>
          <w:szCs w:val="22"/>
        </w:rPr>
        <w:t>Mandate</w:t>
      </w:r>
    </w:p>
    <w:p w:rsidR="00E243A8" w:rsidRPr="00D53D79" w:rsidRDefault="00E243A8" w:rsidP="000C7936">
      <w:pPr>
        <w:pStyle w:val="TextNormal"/>
        <w:rPr>
          <w:szCs w:val="22"/>
        </w:rPr>
      </w:pPr>
      <w:r w:rsidRPr="00D53D79">
        <w:rPr>
          <w:szCs w:val="22"/>
        </w:rPr>
        <w:t>The MEC</w:t>
      </w:r>
      <w:r w:rsidR="00FD3381">
        <w:rPr>
          <w:szCs w:val="22"/>
        </w:rPr>
        <w:t xml:space="preserve"> </w:t>
      </w:r>
      <w:r w:rsidRPr="00D53D79">
        <w:rPr>
          <w:szCs w:val="22"/>
        </w:rPr>
        <w:t xml:space="preserve">was approved by the Executive Leadership Team on 7 July 2014.  The MEC can be provided to any Māori entity in the Bay of Plenty </w:t>
      </w:r>
      <w:r w:rsidR="000C7936">
        <w:rPr>
          <w:szCs w:val="22"/>
        </w:rPr>
        <w:t>r</w:t>
      </w:r>
      <w:r w:rsidRPr="00D53D79">
        <w:rPr>
          <w:szCs w:val="22"/>
        </w:rPr>
        <w:t>egion whether it be a wh</w:t>
      </w:r>
      <w:r w:rsidR="00933F45">
        <w:rPr>
          <w:szCs w:val="22"/>
        </w:rPr>
        <w:t>a</w:t>
      </w:r>
      <w:r w:rsidRPr="00D53D79">
        <w:rPr>
          <w:szCs w:val="22"/>
        </w:rPr>
        <w:t xml:space="preserve">nau group, hapū, iwi, land trust or incorporation.  </w:t>
      </w:r>
    </w:p>
    <w:p w:rsidR="00E243A8" w:rsidRPr="000C7936" w:rsidRDefault="00E243A8" w:rsidP="000C7936">
      <w:pPr>
        <w:pStyle w:val="TextNormal"/>
        <w:rPr>
          <w:b/>
          <w:szCs w:val="22"/>
        </w:rPr>
      </w:pPr>
      <w:r w:rsidRPr="000C7936">
        <w:rPr>
          <w:b/>
          <w:szCs w:val="22"/>
        </w:rPr>
        <w:t xml:space="preserve">Staff </w:t>
      </w:r>
      <w:r w:rsidR="000C7936" w:rsidRPr="000C7936">
        <w:rPr>
          <w:b/>
          <w:szCs w:val="22"/>
        </w:rPr>
        <w:t>implementation</w:t>
      </w:r>
    </w:p>
    <w:p w:rsidR="00E243A8" w:rsidRDefault="00E243A8" w:rsidP="000C7936">
      <w:pPr>
        <w:pStyle w:val="TextNormal"/>
        <w:rPr>
          <w:szCs w:val="22"/>
        </w:rPr>
      </w:pPr>
      <w:r w:rsidRPr="00D53D79">
        <w:rPr>
          <w:szCs w:val="22"/>
        </w:rPr>
        <w:t xml:space="preserve">The MEC sets a standard for Māori engagement and communication.  Staff must refer to and implement the MEC where relevant to do so.  The MEC can be used as a handy reminder of our responsibilities to Māori either via statute and/or best practice models.  </w:t>
      </w:r>
    </w:p>
    <w:p w:rsidR="00E243A8" w:rsidRPr="00D53D79" w:rsidRDefault="00E243A8" w:rsidP="000C7936">
      <w:pPr>
        <w:pStyle w:val="TextNormal"/>
        <w:rPr>
          <w:szCs w:val="22"/>
        </w:rPr>
      </w:pPr>
      <w:r w:rsidRPr="00D53D79">
        <w:rPr>
          <w:szCs w:val="22"/>
        </w:rPr>
        <w:t xml:space="preserve">There are many Engagement Champions that are available to help with implementation.  The Te Kotahitanga Team (Strategic Engagement) are happy to give advice and support.  Invitations to team or group meetings are available for those that want a dedicated session.  Our Māori Committee and Māori </w:t>
      </w:r>
      <w:r w:rsidR="000C7936" w:rsidRPr="00D53D79">
        <w:rPr>
          <w:szCs w:val="22"/>
        </w:rPr>
        <w:t xml:space="preserve">councillors </w:t>
      </w:r>
      <w:r w:rsidRPr="00D53D79">
        <w:rPr>
          <w:szCs w:val="22"/>
        </w:rPr>
        <w:t xml:space="preserve">are happy to provide advice. </w:t>
      </w:r>
    </w:p>
    <w:p w:rsidR="000C7936" w:rsidRDefault="000C7936">
      <w:pPr>
        <w:jc w:val="left"/>
        <w:rPr>
          <w:sz w:val="22"/>
          <w:szCs w:val="22"/>
          <w:lang w:val="en-NZ"/>
        </w:rPr>
      </w:pPr>
      <w:r>
        <w:rPr>
          <w:szCs w:val="22"/>
        </w:rPr>
        <w:br w:type="page"/>
      </w:r>
    </w:p>
    <w:p w:rsidR="00E243A8" w:rsidRPr="000C7936" w:rsidRDefault="00E243A8" w:rsidP="000C7936">
      <w:pPr>
        <w:pStyle w:val="TextNormal"/>
        <w:rPr>
          <w:b/>
          <w:szCs w:val="22"/>
        </w:rPr>
      </w:pPr>
      <w:r w:rsidRPr="000C7936">
        <w:rPr>
          <w:b/>
          <w:szCs w:val="22"/>
        </w:rPr>
        <w:lastRenderedPageBreak/>
        <w:t>When can staff push back?</w:t>
      </w:r>
    </w:p>
    <w:p w:rsidR="00E243A8" w:rsidRPr="00D53D79" w:rsidRDefault="00E243A8" w:rsidP="000C7936">
      <w:pPr>
        <w:pStyle w:val="TextNormal"/>
        <w:rPr>
          <w:szCs w:val="22"/>
        </w:rPr>
      </w:pPr>
      <w:r w:rsidRPr="00D53D79">
        <w:rPr>
          <w:szCs w:val="22"/>
        </w:rPr>
        <w:t>If staff believe the request, communication or expectation from a M</w:t>
      </w:r>
      <w:r w:rsidR="00BC1908" w:rsidRPr="00D53D79">
        <w:rPr>
          <w:szCs w:val="22"/>
        </w:rPr>
        <w:t>ā</w:t>
      </w:r>
      <w:r w:rsidRPr="00D53D79">
        <w:rPr>
          <w:szCs w:val="22"/>
        </w:rPr>
        <w:t>ori individual or group to be unfair or unreasonable, they should put the matter on hold and seek advice from a suitably experienced staff member such as a group manager, third tier manager, team leader or senior staff member.  The matter can be assessed and the appropriate action executed.  Responses to external parties should be done in a</w:t>
      </w:r>
      <w:r w:rsidR="000C7936">
        <w:rPr>
          <w:szCs w:val="22"/>
        </w:rPr>
        <w:t xml:space="preserve"> timely and respectful manner.</w:t>
      </w:r>
    </w:p>
    <w:p w:rsidR="00E243A8" w:rsidRPr="00D53D79" w:rsidRDefault="00E243A8" w:rsidP="000C7936">
      <w:pPr>
        <w:pStyle w:val="TextNormal"/>
        <w:rPr>
          <w:szCs w:val="22"/>
        </w:rPr>
      </w:pPr>
      <w:r w:rsidRPr="00D53D79">
        <w:rPr>
          <w:szCs w:val="22"/>
        </w:rPr>
        <w:t xml:space="preserve">Be mindful of the importance of relationships.  It is not unusual for staff and </w:t>
      </w:r>
      <w:r w:rsidR="000C7936">
        <w:rPr>
          <w:szCs w:val="22"/>
        </w:rPr>
        <w:t xml:space="preserve">external parties to disagree.  </w:t>
      </w:r>
      <w:r w:rsidRPr="00D53D79">
        <w:rPr>
          <w:szCs w:val="22"/>
        </w:rPr>
        <w:t>Having a strong relationship based on respect, trust and confidence will enable parties to ‘agree to disagree’.</w:t>
      </w:r>
    </w:p>
    <w:p w:rsidR="00E243A8" w:rsidRPr="00D53D79" w:rsidRDefault="00E243A8" w:rsidP="000C7936">
      <w:pPr>
        <w:pStyle w:val="TextNormal"/>
        <w:rPr>
          <w:szCs w:val="22"/>
        </w:rPr>
      </w:pPr>
      <w:r w:rsidRPr="00D53D79">
        <w:rPr>
          <w:szCs w:val="22"/>
        </w:rPr>
        <w:t>In some instances there may be a negative reaction from external parties.  This is rare but can occur.  Please seek guidance from experienced staff in this situation.</w:t>
      </w:r>
    </w:p>
    <w:p w:rsidR="00E243A8" w:rsidRPr="000C7936" w:rsidRDefault="00E243A8" w:rsidP="000C7936">
      <w:pPr>
        <w:pStyle w:val="TextNormal"/>
        <w:rPr>
          <w:b/>
          <w:szCs w:val="22"/>
        </w:rPr>
      </w:pPr>
      <w:r w:rsidRPr="000C7936">
        <w:rPr>
          <w:b/>
          <w:szCs w:val="22"/>
        </w:rPr>
        <w:t xml:space="preserve">Supporting </w:t>
      </w:r>
      <w:r w:rsidR="000C7936">
        <w:rPr>
          <w:b/>
          <w:szCs w:val="22"/>
        </w:rPr>
        <w:t>engagement</w:t>
      </w:r>
    </w:p>
    <w:p w:rsidR="00E243A8" w:rsidRPr="00D53D79" w:rsidRDefault="00E243A8" w:rsidP="000C7936">
      <w:pPr>
        <w:pStyle w:val="TextNormal"/>
        <w:rPr>
          <w:szCs w:val="22"/>
        </w:rPr>
      </w:pPr>
      <w:r w:rsidRPr="00D53D79">
        <w:rPr>
          <w:szCs w:val="22"/>
        </w:rPr>
        <w:t xml:space="preserve">The level of staff effort/support is dependent on the importance of the issue and should be assessed on a case by case basis.  In some instances it will be appropriate to organise a suitable venue.  Providing refreshments is a means of showing manaakitanga to guests and is encouraged, even if it’s just a cuppa and biscuits.  </w:t>
      </w:r>
    </w:p>
    <w:p w:rsidR="00E243A8" w:rsidRPr="000C7936" w:rsidRDefault="00E243A8" w:rsidP="000C7936">
      <w:pPr>
        <w:pStyle w:val="TextNormal"/>
        <w:rPr>
          <w:b/>
          <w:szCs w:val="22"/>
        </w:rPr>
      </w:pPr>
      <w:r w:rsidRPr="000C7936">
        <w:rPr>
          <w:b/>
          <w:szCs w:val="22"/>
        </w:rPr>
        <w:t>Linkages to existing documents</w:t>
      </w:r>
    </w:p>
    <w:p w:rsidR="00E243A8" w:rsidRPr="00D53D79" w:rsidRDefault="00E243A8" w:rsidP="000C7936">
      <w:pPr>
        <w:pStyle w:val="TextNormal"/>
        <w:rPr>
          <w:szCs w:val="22"/>
        </w:rPr>
      </w:pPr>
      <w:r w:rsidRPr="00D53D79">
        <w:rPr>
          <w:szCs w:val="22"/>
        </w:rPr>
        <w:t>The Charter is consistent with the Customer Services Charter and the Engaging with Māori Guide and should be used in conjunction with these documents.</w:t>
      </w:r>
    </w:p>
    <w:p w:rsidR="00E243A8" w:rsidRPr="000C7936" w:rsidRDefault="00E243A8" w:rsidP="000C7936">
      <w:pPr>
        <w:pStyle w:val="TextNormal"/>
        <w:rPr>
          <w:b/>
          <w:szCs w:val="22"/>
        </w:rPr>
      </w:pPr>
      <w:r w:rsidRPr="000C7936">
        <w:rPr>
          <w:b/>
          <w:szCs w:val="22"/>
        </w:rPr>
        <w:t>Questions</w:t>
      </w:r>
    </w:p>
    <w:p w:rsidR="00E243A8" w:rsidRPr="00D53D79" w:rsidRDefault="00E243A8" w:rsidP="000C7936">
      <w:pPr>
        <w:pStyle w:val="TextNormal"/>
        <w:rPr>
          <w:szCs w:val="22"/>
        </w:rPr>
      </w:pPr>
      <w:r w:rsidRPr="00D53D79">
        <w:rPr>
          <w:szCs w:val="22"/>
        </w:rPr>
        <w:t xml:space="preserve">If you have any question please contact the Strategic Engagement Manager, </w:t>
      </w:r>
      <w:r w:rsidR="000C7936">
        <w:rPr>
          <w:szCs w:val="22"/>
        </w:rPr>
        <w:br/>
      </w:r>
      <w:r w:rsidRPr="00D53D79">
        <w:rPr>
          <w:szCs w:val="22"/>
        </w:rPr>
        <w:t xml:space="preserve">Kataraina Belshaw or the following staff: Jane Waldon, Raina Meha-Rangitauira, </w:t>
      </w:r>
      <w:r w:rsidR="000C7936">
        <w:rPr>
          <w:szCs w:val="22"/>
        </w:rPr>
        <w:br/>
      </w:r>
      <w:r w:rsidRPr="00D53D79">
        <w:rPr>
          <w:szCs w:val="22"/>
        </w:rPr>
        <w:t>Matemoana McDonald or Kerry Gosling.</w:t>
      </w:r>
    </w:p>
    <w:p w:rsidR="00E243A8" w:rsidRPr="000C7936" w:rsidRDefault="000C7936" w:rsidP="000C7936">
      <w:pPr>
        <w:pStyle w:val="TextNormal"/>
        <w:rPr>
          <w:b/>
          <w:sz w:val="28"/>
          <w:szCs w:val="22"/>
        </w:rPr>
      </w:pPr>
      <w:r>
        <w:rPr>
          <w:b/>
          <w:sz w:val="28"/>
          <w:szCs w:val="22"/>
        </w:rPr>
        <w:t>Glossary</w:t>
      </w:r>
    </w:p>
    <w:p w:rsidR="00E243A8" w:rsidRPr="00D53D79" w:rsidRDefault="00E243A8" w:rsidP="000C7936">
      <w:pPr>
        <w:pStyle w:val="TextNormal"/>
        <w:rPr>
          <w:szCs w:val="22"/>
        </w:rPr>
      </w:pPr>
      <w:r w:rsidRPr="00D53D79">
        <w:rPr>
          <w:szCs w:val="22"/>
        </w:rPr>
        <w:t>Kaitiaki (guardian); mana whenua (recognised historical association); Matauranga Māori (Māori knowledge); Rangatiratanga (self-autonomy); Te Reo Māori (Māori language), Tikanga (protocols); Manaakitanga (being a good host, respect, sharing).</w:t>
      </w:r>
    </w:p>
    <w:p w:rsidR="00B556D4" w:rsidRDefault="00B556D4" w:rsidP="00463EA6">
      <w:pPr>
        <w:rPr>
          <w:color w:val="FF0000"/>
          <w:sz w:val="22"/>
          <w:szCs w:val="22"/>
          <w:lang w:val="en-NZ"/>
        </w:rPr>
      </w:pPr>
    </w:p>
    <w:p w:rsidR="00463EA6" w:rsidRDefault="00463EA6" w:rsidP="00463EA6">
      <w:pPr>
        <w:rPr>
          <w:color w:val="FF0000"/>
          <w:sz w:val="22"/>
          <w:szCs w:val="22"/>
          <w:lang w:val="en-NZ"/>
        </w:rPr>
        <w:sectPr w:rsidR="00463EA6" w:rsidSect="00F2453D">
          <w:endnotePr>
            <w:numFmt w:val="decimal"/>
          </w:endnotePr>
          <w:pgSz w:w="11907" w:h="16839" w:code="9"/>
          <w:pgMar w:top="1134" w:right="1134" w:bottom="1134" w:left="1134" w:header="720" w:footer="907" w:gutter="567"/>
          <w:paperSrc w:first="7" w:other="7"/>
          <w:cols w:space="720"/>
          <w:noEndnote/>
          <w:titlePg/>
          <w:docGrid w:linePitch="326"/>
        </w:sectPr>
      </w:pPr>
    </w:p>
    <w:p w:rsidR="00463EA6" w:rsidRDefault="00463EA6" w:rsidP="00463EA6">
      <w:pPr>
        <w:pStyle w:val="Head4Chapter"/>
        <w:numPr>
          <w:ilvl w:val="0"/>
          <w:numId w:val="0"/>
        </w:numPr>
        <w:tabs>
          <w:tab w:val="left" w:pos="851"/>
        </w:tabs>
      </w:pPr>
      <w:bookmarkStart w:id="14" w:name="_Toc401317062"/>
      <w:r>
        <w:lastRenderedPageBreak/>
        <w:t>Appendix 3 - Iwi within the Bay of Plenty</w:t>
      </w:r>
      <w:bookmarkEnd w:id="14"/>
    </w:p>
    <w:p w:rsidR="009B627B" w:rsidRPr="007D6B10" w:rsidRDefault="00463EA6" w:rsidP="00E609E2">
      <w:pPr>
        <w:jc w:val="center"/>
        <w:rPr>
          <w:color w:val="FF0000"/>
          <w:sz w:val="22"/>
          <w:szCs w:val="22"/>
          <w:lang w:val="en-NZ"/>
        </w:rPr>
      </w:pPr>
      <w:bookmarkStart w:id="15" w:name="_Toc398539040"/>
      <w:r>
        <w:rPr>
          <w:noProof/>
          <w:lang w:val="en-NZ" w:eastAsia="en-NZ"/>
        </w:rPr>
        <w:drawing>
          <wp:inline distT="0" distB="0" distL="0" distR="0" wp14:anchorId="445E7B8A" wp14:editId="77B62C67">
            <wp:extent cx="11158960" cy="8065826"/>
            <wp:effectExtent l="0" t="0" r="4445" b="0"/>
            <wp:docPr id="2784" name="Picture 2784" descr="C:\Users\rainam\AppData\Local\Microsoft\Windows\Temporary Internet Files\Content.Outlook\7TYSGO61\c2206_v6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nam\AppData\Local\Microsoft\Windows\Temporary Internet Files\Content.Outlook\7TYSGO61\c2206_v6_A3.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5308" t="2444" r="1605" b="2408"/>
                    <a:stretch/>
                  </pic:blipFill>
                  <pic:spPr bwMode="auto">
                    <a:xfrm>
                      <a:off x="0" y="0"/>
                      <a:ext cx="11148071" cy="8057955"/>
                    </a:xfrm>
                    <a:prstGeom prst="rect">
                      <a:avLst/>
                    </a:prstGeom>
                    <a:noFill/>
                    <a:ln>
                      <a:noFill/>
                    </a:ln>
                    <a:extLst>
                      <a:ext uri="{53640926-AAD7-44D8-BBD7-CCE9431645EC}">
                        <a14:shadowObscured xmlns:a14="http://schemas.microsoft.com/office/drawing/2010/main"/>
                      </a:ext>
                    </a:extLst>
                  </pic:spPr>
                </pic:pic>
              </a:graphicData>
            </a:graphic>
          </wp:inline>
        </w:drawing>
      </w:r>
      <w:bookmarkEnd w:id="15"/>
    </w:p>
    <w:sectPr w:rsidR="009B627B" w:rsidRPr="007D6B10" w:rsidSect="00E609E2">
      <w:footerReference w:type="first" r:id="rId70"/>
      <w:endnotePr>
        <w:numFmt w:val="decimal"/>
      </w:endnotePr>
      <w:pgSz w:w="23814" w:h="16839" w:orient="landscape" w:code="8"/>
      <w:pgMar w:top="1134" w:right="1134" w:bottom="1134" w:left="1134" w:header="720" w:footer="907" w:gutter="567"/>
      <w:paperSrc w:first="7" w:other="7"/>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2C5" w:rsidRDefault="00F712C5">
      <w:r>
        <w:separator/>
      </w:r>
    </w:p>
  </w:endnote>
  <w:endnote w:type="continuationSeparator" w:id="0">
    <w:p w:rsidR="00F712C5" w:rsidRDefault="00F7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Pr="0056050C" w:rsidRDefault="00942B02" w:rsidP="0056050C">
    <w:pPr>
      <w:pStyle w:val="Footer"/>
      <w:tabs>
        <w:tab w:val="clear" w:pos="4153"/>
        <w:tab w:val="clear" w:pos="8306"/>
        <w:tab w:val="left" w:pos="549"/>
        <w:tab w:val="right" w:pos="8789"/>
      </w:tabs>
      <w:rPr>
        <w:b/>
        <w:sz w:val="18"/>
        <w:szCs w:val="18"/>
      </w:rPr>
    </w:pPr>
    <w:r w:rsidRPr="008922F1">
      <w:rPr>
        <w:b/>
        <w:noProof/>
        <w:lang w:val="en-NZ" w:eastAsia="en-NZ"/>
      </w:rPr>
      <mc:AlternateContent>
        <mc:Choice Requires="wpg">
          <w:drawing>
            <wp:anchor distT="0" distB="0" distL="114300" distR="114300" simplePos="0" relativeHeight="251758592" behindDoc="1" locked="0" layoutInCell="1" allowOverlap="1" wp14:anchorId="27DEBC03" wp14:editId="26DF7B8F">
              <wp:simplePos x="0" y="0"/>
              <wp:positionH relativeFrom="page">
                <wp:posOffset>-8560</wp:posOffset>
              </wp:positionH>
              <wp:positionV relativeFrom="page">
                <wp:posOffset>9643110</wp:posOffset>
              </wp:positionV>
              <wp:extent cx="7573010" cy="1060450"/>
              <wp:effectExtent l="0" t="0" r="8890" b="6350"/>
              <wp:wrapNone/>
              <wp:docPr id="1394"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830"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831" name="Group 1000"/>
                      <wpg:cNvGrpSpPr>
                        <a:grpSpLocks/>
                      </wpg:cNvGrpSpPr>
                      <wpg:grpSpPr bwMode="auto">
                        <a:xfrm>
                          <a:off x="0" y="15269"/>
                          <a:ext cx="10740" cy="1569"/>
                          <a:chOff x="0" y="15269"/>
                          <a:chExt cx="10740" cy="1569"/>
                        </a:xfrm>
                      </wpg:grpSpPr>
                      <wps:wsp>
                        <wps:cNvPr id="2835"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6"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7" name="Freeform 283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8"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9" name="Group 995"/>
                      <wpg:cNvGrpSpPr>
                        <a:grpSpLocks/>
                      </wpg:cNvGrpSpPr>
                      <wpg:grpSpPr bwMode="auto">
                        <a:xfrm>
                          <a:off x="0" y="15269"/>
                          <a:ext cx="10740" cy="1569"/>
                          <a:chOff x="0" y="15269"/>
                          <a:chExt cx="10740" cy="1569"/>
                        </a:xfrm>
                      </wpg:grpSpPr>
                      <wps:wsp>
                        <wps:cNvPr id="2840"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1"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2"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3"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4" name="Group 993"/>
                      <wpg:cNvGrpSpPr>
                        <a:grpSpLocks/>
                      </wpg:cNvGrpSpPr>
                      <wpg:grpSpPr bwMode="auto">
                        <a:xfrm>
                          <a:off x="6819" y="16187"/>
                          <a:ext cx="2273" cy="650"/>
                          <a:chOff x="6819" y="16187"/>
                          <a:chExt cx="2273" cy="650"/>
                        </a:xfrm>
                      </wpg:grpSpPr>
                      <wps:wsp>
                        <wps:cNvPr id="2845"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6" name="Group 980"/>
                      <wpg:cNvGrpSpPr>
                        <a:grpSpLocks/>
                      </wpg:cNvGrpSpPr>
                      <wpg:grpSpPr bwMode="auto">
                        <a:xfrm>
                          <a:off x="5294" y="15188"/>
                          <a:ext cx="6611" cy="1650"/>
                          <a:chOff x="5294" y="15188"/>
                          <a:chExt cx="6611" cy="1650"/>
                        </a:xfrm>
                      </wpg:grpSpPr>
                      <wps:wsp>
                        <wps:cNvPr id="2847"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65pt;margin-top:759.3pt;width:596.3pt;height:83.5pt;z-index:-251557888;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rx4HAAAAA3QAAAA8AAABkcnMvZG93bnJldi54bWxET8uKwjAU3Q/4D+EKsxsTH0ipRhFBEFyM&#10;j37Apbm2xeamJLHWv58sBlweznu9HWwrevKhcaxhOlEgiEtnGq40FLfDTwYiRGSDrWPS8KYA283o&#10;a425cS++UH+NlUghHHLUUMfY5VKGsiaLYeI64sTdnbcYE/SVNB5fKdy2cqbUUlpsODXU2NG+pvJx&#10;fVoN+8e5UeXCL042/p4LlRV9tlRaf4+H3QpEpCF+xP/uo9Ewy+Zpf3qTnoD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ivHgcAAAADdAAAADwAAAAAAAAAAAAAAAACfAgAA&#10;ZHJzL2Rvd25yZXYueG1sUEsFBgAAAAAEAAQA9wAAAIwDA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m8IA&#10;AADdAAAADwAAAGRycy9kb3ducmV2LnhtbESPX2vCMBTF34V9h3AHe9N0DkWqaRFhbPPN6vZ8aa5N&#10;sLkpTVa7b78Igo+H8+fH2ZSja8VAfbCeFbzOMhDEtdeWGwWn4/t0BSJEZI2tZ1LwRwHK4mmywVz7&#10;Kx9oqGIj0giHHBWYGLtcylAbchhmviNO3tn3DmOSfSN1j9c07lo5z7KldGg5EQx2tDNUX6pfl7g0&#10;fOz21cLbb2/brzAclj9klHp5HrdrEJHG+Ajf259awXz1toDbm/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abwgAAAN0AAAAPAAAAAAAAAAAAAAAAAJgCAABkcnMvZG93&#10;bnJldi54bWxQSwUGAAAAAAQABAD1AAAAhw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Y7MIA&#10;AADdAAAADwAAAGRycy9kb3ducmV2LnhtbESPX2vCMBTF3wd+h3AF32Y6xSKdUYYgur1Ztz1fmmsT&#10;bG5KE2v37RdB8PFw/vw4q83gGtFTF6xnBW/TDARx5bXlWsH3afe6BBEissbGMyn4owCb9ehlhYX2&#10;Nz5SX8ZapBEOBSowMbaFlKEy5DBMfUucvLPvHMYku1rqDm9p3DVylmW5dGg5EQy2tDVUXcqrS1zq&#10;99uvcuHtj7fNZ+iP+S8ZpSbj4eMdRKQhPsOP9kErmC3nOdzf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pjswgAAAN0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837"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9d8MA&#10;AADdAAAADwAAAGRycy9kb3ducmV2LnhtbESPX2vCMBTF3wd+h3CFvc1UZU5qUxFhuO3NTn2+NNcm&#10;2NyUJqvdt18Ggz0ezp8fp9iOrhUD9cF6VjCfZSCIa68tNwpOn69PaxAhImtsPZOCbwqwLScPBeba&#10;3/lIQxUbkUY45KjAxNjlUobakMMw8x1x8q6+dxiT7Bupe7yncdfKRZatpEPLiWCwo72h+lZ9ucSl&#10;4bD/qJ69PXvbvofhuLqQUepxOu42ICKN8T/8137TChbr5Qv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Y9d8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pBcAA&#10;AADdAAAADwAAAGRycy9kb3ducmV2LnhtbERPTWsCMRC9C/0PYQq9abYWRVajiFDaenNbPQ+bcRPc&#10;TJZNum7/fedQ6PHxvje7MbRqoD75yAaeZwUo4jpaz42Br8/X6QpUysgW28hk4IcS7LYPkw2WNt75&#10;REOVGyUhnEo04HLuSq1T7ShgmsWOWLhr7ANmgX2jbY93CQ+tnhfFUgf0LA0OOzo4qm/Vd5BeGt4O&#10;x2oR/Tn69iMNp+WFnDFPj+N+DSrTmP/Ff+53a2C+epG58kae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mpBcAAAADdAAAADwAAAAAAAAAAAAAAAACYAgAAZHJzL2Rvd25y&#10;ZXYueG1sUEsFBgAAAAAEAAQA9QAAAIU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guYcYAAADdAAAADwAAAGRycy9kb3ducmV2LnhtbESPT4vCMBTE78J+h/AW&#10;9qZpFcWtRhFxlz2I4B9YvD2aZ1tsXkoT2/rtjSB4HGbmN8x82ZlSNFS7wrKCeBCBIE6tLjhTcDr+&#10;9KcgnEfWWFomBXdysFx89OaYaNvynpqDz0SAsEtQQe59lUjp0pwMuoGtiIN3sbVBH2SdSV1jG+Cm&#10;lMMomkiDBYeFHCta55ReDzej4LfFdjWKN832elnfz8fx7n8bk1Jfn91qBsJT59/hV/tPKxh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5hxgAAAN0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QrsUA&#10;AADdAAAADwAAAGRycy9kb3ducmV2LnhtbERPTWvCQBC9F/wPyxS8lLoxSJHoKlUQFA9WG9Tehuw0&#10;iWZnQ3aj8d+7h0KPj/c9nXemEjdqXGlZwXAQgSDOrC45V5B+r97HIJxH1lhZJgUPcjCf9V6mmGh7&#10;5z3dDj4XIYRdggoK7+tESpcVZNANbE0cuF/bGPQBNrnUDd5DuKlkHEUf0mDJoaHAmpYFZddDaxQs&#10;0vNuff1KZdyeNsftZd9Gu583pfqv3ecEhKfO/4v/3GutIB6Pwv7w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VCuxQAAAN0AAAAPAAAAAAAAAAAAAAAAAJgCAABkcnMv&#10;ZG93bnJldi54bWxQSwUGAAAAAAQABAD1AAAAigM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1NckA&#10;AADdAAAADwAAAGRycy9kb3ducmV2LnhtbESPW2vCQBSE3wv9D8sp9KXoxiAi0VWsIFh88NLg5e2Q&#10;PSap2bMhu9H033cLhT4OM/MNM513phJ3alxpWcGgH4EgzqwuOVeQfq56YxDOI2usLJOCb3Iwnz0/&#10;TTHR9sF7uh98LgKEXYIKCu/rREqXFWTQ9W1NHLyrbQz6IJtc6gYfAW4qGUfRSBosOSwUWNOyoOx2&#10;aI2C9/S8Xd92qYzb08dx87Vvo+3lTanXl24xAeGp8//hv/ZaK4jHwwH8vglP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H1Nc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rQsgA&#10;AADdAAAADwAAAGRycy9kb3ducmV2LnhtbESPT2vCQBTE74V+h+UJXopuDKVIdBVbEJQerBr8c3tk&#10;n0lq9m3IbjT99l2h0OMwM79hpvPOVOJGjSstKxgNIxDEmdUl5wrS/XIwBuE8ssbKMin4IQfz2fPT&#10;FBNt77yl287nIkDYJaig8L5OpHRZQQbd0NbEwbvYxqAPssmlbvAe4KaScRS9SYMlh4UCa/ooKLvu&#10;WqPgPT1tVtevVMbtcX34/N620eb8olS/1y0mIDx1/j/8115pBfH4NYbH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2tCyAAAAN0AAAAPAAAAAAAAAAAAAAAAAJgCAABk&#10;cnMvZG93bnJldi54bWxQSwUGAAAAAAQABAD1AAAAjQM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2ckA&#10;AADdAAAADwAAAGRycy9kb3ducmV2LnhtbESPT2vCQBTE74LfYXlCL1I3TUuR1FWsIFg8+KdB29sj&#10;+5pEs29DdqPpt+8KQo/DzPyGmcw6U4kLNa60rOBpFIEgzqwuOVeQfi4fxyCcR9ZYWSYFv+RgNu33&#10;Jphoe+UdXfY+FwHCLkEFhfd1IqXLCjLoRrYmDt6PbQz6IJtc6gavAW4qGUfRqzRYclgosKZFQdl5&#10;3xoF7+nXZnXepjJujx+H9WnXRpvvoVIPg27+BsJT5//D9/ZKK4jHL89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h/O2c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no8MA&#10;AADdAAAADwAAAGRycy9kb3ducmV2LnhtbESPQWsCMRSE7wX/Q3hCbzWr1CKrUaTQYm9qe/H22Dw3&#10;u25eliSa7b9vBKHHYWa+YVabwXbiRj40jhVMJwUI4srphmsFP98fLwsQISJr7ByTgl8KsFmPnlZY&#10;apf4QLdjrEWGcChRgYmxL6UMlSGLYeJ64uydnbcYs/S11B5ThttOzoriTVpsOC8Y7OndUHU5Xq2C&#10;L9ujdeYz7tvrbn/yqU2YWqWex8N2CSLSEP/Dj/ZOK5gtXud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wno8MAAADdAAAADwAAAAAAAAAAAAAAAACYAgAAZHJzL2Rv&#10;d25yZXYueG1sUEsFBgAAAAAEAAQA9QAAAIg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HJbsYAAADdAAAADwAAAGRycy9kb3ducmV2LnhtbESPT4vCMBTE7wt+h/AE&#10;b2ta3RWpRhFxxYMs+AfE26N5tsXmpTTZtn77jSB4HGbmN8x82ZlSNFS7wrKCeBiBIE6tLjhTcD79&#10;fE5BOI+ssbRMCh7kYLnofcwx0bblAzVHn4kAYZeggtz7KpHSpTkZdENbEQfvZmuDPsg6k7rGNsBN&#10;KUdRNJEGCw4LOVa0zim9H/+Mgm2L7Wocb5r9/bZ+XE/fv5d9TEoN+t1qBsJT59/hV3unFYy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IcluxgAAAN0A&#10;AAAPAAAAAAAAAAAAAAAAAKoCAABkcnMvZG93bnJldi54bWxQSwUGAAAAAAQABAD6AAAAnQM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7cDsYA&#10;AADdAAAADwAAAGRycy9kb3ducmV2LnhtbESPQWsCMRSE70L/Q3gFb5rtoq2sRikWQeypWgVvz81z&#10;s7h52W6ibv+9EQSPw8x8w0xmra3EhRpfOlbw1k9AEOdOl1wo+N0seiMQPiBrrByTgn/yMJu+dCaY&#10;aXflH7qsQyEihH2GCkwIdSalzw1Z9H1XE0fv6BqLIcqmkLrBa4TbSqZJ8i4tlhwXDNY0N5Sf1mer&#10;gIzZ7oeHv/CVfm9PJp3vVpvzTqnua/s5BhGoDc/wo73UCtLR4AP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7cDsYAAADdAAAADwAAAAAAAAAAAAAAAACYAgAAZHJz&#10;L2Rvd25yZXYueG1sUEsFBgAAAAAEAAQA9QAAAIsDA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99EMQA&#10;AADbAAAADwAAAGRycy9kb3ducmV2LnhtbESPT2vCQBTE74LfYXmCN90YrEjqGkQplPZU/0Fvr9nX&#10;bEj2bcyumn77bqHgcZiZ3zCrvLeNuFHnK8cKZtMEBHHhdMWlguPhZbIE4QOyxsYxKfghD/l6OFhh&#10;pt2dP+i2D6WIEPYZKjAhtJmUvjBk0U9dSxy9b9dZDFF2pdQd3iPcNjJNkoW0WHFcMNjS1lBR769W&#10;ARlz+nz6uoRd+n6qTbo9vx2uZ6XGo37zDCJQHx7h//arVrCY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fRDEAAAA2wAAAA8AAAAAAAAAAAAAAAAAmAIAAGRycy9k&#10;b3ducmV2LnhtbFBLBQYAAAAABAAEAPUAAACJAw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Yi8QA&#10;AADbAAAADwAAAGRycy9kb3ducmV2LnhtbESPQWvCQBSE74X+h+UVvNVNA4YSXUUsBdFTYxPo7Zl9&#10;ZoPZt2l21fTfdwsFj8PMfMMsVqPtxJUG3zpW8DJNQBDXTrfcKPg8vD+/gvABWWPnmBT8kIfV8vFh&#10;gbl2N/6gaxEaESHsc1RgQuhzKX1tyKKfup44eic3WAxRDo3UA94i3HYyTZJMWmw5LhjsaWOoPhcX&#10;q4CMKb9mx+/wlu7Ls0k31e5wqZSaPI3rOYhAY7iH/9tbrSCb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T2IvEAAAA2wAAAA8AAAAAAAAAAAAAAAAAmAIAAGRycy9k&#10;b3ducmV2LnhtbFBLBQYAAAAABAAEAPUAAACJAw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G/MQA&#10;AADbAAAADwAAAGRycy9kb3ducmV2LnhtbESPQWvCQBSE7wX/w/KE3urGQEOJrkGUQmlPahW8PbPP&#10;bEj2bcyuGv99t1DocZiZb5h5MdhW3Kj3tWMF00kCgrh0uuZKwffu/eUNhA/IGlvHpOBBHorF6GmO&#10;uXZ33tBtGyoRIexzVGBC6HIpfWnIop+4jjh6Z9dbDFH2ldQ93iPctjJNkkxarDkuGOxoZahstler&#10;gIzZH19Pl7BOv/aNSVeHz931oNTzeFjOQAQawn/4r/2hFWQZ/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RvzEAAAA2wAAAA8AAAAAAAAAAAAAAAAAmAIAAGRycy9k&#10;b3ducmV2LnhtbFBLBQYAAAAABAAEAPUAAACJAw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jZ8QA&#10;AADbAAAADwAAAGRycy9kb3ducmV2LnhtbESPQWvCQBSE70L/w/IKvemmgWqJrqFYBGlPahW8PbPP&#10;bEj2bZpdNf33XUHwOMzMN8ws720jLtT5yrGC11ECgrhwuuJSwc92OXwH4QOyxsYxKfgjD/n8aTDD&#10;TLsrr+myCaWIEPYZKjAhtJmUvjBk0Y9cSxy9k+sshii7UuoOrxFuG5kmyVharDguGGxpYaioN2er&#10;gIzZHd6Ov+Ez/d7VJl3sv7bnvVIvz/3HFESgPjzC9/ZKKxhP4PY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N42fEAAAA2wAAAA8AAAAAAAAAAAAAAAAAmAIAAGRycy9k&#10;b3ducmV2LnhtbFBLBQYAAAAABAAEAPUAAACJAw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3FcIA&#10;AADbAAAADwAAAGRycy9kb3ducmV2LnhtbERPz2vCMBS+C/sfwht403SFFemMMjoGY56mVtjt2Tyb&#10;YvPSNant/vvlMPD48f1ebyfbihv1vnGs4GmZgCCunG64VnA8vC9WIHxA1tg6JgW/5GG7eZitMddu&#10;5C+67UMtYgj7HBWYELpcSl8ZsuiXriOO3MX1FkOEfS11j2MMt61MkySTFhuODQY7KgxV1/1gFZAx&#10;5ffz+Se8pbvyatLi9HkYTkrNH6fXFxCBpnAX/7s/tIIsjo1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ncVwgAAANsAAAAPAAAAAAAAAAAAAAAAAJgCAABkcnMvZG93&#10;bnJldi54bWxQSwUGAAAAAAQABAD1AAAAhwM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SjsQA&#10;AADbAAAADwAAAGRycy9kb3ducmV2LnhtbESPQWvCQBSE70L/w/IKvemmgYqNrqFYBGlPahW8PbPP&#10;bEj2bZpdNf33XUHwOMzMN8ws720jLtT5yrGC11ECgrhwuuJSwc92OZyA8AFZY+OYFPyRh3z+NJhh&#10;pt2V13TZhFJECPsMFZgQ2kxKXxiy6EeuJY7eyXUWQ5RdKXWH1wi3jUyTZCwtVhwXDLa0MFTUm7NV&#10;QMbsDm/H3/CZfu9qky72X9vzXqmX5/5jCiJQHx7he3ulFYzf4fY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e0o7EAAAA2w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3tzsIA&#10;AADbAAAADwAAAGRycy9kb3ducmV2LnhtbERPz2vCMBS+C/sfwhvsZtMVNkdnlOEYDD1pV2G3Z/Ns&#10;is1L10Tb/ffmIHj8+H7Pl6NtxYV63zhW8JykIIgrpxuuFfwUX9M3ED4ga2wdk4J/8rBcPEzmmGs3&#10;8JYuu1CLGMI+RwUmhC6X0leGLPrEdcSRO7reYoiwr6XucYjhtpVZmr5Kiw3HBoMdrQxVp93ZKiBj&#10;yt+Xw1/4zDblyWSr/bo475V6ehw/3kEEGsNdfHN/awWzuD5+iT9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e3OwgAAANsAAAAPAAAAAAAAAAAAAAAAAJgCAABkcnMvZG93&#10;bnJldi54bWxQSwUGAAAAAAQABAD1AAAAhwM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IVcMA&#10;AADbAAAADwAAAGRycy9kb3ducmV2LnhtbESPT4vCMBTE7wt+h/AEb2tqwVW6RhFlQdyTf2Fvb5u3&#10;TbF56TZR67c3guBxmJnfMJNZaytxocaXjhUM+gkI4tzpkgsF+93X+xiED8gaK8ek4EYeZtPO2wQz&#10;7a68ocs2FCJC2GeowIRQZ1L63JBF33c1cfT+XGMxRNkUUjd4jXBbyTRJPqTFkuOCwZoWhvLT9mwV&#10;kDGHn+Hvf1im34eTSRfH9e58VKrXbeefIAK14RV+tldawWgAjy/xB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IVcMAAADbAAAADwAAAAAAAAAAAAAAAACYAgAAZHJzL2Rv&#10;d25yZXYueG1sUEsFBgAAAAAEAAQA9QAAAIgDA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WIsUA&#10;AADbAAAADwAAAGRycy9kb3ducmV2LnhtbESPzWrDMBCE74W+g9hCb7VcQ9PgWA4hJVCaU/MHuW2s&#10;jWVirRxLSdy3rwqFHIeZ+YYppoNtxZV63zhW8JqkIIgrpxuuFWzWi5cxCB+QNbaOScEPeZiWjw8F&#10;5trd+Juuq1CLCGGfowITQpdL6StDFn3iOuLoHV1vMUTZ11L3eItw28osTUfSYsNxwWBHc0PVaXWx&#10;CsiY7f7tcA4f2XJ7Mtl897W+7JR6fhpmExCBhnAP/7c/tYL3DP6+x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9YixQAAANsAAAAPAAAAAAAAAAAAAAAAAJgCAABkcnMv&#10;ZG93bnJldi54bWxQSwUGAAAAAAQABAD1AAAAigM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zucQA&#10;AADbAAAADwAAAGRycy9kb3ducmV2LnhtbESPQWsCMRSE74L/ITyhN826RS2rUUQpFHtSq9Db6+a5&#10;Wdy8rJuo23/fFASPw8x8w8wWra3EjRpfOlYwHCQgiHOnSy4UfO3f+28gfEDWWDkmBb/kYTHvdmaY&#10;aXfnLd12oRARwj5DBSaEOpPS54Ys+oGriaN3co3FEGVTSN3gPcJtJdMkGUuLJccFgzWtDOXn3dUq&#10;IGMO36OfS1inn4ezSVfHzf56VOql1y6nIAK14Rl+tD+0gskr/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c7nEAAAA2wAAAA8AAAAAAAAAAAAAAAAAmAIAAGRycy9k&#10;b3ducmV2LnhtbFBLBQYAAAAABAAEAPUAAACJAw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rzcQA&#10;AADbAAAADwAAAGRycy9kb3ducmV2LnhtbESPQWsCMRSE74L/ITyhN826VC2rUUQpFHtSq9Db6+a5&#10;Wdy8rJuo23/fFASPw8x8w8wWra3EjRpfOlYwHCQgiHOnSy4UfO3f+28gfEDWWDkmBb/kYTHvdmaY&#10;aXfnLd12oRARwj5DBSaEOpPS54Ys+oGriaN3co3FEGVTSN3gPcJtJdMkGUuLJccFgzWtDOXn3dUq&#10;IGMO36OfS1inn4ezSVfHzf56VOql1y6nIAK14Rl+tD+0gskr/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683EAAAA2wAAAA8AAAAAAAAAAAAAAAAAmAIAAGRycy9k&#10;b3ducmV2LnhtbFBLBQYAAAAABAAEAPUAAACJ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56050C">
      <w:rPr>
        <w:b/>
        <w:noProof/>
        <w:color w:val="FFFFFF" w:themeColor="background1"/>
        <w:sz w:val="18"/>
        <w:szCs w:val="18"/>
      </w:rPr>
      <w:t>TREATY OF WAITANGI</w:t>
    </w:r>
    <w:r w:rsidR="0067610C">
      <w:rPr>
        <w:b/>
        <w:noProof/>
        <w:color w:val="FFFFFF" w:themeColor="background1"/>
        <w:sz w:val="18"/>
        <w:szCs w:val="18"/>
      </w:rPr>
      <w:t xml:space="preserve"> TOOLKIT</w:t>
    </w:r>
    <w:r>
      <w:rPr>
        <w:b/>
        <w:noProof/>
        <w:color w:val="FFFFFF" w:themeColor="background1"/>
        <w:sz w:val="18"/>
        <w:szCs w:val="18"/>
      </w:rPr>
      <w:tab/>
    </w:r>
    <w:r w:rsidRPr="0056050C">
      <w:rPr>
        <w:b/>
        <w:color w:val="FFFFFF" w:themeColor="background1"/>
        <w:sz w:val="18"/>
        <w:szCs w:val="18"/>
      </w:rPr>
      <w:fldChar w:fldCharType="begin"/>
    </w:r>
    <w:r w:rsidRPr="0056050C">
      <w:rPr>
        <w:b/>
        <w:color w:val="FFFFFF" w:themeColor="background1"/>
        <w:sz w:val="18"/>
        <w:szCs w:val="18"/>
      </w:rPr>
      <w:instrText xml:space="preserve"> PAGE   \* MERGEFORMAT </w:instrText>
    </w:r>
    <w:r w:rsidRPr="0056050C">
      <w:rPr>
        <w:b/>
        <w:color w:val="FFFFFF" w:themeColor="background1"/>
        <w:sz w:val="18"/>
        <w:szCs w:val="18"/>
      </w:rPr>
      <w:fldChar w:fldCharType="separate"/>
    </w:r>
    <w:r w:rsidR="0071597C">
      <w:rPr>
        <w:b/>
        <w:noProof/>
        <w:color w:val="FFFFFF" w:themeColor="background1"/>
        <w:sz w:val="18"/>
        <w:szCs w:val="18"/>
      </w:rPr>
      <w:t>ii</w:t>
    </w:r>
    <w:r w:rsidRPr="0056050C">
      <w:rPr>
        <w:b/>
        <w:noProof/>
        <w:color w:val="FFFFFF" w:themeColor="background1"/>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56050C" w:rsidP="00007AB3">
    <w:pPr>
      <w:pStyle w:val="Footer"/>
      <w:tabs>
        <w:tab w:val="clear" w:pos="4153"/>
        <w:tab w:val="clear" w:pos="8306"/>
        <w:tab w:val="left" w:pos="284"/>
        <w:tab w:val="right" w:pos="9072"/>
      </w:tabs>
      <w:ind w:left="284"/>
      <w:rPr>
        <w:b/>
        <w:color w:val="FFFFFF" w:themeColor="background1"/>
        <w:sz w:val="18"/>
      </w:rPr>
    </w:pPr>
    <w:r w:rsidRPr="0056050C">
      <w:rPr>
        <w:b/>
        <w:color w:val="FFFFFF" w:themeColor="background1"/>
        <w:sz w:val="18"/>
      </w:rPr>
      <w:fldChar w:fldCharType="begin"/>
    </w:r>
    <w:r w:rsidRPr="0056050C">
      <w:rPr>
        <w:b/>
        <w:color w:val="FFFFFF" w:themeColor="background1"/>
        <w:sz w:val="18"/>
      </w:rPr>
      <w:instrText xml:space="preserve"> PAGE   \* MERGEFORMAT </w:instrText>
    </w:r>
    <w:r w:rsidRPr="0056050C">
      <w:rPr>
        <w:b/>
        <w:color w:val="FFFFFF" w:themeColor="background1"/>
        <w:sz w:val="18"/>
      </w:rPr>
      <w:fldChar w:fldCharType="separate"/>
    </w:r>
    <w:r w:rsidR="0071597C">
      <w:rPr>
        <w:b/>
        <w:noProof/>
        <w:color w:val="FFFFFF" w:themeColor="background1"/>
        <w:sz w:val="18"/>
      </w:rPr>
      <w:t>9</w:t>
    </w:r>
    <w:r w:rsidRPr="0056050C">
      <w:rPr>
        <w:b/>
        <w:noProof/>
        <w:color w:val="FFFFFF" w:themeColor="background1"/>
        <w:sz w:val="18"/>
      </w:rPr>
      <w:fldChar w:fldCharType="end"/>
    </w:r>
    <w:r>
      <w:rPr>
        <w:noProof/>
        <w:lang w:val="en-NZ" w:eastAsia="en-NZ"/>
      </w:rPr>
      <mc:AlternateContent>
        <mc:Choice Requires="wpg">
          <w:drawing>
            <wp:anchor distT="0" distB="0" distL="114300" distR="114300" simplePos="0" relativeHeight="251731968" behindDoc="1" locked="0" layoutInCell="1" allowOverlap="1" wp14:anchorId="080756DF" wp14:editId="1C9C6B2D">
              <wp:simplePos x="0" y="0"/>
              <wp:positionH relativeFrom="page">
                <wp:posOffset>-11430</wp:posOffset>
              </wp:positionH>
              <wp:positionV relativeFrom="page">
                <wp:posOffset>9644380</wp:posOffset>
              </wp:positionV>
              <wp:extent cx="7573010" cy="1060450"/>
              <wp:effectExtent l="0" t="0" r="0" b="6350"/>
              <wp:wrapNone/>
              <wp:docPr id="2182"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183"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184" name="Group 1016"/>
                      <wpg:cNvGrpSpPr>
                        <a:grpSpLocks/>
                      </wpg:cNvGrpSpPr>
                      <wpg:grpSpPr bwMode="auto">
                        <a:xfrm>
                          <a:off x="1166" y="15269"/>
                          <a:ext cx="10740" cy="1569"/>
                          <a:chOff x="1166" y="15269"/>
                          <a:chExt cx="10740" cy="1569"/>
                        </a:xfrm>
                      </wpg:grpSpPr>
                      <wps:wsp>
                        <wps:cNvPr id="2185"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9" name="Group 1010"/>
                      <wpg:cNvGrpSpPr>
                        <a:grpSpLocks/>
                      </wpg:cNvGrpSpPr>
                      <wpg:grpSpPr bwMode="auto">
                        <a:xfrm>
                          <a:off x="1166" y="15269"/>
                          <a:ext cx="10740" cy="1569"/>
                          <a:chOff x="1166" y="15269"/>
                          <a:chExt cx="10740" cy="1569"/>
                        </a:xfrm>
                      </wpg:grpSpPr>
                      <wps:wsp>
                        <wps:cNvPr id="2190"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82" o:spid="_x0000_s1026" style="position:absolute;margin-left:-.9pt;margin-top:759.4pt;width:596.3pt;height:83.5pt;z-index:-251584512;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6HHGAAAA3QAAAA8AAABkcnMvZG93bnJldi54bWxEj0trwzAQhO+F/gexhd4a+QHBcaOEEggJ&#10;PYQ8WpLjYm0tU2tlLDV2/31VCOQ4zMw3zHw52lZcqfeNYwXpJAFBXDndcK3g47R+KUD4gKyxdUwK&#10;fsnDcvH4MMdSu4EPdD2GWkQI+xIVmBC6UkpfGbLoJ64jjt6X6y2GKPta6h6HCLetzJJkKi02HBcM&#10;drQyVH0ff6yCfL8xlwK7T9yuh/dkN9u3+XlQ6vlpfHsFEWgM9/CtvdUKsrTI4f9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Tocc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0sIA&#10;AADdAAAADwAAAGRycy9kb3ducmV2LnhtbESPy2rDMBBF94H+g5hAd4mcgI1xo4QQKH3s7CZdD9bE&#10;ErFGxlId9++rQqHLy30c7u4wu15MNAbrWcFmnYEgbr223Ck4fzyvShAhImvsPZOCbwpw2D8sdlhp&#10;f+eapiZ2Io1wqFCBiXGopAytIYdh7Qfi5F396DAmOXZSj3hP466X2ywrpEPLiWBwoJOh9tZ8ucSl&#10;6eX03uTeXrzt38JUF59klHpczscnEJHm+B/+a79qBdtNmcPvm/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JnS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HpcEA&#10;AADdAAAADwAAAGRycy9kb3ducmV2LnhtbESPX2vCMBTF3wd+h3AF32aqYJFqFBHEuTc79fnSXJtg&#10;c1OarNZvvwwGezycPz/Oeju4RvTUBetZwWyagSCuvLZcK7h8Hd6XIEJE1th4JgUvCrDdjN7WWGj/&#10;5DP1ZaxFGuFQoAITY1tIGSpDDsPUt8TJu/vOYUyyq6Xu8JnGXSPnWZZLh5YTwWBLe0PVo/x2iUv9&#10;cf9ZLry9etucQn/Ob2SUmoyH3QpEpCH+h//aH1rBfLbM4fdNegJ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B6XBAAAA3QAAAA8AAAAAAAAAAAAAAAAAmAIAAGRycy9kb3du&#10;cmV2LnhtbFBLBQYAAAAABAAEAPUAAACGAw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iPsMA&#10;AADdAAAADwAAAGRycy9kb3ducmV2LnhtbESPX2vCMBTF34V9h3AHvmmqoCudaRnC0PlmdXu+NHdN&#10;WHNTmqx2394MBns8nD8/zq6aXCdGGoL1rGC1zEAQN15bbhVcL6+LHESIyBo7z6TghwJU5cNsh4X2&#10;Nz7TWMdWpBEOBSowMfaFlKEx5DAsfU+cvE8/OIxJDq3UA97SuOvkOsu20qHlRDDY095Q81V/u8Sl&#10;8bA/1Rtv373t3sJ43n6QUWr+OL08g4g0xf/wX/uoFaxX+RP8vklPQJ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aiPsMAAADdAAAADwAAAAAAAAAAAAAAAACYAgAAZHJzL2Rv&#10;d25yZXYueG1sUEsFBgAAAAAEAAQA9QAAAIgDA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k2TL8A&#10;AADdAAAADwAAAGRycy9kb3ducmV2LnhtbERPS2sCMRC+C/0PYQRvmlVQZDWKCKWPm9vW87AZN8HN&#10;ZNmk6/bfdw6FHj++9/44hlYN1Ccf2cByUYAirqP13Bj4/Hieb0GljGyxjUwGfijB8fA02WNp44Mv&#10;NFS5URLCqUQDLueu1DrVjgKmReyIhbvFPmAW2Dfa9viQ8NDqVVFsdEDP0uCwo7Oj+l59B+ml4eX8&#10;Xq2j/4q+fUvDZXMlZ8xsOp52oDKN+V/85361BlbLrcyVN/IE9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TZMvwAAAN0AAAAPAAAAAAAAAAAAAAAAAJgCAABkcnMvZG93bnJl&#10;di54bWxQSwUGAAAAAAQABAD1AAAAhA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ixKMUAAADdAAAADwAAAGRycy9kb3ducmV2LnhtbESPQYvCMBSE78L+h/CE&#10;vWlaF8WtRhFZlz2IoC6It0fzbIvNS2liW/+9EQSPw8x8w8yXnSlFQ7UrLCuIhxEI4tTqgjMF/8fN&#10;YArCeWSNpWVScCcHy8VHb46Jti3vqTn4TAQIuwQV5N5XiZQuzcmgG9qKOHgXWxv0QdaZ1DW2AW5K&#10;OYqiiTRYcFjIsaJ1Tun1cDMKfltsV1/xT7O9Xtb383G8O21jUuqz361mIDx1/h1+tf+0glE8/Y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z4sSjFAAAA3QAA&#10;AA8AAAAAAAAAAAAAAAAAqgIAAGRycy9kb3ducmV2LnhtbFBLBQYAAAAABAAEAPoAAACcAw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R8YA&#10;AADdAAAADwAAAGRycy9kb3ducmV2LnhtbERPy2rCQBTdF/yH4QrdlDoxi6Kpk1AFwdKFr9DH7pK5&#10;TaKZOyEz0fj3zqLQ5eG8F9lgGnGhztWWFUwnEQjiwuqaSwX5cf08A+E8ssbGMim4kYMsHT0sMNH2&#10;ynu6HHwpQgi7BBVU3reJlK6oyKCb2JY4cL+2M+gD7EqpO7yGcNPIOIpepMGaQ0OFLa0qKs6H3ihY&#10;5t/bzXmXy7j/ev/8OO37aPvzpNTjeHh7BeFp8P/iP/dGK4in87A/vA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R8YAAADdAAAADwAAAAAAAAAAAAAAAACYAgAAZHJz&#10;L2Rvd25yZXYueG1sUEsFBgAAAAAEAAQA9QAAAIs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P3MkA&#10;AADdAAAADwAAAGRycy9kb3ducmV2LnhtbESPS2vDMBCE74X+B7GFXEoj24fSOFFCWwik9JBHTR63&#10;xdrYbqyVseTE/fdRoJDjMDPfMJNZb2pxptZVlhXEwwgEcW51xYWC7Gf+8gbCeWSNtWVS8EcOZtPH&#10;hwmm2l54TeeNL0SAsEtRQel9k0rp8pIMuqFtiIN3tK1BH2RbSN3iJcBNLZMoepUGKw4LJTb0WVJ+&#10;2nRGwUe2Xy5Oq0wm3e5r+/277qLl4VmpwVP/Pgbhqff38H97oRUk8SiG25vw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6P3MkAAADdAAAADwAAAAAAAAAAAAAAAACYAgAA&#10;ZHJzL2Rvd25yZXYueG1sUEsFBgAAAAAEAAQA9QAAAI4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wRq8kA&#10;AADdAAAADwAAAGRycy9kb3ducmV2LnhtbESPzWvCQBTE74X+D8sTeim6MYfSRldRoWDpwa/gx+2R&#10;fSap2bchu9H0v3eFQo/DzPyGGU87U4krNa60rGA4iEAQZ1aXnCtId5/9dxDOI2usLJOCX3IwnTw/&#10;jTHR9sYbum59LgKEXYIKCu/rREqXFWTQDWxNHLyzbQz6IJtc6gZvAW4qGUfRmzRYclgosKZFQdll&#10;2xoF8/S4Wl7WqYzbw9f++2fTRqvTq1IvvW42AuGp8//hv/ZSK4iHHzE83oQn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8wRq8kAAADdAAAADwAAAAAAAAAAAAAAAACYAgAA&#10;ZHJzL2Rvd25yZXYueG1sUEsFBgAAAAAEAAQA9QAAAI4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0MMkA&#10;AADdAAAADwAAAGRycy9kb3ducmV2LnhtbESPQWvCQBSE7wX/w/IEL0U3plBsdJVWECw9WG2w9fbI&#10;PpNo9m3IbjT9926h4HGYmW+Y2aIzlbhQ40rLCsajCARxZnXJuYL0azWcgHAeWWNlmRT8koPFvPcw&#10;w0TbK2/psvO5CBB2CSoovK8TKV1WkEE3sjVx8I62MeiDbHKpG7wGuKlkHEXP0mDJYaHAmpYFZedd&#10;axS8pT+b9fkzlXH7/b7/OG3baHN4VGrQ716nIDx1/h7+b6+1gnj88gR/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C0MM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e06PEAAAA3QAAAA8AAABkcnMvZG93bnJldi54bWxEj0FrAjEUhO9C/0N4BW+a1UqxW6OIUCio&#10;B7WFHh+b52bp5mXdvOr6741Q8DjMzDfMbNH5Wp2pjVVgA6NhBoq4CLbi0sDX4WMwBRUF2WIdmAxc&#10;KcJi/tSbYW7DhXd03kupEoRjjgacSJNrHQtHHuMwNMTJO4bWoyTZltq2eElwX+txlr1qjxWnBYcN&#10;rRwVv/s/b+D4fZUT/7z4utq5E6Jdb7ayNqb/3C3fQQl18gj/tz+tgfHobQL3N+kJ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e06PEAAAA3QAAAA8AAAAAAAAAAAAAAAAA&#10;nwIAAGRycy9kb3ducmV2LnhtbFBLBQYAAAAABAAEAPcAAACQAwAAAAA=&#10;">
                  <v:imagedata r:id="rId4" o:title=""/>
                </v:shape>
              </v:group>
              <w10:wrap anchorx="page" anchory="page"/>
            </v:group>
          </w:pict>
        </mc:Fallback>
      </mc:AlternateContent>
    </w:r>
    <w:r>
      <w:rPr>
        <w:b/>
        <w:noProof/>
        <w:color w:val="FFFFFF" w:themeColor="background1"/>
        <w:sz w:val="18"/>
      </w:rPr>
      <w:tab/>
    </w:r>
    <w:r w:rsidR="000D151B">
      <w:rPr>
        <w:b/>
        <w:color w:val="FFFFFF" w:themeColor="background1"/>
        <w:sz w:val="18"/>
      </w:rPr>
      <w:t>TREATY OF WAITANGI TOOLKIT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56050C" w:rsidP="00007AB3">
    <w:pPr>
      <w:pStyle w:val="Footer"/>
      <w:tabs>
        <w:tab w:val="clear" w:pos="4153"/>
        <w:tab w:val="clear" w:pos="8306"/>
        <w:tab w:val="center" w:pos="426"/>
        <w:tab w:val="right" w:pos="8789"/>
      </w:tabs>
      <w:rPr>
        <w:b/>
        <w:color w:val="FFFFFF" w:themeColor="background1"/>
        <w:sz w:val="18"/>
      </w:rPr>
    </w:pPr>
    <w:r w:rsidRPr="008922F1">
      <w:rPr>
        <w:b/>
        <w:noProof/>
        <w:lang w:val="en-NZ" w:eastAsia="en-NZ"/>
      </w:rPr>
      <mc:AlternateContent>
        <mc:Choice Requires="wpg">
          <w:drawing>
            <wp:anchor distT="0" distB="0" distL="114300" distR="114300" simplePos="0" relativeHeight="251734016" behindDoc="1" locked="0" layoutInCell="1" allowOverlap="1" wp14:anchorId="2ECEBB97" wp14:editId="4BFF5769">
              <wp:simplePos x="0" y="0"/>
              <wp:positionH relativeFrom="page">
                <wp:posOffset>-7620</wp:posOffset>
              </wp:positionH>
              <wp:positionV relativeFrom="page">
                <wp:posOffset>9668419</wp:posOffset>
              </wp:positionV>
              <wp:extent cx="7573010" cy="1060450"/>
              <wp:effectExtent l="0" t="0" r="8890" b="6350"/>
              <wp:wrapNone/>
              <wp:docPr id="219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196"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832" name="Group 1000"/>
                      <wpg:cNvGrpSpPr>
                        <a:grpSpLocks/>
                      </wpg:cNvGrpSpPr>
                      <wpg:grpSpPr bwMode="auto">
                        <a:xfrm>
                          <a:off x="0" y="15269"/>
                          <a:ext cx="10740" cy="1569"/>
                          <a:chOff x="0" y="15269"/>
                          <a:chExt cx="10740" cy="1569"/>
                        </a:xfrm>
                      </wpg:grpSpPr>
                      <wps:wsp>
                        <wps:cNvPr id="833"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5"/>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7" name="Group 995"/>
                      <wpg:cNvGrpSpPr>
                        <a:grpSpLocks/>
                      </wpg:cNvGrpSpPr>
                      <wpg:grpSpPr bwMode="auto">
                        <a:xfrm>
                          <a:off x="0" y="15269"/>
                          <a:ext cx="10740" cy="1569"/>
                          <a:chOff x="0" y="15269"/>
                          <a:chExt cx="10740" cy="1569"/>
                        </a:xfrm>
                      </wpg:grpSpPr>
                      <wps:wsp>
                        <wps:cNvPr id="838"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2" name="Group 993"/>
                      <wpg:cNvGrpSpPr>
                        <a:grpSpLocks/>
                      </wpg:cNvGrpSpPr>
                      <wpg:grpSpPr bwMode="auto">
                        <a:xfrm>
                          <a:off x="6819" y="16187"/>
                          <a:ext cx="2273" cy="650"/>
                          <a:chOff x="6819" y="16187"/>
                          <a:chExt cx="2273" cy="650"/>
                        </a:xfrm>
                      </wpg:grpSpPr>
                      <wps:wsp>
                        <wps:cNvPr id="843"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980"/>
                      <wpg:cNvGrpSpPr>
                        <a:grpSpLocks/>
                      </wpg:cNvGrpSpPr>
                      <wpg:grpSpPr bwMode="auto">
                        <a:xfrm>
                          <a:off x="5294" y="15188"/>
                          <a:ext cx="6611" cy="1650"/>
                          <a:chOff x="5294" y="15188"/>
                          <a:chExt cx="6611" cy="1650"/>
                        </a:xfrm>
                      </wpg:grpSpPr>
                      <wps:wsp>
                        <wps:cNvPr id="845"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6pt;margin-top:761.3pt;width:596.3pt;height:83.5pt;z-index:-251582464;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X8/rEAAAA3QAAAA8AAABkcnMvZG93bnJldi54bWxEj81qwzAQhO+BvoPYQm+JlBCM60Y2IVAo&#10;9ND8+AEWa2ObWCsjqY779lWhkOMwM98wu2q2g5jIh96xhvVKgSBunOm51VBf3pc5iBCRDQ6OScMP&#10;BajKp8UOC+PufKLpHFuRIBwK1NDFOBZShqYji2HlRuLkXZ23GJP0rTQe7wluB7lRKpMWe04LHY50&#10;6Ki5nb+thsPt2Ktm67efNn4da5XXU54prV+e5/0biEhzfIT/2x9Gw2b9msHfm/QEZ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X8/rEAAAA3QAAAA8AAAAAAAAAAAAAAAAA&#10;nwIAAGRycy9kb3ducmV2LnhtbFBLBQYAAAAABAAEAPcAAACQ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fFcIA&#10;AADcAAAADwAAAGRycy9kb3ducmV2LnhtbESPXWvCMBSG7wX/QzjC7jRVmZTOtIgg+7iz6q4PzVkT&#10;1pyUJqvdv18Gg12+vB8P776aXCdGGoL1rGC9ykAQN15bbhVcL6dlDiJEZI2dZ1LwTQGqcj7bY6H9&#10;nc801rEVaYRDgQpMjH0hZWgMOQwr3xMn78MPDmOSQyv1gPc07jq5ybKddGg5EQz2dDTUfNZfLnFp&#10;fD6+1Y/e3rztXsN43r2TUephMR2eQESa4n/4r/2iFeTbLfyeS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F8VwgAAANwAAAAPAAAAAAAAAAAAAAAAAJgCAABkcnMvZG93&#10;bnJldi54bWxQSwUGAAAAAAQABAD1AAAAhw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HYcIA&#10;AADcAAAADwAAAGRycy9kb3ducmV2LnhtbESPX2vCMBTF34V9h3AHvmk6dSKdaRmCzPlm3fZ8ae6a&#10;sOamNFmt334RhD0ezp8fZ1uOrhUD9cF6VvA0z0AQ115bbhR8nPezDYgQkTW2nknBlQKUxcNki7n2&#10;Fz7RUMVGpBEOOSowMXa5lKE25DDMfUecvG/fO4xJ9o3UPV7SuGvlIsvW0qHlRDDY0c5Q/VP9usSl&#10;4W13rJ69/fS2fQ/Daf1FRqnp4/j6AiLSGP/D9/ZBK9gsV3A7k4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cdhwgAAANw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835"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i+sEA&#10;AADcAAAADwAAAGRycy9kb3ducmV2LnhtbESPX2vCMBTF3wd+h3AF32aqokhnFBFE3ZtV93xp7pqw&#10;5qY0sdZvbwaDPR7Onx9nteldLTpqg/WsYDLOQBCXXluuFFwv+/cliBCRNdaeScGTAmzWg7cV5to/&#10;+ExdESuRRjjkqMDE2ORShtKQwzD2DXHyvn3rMCbZVlK3+EjjrpbTLFtIh5YTwWBDO0PlT3F3iUvd&#10;YfdZzL29eVufQndefJFRajTstx8gIvXxP/zXPmoFy9kcfs+k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RYvrBAAAA3AAAAA8AAAAAAAAAAAAAAAAAmAIAAGRycy9kb3du&#10;cmV2LnhtbFBLBQYAAAAABAAEAPUAAACGAw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jcEA&#10;AADcAAAADwAAAGRycy9kb3ducmV2LnhtbESPX2vCMBTF34V9h3AHvmk6xSKdUYYwNn2zuj1fmrsm&#10;rLkpTaz12xtB8PFw/vw4q83gGtFTF6xnBW/TDARx5bXlWsHp+DlZgggRWWPjmRRcKcBm/TJaYaH9&#10;hQ/Ul7EWaYRDgQpMjG0hZagMOQxT3xIn7893DmOSXS11h5c07ho5y7JcOrScCAZb2hqq/suzS1zq&#10;v7b7cuHtj7fNLvSH/JeMUuPX4eMdRKQhPsOP9rdWsJzncD+Tjo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D/I3BAAAA3AAAAA8AAAAAAAAAAAAAAAAAmAIAAGRycy9kb3du&#10;cmV2LnhtbFBLBQYAAAAABAAEAPUAAACGAw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I/gsQA&#10;AADcAAAADwAAAGRycy9kb3ducmV2LnhtbERPy2rCQBTdF/yH4Qpuik60IBIdxRYEpQtfwcfukrkm&#10;0cydkJlo+vedRaHLw3nPFq0pxZNqV1hWMBxEIIhTqwvOFCTHVX8CwnlkjaVlUvBDDhbzztsMY21f&#10;vKfnwWcihLCLUUHufRVL6dKcDLqBrYgDd7O1QR9gnUld4yuEm1KOomgsDRYcGnKs6Cun9HFojILP&#10;5LJdP3aJHDXnzen7vm+i7fVdqV63XU5BeGr9v/jPvdYKJh9hbTg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P4LEAAAA3AAAAA8AAAAAAAAAAAAAAAAAmAIAAGRycy9k&#10;b3ducmV2LnhtbFBLBQYAAAAABAAEAPUAAACJAw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6aGcgA&#10;AADcAAAADwAAAGRycy9kb3ducmV2LnhtbESPW2vCQBSE3wv+h+UUfCl1o4LY1FVUEBQfvDT08nbI&#10;nibR7NmQ3Wj8965Q6OMwM98wk1lrSnGh2hWWFfR7EQji1OqCMwXJx+p1DMJ5ZI2lZVJwIwezaedp&#10;grG2Vz7Q5egzESDsYlSQe1/FUro0J4OuZyvi4P3a2qAPss6krvEa4KaUgygaSYMFh4UcK1rmlJ6P&#10;jVGwSL536/M+kYPma/O5PR2aaPfzolT3uZ2/g/DU+v/wX3utFYyHb/A4E46An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poZyAAAANwAAAAPAAAAAAAAAAAAAAAAAJgCAABk&#10;cnMvZG93bnJldi54bWxQSwUGAAAAAAQABAD1AAAAjQM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A+cQA&#10;AADcAAAADwAAAGRycy9kb3ducmV2LnhtbERPy2rCQBTdF/yH4Qpuik6UIhIdxRYEpQtfwcfukrkm&#10;0cydkJlo+vedRaHLw3nPFq0pxZNqV1hWMBxEIIhTqwvOFCTHVX8CwnlkjaVlUvBDDhbzztsMY21f&#10;vKfnwWcihLCLUUHufRVL6dKcDLqBrYgDd7O1QR9gnUld4yuEm1KOomgsDRYcGnKs6Cun9HFojILP&#10;5LJdP3aJHDXnzen7vm+i7fVdqV63XU5BeGr9v/jPvdYKJh9hfjg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QPnEAAAA3AAAAA8AAAAAAAAAAAAAAAAAmAIAAGRycy9k&#10;b3ducmV2LnhtbFBLBQYAAAAABAAEAPUAAACJAw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7lYsgA&#10;AADcAAAADwAAAGRycy9kb3ducmV2LnhtbESPT2vCQBTE74V+h+UVvBTdKEUkuglWEJQe/NOg7e2R&#10;fSap2bchu9H023cLhR6HmfkNs0h7U4sbta6yrGA8ikAQ51ZXXCjI3tfDGQjnkTXWlknBNzlIk8eH&#10;Bcba3vlAt6MvRICwi1FB6X0TS+nykgy6kW2Ig3exrUEfZFtI3eI9wE0tJ1E0lQYrDgslNrQqKb8e&#10;O6PgNfvYba77TE668/b09nXoot3ns1KDp345B+Gp9//hv/ZGK5i9jOH3TDgCMv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7uViyAAAANwAAAAPAAAAAAAAAAAAAAAAAJgCAABk&#10;cnMvZG93bnJldi54bWxQSwUGAAAAAAQABAD1AAAAjQM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y5cIA&#10;AADcAAAADwAAAGRycy9kb3ducmV2LnhtbESPT2sCMRTE7wW/Q3iF3mq2rRRZjSJCi7357+LtsXlu&#10;dt28LEk022/fCEKPw8z8hpkvB9uJG/nQOFbwNi5AEFdON1wrOB6+XqcgQkTW2DkmBb8UYLkYPc2x&#10;1C7xjm77WIsM4VCiAhNjX0oZKkMWw9j1xNk7O28xZulrqT2mDLedfC+KT2mx4bxgsKe1oeqyv1oF&#10;P7ZH68x33LbXzfbkU5swtUq9PA+rGYhIQ/wPP9obrWA6+YD7mXw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PLlwgAAANwAAAAPAAAAAAAAAAAAAAAAAJgCAABkcnMvZG93&#10;bnJldi54bWxQSwUGAAAAAAQABAD1AAAAhwM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JzsUA&#10;AADcAAAADwAAAGRycy9kb3ducmV2LnhtbESPQWvCQBSE70L/w/IK3nTToCWkrlJSCqKnahV6e82+&#10;ZkOyb9PsqvHfdwuCx2FmvmEWq8G24ky9rx0reJomIIhLp2uuFHzu3ycZCB+QNbaOScGVPKyWD6MF&#10;5tpd+IPOu1CJCGGfowITQpdL6UtDFv3UdcTR+3G9xRBlX0nd4yXCbSvTJHmWFmuOCwY7KgyVze5k&#10;FZAxh6/59294S7eHxqTFcbM/HZUaPw6vLyACDeEevrXXWkE2m8P/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MnOxQAAANw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XucQA&#10;AADcAAAADwAAAGRycy9kb3ducmV2LnhtbESPT4vCMBTE7wt+h/CEva2pZVekGkUUYdk9+Re8PZtn&#10;U2xeahO1fnsjLOxxmJnfMONpaytxo8aXjhX0ewkI4tzpkgsF283yYwjCB2SNlWNS8CAP00nnbYyZ&#10;dnde0W0dChEh7DNUYEKoMyl9bsii77maOHon11gMUTaF1A3eI9xWMk2SgbRYclwwWNPcUH5eX60C&#10;MmZ3+DpewiL93Z1NOt//bK57pd677WwEIlAb/sN/7W+tYPg5gNeZeATk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V7nEAAAA3AAAAA8AAAAAAAAAAAAAAAAAmAIAAGRycy9k&#10;b3ducmV2LnhtbFBLBQYAAAAABAAEAPUAAACJAw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mUMMA&#10;AADcAAAADwAAAGRycy9kb3ducmV2LnhtbERPz2vCMBS+D/wfwhN2m+nKNqQzyqgIoqfpWtjt2Tyb&#10;YvNSm1S7/345DHb8+H4vVqNtxY163zhW8DxLQBBXTjdcK/g6bp7mIHxA1tg6JgU/5GG1nDwsMNPu&#10;zp90O4RaxBD2GSowIXSZlL4yZNHPXEccubPrLYYI+1rqHu8x3LYyTZI3abHh2GCwo9xQdTkMVgEZ&#10;U3y/nq5hne6Li0nzcnccSqUep+PHO4hAY/gX/7m3WsH8Ja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mUMMAAADcAAAADwAAAAAAAAAAAAAAAACYAgAAZHJzL2Rv&#10;d25yZXYueG1sUEsFBgAAAAAEAAQA9QAAAIg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Dy8YA&#10;AADcAAAADwAAAGRycy9kb3ducmV2LnhtbESPQWvCQBSE70L/w/IKvemmwYpNs5GiCKU9qVXo7TX7&#10;mg1m38bsqum/dwXB4zAz3zD5rLeNOFHna8cKnkcJCOLS6ZorBd+b5XAKwgdkjY1jUvBPHmbFwyDH&#10;TLszr+i0DpWIEPYZKjAhtJmUvjRk0Y9cSxy9P9dZDFF2ldQdniPcNjJNkom0WHNcMNjS3FC5Xx+t&#10;AjJm+/PyewiL9Gu7N+l897k57pR6euzf30AE6sM9fGt/aAXT8Stcz8QjI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Dy8YAAADcAAAADwAAAAAAAAAAAAAAAACYAgAAZHJz&#10;L2Rvd25yZXYueG1sUEsFBgAAAAAEAAQA9QAAAIsDA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i8AA&#10;AADcAAAADwAAAGRycy9kb3ducmV2LnhtbERPTYvCMBC9L/gfwgje1tSCItUoogiip9VV2NvYjE2x&#10;mdQmavffm4Pg8fG+p/PWVuJBjS8dKxj0ExDEudMlFwp+D+vvMQgfkDVWjknBP3mYzzpfU8y0e/IP&#10;PfahEDGEfYYKTAh1JqXPDVn0fVcTR+7iGoshwqaQusFnDLeVTJNkJC2WHBsM1rQ0lF/3d6uAjDn+&#10;Dc+3sEp3x6tJl6ft4X5SqtdtFxMQgdrwEb/dG61gPIzz45l4BO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8i8AAAADcAAAADwAAAAAAAAAAAAAAAACYAgAAZHJzL2Rvd25y&#10;ZXYueG1sUEsFBgAAAAAEAAQA9QAAAIU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ZEMQA&#10;AADcAAAADwAAAGRycy9kb3ducmV2LnhtbESPT4vCMBTE7wv7HcITvK2pBRfpGkVcBNGTf2Fvz+bZ&#10;FJuX2kSt334jCB6HmfkNM5q0thI3anzpWEG/l4Agzp0uuVCw286/hiB8QNZYOSYFD/IwGX9+jDDT&#10;7s5rum1CISKEfYYKTAh1JqXPDVn0PVcTR+/kGoshyqaQusF7hNtKpknyLS2WHBcM1jQzlJ83V6uA&#10;jNn/DY6X8Juu9meTzg7L7fWgVLfTTn9ABGrDO/xqL7SC4aAPzzPxCMj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WRDEAAAA3AAAAA8AAAAAAAAAAAAAAAAAmAIAAGRycy9k&#10;b3ducmV2LnhtbFBLBQYAAAAABAAEAPUAAACJAw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HZ8UA&#10;AADcAAAADwAAAGRycy9kb3ducmV2LnhtbESPQWvCQBSE74X+h+UVequbBiwSXUUsBbEntQn09sw+&#10;s8Hs2zS7JvHfdwsFj8PMfMMsVqNtRE+drx0reJ0kIIhLp2uuFHwdP15mIHxA1tg4JgU38rBaPj4s&#10;MNNu4D31h1CJCGGfoQITQptJ6UtDFv3EtcTRO7vOYoiyq6TucIhw28g0Sd6kxZrjgsGWNobKy+Fq&#10;FZAx+ff09BPe08/8YtJNsTteC6Wen8b1HESgMdzD/+2tVjCb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MdnxQAAANwAAAAPAAAAAAAAAAAAAAAAAJgCAABkcnMv&#10;ZG93bnJldi54bWxQSwUGAAAAAAQABAD1AAAAigM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i/MUA&#10;AADcAAAADwAAAGRycy9kb3ducmV2LnhtbESPQWvCQBSE70L/w/IK3nTTiCWkrlJSCqKnahV6e82+&#10;ZkOyb9PsqvHfdwuCx2FmvmEWq8G24ky9rx0reJomIIhLp2uuFHzu3ycZCB+QNbaOScGVPKyWD6MF&#10;5tpd+IPOu1CJCGGfowITQpdL6UtDFv3UdcTR+3G9xRBlX0nd4yXCbSvTJHmWFmuOCwY7KgyVze5k&#10;FZAxh6/59294S7eHxqTFcbM/HZUaPw6vLyACDeEevrXXWkE2n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L8xQAAANwAAAAPAAAAAAAAAAAAAAAAAJgCAABkcnMv&#10;ZG93bnJldi54bWxQSwUGAAAAAAQABAD1AAAAigM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6iMUA&#10;AADcAAAADwAAAGRycy9kb3ducmV2LnhtbESPQWvCQBSE70L/w/IK3nTToCWkrlJSCqKnahV6e82+&#10;ZkOyb9PsqvHfdwuCx2FmvmEWq8G24ky9rx0reJomIIhLp2uuFHzu3ycZCB+QNbaOScGVPKyWD6MF&#10;5tpd+IPOu1CJCGGfowITQpdL6UtDFv3UdcTR+3G9xRBlX0nd4yXCbSvTJHmWFmuOCwY7KgyVze5k&#10;FZAxh6/59294S7eHxqTFcbM/HZUaPw6vLyACDeEevrXXWkE2n8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fqIxQAAANwAAAAPAAAAAAAAAAAAAAAAAJgCAABkcnMv&#10;ZG93bnJldi54bWxQSwUGAAAAAAQABAD1AAAAigM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fE8QA&#10;AADcAAAADwAAAGRycy9kb3ducmV2LnhtbESPT4vCMBTE74LfITxhb5paqEg1iigLy+5p/Qfens2z&#10;KTYv3SZq99ubhQWPw8z8hpkvO1uLO7W+cqxgPEpAEBdOV1wq2O/eh1MQPiBrrB2Tgl/ysFz0e3PM&#10;tXvwN923oRQRwj5HBSaEJpfSF4Ys+pFriKN3ca3FEGVbSt3iI8JtLdMkmUiLFccFgw2tDRXX7c0q&#10;IGMOp+z8Ezbp1+Fq0vXxc3c7KvU26FYzEIG68Ar/tz+0gmmWwd+Ze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XxPEAAAA3AAAAA8AAAAAAAAAAAAAAAAAmAIAAGRycy9k&#10;b3ducmV2LnhtbFBLBQYAAAAABAAEAPUAAACJAw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ZMUA&#10;AADcAAAADwAAAGRycy9kb3ducmV2LnhtbESPQWvCQBSE7wX/w/KE3urGgBKiq4hSKO2ppgl4e82+&#10;ZoPZtzG7avrvu4VCj8PMfMOst6PtxI0G3zpWMJ8lIIhrp1tuFHwUz08ZCB+QNXaOScE3edhuJg9r&#10;zLW78zvdjqEREcI+RwUmhD6X0teGLPqZ64mj9+UGiyHKoZF6wHuE206mSbKUFluOCwZ72huqz8er&#10;VUDGlKfF5yUc0rfybNJ99VpcK6Uep+NuBSLQGP7Df+0XrSBbL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8FkxQAAANwAAAAPAAAAAAAAAAAAAAAAAJgCAABkcnMv&#10;ZG93bnJldi54bWxQSwUGAAAAAAQABAD1AAAAig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k/8UA&#10;AADcAAAADwAAAGRycy9kb3ducmV2LnhtbESPQWvCQBSE70L/w/IK3nTTgDakWaVYCqKnahV6e82+&#10;ZoPZt2l2o/HfdwuCx2FmvmGK5WAbcabO144VPE0TEMSl0zVXCj7375MMhA/IGhvHpOBKHpaLh1GB&#10;uXYX/qDzLlQiQtjnqMCE0OZS+tKQRT91LXH0flxnMUTZVVJ3eIlw28g0SebSYs1xwWBLK0Pladdb&#10;BWTM4Wv2/Rve0u3hZNLVcbPvj0qNH4fXFxCBhnAP39prrSCbPc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2T/xQAAANwAAAAPAAAAAAAAAAAAAAAAAJgCAABkcnMv&#10;ZG93bnJldi54bWxQSwUGAAAAAAQABAD1AAAAigM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0D151B">
      <w:tab/>
    </w:r>
    <w:r w:rsidR="000D151B">
      <w:rPr>
        <w:b/>
        <w:color w:val="FFFFFF" w:themeColor="background1"/>
        <w:sz w:val="18"/>
      </w:rPr>
      <w:t>TREATY OF WAITANGI TOOLKIT</w:t>
    </w:r>
    <w:r>
      <w:rPr>
        <w:b/>
        <w:color w:val="FFFFFF" w:themeColor="background1"/>
        <w:sz w:val="18"/>
      </w:rPr>
      <w:tab/>
    </w:r>
    <w:r w:rsidRPr="00F64D1E">
      <w:rPr>
        <w:b/>
        <w:color w:val="FFFFFF" w:themeColor="background1"/>
        <w:sz w:val="18"/>
      </w:rPr>
      <w:fldChar w:fldCharType="begin"/>
    </w:r>
    <w:r w:rsidRPr="00F64D1E">
      <w:rPr>
        <w:b/>
        <w:color w:val="FFFFFF" w:themeColor="background1"/>
        <w:sz w:val="18"/>
      </w:rPr>
      <w:instrText xml:space="preserve"> PAGE   \* MERGEFORMAT </w:instrText>
    </w:r>
    <w:r w:rsidRPr="00F64D1E">
      <w:rPr>
        <w:b/>
        <w:color w:val="FFFFFF" w:themeColor="background1"/>
        <w:sz w:val="18"/>
      </w:rPr>
      <w:fldChar w:fldCharType="separate"/>
    </w:r>
    <w:r w:rsidR="0071597C">
      <w:rPr>
        <w:b/>
        <w:noProof/>
        <w:color w:val="FFFFFF" w:themeColor="background1"/>
        <w:sz w:val="18"/>
      </w:rPr>
      <w:t>10</w:t>
    </w:r>
    <w:r w:rsidRPr="00F64D1E">
      <w:rPr>
        <w:b/>
        <w:noProof/>
        <w:color w:val="FFFFFF" w:themeColor="background1"/>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0D151B" w:rsidP="00007AB3">
    <w:pPr>
      <w:pStyle w:val="Footer"/>
      <w:tabs>
        <w:tab w:val="clear" w:pos="4153"/>
        <w:tab w:val="clear" w:pos="8306"/>
        <w:tab w:val="center" w:pos="284"/>
        <w:tab w:val="right" w:pos="9072"/>
      </w:tabs>
      <w:rPr>
        <w:b/>
        <w:color w:val="FFFFFF" w:themeColor="background1"/>
        <w:sz w:val="18"/>
      </w:rPr>
    </w:pPr>
    <w:r>
      <w:rPr>
        <w:noProof/>
        <w:lang w:val="en-NZ" w:eastAsia="en-NZ"/>
      </w:rPr>
      <mc:AlternateContent>
        <mc:Choice Requires="wpg">
          <w:drawing>
            <wp:anchor distT="0" distB="0" distL="114300" distR="114300" simplePos="0" relativeHeight="251679744" behindDoc="1" locked="0" layoutInCell="1" allowOverlap="1" wp14:anchorId="2DB6EA9A" wp14:editId="5D52F0FB">
              <wp:simplePos x="0" y="0"/>
              <wp:positionH relativeFrom="page">
                <wp:posOffset>-6350</wp:posOffset>
              </wp:positionH>
              <wp:positionV relativeFrom="page">
                <wp:posOffset>9638030</wp:posOffset>
              </wp:positionV>
              <wp:extent cx="7573010" cy="1060450"/>
              <wp:effectExtent l="0" t="0" r="0" b="6350"/>
              <wp:wrapNone/>
              <wp:docPr id="2316" name="Group 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317"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318" name="Group 1016"/>
                      <wpg:cNvGrpSpPr>
                        <a:grpSpLocks/>
                      </wpg:cNvGrpSpPr>
                      <wpg:grpSpPr bwMode="auto">
                        <a:xfrm>
                          <a:off x="1166" y="15269"/>
                          <a:ext cx="10740" cy="1569"/>
                          <a:chOff x="1166" y="15269"/>
                          <a:chExt cx="10740" cy="1569"/>
                        </a:xfrm>
                      </wpg:grpSpPr>
                      <wps:wsp>
                        <wps:cNvPr id="2319"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3" name="Group 1010"/>
                      <wpg:cNvGrpSpPr>
                        <a:grpSpLocks/>
                      </wpg:cNvGrpSpPr>
                      <wpg:grpSpPr bwMode="auto">
                        <a:xfrm>
                          <a:off x="1166" y="15269"/>
                          <a:ext cx="10740" cy="1569"/>
                          <a:chOff x="1166" y="15269"/>
                          <a:chExt cx="10740" cy="1569"/>
                        </a:xfrm>
                      </wpg:grpSpPr>
                      <wps:wsp>
                        <wps:cNvPr id="2324"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8"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16" o:spid="_x0000_s1026" style="position:absolute;margin-left:-.5pt;margin-top:758.9pt;width:596.3pt;height:83.5pt;z-index:-25163673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FRTGAAAA3QAAAA8AAABkcnMvZG93bnJldi54bWxEj09rwkAUxO+FfoflCd7qRgNWo6uUglQ8&#10;FOsf9PjIPrPB7NuQXU389m6h0OMwM79h5svOVuJOjS8dKxgOEhDEudMlFwoO+9XbBIQPyBorx6Tg&#10;QR6Wi9eXOWbatfxD910oRISwz1CBCaHOpPS5IYt+4Gri6F1cYzFE2RRSN9hGuK3kKEnG0mLJccFg&#10;TZ+G8uvuZhWk2y9znmB9xPWq3STf022Vnlql+r3uYwYiUBf+w3/ttVYwSofv8PsmPgG5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EVFM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oscIA&#10;AADdAAAADwAAAGRycy9kb3ducmV2LnhtbESPX2vCMBTF34V9h3AHvmmqQ3GdUYYgU9+s254vzV0T&#10;1tyUJtb67Y0g+Hg4f36c5bp3teioDdazgsk4A0Fcem25UvB92o4WIEJE1lh7JgVXCrBevQyWmGt/&#10;4SN1RaxEGuGQowITY5NLGUpDDsPYN8TJ+/Otw5hkW0nd4iWNu1pOs2wuHVpOBIMNbQyV/8XZJS51&#10;X5tDMfP2x9t6H7rj/JeMUsPX/vMDRKQ+PsOP9k4rmL5N3uH+Jj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2ix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LkcAA&#10;AADdAAAADwAAAGRycy9kb3ducmV2LnhtbERPTUvDQBC9F/wPywi9tRtTWiR2W6Qg1t6aquchO2YX&#10;s7Mhu6bpv3cOgsfH+97up9CpkYbkIxt4WBagiJtoPbcG3i8vi0dQKSNb7CKTgRsl2O/uZlusbLzy&#10;mcY6t0pCOFVowOXcV1qnxlHAtIw9sXBfcQiYBQ6ttgNeJTx0uiyKjQ7oWRoc9nRw1HzXP0F6aXw9&#10;nOp19B/Rd29pPG8+yRkzv5+en0BlmvK/+M99tAbKVSn75Y08Ab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0LkcAAAADdAAAADwAAAAAAAAAAAAAAAACYAgAAZHJzL2Rvd25y&#10;ZXYueG1sUEsFBgAAAAAEAAQA9QAAAIUDA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uCsIA&#10;AADdAAAADwAAAGRycy9kb3ducmV2LnhtbESPX2vCMBTF3wd+h3AF32ZqRRnVKEMQ3d6s254vzbUJ&#10;a25KE2v37RdB8PFw/vw46+3gGtFTF6xnBbNpBoK48tpyreDrvH99AxEissbGMyn4owDbzehljYX2&#10;Nz5RX8ZapBEOBSowMbaFlKEy5DBMfUucvIvvHMYku1rqDm9p3DUyz7KldGg5EQy2tDNU/ZZXl7jU&#10;H3af5cLbb2+bj9Cflj9klJqMh/cViEhDfIYf7aNWkM/zGdzf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a4KwgAAAN0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wfcIA&#10;AADdAAAADwAAAGRycy9kb3ducmV2LnhtbESPX2vCMBTF3wf7DuEOfJvpKsqopmUIQ92b3ebzpbk2&#10;weamNFmt334RBns8nD8/zqaaXCdGGoL1rOBlnoEgbry23Cr4+nx/fgURIrLGzjMpuFGAqnx82GCh&#10;/ZWPNNaxFWmEQ4EKTIx9IWVoDDkMc98TJ+/sB4cxyaGVesBrGnedzLNsJR1aTgSDPW0NNZf6xyUu&#10;jbvtR7309tvb7hDG4+pERqnZ0/S2BhFpiv/hv/ZeK8gXeQ73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zB9wgAAAN0AAAAPAAAAAAAAAAAAAAAAAJgCAABkcnMvZG93&#10;bnJldi54bWxQSwUGAAAAAAQABAD1AAAAhw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K3GcYAAADdAAAADwAAAGRycy9kb3ducmV2LnhtbESPT2vCQBTE74V+h+UV&#10;vNXNHyySuoqIigcRqoL09sg+k2D2bciuSfz2rlDocZiZ3zCzxWBq0VHrKssK4nEEgji3uuJCwfm0&#10;+ZyCcB5ZY22ZFDzIwWL+/jbDTNuef6g7+kIECLsMFZTeN5mULi/JoBvbhjh4V9sa9EG2hdQt9gFu&#10;aplE0Zc0WHFYKLGhVUn57Xg3CrY99ss0Xnf723X1+D1NDpd9TEqNPoblNwhPg/8P/7V3WkGSJi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srcZxgAAAN0A&#10;AAAPAAAAAAAAAAAAAAAAAKoCAABkcnMvZG93bnJldi54bWxQSwUGAAAAAAQABAD6AAAAnQM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LQskA&#10;AADdAAAADwAAAGRycy9kb3ducmV2LnhtbESPW2vCQBSE3wv9D8sp+FJ007QUia7SCoKlD96Cl7dD&#10;9pikZs+G7EbTf+8WCj4OM/MNM552phIXalxpWcHLIAJBnFldcq4g3c77QxDOI2usLJOCX3IwnTw+&#10;jDHR9sprumx8LgKEXYIKCu/rREqXFWTQDWxNHLyTbQz6IJtc6gavAW4qGUfRuzRYclgosKZZQdl5&#10;0xoFn+lhuTivUhm3+6/d98+6jZbHZ6V6T93HCISnzt/D/+2FVhC/xm/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KLQs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u2ckA&#10;AADdAAAADwAAAGRycy9kb3ducmV2LnhtbESPW2vCQBSE3wv9D8sp+FJ005QWia7SCoKlD96Cl7dD&#10;9pikZs+G7EbTf+8WCj4OM/MNM552phIXalxpWcHLIAJBnFldcq4g3c77QxDOI2usLJOCX3IwnTw+&#10;jDHR9sprumx8LgKEXYIKCu/rREqXFWTQDWxNHLyTbQz6IJtc6gavAW4qGUfRuzRYclgosKZZQdl5&#10;0xoFn+lhuTivUhm3+6/d98+6jZbHZ6V6T93HCISnzt/D/+2FVhC/xm/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4u2ckAAADdAAAADwAAAAAAAAAAAAAAAACYAgAA&#10;ZHJzL2Rvd25yZXYueG1sUEsFBgAAAAAEAAQA9QAAAI4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rsgA&#10;AADdAAAADwAAAGRycy9kb3ducmV2LnhtbESPT2vCQBTE74V+h+UJXopuTEFKdBVbEJQerBr8c3tk&#10;n0lq9m3IbjT99l2h0OMwM79hpvPOVOJGjSstKxgNIxDEmdUl5wrS/XLwBsJ5ZI2VZVLwQw7ms+en&#10;KSba3nlLt53PRYCwS1BB4X2dSOmyggy6oa2Jg3exjUEfZJNL3eA9wE0l4ygaS4Mlh4UCa/ooKLvu&#10;WqPgPT1tVtevVMbtcX34/N620eb8olS/1y0mIDx1/j/8115pBfFrPIbH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LCuyAAAAN0AAAAPAAAAAAAAAAAAAAAAAJgCAABk&#10;cnMvZG93bnJldi54bWxQSwUGAAAAAAQABAD1AAAAjQM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VNckA&#10;AADdAAAADwAAAGRycy9kb3ducmV2LnhtbESPW2vCQBSE3wv9D8sp+FJ00xRaia7SCoKlD96Cl7dD&#10;9pikZs+G7EbTf+8WCj4OM/MNM552phIXalxpWcHLIAJBnFldcq4g3c77QxDOI2usLJOCX3IwnTw+&#10;jDHR9sprumx8LgKEXYIKCu/rREqXFWTQDWxNHLyTbQz6IJtc6gavAW4qGUfRmzRYclgosKZZQdl5&#10;0xoFn+lhuTivUhm3+6/d98+6jZbHZ6V6T93HCISnzt/D/+2FVhC/xu/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AVNc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fqDBAAAA3QAAAA8AAABkcnMvZG93bnJldi54bWxET01rwkAQvRf8D8sIvdWNEaREVxFBELQH&#10;bQseh+yYDWZnY3bU+O/dQ6HHx/ueL3vfqDt1sQ5sYDzKQBGXwdZcGfj53nx8goqCbLEJTAaeFGG5&#10;GLzNsbDhwQe6H6VSKYRjgQacSFtoHUtHHuMotMSJO4fOoyTYVdp2+EjhvtF5lk21x5pTg8OW1o7K&#10;y/HmDZx/n3Ll08Q39cFdEe1u/yU7Y96H/WoGSqiXf/Gfe2sN5JM8zU1v0hP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ofqDBAAAA3QAAAA8AAAAAAAAAAAAAAAAAnwIA&#10;AGRycy9kb3ducmV2LnhtbFBLBQYAAAAABAAEAPcAAACNAwAAAAA=&#10;">
                  <v:imagedata r:id="rId4" o:title=""/>
                </v:shape>
              </v:group>
              <w10:wrap anchorx="page" anchory="page"/>
            </v:group>
          </w:pict>
        </mc:Fallback>
      </mc:AlternateContent>
    </w:r>
    <w:r>
      <w:tab/>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71597C">
      <w:rPr>
        <w:b/>
        <w:noProof/>
        <w:color w:val="FFFFFF" w:themeColor="background1"/>
        <w:sz w:val="18"/>
      </w:rPr>
      <w:t>11</w:t>
    </w:r>
    <w:r w:rsidR="00F64D1E" w:rsidRPr="00F64D1E">
      <w:rPr>
        <w:b/>
        <w:noProof/>
        <w:color w:val="FFFFFF" w:themeColor="background1"/>
        <w:sz w:val="18"/>
      </w:rPr>
      <w:fldChar w:fldCharType="end"/>
    </w:r>
    <w:r>
      <w:tab/>
    </w:r>
    <w:r>
      <w:rPr>
        <w:b/>
        <w:color w:val="FFFFFF" w:themeColor="background1"/>
        <w:sz w:val="18"/>
      </w:rPr>
      <w:t>TREATY OF WAITANGI TOOLKIT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B34FBA" w:rsidRDefault="00942B02" w:rsidP="00007AB3">
    <w:pPr>
      <w:pStyle w:val="Footer"/>
      <w:tabs>
        <w:tab w:val="clear" w:pos="4153"/>
        <w:tab w:val="clear" w:pos="8306"/>
        <w:tab w:val="center" w:pos="284"/>
        <w:tab w:val="right" w:pos="9072"/>
      </w:tabs>
      <w:rPr>
        <w:b/>
        <w:color w:val="FFFFFF" w:themeColor="background1"/>
        <w:sz w:val="18"/>
      </w:rPr>
    </w:pPr>
    <w:r>
      <w:rPr>
        <w:noProof/>
        <w:lang w:val="en-NZ" w:eastAsia="en-NZ"/>
      </w:rPr>
      <mc:AlternateContent>
        <mc:Choice Requires="wpg">
          <w:drawing>
            <wp:anchor distT="0" distB="0" distL="114300" distR="114300" simplePos="0" relativeHeight="251764736" behindDoc="1" locked="0" layoutInCell="1" allowOverlap="1" wp14:anchorId="6037AEAA" wp14:editId="53348699">
              <wp:simplePos x="0" y="0"/>
              <wp:positionH relativeFrom="page">
                <wp:posOffset>-7315</wp:posOffset>
              </wp:positionH>
              <wp:positionV relativeFrom="page">
                <wp:posOffset>9639935</wp:posOffset>
              </wp:positionV>
              <wp:extent cx="7573010" cy="1060450"/>
              <wp:effectExtent l="0" t="0" r="0" b="6350"/>
              <wp:wrapNone/>
              <wp:docPr id="2175"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176"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177" name="Group 1016"/>
                      <wpg:cNvGrpSpPr>
                        <a:grpSpLocks/>
                      </wpg:cNvGrpSpPr>
                      <wpg:grpSpPr bwMode="auto">
                        <a:xfrm>
                          <a:off x="1166" y="15269"/>
                          <a:ext cx="10740" cy="1569"/>
                          <a:chOff x="1166" y="15269"/>
                          <a:chExt cx="10740" cy="1569"/>
                        </a:xfrm>
                      </wpg:grpSpPr>
                      <wps:wsp>
                        <wps:cNvPr id="2178"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8" name="Group 1010"/>
                      <wpg:cNvGrpSpPr>
                        <a:grpSpLocks/>
                      </wpg:cNvGrpSpPr>
                      <wpg:grpSpPr bwMode="auto">
                        <a:xfrm>
                          <a:off x="1166" y="15269"/>
                          <a:ext cx="10740" cy="1569"/>
                          <a:chOff x="1166" y="15269"/>
                          <a:chExt cx="10740" cy="1569"/>
                        </a:xfrm>
                      </wpg:grpSpPr>
                      <wps:wsp>
                        <wps:cNvPr id="2279"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3"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175" o:spid="_x0000_s1026" style="position:absolute;margin-left:-.6pt;margin-top:759.05pt;width:596.3pt;height:83.5pt;z-index:-251551744;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O87GAAAA3QAAAA8AAABkcnMvZG93bnJldi54bWxEj0FrwkAUhO8F/8PyBG91YwS10VVECEoP&#10;xdqKHh/Z12xo9m3Ibk3677sFweMwM98wq01va3Gj1leOFUzGCQjiwumKSwWfH/nzAoQPyBprx6Tg&#10;lzxs1oOnFWbadfxOt1MoRYSwz1CBCaHJpPSFIYt+7Bri6H251mKIsi2lbrGLcFvLNElm0mLFccFg&#10;QztDxffpxyqYHvfmusDmjIe8e03eXo719NIpNRr22yWIQH14hO/tg1aQTuYz+H8Tn4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7zs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w5sUAAADdAAAADwAAAGRycy9kb3ducmV2LnhtbESPQYvCMBSE78L+h/CE&#10;vWlaF3WpRhFZlz2IoC6It0fzbIvNS2liW/+9EQSPw8x8w8yXnSlFQ7UrLCuIhxEI4tTqgjMF/8fN&#10;4BuE88gaS8uk4E4OlouP3hwTbVveU3PwmQgQdgkqyL2vEildmpNBN7QVcfAutjbog6wzqWtsA9yU&#10;chRFE2mw4LCQY0XrnNLr4WYU/LbYrr7in2Z7vazv5+N4d9rGpNRnv1vNQHjq/Dv8av9pBaN4O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8ObFAAAA3Q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Ga8AA&#10;AADdAAAADwAAAGRycy9kb3ducmV2LnhtbERPS2sCMRC+F/ofwhS81ayCtmyNUoSi9eb2cR424ya4&#10;mSybuK7/vnMQevz43qvNGFo1UJ98ZAOzaQGKuI7Wc2Pg++vj+RVUysgW28hk4EYJNuvHhxWWNl75&#10;SEOVGyUhnEo04HLuSq1T7ShgmsaOWLhT7ANmgX2jbY9XCQ+tnhfFUgf0LA0OO9o6qs/VJUgvDbvt&#10;oVpE/xN9+5mG4/KXnDGTp/H9DVSmMf+L7+69NTCfvchceSNP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xGa8AAAADdAAAADwAAAAAAAAAAAAAAAACYAgAAZHJzL2Rvd25y&#10;ZXYueG1sUEsFBgAAAAAEAAQA9QAAAIUDA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j8MIA&#10;AADdAAAADwAAAGRycy9kb3ducmV2LnhtbESPX2vCMBTF34V9h3AHvmmqMHWdUYYgU9+s254vzV0T&#10;1tyUJtb67Y0g+Hg4f36c5bp3teioDdazgsk4A0Fcem25UvB92o4WIEJE1lh7JgVXCrBevQyWmGt/&#10;4SN1RaxEGuGQowITY5NLGUpDDsPYN8TJ+/Otw5hkW0nd4iWNu1pOs2wmHVpOBIMNbQyV/8XZJS51&#10;X5tD8ebtj7f1PnTH2S8ZpYav/ecHiEh9fIYf7Z1WMJ3M3+H+Jj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OPw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6Sr8A&#10;AADdAAAADwAAAGRycy9kb3ducmV2LnhtbERPS2sCMRC+C/0PYQRvmlVQZDWKCKWPm9vW87AZN8HN&#10;ZNmk6/bfdw6FHj++9/44hlYN1Ccf2cByUYAirqP13Bj4/Hieb0GljGyxjUwGfijB8fA02WNp44Mv&#10;NFS5URLCqUQDLueu1DrVjgKmReyIhbvFPmAW2Dfa9viQ8NDqVVFsdEDP0uCwo7Oj+l59B+ml4eX8&#10;Xq2j/4q+fUvDZXMlZ8xsOp52oDKN+V/85361BlbLreyXN/IE9O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zpKvwAAAN0AAAAPAAAAAAAAAAAAAAAAAJgCAABkcnMvZG93bnJl&#10;di54bWxQSwUGAAAAAAQABAD1AAAAhA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zZcMA&#10;AADdAAAADwAAAGRycy9kb3ducmV2LnhtbESPX2vCMBTF3wf7DuEKvs3UwlSqaRnC2Nyb1e350lyb&#10;sOamNFmt394MBns8nD8/zq6aXCdGGoL1rGC5yEAQN15bbhWcT69PGxAhImvsPJOCGwWoyseHHRba&#10;X/lIYx1bkUY4FKjAxNgXUobGkMOw8D1x8i5+cBiTHFqpB7ymcdfJPMtW0qHlRDDY095Q813/uMSl&#10;8W3/UT97++ltdwjjcfVFRqn5bHrZgog0xf/wX/tdK8jz9Rp+36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zZcMAAADdAAAADwAAAAAAAAAAAAAAAACYAgAAZHJzL2Rv&#10;d25yZXYueG1sUEsFBgAAAAAEAAQA9QAAAIg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EXMkA&#10;AADdAAAADwAAAGRycy9kb3ducmV2LnhtbESPzWvCQBTE74X+D8sreCm6aQ5tja7SCoKlB7+CH7dH&#10;9pmkZt+G7EbT/94tFDwOM/MbZjztTCUu1LjSsoKXQQSCOLO65FxBup3330E4j6yxskwKfsnBdPL4&#10;MMZE2yuv6bLxuQgQdgkqKLyvEyldVpBBN7A1cfBOtjHog2xyqRu8BripZBxFr9JgyWGhwJpmBWXn&#10;TWsUfKaH5eK8SmXc7r923z/rNloen5XqPXUfIxCeOn8P/7cXWkEcvw3h701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EEX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d5sUA&#10;AADdAAAADwAAAGRycy9kb3ducmV2LnhtbERPTWvCQBC9F/wPywheim7MoUh0FRUEpQerBtvehuw0&#10;iWZnQ3aj6b93D4LHx/ueLTpTiRs1rrSsYDyKQBBnVpecK0hPm+EEhPPIGivLpOCfHCzmvbcZJtre&#10;+UC3o89FCGGXoILC+zqR0mUFGXQjWxMH7s82Bn2ATS51g/cQbioZR9GHNFhyaCiwpnVB2fXYGgWr&#10;9Ge/vX6lMm6/d+fPy6GN9r/vSg363XIKwlPnX+Kne6sVxPEk7A9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t3mxQAAAN0AAAAPAAAAAAAAAAAAAAAAAJgCAABkcnMv&#10;ZG93bnJldi54bWxQSwUGAAAAAAQABAD1AAAAigM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4fcgA&#10;AADdAAAADwAAAGRycy9kb3ducmV2LnhtbESPzWvCQBTE70L/h+UVehHdmINIdJW2ULB48Cv4cXtk&#10;X5PU7NuQ3Wj637sFweMwM79hZovOVOJKjSstKxgNIxDEmdUl5wrS/ddgAsJ5ZI2VZVLwRw4W85fe&#10;DBNtb7yl687nIkDYJaig8L5OpHRZQQbd0NbEwfuxjUEfZJNL3eAtwE0l4ygaS4Mlh4UCa/osKLvs&#10;WqPgIz2tl5dNKuP2+H1Y/W7baH3uK/X22r1PQXjq/DP8aC+1gjiejOD/TX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4nh9yAAAAN0AAAAPAAAAAAAAAAAAAAAAAJgCAABk&#10;cnMvZG93bnJldi54bWxQSwUGAAAAAAQABAD1AAAAjQM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mCsgA&#10;AADdAAAADwAAAGRycy9kb3ducmV2LnhtbESPQWvCQBSE70L/w/IEL1I37qFI6iq1ICg9WDXY9vbI&#10;viap2bchu9H477tCocdhZr5h5sve1uJCra8ca5hOEhDEuTMVFxqy4/pxBsIHZIO1Y9JwIw/LxcNg&#10;jqlxV97T5RAKESHsU9RQhtCkUvq8JIt+4hri6H271mKIsi2kafEa4baWKkmepMWK40KJDb2WlJ8P&#10;ndWwyj53m/N7JlX3sT29/ey7ZPc11no07F+eQQTqw3/4r70xGpSaKb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MOYKyAAAAN0AAAAPAAAAAAAAAAAAAAAAAJgCAABk&#10;cnMvZG93bnJldi54bWxQSwUGAAAAAAQABAD1AAAAjQM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vHbEAAAA3QAAAA8AAABkcnMvZG93bnJldi54bWxEj19rwkAQxN8LfodjBd/qpRGKpJ5SCoKg&#10;PvgP+rjk1lxobi/mVo3fvlco+DjMzG+Y2aL3jbpRF+vABt7GGSjiMtiaKwPHw/J1CioKssUmMBl4&#10;UITFfPAyw8KGO+/otpdKJQjHAg04kbbQOpaOPMZxaImTdw6dR0myq7Tt8J7gvtF5lr1rjzWnBYct&#10;fTkqf/ZXb+B8esiFvye+qXfugmjXm62sjRkN+88PUEK9PMP/7ZU1kOfTCfy9SU9Az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LvHbEAAAA3QAAAA8AAAAAAAAAAAAAAAAA&#10;nwIAAGRycy9kb3ducmV2LnhtbFBLBQYAAAAABAAEAPcAAACQAwAAAAA=&#10;">
                  <v:imagedata r:id="rId4" o:title=""/>
                </v:shape>
              </v:group>
              <w10:wrap anchorx="page" anchory="page"/>
            </v:group>
          </w:pict>
        </mc:Fallback>
      </mc:AlternateContent>
    </w:r>
    <w:r w:rsidR="00B34FBA">
      <w:tab/>
    </w:r>
    <w:r w:rsidRPr="0056050C">
      <w:rPr>
        <w:b/>
        <w:color w:val="FFFFFF" w:themeColor="background1"/>
        <w:sz w:val="18"/>
      </w:rPr>
      <w:fldChar w:fldCharType="begin"/>
    </w:r>
    <w:r w:rsidRPr="0056050C">
      <w:rPr>
        <w:b/>
        <w:color w:val="FFFFFF" w:themeColor="background1"/>
        <w:sz w:val="18"/>
      </w:rPr>
      <w:instrText xml:space="preserve"> PAGE   \* MERGEFORMAT </w:instrText>
    </w:r>
    <w:r w:rsidRPr="0056050C">
      <w:rPr>
        <w:b/>
        <w:color w:val="FFFFFF" w:themeColor="background1"/>
        <w:sz w:val="18"/>
      </w:rPr>
      <w:fldChar w:fldCharType="separate"/>
    </w:r>
    <w:r w:rsidR="0071597C">
      <w:rPr>
        <w:b/>
        <w:noProof/>
        <w:color w:val="FFFFFF" w:themeColor="background1"/>
        <w:sz w:val="18"/>
      </w:rPr>
      <w:t>13</w:t>
    </w:r>
    <w:r w:rsidRPr="0056050C">
      <w:rPr>
        <w:b/>
        <w:noProof/>
        <w:color w:val="FFFFFF" w:themeColor="background1"/>
        <w:sz w:val="18"/>
      </w:rPr>
      <w:fldChar w:fldCharType="end"/>
    </w:r>
    <w:r>
      <w:rPr>
        <w:b/>
        <w:noProof/>
        <w:color w:val="FFFFFF" w:themeColor="background1"/>
        <w:sz w:val="18"/>
      </w:rPr>
      <w:tab/>
    </w:r>
    <w:r w:rsidR="00B34FBA">
      <w:rPr>
        <w:b/>
        <w:color w:val="FFFFFF" w:themeColor="background1"/>
        <w:sz w:val="18"/>
      </w:rPr>
      <w:t>TREATY OF WAITANGI TOOLKIT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0D151B" w:rsidP="00007AB3">
    <w:pPr>
      <w:pStyle w:val="Footer"/>
      <w:tabs>
        <w:tab w:val="clear" w:pos="4153"/>
        <w:tab w:val="clear" w:pos="8306"/>
        <w:tab w:val="center" w:pos="8789"/>
        <w:tab w:val="right" w:pos="9072"/>
      </w:tabs>
      <w:rPr>
        <w:b/>
        <w:color w:val="FFFFFF" w:themeColor="background1"/>
        <w:sz w:val="18"/>
      </w:rPr>
    </w:pPr>
    <w:r w:rsidRPr="008922F1">
      <w:rPr>
        <w:b/>
        <w:noProof/>
        <w:lang w:val="en-NZ" w:eastAsia="en-NZ"/>
      </w:rPr>
      <mc:AlternateContent>
        <mc:Choice Requires="wpg">
          <w:drawing>
            <wp:anchor distT="0" distB="0" distL="114300" distR="114300" simplePos="0" relativeHeight="251689984" behindDoc="1" locked="0" layoutInCell="1" allowOverlap="1" wp14:anchorId="3790F5C5" wp14:editId="4F3166B3">
              <wp:simplePos x="0" y="0"/>
              <wp:positionH relativeFrom="page">
                <wp:posOffset>-30480</wp:posOffset>
              </wp:positionH>
              <wp:positionV relativeFrom="page">
                <wp:posOffset>9687288</wp:posOffset>
              </wp:positionV>
              <wp:extent cx="7573010" cy="1060450"/>
              <wp:effectExtent l="0" t="0" r="8890" b="6350"/>
              <wp:wrapNone/>
              <wp:docPr id="2436"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437"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438" name="Group 1000"/>
                      <wpg:cNvGrpSpPr>
                        <a:grpSpLocks/>
                      </wpg:cNvGrpSpPr>
                      <wpg:grpSpPr bwMode="auto">
                        <a:xfrm>
                          <a:off x="0" y="15269"/>
                          <a:ext cx="10740" cy="1569"/>
                          <a:chOff x="0" y="15269"/>
                          <a:chExt cx="10740" cy="1569"/>
                        </a:xfrm>
                      </wpg:grpSpPr>
                      <wps:wsp>
                        <wps:cNvPr id="2439"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441"/>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3" name="Group 995"/>
                      <wpg:cNvGrpSpPr>
                        <a:grpSpLocks/>
                      </wpg:cNvGrpSpPr>
                      <wpg:grpSpPr bwMode="auto">
                        <a:xfrm>
                          <a:off x="0" y="15269"/>
                          <a:ext cx="10740" cy="1569"/>
                          <a:chOff x="0" y="15269"/>
                          <a:chExt cx="10740" cy="1569"/>
                        </a:xfrm>
                      </wpg:grpSpPr>
                      <wps:wsp>
                        <wps:cNvPr id="2444"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8" name="Group 993"/>
                      <wpg:cNvGrpSpPr>
                        <a:grpSpLocks/>
                      </wpg:cNvGrpSpPr>
                      <wpg:grpSpPr bwMode="auto">
                        <a:xfrm>
                          <a:off x="6819" y="16187"/>
                          <a:ext cx="2273" cy="650"/>
                          <a:chOff x="6819" y="16187"/>
                          <a:chExt cx="2273" cy="650"/>
                        </a:xfrm>
                      </wpg:grpSpPr>
                      <wps:wsp>
                        <wps:cNvPr id="2449"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0" name="Group 980"/>
                      <wpg:cNvGrpSpPr>
                        <a:grpSpLocks/>
                      </wpg:cNvGrpSpPr>
                      <wpg:grpSpPr bwMode="auto">
                        <a:xfrm>
                          <a:off x="5294" y="15188"/>
                          <a:ext cx="6611" cy="1650"/>
                          <a:chOff x="5294" y="15188"/>
                          <a:chExt cx="6611" cy="1650"/>
                        </a:xfrm>
                      </wpg:grpSpPr>
                      <wps:wsp>
                        <wps:cNvPr id="2451"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2.4pt;margin-top:762.8pt;width:596.3pt;height:83.5pt;z-index:-25162649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&#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qt/EAAAA3QAAAA8AAABkcnMvZG93bnJldi54bWxEj81qwzAQhO+BvoPYQm+JlNSkxokSSqBQ&#10;yCF/foDF2tom1spIquO+fRUI5DjMzDfMejvaTgzkQ+tYw3ymQBBXzrRcaygvX9McRIjIBjvHpOGP&#10;Amw3L5M1Fsbd+ETDOdYiQTgUqKGJsS+kDFVDFsPM9cTJ+3HeYkzS19J4vCW47eRCqaW02HJaaLCn&#10;XUPV9fxrNeyux1ZVmc/2Nh6OpcrLIV8qrd9ex88ViEhjfIYf7W+jYZG9f8D9TXo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Tqt/EAAAA3QAAAA8AAAAAAAAAAAAAAAAA&#10;nwIAAGRycy9kb3ducmV2LnhtbFBLBQYAAAAABAAEAPcAAACQ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5tMMA&#10;AADdAAAADwAAAGRycy9kb3ducmV2LnhtbESPX2vCMBTF3wf7DuEOfJvpdIrrjDIEcfpmpz5fmrsm&#10;rLkpTaz12xtB2OPh/Plx5sve1aKjNljPCt6GGQji0mvLlYLDz/p1BiJEZI21Z1JwpQDLxfPTHHPt&#10;L7ynroiVSCMcclRgYmxyKUNpyGEY+oY4eb++dRiTbCupW7ykcVfLUZZNpUPLiWCwoZWh8q84u8Sl&#10;brPaFRNvj97W29DtpycySg1e+q9PEJH6+B9+tL+1gtH7+APub9IT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5tMMAAADdAAAADwAAAAAAAAAAAAAAAACYAgAAZHJzL2Rv&#10;d25yZXYueG1sUEsFBgAAAAAEAAQA9QAAAIgDA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jVMAA&#10;AADdAAAADwAAAGRycy9kb3ducmV2LnhtbERPTWsCMRC9C/0PYQq9abaiIqtRilDaenNbPQ+bcRPc&#10;TJZNum7/fedQ6PHxvrf7MbRqoD75yAaeZwUo4jpaz42Br8/X6RpUysgW28hk4IcS7HcPky2WNt75&#10;REOVGyUhnEo04HLuSq1T7ShgmsWOWLhr7ANmgX2jbY93CQ+tnhfFSgf0LA0OOzo4qm/Vd5BeGt4O&#10;x2oZ/Tn69iMNp9WFnDFPj+PLBlSmMf+L/9zv1sB8sZD98kae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gjVMAAAADdAAAADwAAAAAAAAAAAAAAAACYAgAAZHJzL2Rvd25y&#10;ZXYueG1sUEsFBgAAAAAEAAQA9QAAAIUDA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441"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Gz8IA&#10;AADdAAAADwAAAGRycy9kb3ducmV2LnhtbESPX2vCMBTF3wd+h3AF32ZaUZHOWESQ6d7s5p4vzV0T&#10;1tyUJqv12y/CYI+H8+fH2Zaja8VAfbCeFeTzDARx7bXlRsHH+/F5AyJEZI2tZ1JwpwDlbvK0xUL7&#10;G19oqGIj0giHAhWYGLtCylAbchjmviNO3pfvHcYk+0bqHm9p3LVykWVr6dByIhjs6GCo/q5+XOLS&#10;8Hp4q1beXr1tz2G4rD/JKDWbjvsXEJHG+B/+a5+0gsVymcPj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9IbPwgAAAN0AAAAPAAAAAAAAAAAAAAAAAJgCAABkcnMvZG93&#10;bnJldi54bWxQSwUGAAAAAAQABAD1AAAAhwM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YuMIA&#10;AADdAAAADwAAAGRycy9kb3ducmV2LnhtbESPXWvCMBSG7wf+h3AE72ZqcSLVKCLI3O6sH9eH5tgE&#10;m5PSZLX798tgsMuX9+PhXW8H14ieumA9K5hNMxDEldeWawWX8+F1CSJEZI2NZ1LwTQG2m9HLGgvt&#10;n3yivoy1SCMcClRgYmwLKUNlyGGY+pY4eXffOYxJdrXUHT7TuGtknmUL6dByIhhsaW+oepRfLnGp&#10;f99/lm/eXr1tPkJ/WtzIKDUZD7sViEhD/A//tY9aQT6f5/D7Jj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hi4wgAAAN0AAAAPAAAAAAAAAAAAAAAAAJgCAABkcnMvZG93&#10;bnJldi54bWxQSwUGAAAAAAQABAD1AAAAhwM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jh8gA&#10;AADdAAAADwAAAGRycy9kb3ducmV2LnhtbESPQWvCQBSE70L/w/IKvUjdGIJI6ipVECw9WG1o6+2R&#10;fSap2bchu9H033cFweMwM98ws0VvanGm1lWWFYxHEQji3OqKCwXZ5/p5CsJ5ZI21ZVLwRw4W84fB&#10;DFNtL7yj894XIkDYpaig9L5JpXR5SQbdyDbEwTva1qAPsi2kbvES4KaWcRRNpMGKw0KJDa1Kyk/7&#10;zihYZj/bzekjk3H3/fb1/rvrou1hqNTTY//6AsJT7+/hW3ujFcRJksD1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6OHyAAAAN0AAAAPAAAAAAAAAAAAAAAAAJgCAABk&#10;cnMvZG93bnJldi54bWxQSwUGAAAAAAQABAD1AAAAjQM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HMkA&#10;AADdAAAADwAAAGRycy9kb3ducmV2LnhtbESPQWvCQBSE7wX/w/IEL0U3DVZKdJW2ICg9WG2w9fbI&#10;PpNo9m3IbjT9926h4HGYmW+Y2aIzlbhQ40rLCp5GEQjizOqScwXp13L4AsJ5ZI2VZVLwSw4W897D&#10;DBNtr7yly87nIkDYJaig8L5OpHRZQQbdyNbEwTvaxqAPssmlbvAa4KaScRRNpMGSw0KBNb0XlJ13&#10;rVHwlv5sVufPVMbt93r/cdq20ebwqNSg371OQXjq/D38315pBfF4/A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GHM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a8kA&#10;AADdAAAADwAAAGRycy9kb3ducmV2LnhtbESPW2vCQBSE3wv9D8sp9KXopkFEoqvYQsHSB2/By9sh&#10;e0xSs2dDdqPpv+8Kgo/DzHzDTGadqcSFGldaVvDej0AQZ1aXnCtIt1+9EQjnkTVWlknBHzmYTZ+f&#10;Jphoe+U1XTY+FwHCLkEFhfd1IqXLCjLo+rYmDt7JNgZ9kE0udYPXADeVjKNoKA2WHBYKrOmzoOy8&#10;aY2Cj/SwXJxXqYzb/ffu53fdRsvjm1KvL918DMJT5x/he3uhFcSDwRBub8ITk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Ya8kAAADdAAAADwAAAAAAAAAAAAAAAACYAgAA&#10;ZHJzL2Rvd25yZXYueG1sUEsFBgAAAAAEAAQA9QAAAI4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98MkA&#10;AADdAAAADwAAAGRycy9kb3ducmV2LnhtbESPQWvCQBSE7wX/w/IEL0U3DVJLdJW2ICg9WG2w9fbI&#10;PpNo9m3IbjT9926h4HGYmW+Y2aIzlbhQ40rLCp5GEQjizOqScwXp13L4AsJ5ZI2VZVLwSw4W897D&#10;DBNtr7yly87nIkDYJaig8L5OpHRZQQbdyNbEwTvaxqAPssmlbvAa4KaScRQ9S4Mlh4UCa3ovKDvv&#10;WqPgLf3ZrM6fqYzb7/X+47Rto83hUalBv3udgvDU+Xv4v73SCuLxeAJ/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U98M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YjMQA&#10;AADdAAAADwAAAGRycy9kb3ducmV2LnhtbESPQWsCMRSE74X+h/AEb92sIqVdjSKFFnuz6qW3x+a5&#10;2XXzsiTRrP++KRR6HGbmG2a1GW0vbuRD61jBrChBENdOt9woOB3fn15AhIissXdMCu4UYLN+fFhh&#10;pV3iL7odYiMyhEOFCkyMQyVlqA1ZDIUbiLN3dt5izNI3UntMGW57OS/LZ2mx5bxgcKA3Q/XlcLUK&#10;Pu2A1pmPuO+uu/23T13C1Ck1nYzbJYhIY/wP/7V3WsF8sXiF3zf5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2IzEAAAA3QAAAA8AAAAAAAAAAAAAAAAAmAIAAGRycy9k&#10;b3ducmV2LnhtbFBLBQYAAAAABAAEAPUAAACJAw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CFsUA&#10;AADdAAAADwAAAGRycy9kb3ducmV2LnhtbESPT4vCMBTE7wt+h/CEva2pZV2kGkWUhUVP/gVvz+bZ&#10;FJuX2kTtfvuNsOBxmJnfMONpaytxp8aXjhX0ewkI4tzpkgsFu+33xxCED8gaK8ek4Jc8TCedtzFm&#10;2j14TfdNKESEsM9QgQmhzqT0uSGLvudq4uidXWMxRNkUUjf4iHBbyTRJvqTFkuOCwZrmhvLL5mYV&#10;kDH74+B0DYt0tb+YdH5Ybm8Hpd677WwEIlAbXuH/9o9WkH4O+vB8E5+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4IWxQAAAN0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cYcUA&#10;AADdAAAADwAAAGRycy9kb3ducmV2LnhtbESPT2sCMRTE70K/Q3gFb5ptUJGtUYpSKHqq/6C3183r&#10;ZnHzsm6ibr99UxA8DjPzG2a26FwtrtSGyrOGl2EGgrjwpuJSw373PpiCCBHZYO2ZNPxSgMX8qTfD&#10;3Pgbf9J1G0uRIBxy1GBjbHIpQ2HJYRj6hjh5P751GJNsS2lavCW4q6XKsol0WHFasNjQ0lJx2l6c&#10;BrL28DX+PseV2hxOVi2P693lqHX/uXt7BRGpi4/wvf1hNKjRWMH/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RxhxQAAAN0AAAAPAAAAAAAAAAAAAAAAAJgCAABkcnMv&#10;ZG93bnJldi54bWxQSwUGAAAAAAQABAD1AAAAigM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25+sYA&#10;AADdAAAADwAAAGRycy9kb3ducmV2LnhtbESPT2sCMRTE74LfITyhN826rVK2RhFFED3Vf9Db6+a5&#10;Wdy8rJuo22/fCIUeh5n5DTOZtbYSd2p86VjBcJCAIM6dLrlQcNiv+u8gfEDWWDkmBT/kYTbtdiaY&#10;affgT7rvQiEihH2GCkwIdSalzw1Z9ANXE0fv7BqLIcqmkLrBR4TbSqZJMpYWS44LBmtaGMovu5tV&#10;QMYcv0bf17BMt8eLSRenzf52Uuql184/QARqw3/4r73WCtK30Ss838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25+sYAAADd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hjsUA&#10;AADdAAAADwAAAGRycy9kb3ducmV2LnhtbESPT4vCMBTE78J+h/AWvGm6RUWqURaXBdHT+g+8PZu3&#10;TbF56TZR67c3C4LHYWZ+w0znra3ElRpfOlbw0U9AEOdOl1wo2G2/e2MQPiBrrByTgjt5mM/eOlPM&#10;tLvxD103oRARwj5DBSaEOpPS54Ys+r6riaP36xqLIcqmkLrBW4TbSqZJMpIWS44LBmtaGMrPm4tV&#10;QMbsj8PTX/hK1/uzSReH1fZyUKr73n5OQARqwyv8bC+1gnQwHMD/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CGOxQAAAN0AAAAPAAAAAAAAAAAAAAAAAJgCAABkcnMv&#10;ZG93bnJldi54bWxQSwUGAAAAAAQABAD1AAAAigM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EFcUA&#10;AADdAAAADwAAAGRycy9kb3ducmV2LnhtbESPT2vCQBTE74LfYXlCb7ppaIqkrlIUQdqTf6G3Z/aZ&#10;DWbfxuyq6bfvCgWPw8z8hpnMOluLG7W+cqzgdZSAIC6crrhUsNsuh2MQPiBrrB2Tgl/yMJv2exPM&#10;tbvzmm6bUIoIYZ+jAhNCk0vpC0MW/cg1xNE7udZiiLItpW7xHuG2lmmSvEuLFccFgw3NDRXnzdUq&#10;IGP2P9nxEhbp9/5s0vnha3s9KPUy6D4/QATqwjP8315pBelblsHj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IQVxQAAAN0AAAAPAAAAAAAAAAAAAAAAAJgCAABkcnMv&#10;ZG93bnJldi54bWxQSwUGAAAAAAQABAD1AAAAigM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YsUA&#10;AADdAAAADwAAAGRycy9kb3ducmV2LnhtbESPT2vCQBTE74V+h+UJ3pqNoUpJXUUshaIn/0Jvr9ln&#10;Nph9m2ZXjd/eFQSPw8z8hhlPO1uLM7W+cqxgkKQgiAunKy4VbDffbx8gfEDWWDsmBVfyMJ28vowx&#10;1+7CKzqvQykihH2OCkwITS6lLwxZ9IlriKN3cK3FEGVbSt3iJcJtLbM0HUmLFccFgw3NDRXH9ckq&#10;IGN2v8O///CVLXdHk833i81pr1S/180+QQTqwjP8aP9oBdn7cAT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hpixQAAAN0AAAAPAAAAAAAAAAAAAAAAAJgCAABkcnMv&#10;ZG93bnJldi54bWxQSwUGAAAAAAQABAD1AAAAigM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cYA&#10;AADdAAAADwAAAGRycy9kb3ducmV2LnhtbESPQWsCMRSE74L/ITzBm2ZdtC1bo4gilPZUrUJvr5vn&#10;ZnHzsm6ibv+9EQSPw8x8w0znra3EhRpfOlYwGiYgiHOnSy4U/GzXgzcQPiBrrByTgn/yMJ91O1PM&#10;tLvyN102oRARwj5DBSaEOpPS54Ys+qGriaN3cI3FEGVTSN3gNcJtJdMkeZEWS44LBmtaGsqPm7NV&#10;QMbsfid/p7BKv3ZHky73n9vzXql+r128gwjUhmf40f7QCtLx5BX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a/+cYAAADdAAAADwAAAAAAAAAAAAAAAACYAgAAZHJz&#10;L2Rvd25yZXYueG1sUEsFBgAAAAAEAAQA9QAAAIsDA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i8MA&#10;AADdAAAADwAAAGRycy9kb3ducmV2LnhtbERPz2vCMBS+D/Y/hDfwNtOVVUY1luEQhp6mU9jt2bw1&#10;pc1LbaKt//1yEHb8+H4vitG24kq9rx0reJkmIIhLp2uuFHzv189vIHxA1tg6JgU38lAsHx8WmGs3&#10;8Bddd6ESMYR9jgpMCF0upS8NWfRT1xFH7tf1FkOEfSV1j0MMt61Mk2QmLdYcGwx2tDJUNruLVUDG&#10;HH6y0zl8pNtDY9LVcbO/HJWaPI3vcxCBxvAvvrs/tYL0NYt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i8MAAADdAAAADwAAAAAAAAAAAAAAAACYAgAAZHJzL2Rv&#10;d25yZXYueG1sUEsFBgAAAAAEAAQA9QAAAIgDA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OEMYA&#10;AADdAAAADwAAAGRycy9kb3ducmV2LnhtbESPQWsCMRSE74L/ITzBm2ZdtLRbo4gilPZUrUJvr5vn&#10;ZnHzsm6ibv+9EQSPw8x8w0znra3EhRpfOlYwGiYgiHOnSy4U/GzXg1cQPiBrrByTgn/yMJ91O1PM&#10;tLvyN102oRARwj5DBSaEOpPS54Ys+qGriaN3cI3FEGVTSN3gNcJtJdMkeZEWS44LBmtaGsqPm7NV&#10;QMbsfid/p7BKv3ZHky73n9vzXql+r128gwjUhmf40f7QCtLx5A3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WOEMYAAADdAAAADwAAAAAAAAAAAAAAAACYAgAAZHJz&#10;L2Rvd25yZXYueG1sUEsFBgAAAAAEAAQA9QAAAIsDA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MMIA&#10;AADdAAAADwAAAGRycy9kb3ducmV2LnhtbERPy4rCMBTdD8w/hDvgbkynjCLVKOIgDLryCe6uzbUp&#10;Nje1iVr/3iwEl4fzHk1aW4kbNb50rOCnm4Agzp0uuVCw3cy/ByB8QNZYOSYFD/IwGX9+jDDT7s4r&#10;uq1DIWII+wwVmBDqTEqfG7Lou64mjtzJNRZDhE0hdYP3GG4rmSZJX1osOTYYrGlmKD+vr1YBGbM7&#10;9I6X8Jcud2eTzvaLzXWvVOernQ5BBGrDW/xy/2sF6W8/7o9v4hOQ4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0wwgAAAN0AAAAPAAAAAAAAAAAAAAAAAJgCAABkcnMvZG93&#10;bnJldi54bWxQSwUGAAAAAAQABAD1AAAAhwM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Iq8UA&#10;AADdAAAADwAAAGRycy9kb3ducmV2LnhtbESPQWsCMRSE7wX/Q3hCbzXrUkVWo4hSKO1JrYK35+a5&#10;Wdy8rJuo6783gtDjMDPfMJNZaytxpcaXjhX0ewkI4tzpkgsFf5uvjxEIH5A1Vo5JwZ08zKadtwlm&#10;2t14Rdd1KESEsM9QgQmhzqT0uSGLvudq4ugdXWMxRNkUUjd4i3BbyTRJhtJiyXHBYE0LQ/lpfbEK&#10;yJjtfnA4h2X6uz2ZdLH72Vx2Sr132/kYRKA2/Idf7W+tIP0c9uH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0irxQAAAN0AAAAPAAAAAAAAAAAAAAAAAJgCAABkcnMv&#10;ZG93bnJldi54bWxQSwUGAAAAAAQABAD1AAAAig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W3MUA&#10;AADdAAAADwAAAGRycy9kb3ducmV2LnhtbESPT2sCMRTE70K/Q3gFb5ptUJGtUYpSKO2p/oPeXjev&#10;m8XNy7qJun77RhA8DjPzG2a26FwtztSGyrOGl2EGgrjwpuJSw3bzPpiCCBHZYO2ZNFwpwGL+1Jth&#10;bvyFv+m8jqVIEA45arAxNrmUobDkMAx9Q5y8P986jEm2pTQtXhLc1VJl2UQ6rDgtWGxoaak4rE9O&#10;A1m7+xn/HuNKfe0OVi33n5vTXuv+c/f2CiJSFx/he/vDaFCjiYL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dbcxQAAAN0AAAAPAAAAAAAAAAAAAAAAAJgCAABkcnMv&#10;ZG93bnJldi54bWxQSwUGAAAAAAQABAD1AAAAigM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Pr>
        <w:b/>
        <w:color w:val="FFFFFF" w:themeColor="background1"/>
        <w:sz w:val="18"/>
      </w:rPr>
      <w:t>TREATY OF WAITANGI TOOLKIT</w:t>
    </w:r>
    <w:r w:rsidR="00F64D1E">
      <w:rPr>
        <w:b/>
        <w:color w:val="FFFFFF" w:themeColor="background1"/>
        <w:sz w:val="18"/>
      </w:rPr>
      <w:tab/>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71597C">
      <w:rPr>
        <w:b/>
        <w:noProof/>
        <w:color w:val="FFFFFF" w:themeColor="background1"/>
        <w:sz w:val="18"/>
      </w:rPr>
      <w:t>12</w:t>
    </w:r>
    <w:r w:rsidR="00F64D1E" w:rsidRPr="00F64D1E">
      <w:rPr>
        <w:b/>
        <w:noProof/>
        <w:color w:val="FFFFFF" w:themeColor="background1"/>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0D151B" w:rsidP="00007AB3">
    <w:pPr>
      <w:pStyle w:val="Footer"/>
      <w:tabs>
        <w:tab w:val="clear" w:pos="4153"/>
        <w:tab w:val="clear" w:pos="8306"/>
        <w:tab w:val="center" w:pos="8789"/>
        <w:tab w:val="right" w:pos="9072"/>
      </w:tabs>
      <w:rPr>
        <w:b/>
        <w:color w:val="FFFFFF" w:themeColor="background1"/>
        <w:sz w:val="18"/>
      </w:rPr>
    </w:pPr>
    <w:r w:rsidRPr="008922F1">
      <w:rPr>
        <w:b/>
        <w:noProof/>
        <w:lang w:val="en-NZ" w:eastAsia="en-NZ"/>
      </w:rPr>
      <mc:AlternateContent>
        <mc:Choice Requires="wpg">
          <w:drawing>
            <wp:anchor distT="0" distB="0" distL="114300" distR="114300" simplePos="0" relativeHeight="251692032" behindDoc="1" locked="0" layoutInCell="1" allowOverlap="1" wp14:anchorId="12E1EB7B" wp14:editId="00138CDA">
              <wp:simplePos x="0" y="0"/>
              <wp:positionH relativeFrom="page">
                <wp:posOffset>-7315</wp:posOffset>
              </wp:positionH>
              <wp:positionV relativeFrom="page">
                <wp:posOffset>9641205</wp:posOffset>
              </wp:positionV>
              <wp:extent cx="7573010" cy="1060450"/>
              <wp:effectExtent l="0" t="0" r="8890" b="6350"/>
              <wp:wrapNone/>
              <wp:docPr id="2530"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531"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532" name="Group 1000"/>
                      <wpg:cNvGrpSpPr>
                        <a:grpSpLocks/>
                      </wpg:cNvGrpSpPr>
                      <wpg:grpSpPr bwMode="auto">
                        <a:xfrm>
                          <a:off x="0" y="15269"/>
                          <a:ext cx="10740" cy="1569"/>
                          <a:chOff x="0" y="15269"/>
                          <a:chExt cx="10740" cy="1569"/>
                        </a:xfrm>
                      </wpg:grpSpPr>
                      <wps:wsp>
                        <wps:cNvPr id="2533"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2535"/>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7" name="Group 995"/>
                      <wpg:cNvGrpSpPr>
                        <a:grpSpLocks/>
                      </wpg:cNvGrpSpPr>
                      <wpg:grpSpPr bwMode="auto">
                        <a:xfrm>
                          <a:off x="0" y="15269"/>
                          <a:ext cx="10740" cy="1569"/>
                          <a:chOff x="0" y="15269"/>
                          <a:chExt cx="10740" cy="1569"/>
                        </a:xfrm>
                      </wpg:grpSpPr>
                      <wps:wsp>
                        <wps:cNvPr id="2538"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2" name="Group 993"/>
                      <wpg:cNvGrpSpPr>
                        <a:grpSpLocks/>
                      </wpg:cNvGrpSpPr>
                      <wpg:grpSpPr bwMode="auto">
                        <a:xfrm>
                          <a:off x="6819" y="16187"/>
                          <a:ext cx="2273" cy="650"/>
                          <a:chOff x="6819" y="16187"/>
                          <a:chExt cx="2273" cy="650"/>
                        </a:xfrm>
                      </wpg:grpSpPr>
                      <wps:wsp>
                        <wps:cNvPr id="2543"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4" name="Group 980"/>
                      <wpg:cNvGrpSpPr>
                        <a:grpSpLocks/>
                      </wpg:cNvGrpSpPr>
                      <wpg:grpSpPr bwMode="auto">
                        <a:xfrm>
                          <a:off x="5294" y="15188"/>
                          <a:ext cx="6611" cy="1650"/>
                          <a:chOff x="5294" y="15188"/>
                          <a:chExt cx="6611" cy="1650"/>
                        </a:xfrm>
                      </wpg:grpSpPr>
                      <wps:wsp>
                        <wps:cNvPr id="2545"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6pt;margin-top:759.15pt;width:596.3pt;height:83.5pt;z-index:-251624448;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&#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mK3EAAAA3QAAAA8AAABkcnMvZG93bnJldi54bWxEj81qwzAQhO+FvIPYQm6NlF+MGyWEQCGQ&#10;Q37qB1isrW1irYykOs7bR4FCj8PMfMOst4NtRU8+NI41TCcKBHHpTMOVhuL76yMDESKywdYxaXhQ&#10;gO1m9LbG3Lg7X6i/xkokCIccNdQxdrmUoazJYpi4jjh5P85bjEn6ShqP9wS3rZwptZIWG04LNXa0&#10;r6m8XX+thv3t3Khy4RdHG0/nQmVFn62U1uP3YfcJItIQ/8N/7YPRMFvOp/B6k5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XmK3EAAAA3QAAAA8AAAAAAAAAAAAAAAAA&#10;nwIAAGRycy9kb3ducmV2LnhtbFBLBQYAAAAABAAEAPcAAACQ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Bw8IA&#10;AADdAAAADwAAAGRycy9kb3ducmV2LnhtbESPX2vCMBTF34V9h3AHe7OpijKqUUQYm75Znc+X5toE&#10;m5vSZLX79kYY7PFw/vw4q83gGtFTF6xnBZMsB0FceW25VnA+fYzfQYSIrLHxTAp+KcBm/TJaYaH9&#10;nY/Ul7EWaYRDgQpMjG0hZagMOQyZb4mTd/Wdw5hkV0vd4T2Nu0ZO83whHVpOBIMt7QxVt/LHJS71&#10;n7tDOff229tmH/rj4kJGqbfXYbsEEWmI/+G/9pdWMJ3PZ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cHDwgAAAN0AAAAPAAAAAAAAAAAAAAAAAJgCAABkcnMvZG93&#10;bnJldi54bWxQSwUGAAAAAAQABAD1AAAAhw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Zt8MA&#10;AADdAAAADwAAAGRycy9kb3ducmV2LnhtbESPX2vCMBTF3wd+h3CFvc1UnSK1qYgw3PZmN32+NNcm&#10;2NyUJqvdt18Ggz0ezp8fp9iNrhUD9cF6VjCfZSCIa68tNwo+P16eNiBCRNbYeiYF3xRgV04eCsy1&#10;v/OJhio2Io1wyFGBibHLpQy1IYdh5jvi5F197zAm2TdS93hP466ViyxbS4eWE8FgRwdD9a36colL&#10;w/HwXq28PXvbvoXhtL6QUepxOu63ICKN8T/8137VChar5TP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Zt8MAAADdAAAADwAAAAAAAAAAAAAAAACYAgAAZHJzL2Rv&#10;d25yZXYueG1sUEsFBgAAAAAEAAQA9QAAAIgDA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535"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8LMMA&#10;AADdAAAADwAAAGRycy9kb3ducmV2LnhtbESPX2vCMBTF34V9h3CFvWmqoyLVtAxhuO3N6vZ8aa5N&#10;WHNTmli7b78MBns8nD8/zr6aXCdGGoL1rGC1zEAQN15bbhVczi+LLYgQkTV2nknBNwWoyofZHgvt&#10;73yisY6tSCMcClRgYuwLKUNjyGFY+p44eVc/OIxJDq3UA97TuOvkOss20qHlRDDY08FQ81XfXOLS&#10;eDy817m3H952b2E8bT7JKPU4n553ICJN8T/8137VCtb5Uw6/b9IT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8LM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iW8IA&#10;AADdAAAADwAAAGRycy9kb3ducmV2LnhtbESPXWvCMBSG7wf+h3CE3c1UxSLVKCLI3O6sH9eH5tgE&#10;m5PSZLX798tgsMuX9+PhXW8H14ieumA9K5hOMhDEldeWawWX8+FtCSJEZI2NZ1LwTQG2m9HLGgvt&#10;n3yivoy1SCMcClRgYmwLKUNlyGGY+JY4eXffOYxJdrXUHT7TuGvkLMty6dByIhhsaW+oepRfLnGp&#10;f99/lgtvr942H6E/5TcySr2Oh90KRKQh/of/2ketYLaY5/D7Jj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JbwgAAAN0AAAAPAAAAAAAAAAAAAAAAAJgCAABkcnMvZG93&#10;bnJldi54bWxQSwUGAAAAAAQABAD1AAAAhwM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VYsYA&#10;AADdAAAADwAAAGRycy9kb3ducmV2LnhtbERPy2rCQBTdF/oPwy24KXVixFJSR1FBUFxY09DH7pK5&#10;TaKZOyEz0fj3zkLo8nDe03lvanGm1lWWFYyGEQji3OqKCwXZ5/rlDYTzyBpry6TgSg7ms8eHKSba&#10;XvhA59QXIoSwS1BB6X2TSOnykgy6oW2IA/dnW4M+wLaQusVLCDe1jKPoVRqsODSU2NCqpPyUdkbB&#10;MvvZb04fmYy77+3X7njoov3vs1KDp37xDsJT7//Fd/dGK4gn4zA3vA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3VYsYAAADdAAAADwAAAAAAAAAAAAAAAACYAgAAZHJz&#10;L2Rvd25yZXYueG1sUEsFBgAAAAAEAAQA9QAAAIs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w+coA&#10;AADdAAAADwAAAGRycy9kb3ducmV2LnhtbESPT2vCQBTE7wW/w/KEXkrdNNJSUzfBCgWlB6uG/rk9&#10;sq9JNPs2ZDcav323UOhxmJnfMPNsMI04UedqywruJhEI4sLqmksF+f7l9hGE88gaG8uk4EIOsnR0&#10;NcdE2zNv6bTzpQgQdgkqqLxvEyldUZFBN7EtcfC+bWfQB9mVUnd4DnDTyDiKHqTBmsNChS0tKyqO&#10;u94oeM4/N6vjWy7j/mP9/nrY9tHm60ap6/GweALhafD/4b/2SiuI76cz+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CBcPnKAAAA3QAAAA8AAAAAAAAAAAAAAAAAmAIA&#10;AGRycy9kb3ducmV2LnhtbFBLBQYAAAAABAAEAPUAAACPAw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qGcYA&#10;AADdAAAADwAAAGRycy9kb3ducmV2LnhtbERPy2rCQBTdF/oPwy24KXVi0FJSR1FBUFxY09DH7pK5&#10;TaKZOyEz0fj3zkLo8nDe03lvanGm1lWWFYyGEQji3OqKCwXZ5/rlDYTzyBpry6TgSg7ms8eHKSba&#10;XvhA59QXIoSwS1BB6X2TSOnykgy6oW2IA/dnW4M+wLaQusVLCDe1jKPoVRqsODSU2NCqpPyUdkbB&#10;MvvZb04fmYy77+3X7njoov3vs1KDp37xDsJT7//Fd/dGK4gn47A/vA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2qGcYAAADdAAAADwAAAAAAAAAAAAAAAACYAgAAZHJz&#10;L2Rvd25yZXYueG1sUEsFBgAAAAAEAAQA9QAAAIs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PgskA&#10;AADdAAAADwAAAGRycy9kb3ducmV2LnhtbESPQWvCQBSE7wX/w/IEL0U3hlZKdJVWECw9WG2w9fbI&#10;PpNo9m3IbjT9926h4HGYmW+Y2aIzlbhQ40rLCsajCARxZnXJuYL0azV8AeE8ssbKMin4JQeLee9h&#10;hom2V97SZedzESDsElRQeF8nUrqsIINuZGvi4B1tY9AH2eRSN3gNcFPJOIom0mDJYaHAmpYFZedd&#10;axS8pT+b9fkzlXH7/b7/OG3baHN4VGrQ716nIDx1/h7+b6+1gvj5aQ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EPgs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g+8QA&#10;AADdAAAADwAAAGRycy9kb3ducmV2LnhtbESPQWsCMRSE74L/ITyhN81qrZStUaTQYm9We+ntsXnd&#10;7HbzsiTRbP99Iwgeh5n5hllvB9uJC/nQOFYwnxUgiCunG64VfJ3eps8gQkTW2DkmBX8UYLsZj9ZY&#10;apf4ky7HWIsM4VCiAhNjX0oZKkMWw8z1xNn7cd5izNLXUntMGW47uSiKlbTYcF4w2NOroer3eLYK&#10;PmyP1pn3eGjP+8O3T23C1Cr1MBl2LyAiDfEevrX3WsHiafkI1zf5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4PvEAAAA3QAAAA8AAAAAAAAAAAAAAAAAmAIAAGRycy9k&#10;b3ducmV2LnhtbFBLBQYAAAAABAAEAPUAAACJAw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VcUA&#10;AADdAAAADwAAAGRycy9kb3ducmV2LnhtbESPT2vCQBTE74LfYXlCb7ppaIqkrlIUQdqTf6G3Z/aZ&#10;DWbfxuyq6bfvCgWPw8z8hpnMOluLG7W+cqzgdZSAIC6crrhUsNsuh2MQPiBrrB2Tgl/yMJv2exPM&#10;tbvzmm6bUIoIYZ+jAhNCk0vpC0MW/cg1xNE7udZiiLItpW7xHuG2lmmSvEuLFccFgw3NDRXnzdUq&#10;IGP2P9nxEhbp9/5s0vnha3s9KPUy6D4/QATqwjP8315pBWn2lsHj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B1VxQAAAN0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DIsUA&#10;AADdAAAADwAAAGRycy9kb3ducmV2LnhtbESPT2vCQBTE74V+h+UJ3pqNoUpJXUUshaIn/0Jvr9ln&#10;Nph9m2ZXjd/eFQSPw8z8hhlPO1uLM7W+cqxgkKQgiAunKy4VbDffbx8gfEDWWDsmBVfyMJ28vowx&#10;1+7CKzqvQykihH2OCkwITS6lLwxZ9IlriKN3cK3FEGVbSt3iJcJtLbM0HUmLFccFgw3NDRXH9ckq&#10;IGN2v8O///CVLXdHk833i81pr1S/180+QQTqwjP8aP9oBdnwfQT3N/EJ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oMixQAAAN0AAAAPAAAAAAAAAAAAAAAAAJgCAABkcnMv&#10;ZG93bnJldi54bWxQSwUGAAAAAAQABAD1AAAAigM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mucYA&#10;AADdAAAADwAAAGRycy9kb3ducmV2LnhtbESPQWsCMRSE74L/ITzBm2ZdtC1bo4gilPZUrUJvr5vn&#10;ZnHzsm6ibv+9EQSPw8x8w0znra3EhRpfOlYwGiYgiHOnSy4U/GzXgzcQPiBrrByTgn/yMJ91O1PM&#10;tLvyN102oRARwj5DBSaEOpPS54Ys+qGriaN3cI3FEGVTSN3gNcJtJdMkeZEWS44LBmtaGsqPm7NV&#10;QMbsfid/p7BKv3ZHky73n9vzXql+r128gwjUhmf40f7QCtLJ+BX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4mucYAAADd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yy8MA&#10;AADdAAAADwAAAGRycy9kb3ducmV2LnhtbERPz2vCMBS+D/Y/hDfwNtOVVUY1luEQhp6mU9jt2bw1&#10;pc1LbaKt//1yEHb8+H4vitG24kq9rx0reJkmIIhLp2uuFHzv189vIHxA1tg6JgU38lAsHx8WmGs3&#10;8Bddd6ESMYR9jgpMCF0upS8NWfRT1xFH7tf1FkOEfSV1j0MMt61Mk2QmLdYcGwx2tDJUNruLVUDG&#10;HH6y0zl8pNtDY9LVcbO/HJWaPI3vcxCBxvAvvrs/tYI0e41z4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Gyy8MAAADdAAAADwAAAAAAAAAAAAAAAACYAgAAZHJzL2Rv&#10;d25yZXYueG1sUEsFBgAAAAAEAAQA9QAAAIgDA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0XUMYA&#10;AADdAAAADwAAAGRycy9kb3ducmV2LnhtbESPQWsCMRSE74L/ITzBm2ZdtLRbo4gilPZUrUJvr5vn&#10;ZnHzsm6ibv+9EQSPw8x8w0znra3EhRpfOlYwGiYgiHOnSy4U/GzXg1cQPiBrrByTgn/yMJ91O1PM&#10;tLvyN102oRARwj5DBSaEOpPS54Ys+qGriaN3cI3FEGVTSN3gNcJtJdMkeZEWS44LBmtaGsqPm7NV&#10;QMbsfid/p7BKv3ZHky73n9vzXql+r128gwjUhmf40f7QCtLJ+A3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0XUMYAAADdAAAADwAAAAAAAAAAAAAAAACYAgAAZHJz&#10;L2Rvd25yZXYueG1sUEsFBgAAAAAEAAQA9QAAAIs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oEMMA&#10;AADdAAAADwAAAGRycy9kb3ducmV2LnhtbERPyWrDMBC9F/IPYgK5NXINLsWJEkpCoaSnOgvkNrWm&#10;lok1cix56d9Xh0KPj7evt5NtxECdrx0reFomIIhLp2uuFJyOb48vIHxA1tg4JgU/5GG7mT2sMddu&#10;5E8ailCJGMI+RwUmhDaX0peGLPqla4kj9+06iyHCrpK6wzGG20amSfIsLdYcGwy2tDNU3oreKiBj&#10;ztfs6x726cf5ZtLd5XDsL0ot5tPrCkSgKfyL/9zvWkGaZX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4oEMMAAADdAAAADwAAAAAAAAAAAAAAAACYAgAAZHJzL2Rv&#10;d25yZXYueG1sUEsFBgAAAAAEAAQA9QAAAIg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Ni8UA&#10;AADdAAAADwAAAGRycy9kb3ducmV2LnhtbESPT4vCMBTE74LfITzBm6YWuizVKKIsLO5p/Qfens2z&#10;KTYvtYna/fabhQWPw8z8hpktOluLB7W+cqxgMk5AEBdOV1wq2O8+Ru8gfEDWWDsmBT/kYTHv92aY&#10;a/fkb3psQykihH2OCkwITS6lLwxZ9GPXEEfv4lqLIcq2lLrFZ4TbWqZJ8iYtVhwXDDa0MlRct3er&#10;gIw5nLLzLazTr8PVpKvjZnc/KjUcdMspiEBdeIX/259aQZplE/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o2LxQAAAN0AAAAPAAAAAAAAAAAAAAAAAJgCAABkcnMv&#10;ZG93bnJldi54bWxQSwUGAAAAAAQABAD1AAAAigM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T/MUA&#10;AADdAAAADwAAAGRycy9kb3ducmV2LnhtbESPT2sCMRTE7wW/Q3iCt5ptYEtZjVIUQeyp/gNvr5vX&#10;zeLmZd1E3X77plDwOMzMb5jpvHeNuFEXas8aXsYZCOLSm5orDfvd6vkNRIjIBhvPpOGHAsxng6cp&#10;Fsbf+ZNu21iJBOFQoAYbY1tIGUpLDsPYt8TJ+/adw5hkV0nT4T3BXSNVlr1KhzWnBYstLSyV5+3V&#10;aSBrD6f86xKX6uNwtmpx3OyuR61Hw/59AiJSHx/h//baaFB5ruD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BP8xQAAAN0AAAAPAAAAAAAAAAAAAAAAAJgCAABkcnMv&#10;ZG93bnJldi54bWxQSwUGAAAAAAQABAD1AAAAigM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2Z8UA&#10;AADdAAAADwAAAGRycy9kb3ducmV2LnhtbESPT2vCQBTE74LfYXlCb7ppSoqkrlIUQdqTf6G3Z/aZ&#10;DWbfxuyq6bfvCgWPw8z8hpnMOluLG7W+cqzgdZSAIC6crrhUsNsuh2MQPiBrrB2Tgl/yMJv2exPM&#10;tbvzmm6bUIoIYZ+jAhNCk0vpC0MW/cg1xNE7udZiiLItpW7xHuG2lmmSvEuLFccFgw3NDRXnzdUq&#10;IGP2P9nxEhbp9/5s0vnha3s9KPUy6D4/QATqwjP8315pBWmWvcHj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LZnxQAAAN0AAAAPAAAAAAAAAAAAAAAAAJgCAABkcnMv&#10;ZG93bnJldi54bWxQSwUGAAAAAAQABAD1AAAAigM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uE8UA&#10;AADdAAAADwAAAGRycy9kb3ducmV2LnhtbESPT2vCQBTE74LfYXlCb7ppaIqkrlIUQdqTf6G3Z/aZ&#10;DWbfxuyq6bfvCgWPw8z8hpnMOluLG7W+cqzgdZSAIC6crrhUsNsuh2MQPiBrrB2Tgl/yMJv2exPM&#10;tbvzmm6bUIoIYZ+jAhNCk0vpC0MW/cg1xNE7udZiiLItpW7xHuG2lmmSvEuLFccFgw3NDRXnzdUq&#10;IGP2P9nxEhbp9/5s0vnha3s9KPUy6D4/QATqwjP8315pBWmWvcHjTX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S4TxQAAAN0AAAAPAAAAAAAAAAAAAAAAAJgCAABkcnMv&#10;ZG93bnJldi54bWxQSwUGAAAAAAQABAD1AAAAigM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LiMUA&#10;AADdAAAADwAAAGRycy9kb3ducmV2LnhtbESPQWvCQBSE7wX/w/IEb3XTQESiqxSlUOxJbQRvr9nX&#10;bDD7NmZXTf+9Kwg9DjPzDTNf9rYRV+p87VjB2zgBQVw6XXOl4Hv/8ToF4QOyxsYxKfgjD8vF4GWO&#10;uXY33tJ1FyoRIexzVGBCaHMpfWnIoh+7ljh6v66zGKLsKqk7vEW4bWSaJBNpsea4YLCllaHytLtY&#10;BWRMccx+zmGdfhUnk64Om/3loNRo2L/PQATqw3/42f7UCtIsy+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uIxQAAAN0AAAAPAAAAAAAAAAAAAAAAAJgCAABkcnMv&#10;ZG93bnJldi54bWxQSwUGAAAAAAQABAD1AAAAig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V/8UA&#10;AADdAAAADwAAAGRycy9kb3ducmV2LnhtbESPT4vCMBTE7wt+h/AEb2tqoSLVKKIsLOtp/Qfens2z&#10;KTYv3SZq99tvFgSPw8z8hpktOluLO7W+cqxgNExAEBdOV1wq2O8+3icgfEDWWDsmBb/kYTHvvc0w&#10;1+7B33TfhlJECPscFZgQmlxKXxiy6IeuIY7exbUWQ5RtKXWLjwi3tUyTZCwtVhwXDDa0MlRctzer&#10;gIw5nLLzT1inm8PVpKvj1+52VGrQ75ZTEIG68Ao/259aQZplY/h/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xX/xQAAAN0AAAAPAAAAAAAAAAAAAAAAAJgCAABkcnMv&#10;ZG93bnJldi54bWxQSwUGAAAAAAQABAD1AAAAigM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Pr>
        <w:b/>
        <w:color w:val="FFFFFF" w:themeColor="background1"/>
        <w:sz w:val="18"/>
      </w:rPr>
      <w:t>TREATY OF WAITANGI TOOLKIT</w:t>
    </w:r>
    <w:r w:rsidR="00F64D1E">
      <w:rPr>
        <w:b/>
        <w:color w:val="FFFFFF" w:themeColor="background1"/>
        <w:sz w:val="18"/>
      </w:rPr>
      <w:tab/>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71597C">
      <w:rPr>
        <w:b/>
        <w:noProof/>
        <w:color w:val="FFFFFF" w:themeColor="background1"/>
        <w:sz w:val="18"/>
      </w:rPr>
      <w:t>14</w:t>
    </w:r>
    <w:r w:rsidR="00F64D1E" w:rsidRPr="00F64D1E">
      <w:rPr>
        <w:b/>
        <w:noProof/>
        <w:color w:val="FFFFFF" w:themeColor="background1"/>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8922F1" w:rsidRDefault="00942B02" w:rsidP="00942B02">
    <w:pPr>
      <w:pStyle w:val="Footer"/>
      <w:tabs>
        <w:tab w:val="clear" w:pos="4153"/>
        <w:tab w:val="clear" w:pos="8306"/>
        <w:tab w:val="left" w:pos="567"/>
        <w:tab w:val="center" w:pos="8789"/>
      </w:tabs>
      <w:jc w:val="left"/>
    </w:pPr>
    <w:r w:rsidRPr="008922F1">
      <w:rPr>
        <w:b/>
        <w:noProof/>
        <w:lang w:val="en-NZ" w:eastAsia="en-NZ"/>
      </w:rPr>
      <mc:AlternateContent>
        <mc:Choice Requires="wpg">
          <w:drawing>
            <wp:anchor distT="0" distB="0" distL="114300" distR="114300" simplePos="0" relativeHeight="251766784" behindDoc="1" locked="0" layoutInCell="1" allowOverlap="1" wp14:anchorId="679C6102" wp14:editId="75426D3A">
              <wp:simplePos x="0" y="0"/>
              <wp:positionH relativeFrom="page">
                <wp:posOffset>-6020</wp:posOffset>
              </wp:positionH>
              <wp:positionV relativeFrom="page">
                <wp:posOffset>9645650</wp:posOffset>
              </wp:positionV>
              <wp:extent cx="7573010" cy="1060450"/>
              <wp:effectExtent l="0" t="0" r="8890" b="6350"/>
              <wp:wrapNone/>
              <wp:docPr id="2284"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285"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286" name="Group 1000"/>
                      <wpg:cNvGrpSpPr>
                        <a:grpSpLocks/>
                      </wpg:cNvGrpSpPr>
                      <wpg:grpSpPr bwMode="auto">
                        <a:xfrm>
                          <a:off x="0" y="15269"/>
                          <a:ext cx="10740" cy="1569"/>
                          <a:chOff x="0" y="15269"/>
                          <a:chExt cx="10740" cy="1569"/>
                        </a:xfrm>
                      </wpg:grpSpPr>
                      <wps:wsp>
                        <wps:cNvPr id="2287"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289"/>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1" name="Group 995"/>
                      <wpg:cNvGrpSpPr>
                        <a:grpSpLocks/>
                      </wpg:cNvGrpSpPr>
                      <wpg:grpSpPr bwMode="auto">
                        <a:xfrm>
                          <a:off x="0" y="15269"/>
                          <a:ext cx="10740" cy="1569"/>
                          <a:chOff x="0" y="15269"/>
                          <a:chExt cx="10740" cy="1569"/>
                        </a:xfrm>
                      </wpg:grpSpPr>
                      <wps:wsp>
                        <wps:cNvPr id="2292"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6" name="Group 993"/>
                      <wpg:cNvGrpSpPr>
                        <a:grpSpLocks/>
                      </wpg:cNvGrpSpPr>
                      <wpg:grpSpPr bwMode="auto">
                        <a:xfrm>
                          <a:off x="6819" y="16187"/>
                          <a:ext cx="2273" cy="650"/>
                          <a:chOff x="6819" y="16187"/>
                          <a:chExt cx="2273" cy="650"/>
                        </a:xfrm>
                      </wpg:grpSpPr>
                      <wps:wsp>
                        <wps:cNvPr id="2297"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8" name="Group 980"/>
                      <wpg:cNvGrpSpPr>
                        <a:grpSpLocks/>
                      </wpg:cNvGrpSpPr>
                      <wpg:grpSpPr bwMode="auto">
                        <a:xfrm>
                          <a:off x="5294" y="15188"/>
                          <a:ext cx="6611" cy="1650"/>
                          <a:chOff x="5294" y="15188"/>
                          <a:chExt cx="6611" cy="1650"/>
                        </a:xfrm>
                      </wpg:grpSpPr>
                      <wps:wsp>
                        <wps:cNvPr id="2299"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45pt;margin-top:759.5pt;width:596.3pt;height:83.5pt;z-index:-25154969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&#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mizEAAAA3QAAAA8AAABkcnMvZG93bnJldi54bWxEj1FrwjAUhd8H/odwhb2ticVJ6YwigiD4&#10;MOf6Ay7NtS02NyWJtf77ZTDY4+Gc8x3OejvZXozkQ+dYwyJTIIhrZzpuNFTfh7cCRIjIBnvHpOFJ&#10;Abab2csaS+Me/EXjJTYiQTiUqKGNcSilDHVLFkPmBuLkXZ23GJP0jTQeHwlue5krtZIWO04LLQ60&#10;b6m+Xe5Ww/527lS99MuTjZ/nShXVWKyU1q/zafcBItIU/8N/7aPRkOfFO/y+S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5mizEAAAA3QAAAA8AAAAAAAAAAAAAAAAA&#10;nwIAAGRycy9kb3ducmV2LnhtbFBLBQYAAAAABAAEAPcAAACQ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JEJsUAAADdAAAADwAAAGRycy9kb3ducmV2LnhtbESPQYvCMBSE7wv+h/AE&#10;b2vayopUo4ioeBBhdWHx9miebbF5KU1s6783C8Ieh5n5hlmselOJlhpXWlYQjyMQxJnVJecKfi67&#10;zxkI55E1VpZJwZMcrJaDjwWm2nb8Te3Z5yJA2KWooPC+TqV0WUEG3djWxMG72cagD7LJpW6wC3BT&#10;ySSKptJgyWGhwJo2BWX388Mo2HfYrSfxtj3eb5vn9fJ1+j3GpNRo2K/nIDz1/j/8bh+0giSZTe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CRCbFAAAA3QAA&#10;AA8AAAAAAAAAAAAAAAAAqgIAAGRycy9kb3ducmV2LnhtbFBLBQYAAAAABAAEAPoAAACcAw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DQsIA&#10;AADdAAAADwAAAGRycy9kb3ducmV2LnhtbESPX2vCMBTF3wW/Q7jC3jRdYSqdUYYg23yzbnu+NNcm&#10;2NyUJtbu2xtB8PFw/vw4q83gGtFTF6xnBa+zDARx5bXlWsHPcTddgggRWWPjmRT8U4DNejxaYaH9&#10;lQ/Ul7EWaYRDgQpMjG0hZagMOQwz3xIn7+Q7hzHJrpa6w2sad43Ms2wuHVpOBIMtbQ1V5/LiEpf6&#10;z+2+fPP219vmO/SH+R8ZpV4mw8c7iEhDfIYf7S+tIM+XC7i/S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8NCwgAAAN0AAAAPAAAAAAAAAAAAAAAAAJgCAABkcnMvZG93&#10;bnJldi54bWxQSwUGAAAAAAQABAD1AAAAhw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XMMAA&#10;AADdAAAADwAAAGRycy9kb3ducmV2LnhtbERPTWvCQBC9C/0PyxS86aYBRVJXKUKp9ma0PQ/ZaXZp&#10;djZktzH9951DwePjfW/3U+jUSEPykQ08LQtQxE20nlsD18vrYgMqZWSLXWQy8EsJ9ruH2RYrG298&#10;prHOrZIQThUacDn3ldapcRQwLWNPLNxXHAJmgUOr7YA3CQ+dLotirQN6lgaHPR0cNd/1T5BeGt8O&#10;7/Uq+o/ou1Maz+tPcsbMH6eXZ1CZpnwX/7uP1kBZbmSuvJEno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xXMMAAAADdAAAADwAAAAAAAAAAAAAAAACYAgAAZHJzL2Rvd25y&#10;ZXYueG1sUEsFBgAAAAAEAAQA9QAAAIUDA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289"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yq8MA&#10;AADdAAAADwAAAGRycy9kb3ducmV2LnhtbESPX2vCMBTF3wf7DuEKvs3UwkSraRnC2Nyb1e350lyb&#10;sOamNFmt394MBns8nD8/zq6aXCdGGoL1rGC5yEAQN15bbhWcT69PaxAhImvsPJOCGwWoyseHHRba&#10;X/lIYx1bkUY4FKjAxNgXUobGkMOw8D1x8i5+cBiTHFqpB7ymcdfJPMtW0qHlRDDY095Q813/uMSl&#10;8W3/UT97++ltdwjjcfVFRqn5bHrZgog0xf/wX/tdK8jz9QZ+36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Dyq8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N68AA&#10;AADdAAAADwAAAGRycy9kb3ducmV2LnhtbERPTUvDQBC9C/6HZYTe7MZAi8ZuixSktbem6nnIjtnF&#10;7GzIbtP03zuHgsfH+15tptCpkYbkIxt4mhegiJtoPbcGPk/vj8+gUka22EUmA1dKsFnf362wsvHC&#10;Rxrr3CoJ4VShAZdzX2mdGkcB0zz2xML9xCFgFji02g54kfDQ6bIoljqgZ2lw2NPWUfNbn4P00rjb&#10;HupF9F/Rdx9pPC6/yRkze5jeXkFlmvK/+ObeWwNl+SL75Y08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PN68AAAADdAAAADwAAAAAAAAAAAAAAAACYAgAAZHJzL2Rvd25y&#10;ZXYueG1sUEsFBgAAAAAEAAQA9QAAAIU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w18kA&#10;AADdAAAADwAAAGRycy9kb3ducmV2LnhtbESPT2vCQBTE70K/w/IKXqRuugfR1FXagqB4sGron9sj&#10;+5qkZt+G7Ebjt+8WhB6HmfkNM1/2thZnan3lWMPjOAFBnDtTcaEhO64epiB8QDZYOyYNV/KwXNwN&#10;5pgad+E9nQ+hEBHCPkUNZQhNKqXPS7Lox64hjt63ay2GKNtCmhYvEW5rqZJkIi1WHBdKbOi1pPx0&#10;6KyGl+xztz69ZVJ1H5v37c++S3ZfI62H9/3zE4hAffgP39pro0GpmYK/N/EJ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lw18kAAADdAAAADwAAAAAAAAAAAAAAAACYAgAA&#10;ZHJzL2Rvd25yZXYueG1sUEsFBgAAAAAEAAQA9QAAAI4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XVTMkA&#10;AADdAAAADwAAAGRycy9kb3ducmV2LnhtbESPW2vCQBSE3wv9D8sp+FJ00xRKja7SCoKlD96Cl7dD&#10;9pikZs+G7EbTf+8WCj4OM/MNM552phIXalxpWcHLIAJBnFldcq4g3c777yCcR9ZYWSYFv+RgOnl8&#10;GGOi7ZXXdNn4XAQIuwQVFN7XiZQuK8igG9iaOHgn2xj0QTa51A1eA9xUMo6iN2mw5LBQYE2zgrLz&#10;pjUKPtPDcnFepTJu91+77591Gy2Pz0r1nrqPEQhPnb+H/9sLrSCOh6/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6XVTM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NOMkA&#10;AADdAAAADwAAAGRycy9kb3ducmV2LnhtbESPW2vCQBSE3wv9D8sp+FJ001BKja7SCoKlD96Cl7dD&#10;9pikZs+G7EbTf+8WCj4OM/MNM552phIXalxpWcHLIAJBnFldcq4g3c777yCcR9ZYWSYFv+RgOnl8&#10;GGOi7ZXXdNn4XAQIuwQVFN7XiZQuK8igG9iaOHgn2xj0QTa51A1eA9xUMo6iN2mw5LBQYE2zgrLz&#10;pjUKPtPDcnFepTJu91+77591Gy2Pz0r1nrqPEQhPnb+H/9sLrSCOh6/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ExNOMkAAADdAAAADwAAAAAAAAAAAAAAAACYAgAA&#10;ZHJzL2Rvd25yZXYueG1sUEsFBgAAAAAEAAQA9QAAAI4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oo8kA&#10;AADdAAAADwAAAGRycy9kb3ducmV2LnhtbESPW2vCQBSE3wv9D8sp+FJ000BLja7SCoKlD96Cl7dD&#10;9pikZs+G7EbTf+8WCj4OM/MNM552phIXalxpWcHLIAJBnFldcq4g3c777yCcR9ZYWSYFv+RgOnl8&#10;GGOi7ZXXdNn4XAQIuwQVFN7XiZQuK8igG9iaOHgn2xj0QTa51A1eA9xUMo6iN2mw5LBQYE2zgrLz&#10;pjUKPtPDcnFepTJu91+77591Gy2Pz0r1nrqPEQhPnb+H/9sLrSCOh6/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Doo8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H2sQA&#10;AADdAAAADwAAAGRycy9kb3ducmV2LnhtbESPQWsCMRSE74X+h/AK3mq2e7Dt1ihFUPRmtZfeHpvn&#10;ZtfNy5JEs/57Uyj0OMzMN8x8OdpeXMmH1rGCl2kBgrh2uuVGwfdx/fwGIkRkjb1jUnCjAMvF48Mc&#10;K+0Sf9H1EBuRIRwqVGBiHCopQ23IYpi6gTh7J+ctxix9I7XHlOG2l2VRzKTFlvOCwYFWhurz4WIV&#10;7OyA1plN3HeX7f7Hpy5h6pSaPI2fHyAijfE//NfeagVl+f4Kv2/yE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4B9rEAAAA3QAAAA8AAAAAAAAAAAAAAAAAmAIAAGRycy9k&#10;b3ducmV2LnhtbFBLBQYAAAAABAAEAPUAAACJAw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2csUA&#10;AADdAAAADwAAAGRycy9kb3ducmV2LnhtbESPT2sCMRTE74V+h/AK3mq2AYuuRilKobSn+g+8PTfP&#10;zeLmZd1E3X77RhA8DjPzG2Yy61wtLtSGyrOGt34GgrjwpuJSw3r1+ToEESKywdozafijALPp89ME&#10;c+Ov/EuXZSxFgnDIUYONscmlDIUlh6HvG+LkHXzrMCbZltK0eE1wV0uVZe/SYcVpwWJDc0vFcXl2&#10;GsjazW6wP8WF+tkcrZpvv1fnrda9l+5jDCJSFx/he/vLaFBqNILbm/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ZyxQAAAN0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F9cIA&#10;AADdAAAADwAAAGRycy9kb3ducmV2LnhtbERPy4rCMBTdD/gP4QruxtSKg1SjiCLIzGp8gbtrc22K&#10;zU1tota/nywGXB7OezpvbSUe1PjSsYJBPwFBnDtdcqFgv1t/jkH4gKyxckwKXuRhPut8TDHT7sm/&#10;9NiGQsQQ9hkqMCHUmZQ+N2TR911NHLmLayyGCJtC6gafMdxWMk2SL2mx5NhgsKalofy6vVsFZMzh&#10;NDrfwir9OVxNujx+7+5HpXrddjEBEagNb/G/e6MVpMMk7o9v4hO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sX1wgAAAN0AAAAPAAAAAAAAAAAAAAAAAJgCAABkcnMvZG93&#10;bnJldi54bWxQSwUGAAAAAAQABAD1AAAAhwM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gbsYA&#10;AADdAAAADwAAAGRycy9kb3ducmV2LnhtbESPQWvCQBSE70L/w/IK3szGFEtJXUOxCEVPahV6e82+&#10;ZkOyb2N21fTfd4WCx2FmvmHmxWBbcaHe144VTJMUBHHpdM2Vgs/9avICwgdkja1jUvBLHorFw2iO&#10;uXZX3tJlFyoRIexzVGBC6HIpfWnIok9cRxy9H9dbDFH2ldQ9XiPctjJL02dpsea4YLCjpaGy2Z2t&#10;AjLm8DX7PoX3bHNoTLY8rvfno1Ljx+HtFUSgIdzD/+0PrSB7Sqd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pgbsYAAADd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GcUA&#10;AADdAAAADwAAAGRycy9kb3ducmV2LnhtbESPT2sCMRTE7wW/Q3iCt5o1xVJWoxSlUPTkX+jtuXnd&#10;LG5etpuo22/fCAWPw8z8hpnOO1eLK7Wh8qxhNMxAEBfeVFxq2O8+nt9AhIhssPZMGn4pwHzWe5pi&#10;bvyNN3TdxlIkCIccNdgYm1zKUFhyGIa+IU7et28dxiTbUpoWbwnuaqmy7FU6rDgtWGxoYak4by9O&#10;A1l7+BqffuJSrQ9nqxbH1e5y1HrQ794nICJ18RH+b38aDeolU3B/k5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P4ZxQAAAN0AAAAPAAAAAAAAAAAAAAAAAJgCAABkcnMv&#10;ZG93bnJldi54bWxQSwUGAAAAAAQABAD1AAAAigM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bgsYA&#10;AADdAAAADwAAAGRycy9kb3ducmV2LnhtbESPQWvCQBSE70L/w/IK3symEUtJXUOxCKIntQq9vWZf&#10;syHZt2l21fTfd4WCx2FmvmHmxWBbcaHe144VPCUpCOLS6ZorBR+H1eQFhA/IGlvHpOCXPBSLh9Ec&#10;c+2uvKPLPlQiQtjnqMCE0OVS+tKQRZ+4jjh63663GKLsK6l7vEa4bWWWps/SYs1xwWBHS0Nlsz9b&#10;BWTM8XP29RPes+2xMdnytDmcT0qNH4e3VxCBhnAP/7fXWkE2Tad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RbgsYAAADdAAAADwAAAAAAAAAAAAAAAACYAgAAZHJz&#10;L2Rvd25yZXYueG1sUEsFBgAAAAAEAAQA9QAAAIs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WtsMA&#10;AADcAAAADwAAAGRycy9kb3ducmV2LnhtbERPz2vCMBS+C/4P4Q1203SVjdkZi3QIY55mVfD2bN6a&#10;YvPSNVHrf78cBjt+fL8X+WBbcaXeN44VPE0TEMSV0w3XCnblevIKwgdkja1jUnAnD/lyPFpgpt2N&#10;v+i6DbWIIewzVGBC6DIpfWXIop+6jjhy3663GCLsa6l7vMVw28o0SV6kxYZjg8GOCkPVeXuxCsiY&#10;/fH59BPe083+bNLi8FleDko9PgyrNxCBhvAv/nN/aAXzWZwf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QWtsMAAADcAAAADwAAAAAAAAAAAAAAAACYAgAAZHJzL2Rv&#10;d25yZXYueG1sUEsFBgAAAAAEAAQA9QAAAIg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D9sYA&#10;AADdAAAADwAAAGRycy9kb3ducmV2LnhtbESPQWvCQBSE7wX/w/IEb3Vj2kqJbkQsBWlP1Sr09pp9&#10;ZkOyb9Psqum/dwXB4zAz3zDzRW8bcaLOV44VTMYJCOLC6YpLBd/b98dXED4ga2wck4J/8rDIBw9z&#10;zLQ78xedNqEUEcI+QwUmhDaT0heGLPqxa4mjd3CdxRBlV0rd4TnCbSPTJJlKixXHBYMtrQwV9eZo&#10;FZAxu5+X37/wln7uapOu9h/b416p0bBfzkAE6sM9fGuvtYL0KXmG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3D9sYAAADdAAAADwAAAAAAAAAAAAAAAACYAgAAZHJz&#10;L2Rvd25yZXYueG1sUEsFBgAAAAAEAAQA9QAAAIsDA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mbcUA&#10;AADdAAAADwAAAGRycy9kb3ducmV2LnhtbESPT4vCMBTE7wt+h/AEb2tqxUWqUURZWPS0/gNvz+bZ&#10;FJuX2kTtfvvNwoLHYWZ+w0znra3EgxpfOlYw6CcgiHOnSy4U7Hef72MQPiBrrByTgh/yMJ913qaY&#10;affkb3psQyEihH2GCkwIdSalzw1Z9H1XE0fv4hqLIcqmkLrBZ4TbSqZJ8iEtlhwXDNa0NJRft3er&#10;gIw5nEbnW1ilm8PVpMvjenc/KtXrtosJiEBteIX/219aQTpMRv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WZtxQAAAN0AAAAPAAAAAAAAAAAAAAAAAJgCAABkcnMv&#10;ZG93bnJldi54bWxQSwUGAAAAAAQABAD1AAAAigM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4GsUA&#10;AADdAAAADwAAAGRycy9kb3ducmV2LnhtbESPQWsCMRSE70L/Q3gFb5rtilJWoxSLIO1JrYK35+a5&#10;Wdy8bDdR139vBMHjMDPfMJNZaytxocaXjhV89BMQxLnTJRcK/jaL3icIH5A1Vo5JwY08zKZvnQlm&#10;2l15RZd1KESEsM9QgQmhzqT0uSGLvu9q4ugdXWMxRNkUUjd4jXBbyTRJRtJiyXHBYE1zQ/lpfbYK&#10;yJjtfnj4D9/p7/Zk0vnuZ3PeKdV9b7/GIAK14RV+tpdaQTpIRvB4E5+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gaxQAAAN0AAAAPAAAAAAAAAAAAAAAAAJgCAABkcnMv&#10;ZG93bnJldi54bWxQSwUGAAAAAAQABAD1AAAAigM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dgcYA&#10;AADdAAAADwAAAGRycy9kb3ducmV2LnhtbESPQWvCQBSE7wX/w/IEb3VjSmuJbkQsBWlP1Sr09pp9&#10;ZkOyb9Psqum/dwXB4zAz3zDzRW8bcaLOV44VTMYJCOLC6YpLBd/b98dXED4ga2wck4J/8rDIBw9z&#10;zLQ78xedNqEUEcI+QwUmhDaT0heGLPqxa4mjd3CdxRBlV0rd4TnCbSPTJHmRFiuOCwZbWhkq6s3R&#10;KiBjdj/Pv3/hLf3c1SZd7T+2x71So2G/nIEI1Id7+NZeawXpUzK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9dgcYAAADdAAAADwAAAAAAAAAAAAAAAACYAgAAZHJz&#10;L2Rvd25yZXYueG1sUEsFBgAAAAAEAAQA9QAAAIsDA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J88IA&#10;AADdAAAADwAAAGRycy9kb3ducmV2LnhtbERPy4rCMBTdD/gP4QruxtSKg1SjiCLIzGp8gbtrc22K&#10;zU1tota/nywGXB7OezpvbSUe1PjSsYJBPwFBnDtdcqFgv1t/jkH4gKyxckwKXuRhPut8TDHT7sm/&#10;9NiGQsQQ9hkqMCHUmZQ+N2TR911NHLmLayyGCJtC6gafMdxWMk2SL2mx5NhgsKalofy6vVsFZMzh&#10;NDrfwir9OVxNujx+7+5HpXrddjEBEagNb/G/e6MVpMMkzo1v4hO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MnzwgAAAN0AAAAPAAAAAAAAAAAAAAAAAJgCAABkcnMvZG93&#10;bnJldi54bWxQSwUGAAAAAAQABAD1AAAAhw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saMYA&#10;AADdAAAADwAAAGRycy9kb3ducmV2LnhtbESPQWvCQBSE7wX/w/IEb3VjSouNbkQsBWlP1Sr09pp9&#10;ZkOyb9Psqum/dwXB4zAz3zDzRW8bcaLOV44VTMYJCOLC6YpLBd/b98cpCB+QNTaOScE/eVjkg4c5&#10;Ztqd+YtOm1CKCGGfoQITQptJ6QtDFv3YtcTRO7jOYoiyK6Xu8BzhtpFpkrxIixXHBYMtrQwV9eZo&#10;FZAxu5/n37/wln7uapOu9h/b416p0bBfzkAE6sM9fGuvtYL0KXmF65v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xsaMYAAADdAAAADwAAAAAAAAAAAAAAAACYAgAAZHJz&#10;L2Rvd25yZXYueG1sUEsFBgAAAAAEAAQA9QAAAIsDA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56050C">
      <w:rPr>
        <w:b/>
        <w:color w:val="FFFFFF" w:themeColor="background1"/>
        <w:sz w:val="18"/>
      </w:rPr>
      <w:t>TREATY OF WAITANGI TOOLKIT</w:t>
    </w:r>
    <w:r>
      <w:rPr>
        <w:b/>
        <w:color w:val="FFFFFF" w:themeColor="background1"/>
        <w:sz w:val="18"/>
      </w:rPr>
      <w:tab/>
    </w:r>
    <w:r w:rsidRPr="00F64D1E">
      <w:rPr>
        <w:b/>
        <w:color w:val="FFFFFF" w:themeColor="background1"/>
        <w:sz w:val="18"/>
      </w:rPr>
      <w:fldChar w:fldCharType="begin"/>
    </w:r>
    <w:r w:rsidRPr="00F64D1E">
      <w:rPr>
        <w:b/>
        <w:color w:val="FFFFFF" w:themeColor="background1"/>
        <w:sz w:val="18"/>
      </w:rPr>
      <w:instrText xml:space="preserve"> PAGE   \* MERGEFORMAT </w:instrText>
    </w:r>
    <w:r w:rsidRPr="00F64D1E">
      <w:rPr>
        <w:b/>
        <w:color w:val="FFFFFF" w:themeColor="background1"/>
        <w:sz w:val="18"/>
      </w:rPr>
      <w:fldChar w:fldCharType="separate"/>
    </w:r>
    <w:r w:rsidR="0071597C">
      <w:rPr>
        <w:b/>
        <w:noProof/>
        <w:color w:val="FFFFFF" w:themeColor="background1"/>
        <w:sz w:val="18"/>
      </w:rPr>
      <w:t>32</w:t>
    </w:r>
    <w:r w:rsidRPr="00F64D1E">
      <w:rPr>
        <w:b/>
        <w:noProof/>
        <w:color w:val="FFFFFF" w:themeColor="background1"/>
        <w:sz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02" w:rsidRPr="00B34FBA" w:rsidRDefault="00942B02" w:rsidP="00007AB3">
    <w:pPr>
      <w:pStyle w:val="Footer"/>
      <w:tabs>
        <w:tab w:val="clear" w:pos="4153"/>
        <w:tab w:val="clear" w:pos="8306"/>
        <w:tab w:val="center" w:pos="284"/>
        <w:tab w:val="right" w:pos="9072"/>
      </w:tabs>
      <w:rPr>
        <w:b/>
        <w:color w:val="FFFFFF" w:themeColor="background1"/>
        <w:sz w:val="18"/>
      </w:rPr>
    </w:pPr>
    <w:r>
      <w:rPr>
        <w:noProof/>
        <w:lang w:val="en-NZ" w:eastAsia="en-NZ"/>
      </w:rPr>
      <mc:AlternateContent>
        <mc:Choice Requires="wpg">
          <w:drawing>
            <wp:anchor distT="0" distB="0" distL="114300" distR="114300" simplePos="0" relativeHeight="251768832" behindDoc="1" locked="0" layoutInCell="1" allowOverlap="1" wp14:anchorId="76C2B6AF" wp14:editId="26E75E2F">
              <wp:simplePos x="0" y="0"/>
              <wp:positionH relativeFrom="page">
                <wp:posOffset>-7315</wp:posOffset>
              </wp:positionH>
              <wp:positionV relativeFrom="page">
                <wp:posOffset>9639935</wp:posOffset>
              </wp:positionV>
              <wp:extent cx="7573010" cy="1060450"/>
              <wp:effectExtent l="0" t="0" r="0" b="6350"/>
              <wp:wrapNone/>
              <wp:docPr id="2310" name="Group 2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311"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312" name="Group 1016"/>
                      <wpg:cNvGrpSpPr>
                        <a:grpSpLocks/>
                      </wpg:cNvGrpSpPr>
                      <wpg:grpSpPr bwMode="auto">
                        <a:xfrm>
                          <a:off x="1166" y="15269"/>
                          <a:ext cx="10740" cy="1569"/>
                          <a:chOff x="1166" y="15269"/>
                          <a:chExt cx="10740" cy="1569"/>
                        </a:xfrm>
                      </wpg:grpSpPr>
                      <wps:wsp>
                        <wps:cNvPr id="2313"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0" name="Group 1010"/>
                      <wpg:cNvGrpSpPr>
                        <a:grpSpLocks/>
                      </wpg:cNvGrpSpPr>
                      <wpg:grpSpPr bwMode="auto">
                        <a:xfrm>
                          <a:off x="1166" y="15269"/>
                          <a:ext cx="10740" cy="1569"/>
                          <a:chOff x="1166" y="15269"/>
                          <a:chExt cx="10740" cy="1569"/>
                        </a:xfrm>
                      </wpg:grpSpPr>
                      <wps:wsp>
                        <wps:cNvPr id="2331"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5"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310" o:spid="_x0000_s1026" style="position:absolute;margin-left:-.6pt;margin-top:759.05pt;width:596.3pt;height:83.5pt;z-index:-251547648;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KPvFAAAA3QAAAA8AAABkcnMvZG93bnJldi54bWxEj0FrwkAUhO8F/8PyBG91EwNFU1cRQZQe&#10;itUWPT6yr9lg9m3Irib9965Q8DjMzDfMfNnbWtyo9ZVjBek4AUFcOF1xqeD7uHmdgvABWWPtmBT8&#10;kYflYvAyx1y7jr/odgiliBD2OSowITS5lL4wZNGPXUMcvV/XWgxRtqXULXYRbms5SZI3abHiuGCw&#10;obWh4nK4WgXZfmvOU2x+cLfpPpLP2b7OTp1So2G/egcRqA/P8H97pxVMsjSFx5v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FCj7xQAAAN0AAAAPAAAAAAAAAAAAAAAA&#10;AJ8CAABkcnMvZG93bnJldi54bWxQSwUGAAAAAAQABAD3AAAAkQM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fW8IA&#10;AADdAAAADwAAAGRycy9kb3ducmV2LnhtbESPX2vCMBTF3wd+h3AF32ZaRZHOWESQ6d7s5p4vzV0T&#10;1tyUJqv12y/CYI+H8+fH2Zaja8VAfbCeFeTzDARx7bXlRsHH+/F5AyJEZI2tZ1JwpwDlbvK0xUL7&#10;G19oqGIj0giHAhWYGLtCylAbchjmviNO3pfvHcYk+0bqHm9p3LVykWVr6dByIhjs6GCo/q5+XOLS&#10;8Hp4q1beXr1tz2G4rD/JKDWbjvsXEJHG+B/+a5+0gsUyX8LjTX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19b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HL8IA&#10;AADdAAAADwAAAGRycy9kb3ducmV2LnhtbESPS2sCMRSF9wX/Q7hCdzWjbUVGo4gg1u4cH+vL5DoJ&#10;Tm6GSRyn/94UCl0ezuPjLFa9q0VHbbCeFYxHGQji0mvLlYLTcfs2AxEissbaMyn4oQCr5eBlgbn2&#10;Dz5QV8RKpBEOOSowMTa5lKE05DCMfEOcvKtvHcYk20rqFh9p3NVykmVT6dByIhhsaGOovBV3l7jU&#10;7Tbfxae3Z2/rfegO0wsZpV6H/XoOIlIf/8N/7S+tYPI+/oDfN+k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scv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itMIA&#10;AADdAAAADwAAAGRycy9kb3ducmV2LnhtbESPX2vCMBTF3wd+h3AF32ZaRZHOWESQ6d7s5p4vzV0T&#10;1tyUJqv125vBYI+H8+fH2Zaja8VAfbCeFeTzDARx7bXlRsHH+/F5AyJEZI2tZ1JwpwDlbvK0xUL7&#10;G19oqGIj0giHAhWYGLtCylAbchjmviNO3pfvHcYk+0bqHm9p3LVykWVr6dByIhjs6GCo/q5+XOLS&#10;8Hp4q1beXr1tz2G4rD/JKDWbjvsXEJHG+B/+a5+0gsUyX8Hvm/Q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mK0wgAAAN0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iDMMA&#10;AADdAAAADwAAAGRycy9kb3ducmV2LnhtbESPXWvCMBSG7wf+h3CE3c3UykSrUUQYbruzflwfmmMT&#10;bE5Kk9Xu3y+DwS5f3o+Hd70dXCN66oL1rGA6yUAQV15brhWcT28vCxAhImtsPJOCbwqw3Yye1lho&#10;/+Aj9WWsRRrhUKACE2NbSBkqQw7DxLfEybv5zmFMsqul7vCRxl0j8yybS4eWE8FgS3tD1b38colL&#10;/WH/Wb56e/G2+Qj9cX4lo9TzeNitQEQa4n/4r/2uFeSzfAm/b9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eiDMMAAADdAAAADwAAAAAAAAAAAAAAAACYAgAAZHJzL2Rv&#10;d25yZXYueG1sUEsFBgAAAAAEAAQA9QAAAIg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B8kA&#10;AADdAAAADwAAAGRycy9kb3ducmV2LnhtbESPW2vCQBSE3wv9D8sp9KXoxghSoqtYQbD0wUuDl7dD&#10;9pikZs+G7EbTf+8WhD4OM/MNM5l1phJXalxpWcGgH4EgzqwuOVeQfi977yCcR9ZYWSYFv+RgNn1+&#10;mmCi7Y23dN35XAQIuwQVFN7XiZQuK8ig69uaOHhn2xj0QTa51A3eAtxUMo6ikTRYclgosKZFQdll&#10;1xoFH+lxvbpsUhm3h8/918+2jdanN6VeX7r5GISnzv+HH+2VVhAPhwP4exOegJ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y+B8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gcMgA&#10;AADdAAAADwAAAGRycy9kb3ducmV2LnhtbESPT2vCQBTE70K/w/KEXkQ3RigluootCJYerBr8c3tk&#10;n0lq9m3IbjT99l2h0OMwM79hZovOVOJGjSstKxiPIhDEmdUl5wrS/Wr4CsJ5ZI2VZVLwQw4W86fe&#10;DBNt77yl287nIkDYJaig8L5OpHRZQQbdyNbEwbvYxqAPssmlbvAe4KaScRS9SIMlh4UCa3ovKLvu&#10;WqPgLT1t1tevVMbt8ePw+b1to815oNRzv1tOQXjq/H/4r73WCuLJJIbHm/A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iBwyAAAAN0AAAAPAAAAAAAAAAAAAAAAAJgCAABk&#10;cnMvZG93bnJldi54bWxQSwUGAAAAAAQABAD1AAAAjQM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F68gA&#10;AADdAAAADwAAAGRycy9kb3ducmV2LnhtbESPQWvCQBSE70L/w/IKvUjdmIBI6ipVECw9WG1o6+2R&#10;fSap2bchu9H033cFweMwM98ws0VvanGm1lWWFYxHEQji3OqKCwXZ5/p5CsJ5ZI21ZVLwRw4W84fB&#10;DFNtL7yj894XIkDYpaig9L5JpXR5SQbdyDbEwTva1qAPsi2kbvES4KaWcRRNpMGKw0KJDa1Kyk/7&#10;zihYZj/bzekjk3H3/fb1/rvrou1hqNTTY//6AsJT7+/hW3ujFcRJksD1TX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IoXryAAAAN0AAAAPAAAAAAAAAAAAAAAAAJgCAABk&#10;cnMvZG93bnJldi54bWxQSwUGAAAAAAQABAD1AAAAjQM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dn8kA&#10;AADdAAAADwAAAGRycy9kb3ducmV2LnhtbESPQWvCQBSE7wX/w/IEL0U3jUVKdJW2ICg9WG2w9fbI&#10;PpNo9m3IbjT9926h4HGYmW+Y2aIzlbhQ40rLCp5GEQjizOqScwXp13L4AsJ5ZI2VZVLwSw4W897D&#10;DBNtr7yly87nIkDYJaig8L5OpHRZQQbdyNbEwTvaxqAPssmlbvAa4KaScRRNpMGSw0KBNb0XlJ13&#10;rVHwlv5sVufPVMbt93r/cdq20ebwqNSg371OQXjq/D38315pBfF4/A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Msdn8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wR+PFAAAA3QAAAA8AAABkcnMvZG93bnJldi54bWxEj19rwkAQxN8L/Q7HCn2rFw2VEj1FCoWC&#10;7YN/Cj4uuTUXzO3F3Fbjt+8Jgo/DzPyGmS1636gzdbEObGA0zEARl8HWXBnYbT9f30FFQbbYBCYD&#10;V4qwmD8/zbCw4cJrOm+kUgnCsUADTqQttI6lI49xGFri5B1C51GS7CptO7wkuG/0OMsm2mPNacFh&#10;Sx+OyuPmzxs4/F7lxPvcN/XanRDt6vtHVsa8DPrlFJRQL4/wvf1lDYzz/A1ub9IT0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sEfjxQAAAN0AAAAPAAAAAAAAAAAAAAAA&#10;AJ8CAABkcnMvZG93bnJldi54bWxQSwUGAAAAAAQABAD3AAAAkQMAAAAA&#10;">
                  <v:imagedata r:id="rId4" o:title=""/>
                </v:shape>
              </v:group>
              <w10:wrap anchorx="page" anchory="page"/>
            </v:group>
          </w:pict>
        </mc:Fallback>
      </mc:AlternateContent>
    </w:r>
    <w:r>
      <w:tab/>
    </w:r>
    <w:r w:rsidRPr="0056050C">
      <w:rPr>
        <w:b/>
        <w:color w:val="FFFFFF" w:themeColor="background1"/>
        <w:sz w:val="18"/>
      </w:rPr>
      <w:fldChar w:fldCharType="begin"/>
    </w:r>
    <w:r w:rsidRPr="0056050C">
      <w:rPr>
        <w:b/>
        <w:color w:val="FFFFFF" w:themeColor="background1"/>
        <w:sz w:val="18"/>
      </w:rPr>
      <w:instrText xml:space="preserve"> PAGE   \* MERGEFORMAT </w:instrText>
    </w:r>
    <w:r w:rsidRPr="0056050C">
      <w:rPr>
        <w:b/>
        <w:color w:val="FFFFFF" w:themeColor="background1"/>
        <w:sz w:val="18"/>
      </w:rPr>
      <w:fldChar w:fldCharType="separate"/>
    </w:r>
    <w:r w:rsidR="0071597C">
      <w:rPr>
        <w:b/>
        <w:noProof/>
        <w:color w:val="FFFFFF" w:themeColor="background1"/>
        <w:sz w:val="18"/>
      </w:rPr>
      <w:t>33</w:t>
    </w:r>
    <w:r w:rsidRPr="0056050C">
      <w:rPr>
        <w:b/>
        <w:noProof/>
        <w:color w:val="FFFFFF" w:themeColor="background1"/>
        <w:sz w:val="18"/>
      </w:rPr>
      <w:fldChar w:fldCharType="end"/>
    </w:r>
    <w:r>
      <w:rPr>
        <w:b/>
        <w:noProof/>
        <w:color w:val="FFFFFF" w:themeColor="background1"/>
        <w:sz w:val="18"/>
      </w:rPr>
      <w:tab/>
    </w:r>
    <w:r>
      <w:rPr>
        <w:b/>
        <w:color w:val="FFFFFF" w:themeColor="background1"/>
        <w:sz w:val="18"/>
      </w:rPr>
      <w:t>TREATY OF WAITANGI TOOLKIT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0D151B" w:rsidP="0056050C">
    <w:pPr>
      <w:pStyle w:val="Footer"/>
      <w:tabs>
        <w:tab w:val="clear" w:pos="4153"/>
        <w:tab w:val="clear" w:pos="8306"/>
        <w:tab w:val="center" w:pos="567"/>
        <w:tab w:val="right" w:pos="9072"/>
      </w:tabs>
      <w:rPr>
        <w:b/>
        <w:color w:val="FFFFFF" w:themeColor="background1"/>
        <w:sz w:val="18"/>
      </w:rPr>
    </w:pPr>
    <w:r>
      <w:rPr>
        <w:noProof/>
        <w:lang w:val="en-NZ" w:eastAsia="en-NZ"/>
      </w:rPr>
      <mc:AlternateContent>
        <mc:Choice Requires="wpg">
          <w:drawing>
            <wp:anchor distT="0" distB="0" distL="114300" distR="114300" simplePos="0" relativeHeight="251694080" behindDoc="1" locked="0" layoutInCell="1" allowOverlap="1" wp14:anchorId="582CCEEC" wp14:editId="4A0B0A6D">
              <wp:simplePos x="0" y="0"/>
              <wp:positionH relativeFrom="page">
                <wp:posOffset>-6350</wp:posOffset>
              </wp:positionH>
              <wp:positionV relativeFrom="page">
                <wp:posOffset>9631680</wp:posOffset>
              </wp:positionV>
              <wp:extent cx="7573010" cy="1060450"/>
              <wp:effectExtent l="0" t="0" r="0" b="6350"/>
              <wp:wrapNone/>
              <wp:docPr id="2584"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585"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586" name="Group 1016"/>
                      <wpg:cNvGrpSpPr>
                        <a:grpSpLocks/>
                      </wpg:cNvGrpSpPr>
                      <wpg:grpSpPr bwMode="auto">
                        <a:xfrm>
                          <a:off x="1166" y="15269"/>
                          <a:ext cx="10740" cy="1569"/>
                          <a:chOff x="1166" y="15269"/>
                          <a:chExt cx="10740" cy="1569"/>
                        </a:xfrm>
                      </wpg:grpSpPr>
                      <wps:wsp>
                        <wps:cNvPr id="2587"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1" name="Group 1010"/>
                      <wpg:cNvGrpSpPr>
                        <a:grpSpLocks/>
                      </wpg:cNvGrpSpPr>
                      <wpg:grpSpPr bwMode="auto">
                        <a:xfrm>
                          <a:off x="1166" y="15269"/>
                          <a:ext cx="10740" cy="1569"/>
                          <a:chOff x="1166" y="15269"/>
                          <a:chExt cx="10740" cy="1569"/>
                        </a:xfrm>
                      </wpg:grpSpPr>
                      <wps:wsp>
                        <wps:cNvPr id="2592"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6"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84" o:spid="_x0000_s1026" style="position:absolute;margin-left:-.5pt;margin-top:758.4pt;width:596.3pt;height:83.5pt;z-index:-251622400;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eYfGAAAA3QAAAA8AAABkcnMvZG93bnJldi54bWxEj0FrwkAUhO+C/2F5gjfdVLGkMRspBVE8&#10;FLUt7fGRfWZDs29DdjXpv+8WCh6HmfmGyTeDbcSNOl87VvAwT0AQl07XXCl4f9vOUhA+IGtsHJOC&#10;H/KwKcajHDPtej7R7RwqESHsM1RgQmgzKX1pyKKfu5Y4ehfXWQxRdpXUHfYRbhu5SJJHabHmuGCw&#10;pRdD5ff5ahUsjzvzlWL7gfttf0hen47N8rNXajoZntcgAg3hHv5v77WCxSpdwd+b+ARk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55h8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OJ8IA&#10;AADdAAAADwAAAGRycy9kb3ducmV2LnhtbESPX2vCMBTF3wd+h3AF32aqoJPOtAxBpnuzmz5fmrsm&#10;rLkpTVbrt18EYY+H8+fH2Zaja8VAfbCeFSzmGQji2mvLjYKvz/3zBkSIyBpbz6TgRgHKYvK0xVz7&#10;K59oqGIj0giHHBWYGLtcylAbchjmviNO3rfvHcYk+0bqHq9p3LVymWVr6dByIhjsaGeo/ql+XeLS&#10;8L77qFbenr1tj2E4rS9klJpNx7dXEJHG+B9+tA9awXK1eYH7m/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Q4n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aVcAA&#10;AADdAAAADwAAAGRycy9kb3ducmV2LnhtbERPS2sCMRC+F/ofwhR6q1kFRVajiFD6uLk+zsNm3AQ3&#10;k2WTrtt/3zkUPH587/V2DK0aqE8+soHppABFXEfruTFwOr6/LUGljGyxjUwGfinBdvP8tMbSxjsf&#10;aKhyoySEU4kGXM5dqXWqHQVMk9gRC3eNfcAssG+07fEu4aHVs6JY6ICepcFhR3tH9a36CdJLw8f+&#10;u5pHf46+/UrDYXEhZ8zry7hbgco05of43/1pDczmS5krb+QJ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aaVcAAAADdAAAADwAAAAAAAAAAAAAAAACYAgAAZHJzL2Rvd25y&#10;ZXYueG1sUEsFBgAAAAAEAAQA9QAAAIUDA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zsIA&#10;AADdAAAADwAAAGRycy9kb3ducmV2LnhtbESPX2vCMBTF34V9h3AHe7OpguKqUUQYm75Znc+X5toE&#10;m5vSZLX79kYY7PFw/vw4q83gGtFTF6xnBZMsB0FceW25VnA+fYwXIEJE1th4JgW/FGCzfhmtsND+&#10;zkfqy1iLNMKhQAUmxraQMlSGHIbMt8TJu/rOYUyyq6Xu8J7GXSOneT6XDi0ngsGWdoaqW/njEpf6&#10;z92hnHn77W2zD/1xfiGj1NvrsF2CiDTE//Bf+0srmM4W7/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j/OwgAAAN0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AjsAA&#10;AADdAAAADwAAAGRycy9kb3ducmV2LnhtbERPTWsCMRC9F/ofwhS81WwFpa5GKUJp681t9Txsxk1w&#10;M1k26br++85B6PHxvtfbMbRqoD75yAZepgUo4jpaz42Bn+/351dQKSNbbCOTgRsl2G4eH9ZY2njl&#10;Aw1VbpSEcCrRgMu5K7VOtaOAaRo7YuHOsQ+YBfaNtj1eJTy0elYUCx3QszQ47GjnqL5Uv0F6afjY&#10;7at59Mfo2680HBYncsZMnsa3FahMY/4X392f1sBsvpT98kae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kAjsAAAADdAAAADwAAAAAAAAAAAAAAAACYAgAAZHJzL2Rvd25y&#10;ZXYueG1sUEsFBgAAAAAEAAQA9QAAAIU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9sskA&#10;AADdAAAADwAAAGRycy9kb3ducmV2LnhtbESPW2vCQBSE3wv9D8sp+FJ000BLja7SCoKlD96Cl7dD&#10;9pikZs+G7EbTf+8WCj4OM/MNM552phIXalxpWcHLIAJBnFldcq4g3c777yCcR9ZYWSYFv+RgOnl8&#10;GGOi7ZXXdNn4XAQIuwQVFN7XiZQuK8igG9iaOHgn2xj0QTa51A1eA9xUMo6iN2mw5LBQYE2zgrLz&#10;pjUKPtPDcnFepTJu91+77591Gy2Pz0r1nrqPEQhPnb+H/9sLrSB+Hcbw9yY8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O9ss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YKcoA&#10;AADdAAAADwAAAGRycy9kb3ducmV2LnhtbESPT2vCQBTE7wW/w/KEXkrdNNJSUzfBCgWlB6uG/rk9&#10;sq9JNPs2ZDcav323UOhxmJnfMPNsMI04UedqywruJhEI4sLqmksF+f7l9hGE88gaG8uk4EIOsnR0&#10;NcdE2zNv6bTzpQgQdgkqqLxvEyldUZFBN7EtcfC+bWfQB9mVUnd4DnDTyDiKHqTBmsNChS0tKyqO&#10;u94oeM4/N6vjWy7j/mP9/nrY9tHm60ap6/GweALhafD/4b/2SiuI72dT+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PGCnKAAAA3QAAAA8AAAAAAAAAAAAAAAAAmAIA&#10;AGRycy9kb3ducmV2LnhtbFBLBQYAAAAABAAEAPUAAACPAw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AXcoA&#10;AADdAAAADwAAAGRycy9kb3ducmV2LnhtbESPT2vCQBTE7wW/w/KEXkrdNNhSUzfBCgWlB6uG/rk9&#10;sq9JNPs2ZDcav323UOhxmJnfMPNsMI04UedqywruJhEI4sLqmksF+f7l9hGE88gaG8uk4EIOsnR0&#10;NcdE2zNv6bTzpQgQdgkqqLxvEyldUZFBN7EtcfC+bWfQB9mVUnd4DnDTyDiKHqTBmsNChS0tKyqO&#10;u94oeM4/N6vjWy7j/mP9/nrY9tHm60ap6/GweALhafD/4b/2SiuI72dT+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jmgF3KAAAA3QAAAA8AAAAAAAAAAAAAAAAAmAIA&#10;AGRycy9kb3ducmV2LnhtbFBLBQYAAAAABAAEAPUAAACPAw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lxskA&#10;AADdAAAADwAAAGRycy9kb3ducmV2LnhtbESPQWvCQBSE7wX/w/IEL0U3DVhsdJW2ICg9WG2w9fbI&#10;PpNo9m3IbjT9926h4HGYmW+Y2aIzlbhQ40rLCp5GEQjizOqScwXp13I4AeE8ssbKMin4JQeLee9h&#10;hom2V97SZedzESDsElRQeF8nUrqsIINuZGvi4B1tY9AH2eRSN3gNcFPJOIqepcGSw0KBNb0XlJ13&#10;rVHwlv5sVufPVMbt93r/cdq20ebwqNSg371OQXjq/D38315pBfH4ZQx/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6olxs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RFbEAAAA3QAAAA8AAABkcnMvZG93bnJldi54bWxEj0FrAjEUhO8F/0N4BW81W0WxW6OIIBS0&#10;B7WFHh+b52bp5mXdvOr67xtB8DjMzDfMbNH5Wp2pjVVgA6+DDBRxEWzFpYGvw/plCioKssU6MBm4&#10;UoTFvPc0w9yGC+/ovJdSJQjHHA04kSbXOhaOPMZBaIiTdwytR0myLbVt8ZLgvtbDLJtojxWnBYcN&#10;rRwVv/s/b+D4fZUT/4x8Xe3cCdFutp+yMab/3C3fQQl18gjf2x/WwHD8NoHbm/QE9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PRFbEAAAA3QAAAA8AAAAAAAAAAAAAAAAA&#10;nwIAAGRycy9kb3ducmV2LnhtbFBLBQYAAAAABAAEAPcAAACQAwAAAAA=&#10;">
                  <v:imagedata r:id="rId4" o:title=""/>
                </v:shape>
              </v:group>
              <w10:wrap anchorx="page" anchory="page"/>
            </v:group>
          </w:pict>
        </mc:Fallback>
      </mc:AlternateContent>
    </w:r>
    <w:r>
      <w:tab/>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942B02">
      <w:rPr>
        <w:b/>
        <w:noProof/>
        <w:color w:val="FFFFFF" w:themeColor="background1"/>
        <w:sz w:val="18"/>
      </w:rPr>
      <w:t>20</w:t>
    </w:r>
    <w:r w:rsidR="00F64D1E" w:rsidRPr="00F64D1E">
      <w:rPr>
        <w:b/>
        <w:noProof/>
        <w:color w:val="FFFFFF" w:themeColor="background1"/>
        <w:sz w:val="18"/>
      </w:rPr>
      <w:fldChar w:fldCharType="end"/>
    </w:r>
    <w:r>
      <w:tab/>
    </w:r>
    <w:r>
      <w:rPr>
        <w:b/>
        <w:color w:val="FFFFFF" w:themeColor="background1"/>
        <w:sz w:val="18"/>
      </w:rPr>
      <w:t>TREATY OF WAITANGI TOOLKIT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02" w:rsidRPr="000D151B" w:rsidRDefault="00942B02" w:rsidP="00942B02">
    <w:pPr>
      <w:pStyle w:val="Footer"/>
      <w:tabs>
        <w:tab w:val="clear" w:pos="4153"/>
        <w:tab w:val="clear" w:pos="8306"/>
        <w:tab w:val="center" w:pos="567"/>
        <w:tab w:val="right" w:pos="8789"/>
      </w:tabs>
      <w:rPr>
        <w:b/>
        <w:color w:val="FFFFFF" w:themeColor="background1"/>
        <w:sz w:val="18"/>
      </w:rPr>
    </w:pPr>
    <w:r w:rsidRPr="008922F1">
      <w:rPr>
        <w:b/>
        <w:noProof/>
        <w:lang w:val="en-NZ" w:eastAsia="en-NZ"/>
      </w:rPr>
      <mc:AlternateContent>
        <mc:Choice Requires="wpg">
          <w:drawing>
            <wp:anchor distT="0" distB="0" distL="114300" distR="114300" simplePos="0" relativeHeight="251770880" behindDoc="1" locked="0" layoutInCell="1" allowOverlap="1" wp14:anchorId="53D3343F" wp14:editId="68883A57">
              <wp:simplePos x="0" y="0"/>
              <wp:positionH relativeFrom="page">
                <wp:posOffset>-6350</wp:posOffset>
              </wp:positionH>
              <wp:positionV relativeFrom="page">
                <wp:posOffset>9651365</wp:posOffset>
              </wp:positionV>
              <wp:extent cx="7573010" cy="1060450"/>
              <wp:effectExtent l="0" t="0" r="8890" b="6350"/>
              <wp:wrapNone/>
              <wp:docPr id="1023"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368"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369" name="Group 1000"/>
                      <wpg:cNvGrpSpPr>
                        <a:grpSpLocks/>
                      </wpg:cNvGrpSpPr>
                      <wpg:grpSpPr bwMode="auto">
                        <a:xfrm>
                          <a:off x="0" y="15269"/>
                          <a:ext cx="10740" cy="1569"/>
                          <a:chOff x="0" y="15269"/>
                          <a:chExt cx="10740" cy="1569"/>
                        </a:xfrm>
                      </wpg:grpSpPr>
                      <wps:wsp>
                        <wps:cNvPr id="2370"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372"/>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4" name="Group 995"/>
                      <wpg:cNvGrpSpPr>
                        <a:grpSpLocks/>
                      </wpg:cNvGrpSpPr>
                      <wpg:grpSpPr bwMode="auto">
                        <a:xfrm>
                          <a:off x="0" y="15269"/>
                          <a:ext cx="10740" cy="1569"/>
                          <a:chOff x="0" y="15269"/>
                          <a:chExt cx="10740" cy="1569"/>
                        </a:xfrm>
                      </wpg:grpSpPr>
                      <wps:wsp>
                        <wps:cNvPr id="2375"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9" name="Group 993"/>
                      <wpg:cNvGrpSpPr>
                        <a:grpSpLocks/>
                      </wpg:cNvGrpSpPr>
                      <wpg:grpSpPr bwMode="auto">
                        <a:xfrm>
                          <a:off x="6819" y="16187"/>
                          <a:ext cx="2273" cy="650"/>
                          <a:chOff x="6819" y="16187"/>
                          <a:chExt cx="2273" cy="650"/>
                        </a:xfrm>
                      </wpg:grpSpPr>
                      <wps:wsp>
                        <wps:cNvPr id="2380"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1" name="Group 980"/>
                      <wpg:cNvGrpSpPr>
                        <a:grpSpLocks/>
                      </wpg:cNvGrpSpPr>
                      <wpg:grpSpPr bwMode="auto">
                        <a:xfrm>
                          <a:off x="5294" y="15188"/>
                          <a:ext cx="6611" cy="1650"/>
                          <a:chOff x="5294" y="15188"/>
                          <a:chExt cx="6611" cy="1650"/>
                        </a:xfrm>
                      </wpg:grpSpPr>
                      <wps:wsp>
                        <wps:cNvPr id="2382"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5pt;margin-top:759.95pt;width:596.3pt;height:83.5pt;z-index:-251545600;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3NXBAAAA3QAAAA8AAABkcnMvZG93bnJldi54bWxET8uKwjAU3Q/4D+EKsxsTH5RSjSKCMOBC&#10;R/sBl+baFpubksTa+fvJQpjl4bw3u9F2YiAfWsca5jMFgrhypuVaQ3k7fuUgQkQ22DkmDb8UYLed&#10;fGywMO7FPzRcYy1SCIcCNTQx9oWUoWrIYpi5njhxd+ctxgR9LY3HVwq3nVwolUmLLaeGBns6NFQ9&#10;rk+r4fC4tKpa+dXJxvOlVHk55JnS+nM67tcgIo3xX/x2fxsNi2WW5qY36Qn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V3NXBAAAA3QAAAA8AAAAAAAAAAAAAAAAAnwIA&#10;AGRycy9kb3ducmV2LnhtbFBLBQYAAAAABAAEAPcAAACN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5M8YAAADdAAAADwAAAGRycy9kb3ducmV2LnhtbESPT4vCMBTE7wv7HcJb&#10;8KZpFcWtRhHRZQ8i+AcWb4/m2Rabl9LEtn57Iwh7HGbmN8x82ZlSNFS7wrKCeBCBIE6tLjhTcD5t&#10;+1MQziNrLC2Tggc5WC4+P+aYaNvygZqjz0SAsEtQQe59lUjp0pwMuoGtiIN3tbVBH2SdSV1jG+Cm&#10;lMMomkiDBYeFHCta55Tejnej4KfFdjWKN83udl0/Lqfx/m8Xk1K9r241A+Gp8//hd/tXKxiOJ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DkzxgAAAN0A&#10;AAAPAAAAAAAAAAAAAAAAAKoCAABkcnMvZG93bnJldi54bWxQSwUGAAAAAAQABAD6AAAAnQM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kjMEA&#10;AADdAAAADwAAAGRycy9kb3ducmV2LnhtbERPTU8CMRC9m/gfmjHhJl0hIlkoxJAY0RsrcJ5sh23j&#10;drrZ1mX5987BxOPL+15vx9CqgfrkIxt4mhagiOtoPTcGjl9vj0tQKSNbbCOTgRsl2G7u79ZY2njl&#10;Aw1VbpSEcCrRgMu5K7VOtaOAaRo7YuEusQ+YBfaNtj1eJTy0elYUCx3QszQ47GjnqP6ufoL00vC+&#10;+6yeoz9F336k4bA4kzNm8jC+rkBlGvO/+M+9twZm8xfZL2/kCe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JIzBAAAA3QAAAA8AAAAAAAAAAAAAAAAAmAIAAGRycy9kb3du&#10;cmV2LnhtbFBLBQYAAAAABAAEAPUAAACGAw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F8IA&#10;AADdAAAADwAAAGRycy9kb3ducmV2LnhtbESPX2vCMBTF34V9h3AHvmmqQx2dUYYgU9+s254vzV0T&#10;1tyUJtb67Y0g+Hg4f36c5bp3teioDdazgsk4A0Fcem25UvB92o7eQYSIrLH2TAquFGC9ehksMdf+&#10;wkfqiliJNMIhRwUmxiaXMpSGHIaxb4iT9+dbhzHJtpK6xUsad7WcZtlcOrScCAYb2hgq/4uzS1zq&#10;vjaHYubtj7f1PnTH+S8ZpYav/ecHiEh9fIYf7Z1WMH1bTOD+Jj0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oEXwgAAAN0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372"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YMMA&#10;AADdAAAADwAAAGRycy9kb3ducmV2LnhtbESPXWvCMBSG7wf+h3CE3c3UylSqUUQYbruzflwfmmMT&#10;bE5Kk9Xu3y+DwS5f3o+Hd70dXCN66oL1rGA6yUAQV15brhWcT28vSxAhImtsPJOCbwqw3Yye1lho&#10;/+Aj9WWsRRrhUKACE2NbSBkqQw7DxLfEybv5zmFMsqul7vCRxl0j8yybS4eWE8FgS3tD1b38colL&#10;/WH/Wb56e/G2+Qj9cX4lo9TzeNitQEQa4n/4r/2uFeSzRQ6/b9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YM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6+8MA&#10;AADdAAAADwAAAGRycy9kb3ducmV2LnhtbESPXWvCMBSG7wf+h3CE3c1UZU6qaRFB9nFnp14fmmMT&#10;bE5Kk9Xu3y+DwS5f3o+Hd1uOrhUD9cF6VjCfZSCIa68tNwpOn4enNYgQkTW2nknBNwUoi8nDFnPt&#10;73ykoYqNSCMcclRgYuxyKUNtyGGY+Y44eVffO4xJ9o3UPd7TuGvlIstW0qHlRDDY0d5Qfau+XOLS&#10;8Lr/qJ69PXvbvofhuLqQUepxOu42ICKN8T/8137TChbLlyX8vklP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6+8MAAADdAAAADwAAAAAAAAAAAAAAAACYAgAAZHJzL2Rv&#10;d25yZXYueG1sUEsFBgAAAAAEAAQA9QAAAIg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BxMoA&#10;AADdAAAADwAAAGRycy9kb3ducmV2LnhtbESPT2vCQBTE7wW/w/KEXkrdNNJWUjfBCgWlB6uG/rk9&#10;sq9JNPs2ZDcav323UOhxmJnfMPNsMI04UedqywruJhEI4sLqmksF+f7ldgbCeWSNjWVScCEHWTq6&#10;mmOi7Zm3dNr5UgQIuwQVVN63iZSuqMigm9iWOHjftjPog+xKqTs8B7hpZBxFD9JgzWGhwpaWFRXH&#10;XW8UPOefm9XxLZdx/7F+fz1s+2jzdaPU9XhYPIHwNPj/8F97pRXE08d7+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tAcTKAAAA3QAAAA8AAAAAAAAAAAAAAAAAmAIA&#10;AGRycy9kb3ducmV2LnhtbFBLBQYAAAAABAAEAPUAAACPAw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s8kA&#10;AADdAAAADwAAAGRycy9kb3ducmV2LnhtbESPQWvCQBSE7wX/w/KEXopumoKW6CptQbB4sNpg6+2R&#10;fSbR7NuQ3Wj8926h4HGYmW+Y6bwzlThT40rLCp6HEQjizOqScwXp92LwCsJ5ZI2VZVJwJQfzWe9h&#10;iom2F97QeetzESDsElRQeF8nUrqsIINuaGvi4B1sY9AH2eRSN3gJcFPJOIpG0mDJYaHAmj4Kyk7b&#10;1ih4T3/Xy9NXKuP253O3Om7aaL1/Uuqx371NQHjq/D38315qBfHLeAR/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fs8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M6KMkA&#10;AADdAAAADwAAAGRycy9kb3ducmV2LnhtbESPQWvCQBSE7wX/w/KEXopumkIt0VW0IFh6sNpg6+2R&#10;fSbR7NuQ3Wj6792C4HGYmW+YyawzlThT40rLCp6HEQjizOqScwXp93LwBsJ5ZI2VZVLwRw5m097D&#10;BBNtL7yh89bnIkDYJaig8L5OpHRZQQbd0NbEwTvYxqAPssmlbvAS4KaScRS9SoMlh4UCa3ovKDtt&#10;W6Ngkf6uV6evVMbtz8fu87hpo/X+SanHfjcfg/DU+Xv41l5pBfHLaAT/b8IT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M6KMkAAADdAAAADwAAAAAAAAAAAAAAAACYAgAA&#10;ZHJzL2Rvd25yZXYueG1sUEsFBgAAAAAEAAQA9QAAAI4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WsYA&#10;AADdAAAADwAAAGRycy9kb3ducmV2LnhtbERPy2rCQBTdF/oPwy24KXViBFtSR1FBUFxY09DH7pK5&#10;TaKZOyEz0fj3zkLo8nDe03lvanGm1lWWFYyGEQji3OqKCwXZ5/rlDYTzyBpry6TgSg7ms8eHKSba&#10;XvhA59QXIoSwS1BB6X2TSOnykgy6oW2IA/dnW4M+wLaQusVLCDe1jKNoIg1WHBpKbGhVUn5KO6Ng&#10;mf3sN6ePTMbd9/Zrdzx00f73WanBU794B+Gp9//iu3ujFcTj1zA3vA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uWsYAAADdAAAADwAAAAAAAAAAAAAAAACYAgAAZHJz&#10;L2Rvd25yZXYueG1sUEsFBgAAAAAEAAQA9QAAAIs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G7sAA&#10;AADdAAAADwAAAGRycy9kb3ducmV2LnhtbERPy2oCMRTdC/2HcAvdaUYFkdEoIrTozkc33V0m18mM&#10;k5shiWb6982i4PJw3uvtYDvxJB8axwqmkwIEceV0w7WC7+vneAkiRGSNnWNS8EsBtpu30RpL7RKf&#10;6XmJtcghHEpUYGLsSylDZchimLieOHM35y3GDH0ttceUw20nZ0WxkBYbzg0Ge9obqu6Xh1VwtD1a&#10;Z77iqX0cTj8+tQlTq9TH+7BbgYg0xJf4333QCmbzZd6f3+Qn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kG7sAAAADdAAAADwAAAAAAAAAAAAAAAACYAgAAZHJzL2Rvd25y&#10;ZXYueG1sUEsFBgAAAAAEAAQA9QAAAIU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rTz8cAAADdAAAADwAAAGRycy9kb3ducmV2LnhtbESPT2vCQBTE74V+h+UV&#10;vNVNlJYQXUVEi4cg1BSKt0f2mQSzb0N2mz/fvisUehxm5jfMejuaRvTUudqygngegSAurK65VPCV&#10;H18TEM4ja2wsk4KJHGw3z09rTLUd+JP6iy9FgLBLUUHlfZtK6YqKDLq5bYmDd7OdQR9kV0rd4RDg&#10;ppGLKHqXBmsOCxW2tK+ouF9+jIKPAYfdMj702f22n6752/k7i0mp2cu4W4HwNPr/8F/7pBUslkk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rTz8cAAADd&#10;AAAADwAAAAAAAAAAAAAAAACqAgAAZHJzL2Rvd25yZXYueG1sUEsFBgAAAAAEAAQA+gAAAJ4DAAAA&#10;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9Q8UA&#10;AADdAAAADwAAAGRycy9kb3ducmV2LnhtbESPT2sCMRTE74V+h/AK3mq2kYqsRilKobSn+g+8PTfP&#10;zeLmZd1E3X77RhA8DjPzG2Yy61wtLtSGyrOGt34GgrjwpuJSw3r1+ToCESKywdozafijALPp89ME&#10;c+Ov/EuXZSxFgnDIUYONscmlDIUlh6HvG+LkHXzrMCbZltK0eE1wV0uVZUPpsOK0YLGhuaXiuDw7&#10;DWTtZve+P8WF+tkcrZpvv1fnrda9l+5jDCJSFx/he/vLaFCDkYLbm/Q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1DxQAAAN0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Y2MYA&#10;AADdAAAADwAAAGRycy9kb3ducmV2LnhtbESPzWrDMBCE74W+g9hCb41chwbjWAklJVDaU/MHuW2s&#10;rWVirRxLTty3rwKBHIeZ+YYp5oNtxJk6XztW8DpKQBCXTtdcKdisly8ZCB+QNTaOScEfeZjPHh8K&#10;zLW78A+dV6ESEcI+RwUmhDaX0peGLPqRa4mj9+s6iyHKrpK6w0uE20amSTKRFmuOCwZbWhgqj6ve&#10;KiBjtvu3wyl8pN/bo0kXu691v1Pq+Wl4n4IINIR7+Nb+1ArScTaG65v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dY2MYAAADdAAAADwAAAAAAAAAAAAAAAACYAgAAZHJz&#10;L2Rvd25yZXYueG1sUEsFBgAAAAAEAAQA9QAAAIsDA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ArMYA&#10;AADdAAAADwAAAGRycy9kb3ducmV2LnhtbESPQWsCMRSE70L/Q3gFb5rtaousRikWQeypWgVvz81z&#10;s7h52W6ibv+9EQSPw8x8w0xmra3EhRpfOlbw1k9AEOdOl1wo+N0seiMQPiBrrByTgn/yMJu+dCaY&#10;aXflH7qsQyEihH2GCkwIdSalzw1Z9H1XE0fv6BqLIcqmkLrBa4TbSqZJ8iEtlhwXDNY0N5Sf1mer&#10;gIzZ7t8Pf+Er/d6eTDrfrTbnnVLd1/ZzDCJQG57hR3upFaSD0RD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7ArMYAAADd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lN8UA&#10;AADdAAAADwAAAGRycy9kb3ducmV2LnhtbESPT4vCMBTE78J+h/AWvGm6FUWqURYXQfS0/gNvz+Zt&#10;U2xeahO1fvuNsLDHYWZ+w0znra3EnRpfOlbw0U9AEOdOl1wo2O+WvTEIH5A1Vo5JwZM8zGdvnSlm&#10;2j34m+7bUIgIYZ+hAhNCnUnpc0MWfd/VxNH7cY3FEGVTSN3gI8JtJdMkGUmLJccFgzUtDOWX7c0q&#10;IGMOp+H5Gr7SzeFi0sVxvbsdleq+t58TEIHa8B/+a6+0gnQwHsLrTX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mU3xQAAAN0AAAAPAAAAAAAAAAAAAAAAAJgCAABkcnMv&#10;ZG93bnJldi54bWxQSwUGAAAAAAQABAD1AAAAigM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QMYA&#10;AADdAAAADwAAAGRycy9kb3ducmV2LnhtbESPQWvCQBSE70L/w/IK3nTTiBJS11AsBdFTtQq9vWZf&#10;syHZt2l21fTfdwuCx2FmvmGWxWBbcaHe144VPE0TEMSl0zVXCj4Ob5MMhA/IGlvHpOCXPBSrh9ES&#10;c+2u/E6XfahEhLDPUYEJocul9KUhi37qOuLofbveYoiyr6Tu8RrhtpVpkiykxZrjgsGO1obKZn+2&#10;CsiY4+f86ye8prtjY9L1aXs4n5QaPw4vzyACDeEevrU3WkE6yx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7QMYAAADdAAAADwAAAAAAAAAAAAAAAACYAgAAZHJz&#10;L2Rvd25yZXYueG1sUEsFBgAAAAAEAAQA9QAAAIs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e28YA&#10;AADdAAAADwAAAGRycy9kb3ducmV2LnhtbESPQWsCMRSE70L/Q3gFb5rtiq2sRikWQeypWgVvz81z&#10;s7h52W6ibv+9EQSPw8x8w0xmra3EhRpfOlbw1k9AEOdOl1wo+N0seiMQPiBrrByTgn/yMJu+dCaY&#10;aXflH7qsQyEihH2GCkwIdSalzw1Z9H1XE0fv6BqLIcqmkLrBa4TbSqZJ8i4tlhwXDNY0N5Sf1mer&#10;gIzZ7oeHv/CVfm9PJp3vVpvzTqnua/s5BhGoDc/wo73UCtLB6APub+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xe28YAAADdAAAADwAAAAAAAAAAAAAAAACYAgAAZHJz&#10;L2Rvd25yZXYueG1sUEsFBgAAAAAEAAQA9QAAAIs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KqcIA&#10;AADdAAAADwAAAGRycy9kb3ducmV2LnhtbERPy4rCMBTdC/MP4Q6409SKItUo4jAwzKx8grtrc22K&#10;zU2niVr/3iwEl4fzni1aW4kbNb50rGDQT0AQ506XXCjYbb97ExA+IGusHJOCB3lYzD86M8y0u/Oa&#10;bptQiBjCPkMFJoQ6k9Lnhiz6vquJI3d2jcUQYVNI3eA9httKpkkylhZLjg0Ga1oZyi+bq1VAxuyP&#10;o9N/+Er/9heTrg6/2+tBqe5nu5yCCNSGt/jl/tEK0uEk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8qpwgAAAN0AAAAPAAAAAAAAAAAAAAAAAJgCAABkcnMvZG93&#10;bnJldi54bWxQSwUGAAAAAAQABAD1AAAAhwM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vMsYA&#10;AADdAAAADwAAAGRycy9kb3ducmV2LnhtbESPT2sCMRTE7wW/Q3iCt5p1i0VXo4ilIHqq/8Dbc/Pc&#10;LG5etpuo67dvCoUeh5n5DTOdt7YSd2p86VjBoJ+AIM6dLrlQsN99vo5A+ICssXJMCp7kYT7rvEwx&#10;0+7BX3TfhkJECPsMFZgQ6kxKnxuy6PuuJo7exTUWQ5RNIXWDjwi3lUyT5F1aLDkuGKxpaSi/bm9W&#10;ARlzOA3P3+Ej3RyuJl0e17vbUalet11MQARqw3/4r73SCtK30Rh+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9vMsYAAADdAAAADwAAAAAAAAAAAAAAAACYAgAAZHJz&#10;L2Rvd25yZXYueG1sUEsFBgAAAAAEAAQA9QAAAIsDA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QcsQA&#10;AADdAAAADwAAAGRycy9kb3ducmV2LnhtbERPz2vCMBS+C/4P4Q1203SVjdkZi3QIY55mVfD2bN6a&#10;YvPSNVHrf78cBjt+fL8X+WBbcaXeN44VPE0TEMSV0w3XCnblevIKwgdkja1jUnAnD/lyPFpgpt2N&#10;v+i6DbWIIewzVGBC6DIpfWXIop+6jjhy3663GCLsa6l7vMVw28o0SV6kxYZjg8GOCkPVeXuxCsiY&#10;/fH59BPe083+bNLi8FleDko9PgyrNxCBhvAv/nN/aAXpb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MUHLEAAAA3QAAAA8AAAAAAAAAAAAAAAAAmAIAAGRycy9k&#10;b3ducmV2LnhtbFBLBQYAAAAABAAEAPUAAACJAw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16cYA&#10;AADdAAAADwAAAGRycy9kb3ducmV2LnhtbESPT2sCMRTE7wW/Q3iCt5p1i0VXo4ilIHqq/8Dbc/Pc&#10;LG5etpuo67dvCoUeh5n5DTOdt7YSd2p86VjBoJ+AIM6dLrlQsN99vo5A+ICssXJMCp7kYT7rvEwx&#10;0+7BX3TfhkJECPsMFZgQ6kxKnxuy6PuuJo7exTUWQ5RNIXWDjwi3lUyT5F1aLDkuGKxpaSi/bm9W&#10;ARlzOA3P3+Ej3RyuJl0e17vbUalet11MQARqw3/4r73SCtK38QB+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D16cYAAADdAAAADwAAAAAAAAAAAAAAAACYAgAAZHJz&#10;L2Rvd25yZXYueG1sUEsFBgAAAAAEAAQA9QAAAIsDA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rnsYA&#10;AADdAAAADwAAAGRycy9kb3ducmV2LnhtbESPT2sCMRTE74LfIbxCb5ptikW3RhFLodhT/QfenpvX&#10;zeLmZbuJuv32TUHwOMzMb5jpvHO1uFAbKs8anoYZCOLCm4pLDdvN+2AMIkRkg7Vn0vBLAeazfm+K&#10;ufFX/qLLOpYiQTjkqMHG2ORShsKSwzD0DXHyvn3rMCbZltK0eE1wV0uVZS/SYcVpwWJDS0vFaX12&#10;Gsja3WF0/Ilv6nN3smq5X23Oe60fH7rFK4hIXbyHb+0Po0E9TxT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JrnsYAAADdAAAADwAAAAAAAAAAAAAAAACYAgAAZHJz&#10;L2Rvd25yZXYueG1sUEsFBgAAAAAEAAQA9QAAAIsDA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7OBcYA&#10;AADdAAAADwAAAGRycy9kb3ducmV2LnhtbESPT2sCMRTE70K/Q3iF3jTrSsVujSKWQqkn/0Jvr5vn&#10;ZnHzsm6irt/eCILHYWZ+w4ynra3EmRpfOlbQ7yUgiHOnSy4UbNbf3REIH5A1Vo5JwZU8TCcvnTFm&#10;2l14SedVKESEsM9QgQmhzqT0uSGLvudq4ujtXWMxRNkUUjd4iXBbyTRJhtJiyXHBYE1zQ/lhdbIK&#10;yJjt3/v/MXyli+3BpPPd7/q0U+rttZ19ggjUhmf40f7RCtLBxwDub+IT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7OBcYAAADdAAAADwAAAAAAAAAAAAAAAACYAgAAZHJz&#10;L2Rvd25yZXYueG1sUEsFBgAAAAAEAAQA9QAAAIsDA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tab/>
    </w:r>
    <w:r>
      <w:rPr>
        <w:b/>
        <w:color w:val="FFFFFF" w:themeColor="background1"/>
        <w:sz w:val="18"/>
      </w:rPr>
      <w:t>TREATY OF WAITANGI TOOLKIT</w:t>
    </w:r>
    <w:r>
      <w:rPr>
        <w:b/>
        <w:color w:val="FFFFFF" w:themeColor="background1"/>
        <w:sz w:val="18"/>
      </w:rPr>
      <w:tab/>
    </w:r>
    <w:r w:rsidRPr="00F64D1E">
      <w:rPr>
        <w:b/>
        <w:color w:val="FFFFFF" w:themeColor="background1"/>
        <w:sz w:val="18"/>
      </w:rPr>
      <w:fldChar w:fldCharType="begin"/>
    </w:r>
    <w:r w:rsidRPr="00F64D1E">
      <w:rPr>
        <w:b/>
        <w:color w:val="FFFFFF" w:themeColor="background1"/>
        <w:sz w:val="18"/>
      </w:rPr>
      <w:instrText xml:space="preserve"> PAGE   \* MERGEFORMAT </w:instrText>
    </w:r>
    <w:r w:rsidRPr="00F64D1E">
      <w:rPr>
        <w:b/>
        <w:color w:val="FFFFFF" w:themeColor="background1"/>
        <w:sz w:val="18"/>
      </w:rPr>
      <w:fldChar w:fldCharType="separate"/>
    </w:r>
    <w:r w:rsidR="0071597C">
      <w:rPr>
        <w:b/>
        <w:noProof/>
        <w:color w:val="FFFFFF" w:themeColor="background1"/>
        <w:sz w:val="18"/>
      </w:rPr>
      <w:t>20</w:t>
    </w:r>
    <w:r w:rsidRPr="00F64D1E">
      <w:rPr>
        <w:b/>
        <w:noProof/>
        <w:color w:val="FFFFFF" w:themeColor="background1"/>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Pr="0006356B" w:rsidRDefault="00E609E2" w:rsidP="00007AB3">
    <w:pPr>
      <w:pStyle w:val="Footer"/>
      <w:tabs>
        <w:tab w:val="clear" w:pos="4153"/>
        <w:tab w:val="clear" w:pos="8306"/>
        <w:tab w:val="center" w:pos="284"/>
        <w:tab w:val="right" w:pos="9072"/>
      </w:tabs>
      <w:rPr>
        <w:b/>
      </w:rPr>
    </w:pPr>
    <w:r>
      <w:rPr>
        <w:noProof/>
        <w:lang w:val="en-NZ" w:eastAsia="en-NZ"/>
      </w:rPr>
      <mc:AlternateContent>
        <mc:Choice Requires="wpg">
          <w:drawing>
            <wp:anchor distT="0" distB="0" distL="114300" distR="114300" simplePos="0" relativeHeight="251751424" behindDoc="1" locked="0" layoutInCell="1" allowOverlap="1" wp14:anchorId="1CA1997A" wp14:editId="7E89AA15">
              <wp:simplePos x="0" y="0"/>
              <wp:positionH relativeFrom="page">
                <wp:posOffset>0</wp:posOffset>
              </wp:positionH>
              <wp:positionV relativeFrom="page">
                <wp:posOffset>9658350</wp:posOffset>
              </wp:positionV>
              <wp:extent cx="7573010" cy="1060450"/>
              <wp:effectExtent l="0" t="0" r="0" b="635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1396"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785" name="Group 1016"/>
                      <wpg:cNvGrpSpPr>
                        <a:grpSpLocks/>
                      </wpg:cNvGrpSpPr>
                      <wpg:grpSpPr bwMode="auto">
                        <a:xfrm>
                          <a:off x="1166" y="15269"/>
                          <a:ext cx="10740" cy="1569"/>
                          <a:chOff x="1166" y="15269"/>
                          <a:chExt cx="10740" cy="1569"/>
                        </a:xfrm>
                      </wpg:grpSpPr>
                      <wps:wsp>
                        <wps:cNvPr id="2786"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7"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8"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9"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0" name="Group 1010"/>
                      <wpg:cNvGrpSpPr>
                        <a:grpSpLocks/>
                      </wpg:cNvGrpSpPr>
                      <wpg:grpSpPr bwMode="auto">
                        <a:xfrm>
                          <a:off x="1166" y="15269"/>
                          <a:ext cx="10740" cy="1569"/>
                          <a:chOff x="1166" y="15269"/>
                          <a:chExt cx="10740" cy="1569"/>
                        </a:xfrm>
                      </wpg:grpSpPr>
                      <wps:wsp>
                        <wps:cNvPr id="2791"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2"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3"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4"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5"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760.5pt;width:596.3pt;height:83.5pt;z-index:-25156505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zsTEAAAA3QAAAA8AAABkcnMvZG93bnJldi54bWxET01rwkAQvQv9D8sUvOnGBkSjq0ghGDwU&#10;ayt6HLLTbGh2NmRXk/77bqHgbR7vc9bbwTbiTp2vHSuYTRMQxKXTNVcKPj/yyQKED8gaG8ek4Ic8&#10;bDdPozVm2vX8TvdTqEQMYZ+hAhNCm0npS0MW/dS1xJH7cp3FEGFXSd1hH8NtI1+SZC4t1hwbDLb0&#10;aqj8Pt2sgvS4N9cFtmcs8v6QvC2PTXrplRo/D7sViEBDeIj/3YWO89PlHP6+iS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EzsTEAAAA3QAAAA8AAAAAAAAAAAAAAAAA&#10;nwIAAGRycy9kb3ducmV2LnhtbFBLBQYAAAAABAAEAPcAAACQAw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FXcIA&#10;AADdAAAADwAAAGRycy9kb3ducmV2LnhtbESPX2vCMBTF3wd+h3AF32Y6wSqdUYYgur1Ztz1fmmsT&#10;bG5KE2v37RdB8PFw/vw4q83gGtFTF6xnBW/TDARx5bXlWsH3afe6BBEissbGMyn4owCb9ehlhYX2&#10;Nz5SX8ZapBEOBSowMbaFlKEy5DBMfUucvLPvHMYku1rqDm9p3DVylmW5dGg5EQy2tDVUXcqrS1zq&#10;99uvcu7tj7fNZ+iP+S8ZpSbj4eMdRKQhPsOP9kErmC2WOdzfp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cVd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gxsIA&#10;AADdAAAADwAAAGRycy9kb3ducmV2LnhtbESPX2vCMBTF34V9h3AHe9N0wlSqaRFhbPPN6vZ8aa5N&#10;sLkpTVa7b78Igo+H8+fH2ZSja8VAfbCeFbzOMhDEtdeWGwWn4/t0BSJEZI2tZ1LwRwHK4mmywVz7&#10;Kx9oqGIj0giHHBWYGLtcylAbchhmviNO3tn3DmOSfSN1j9c07lo5z7KFdGg5EQx2tDNUX6pfl7g0&#10;fOz21Zu33962X2E4LH7IKPXyPG7XICKN8RG+tz+1gvlytYTbm/Q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WDG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tMAA&#10;AADdAAAADwAAAGRycy9kb3ducmV2LnhtbERPTWsCMRC9F/ofwhR6q9kKtbIaRYRi681t9Txsxk1w&#10;M1k2cd3++85B6PHxvpfrMbRqoD75yAZeJwUo4jpaz42Bn++PlzmolJEttpHJwC8lWK8eH5ZY2njj&#10;Aw1VbpSEcCrRgMu5K7VOtaOAaRI7YuHOsQ+YBfaNtj3eJDy0eloUMx3QszQ47GjrqL5U1yC9NOy2&#10;++ot+mP07VcaDrMTOWOen8bNAlSmMf+L7+5Pa2D6Ppe58kaegF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L0tMAAAADdAAAADwAAAAAAAAAAAAAAAACYAgAAZHJzL2Rvd25y&#10;ZXYueG1sUEsFBgAAAAAEAAQA9QAAAIUDA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RL8MA&#10;AADdAAAADwAAAGRycy9kb3ducmV2LnhtbESPX2vCMBTF3wd+h3CFvc1UQae1qYgw3PZmN32+NNcm&#10;2NyUJqvdt18Ggz0ezp8fp9iNrhUD9cF6VjCfZSCIa68tNwo+P16e1iBCRNbYeiYF3xRgV04eCsy1&#10;v/OJhio2Io1wyFGBibHLpQy1IYdh5jvi5F197zAm2TdS93hP466ViyxbSYeWE8FgRwdD9a36colL&#10;w/HwXi29PXvbvoXhtLqQUepxOu63ICKN8T/8137VChbP6w3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5RL8MAAADdAAAADwAAAAAAAAAAAAAAAACYAgAAZHJzL2Rv&#10;d25yZXYueG1sUEsFBgAAAAAEAAQA9QAAAIg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BMkMQAAADdAAAADwAAAGRycy9kb3ducmV2LnhtbERPy2rCQBTdF/yH4Qrd&#10;1UkifUVHCWKLCxGaFIq7S+aaBDN3QmaaxL/vLIQuD+e93k6mFQP1rrGsIF5EIIhLqxuuFHwXH09v&#10;IJxH1thaJgU3crDdzB7WmGo78hcNua9ECGGXooLa+y6V0pU1GXQL2xEH7mJ7gz7AvpK6xzGEm1Ym&#10;UfQiDTYcGmrsaFdTec1/jYLPEcdsGe+H4/Wyu52L59PPMSalHudTtgLhafL/4rv7oBUkr+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lBMkMQAAADdAAAA&#10;DwAAAAAAAAAAAAAAAACqAgAAZHJzL2Rvd25yZXYueG1sUEsFBgAAAAAEAAQA+gAAAJsDA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NJMkA&#10;AADdAAAADwAAAGRycy9kb3ducmV2LnhtbESPQWvCQBSE7wX/w/IEL0U35tDa6CqtIFh6sNpg6+2R&#10;fSbR7NuQ3Wj6791CweMwM98ws0VnKnGhxpWWFYxHEQjizOqScwXp12o4AeE8ssbKMin4JQeLee9h&#10;hom2V97SZedzESDsElRQeF8nUrqsIINuZGvi4B1tY9AH2eRSN3gNcFPJOIqepMGSw0KBNS0Lys67&#10;1ih4S3826/NnKuP2+33/cdq20ebwqNSg371OQXjq/D38315rBfHzyxj+3oQn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VNJ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TU8kA&#10;AADdAAAADwAAAGRycy9kb3ducmV2LnhtbESPzWvCQBTE74X+D8sreCm6aQ5tja7SCoKlB7+CH7dH&#10;9pmkZt+G7EbT/94tFDwOM/MbZjztTCUu1LjSsoKXQQSCOLO65FxBup3330E4j6yxskwKfsnBdPL4&#10;MMZE2yuv6bLxuQgQdgkqKLyvEyldVpBBN7A1cfBOtjHog2xyqRu8BripZBxFr9JgyWGhwJpmBWXn&#10;TWsUfKaH5eK8SmXc7r923z/rNloen5XqPXUfIxCeOn8P/7cXWkH8Nozh701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fTU8kAAADdAAAADwAAAAAAAAAAAAAAAACYAgAA&#10;ZHJzL2Rvd25yZXYueG1sUEsFBgAAAAAEAAQA9QAAAI4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2yMoA&#10;AADdAAAADwAAAGRycy9kb3ducmV2LnhtbESPT2vCQBTE7wW/w/KEXkrdNEJbUzfBCgWlB6uG/rk9&#10;sq9JNPs2ZDcav323UOhxmJnfMPNsMI04UedqywruJhEI4sLqmksF+f7l9hGE88gaG8uk4EIOsnR0&#10;NcdE2zNv6bTzpQgQdgkqqLxvEyldUZFBN7EtcfC+bWfQB9mVUnd4DnDTyDiK7qXBmsNChS0tKyqO&#10;u94oeM4/N6vjWy7j/mP9/nrY9tHm60ap6/GweALhafD/4b/2SiuIH2ZT+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LdsjKAAAA3QAAAA8AAAAAAAAAAAAAAAAAmAIA&#10;AGRycy9kb3ducmV2LnhtbFBLBQYAAAAABAAEAPUAAACPAw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uvMoA&#10;AADdAAAADwAAAGRycy9kb3ducmV2LnhtbESPT2vCQBTE7wW/w/KEXkrdNEhbUzfBCgWlB6uG/rk9&#10;sq9JNPs2ZDcav323UOhxmJnfMPNsMI04UedqywruJhEI4sLqmksF+f7l9hGE88gaG8uk4EIOsnR0&#10;NcdE2zNv6bTzpQgQdgkqqLxvEyldUZFBN7EtcfC+bWfQB9mVUnd4DnDTyDiK7qXBmsNChS0tKyqO&#10;u94oeM4/N6vjWy7j/mP9/nrY9tHm60ap6/GweALhafD/4b/2SiuIH2ZT+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i7rzKAAAA3QAAAA8AAAAAAAAAAAAAAAAAmAIA&#10;AGRycy9kb3ducmV2LnhtbFBLBQYAAAAABAAEAPUAAACPAw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tMDFAAAA3QAAAA8AAABkcnMvZG93bnJldi54bWxEj81qAkEQhO+C7zC0kJvOqpifjaOEgCBo&#10;DpoEcmx22p3FnZ51p6Pr2zuBgMeiqr6i5svO1+pMbawCGxiPMlDERbAVlwa+PlfDZ1BRkC3WgcnA&#10;lSIsF/3eHHMbLryj815KlSAcczTgRJpc61g48hhHoSFO3iG0HiXJttS2xUuC+1pPsuxRe6w4LThs&#10;6N1Rcdz/egOH76uc+Gfq62rnToh2s/2QjTEPg+7tFZRQJ/fwf3ttDUyeXmbw9yY9Ab2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bTAxQAAAN0AAAAPAAAAAAAAAAAAAAAA&#10;AJ8CAABkcnMvZG93bnJldi54bWxQSwUGAAAAAAQABAD3AAAAkQMAAAAA&#10;">
                  <v:imagedata r:id="rId4" o:title=""/>
                </v:shape>
              </v:group>
              <w10:wrap anchorx="page" anchory="page"/>
            </v:group>
          </w:pict>
        </mc:Fallback>
      </mc:AlternateContent>
    </w:r>
    <w:r w:rsidR="00D760D6">
      <w:rPr>
        <w:noProof/>
        <w:lang w:val="en-NZ" w:eastAsia="en-NZ"/>
      </w:rPr>
      <w:drawing>
        <wp:anchor distT="0" distB="0" distL="114300" distR="114300" simplePos="0" relativeHeight="251701248" behindDoc="1" locked="0" layoutInCell="1" allowOverlap="1" wp14:anchorId="024ED823" wp14:editId="25C6732F">
          <wp:simplePos x="0" y="0"/>
          <wp:positionH relativeFrom="column">
            <wp:posOffset>-1080135</wp:posOffset>
          </wp:positionH>
          <wp:positionV relativeFrom="paragraph">
            <wp:posOffset>-3597547</wp:posOffset>
          </wp:positionV>
          <wp:extent cx="7611745" cy="4496435"/>
          <wp:effectExtent l="0" t="0" r="8255" b="0"/>
          <wp:wrapNone/>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1745" cy="4496435"/>
                  </a:xfrm>
                  <a:prstGeom prst="rect">
                    <a:avLst/>
                  </a:prstGeom>
                  <a:noFill/>
                </pic:spPr>
              </pic:pic>
            </a:graphicData>
          </a:graphic>
          <wp14:sizeRelH relativeFrom="page">
            <wp14:pctWidth>0</wp14:pctWidth>
          </wp14:sizeRelH>
          <wp14:sizeRelV relativeFrom="page">
            <wp14:pctHeight>0</wp14:pctHeight>
          </wp14:sizeRelV>
        </wp:anchor>
      </w:drawing>
    </w:r>
    <w:r w:rsidR="0006356B">
      <w:tab/>
    </w:r>
    <w:r w:rsidR="0006356B" w:rsidRPr="0006356B">
      <w:rPr>
        <w:b/>
        <w:color w:val="FFFFFF" w:themeColor="background1"/>
        <w:sz w:val="18"/>
      </w:rPr>
      <w:fldChar w:fldCharType="begin"/>
    </w:r>
    <w:r w:rsidR="0006356B" w:rsidRPr="0006356B">
      <w:rPr>
        <w:b/>
        <w:color w:val="FFFFFF" w:themeColor="background1"/>
        <w:sz w:val="18"/>
      </w:rPr>
      <w:instrText xml:space="preserve"> PAGE   \* MERGEFORMAT </w:instrText>
    </w:r>
    <w:r w:rsidR="0006356B" w:rsidRPr="0006356B">
      <w:rPr>
        <w:b/>
        <w:color w:val="FFFFFF" w:themeColor="background1"/>
        <w:sz w:val="18"/>
      </w:rPr>
      <w:fldChar w:fldCharType="separate"/>
    </w:r>
    <w:r w:rsidR="0071597C">
      <w:rPr>
        <w:b/>
        <w:noProof/>
        <w:color w:val="FFFFFF" w:themeColor="background1"/>
        <w:sz w:val="18"/>
      </w:rPr>
      <w:t>i</w:t>
    </w:r>
    <w:r w:rsidR="0006356B" w:rsidRPr="0006356B">
      <w:rPr>
        <w:b/>
        <w:noProof/>
        <w:color w:val="FFFFFF" w:themeColor="background1"/>
        <w:sz w:val="18"/>
      </w:rPr>
      <w:fldChar w:fldCharType="end"/>
    </w:r>
    <w:r>
      <w:rPr>
        <w:b/>
        <w:noProof/>
        <w:color w:val="FFFFFF" w:themeColor="background1"/>
        <w:sz w:val="18"/>
      </w:rPr>
      <w:tab/>
    </w:r>
    <w:r>
      <w:rPr>
        <w:b/>
        <w:noProof/>
        <w:color w:val="FFFFFF" w:themeColor="background1"/>
        <w:sz w:val="18"/>
        <w:szCs w:val="18"/>
      </w:rPr>
      <w:t>TREATY OF WAITANGI TOOLKIT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942B02" w:rsidP="00942B02">
    <w:pPr>
      <w:pStyle w:val="Footer"/>
      <w:tabs>
        <w:tab w:val="clear" w:pos="4153"/>
        <w:tab w:val="clear" w:pos="8306"/>
        <w:tab w:val="center" w:pos="284"/>
        <w:tab w:val="right" w:pos="9072"/>
      </w:tabs>
      <w:ind w:firstLine="284"/>
      <w:rPr>
        <w:b/>
        <w:color w:val="FFFFFF" w:themeColor="background1"/>
        <w:sz w:val="18"/>
      </w:rPr>
    </w:pPr>
    <w:r>
      <w:rPr>
        <w:noProof/>
        <w:lang w:val="en-NZ" w:eastAsia="en-NZ"/>
      </w:rPr>
      <mc:AlternateContent>
        <mc:Choice Requires="wpg">
          <w:drawing>
            <wp:anchor distT="0" distB="0" distL="114300" distR="114300" simplePos="0" relativeHeight="251772928" behindDoc="1" locked="0" layoutInCell="1" allowOverlap="1" wp14:anchorId="3235AE64" wp14:editId="50700FEA">
              <wp:simplePos x="0" y="0"/>
              <wp:positionH relativeFrom="page">
                <wp:posOffset>-7620</wp:posOffset>
              </wp:positionH>
              <wp:positionV relativeFrom="page">
                <wp:posOffset>9644075</wp:posOffset>
              </wp:positionV>
              <wp:extent cx="7573010" cy="1060450"/>
              <wp:effectExtent l="0" t="0" r="0" b="6350"/>
              <wp:wrapNone/>
              <wp:docPr id="257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576"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577" name="Group 1016"/>
                      <wpg:cNvGrpSpPr>
                        <a:grpSpLocks/>
                      </wpg:cNvGrpSpPr>
                      <wpg:grpSpPr bwMode="auto">
                        <a:xfrm>
                          <a:off x="1166" y="15269"/>
                          <a:ext cx="10740" cy="1569"/>
                          <a:chOff x="1166" y="15269"/>
                          <a:chExt cx="10740" cy="1569"/>
                        </a:xfrm>
                      </wpg:grpSpPr>
                      <wps:wsp>
                        <wps:cNvPr id="2578"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2" name="Group 1010"/>
                      <wpg:cNvGrpSpPr>
                        <a:grpSpLocks/>
                      </wpg:cNvGrpSpPr>
                      <wpg:grpSpPr bwMode="auto">
                        <a:xfrm>
                          <a:off x="1166" y="15269"/>
                          <a:ext cx="10740" cy="1569"/>
                          <a:chOff x="1166" y="15269"/>
                          <a:chExt cx="10740" cy="1569"/>
                        </a:xfrm>
                      </wpg:grpSpPr>
                      <wps:wsp>
                        <wps:cNvPr id="2583"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0"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575" o:spid="_x0000_s1026" style="position:absolute;margin-left:-.6pt;margin-top:759.4pt;width:596.3pt;height:83.5pt;z-index:-251543552;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pl9fGAAAA3QAAAA8AAABkcnMvZG93bnJldi54bWxEj0FrAjEUhO+C/yE8wZtmVbR2axQRROlB&#10;rG1pj4/N62Zx87Jsorv990YQPA4z8w2zWLW2FFeqfeFYwWiYgCDOnC44V/D1uR3MQfiArLF0TAr+&#10;ycNq2e0sMNWu4Q+6nkIuIoR9igpMCFUqpc8MWfRDVxFH78/VFkOUdS51jU2E21KOk2QmLRYcFwxW&#10;tDGUnU8Xq2By3JnfOVbfuN8278nh9VhOfhql+r12/QYiUBue4Ud7rxWMpy8zuL+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mX18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qcsAA&#10;AADdAAAADwAAAGRycy9kb3ducmV2LnhtbERPTWsCMRC9F/ofwhS81WwFraxGKUJp681t9Txsxk1w&#10;M1k26br++85B6PHxvtfbMbRqoD75yAZepgUo4jpaz42Bn+/35yWolJEttpHJwI0SbDePD2ssbbzy&#10;gYYqN0pCOJVowOXclVqn2lHANI0dsXDn2AfMAvtG2x6vEh5aPSuKhQ7oWRocdrRzVF+q3yC9NHzs&#10;9tU8+mP07VcaDosTOWMmT+PbClSmMf+L7+5Pa2A2f5W58kaegN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PqcsAAAADdAAAADwAAAAAAAAAAAAAAAACYAgAAZHJzL2Rvd25y&#10;ZXYueG1sUEsFBgAAAAAEAAQA9QAAAIUDA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P6cMA&#10;AADdAAAADwAAAGRycy9kb3ducmV2LnhtbESPXWvCMBSG7wf+h3CE3c1UQTeraRFB9nFnp14fmmMT&#10;bE5Kk9Xu3y+DwS5f3o+Hd1uOrhUD9cF6VjCfZSCIa68tNwpOn4enFxAhImtsPZOCbwpQFpOHLeba&#10;3/lIQxUbkUY45KjAxNjlUobakMMw8x1x8q6+dxiT7Bupe7yncdfKRZatpEPLiWCwo72h+lZ9ucSl&#10;4XX/US29PXvbvofhuLqQUepxOu42ICKN8T/8137TChbL5zX8vklP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P6cMAAADdAAAADwAAAAAAAAAAAAAAAACYAgAAZHJzL2Rv&#10;d25yZXYueG1sUEsFBgAAAAAEAAQA9QAAAIgDA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U8AA&#10;AADdAAAADwAAAGRycy9kb3ducmV2LnhtbERPS2sCMRC+F/ofwhR6q1kFRVajiFD6uLk+zsNm3AQ3&#10;k2WTrtt/3zkUPH587/V2DK0aqE8+soHppABFXEfruTFwOr6/LUGljGyxjUwGfinBdvP8tMbSxjsf&#10;aKhyoySEU4kGXM5dqXWqHQVMk9gRC3eNfcAssG+07fEu4aHVs6JY6ICepcFhR3tH9a36CdJLw8f+&#10;u5pHf46+/UrDYXEhZ8zry7hbgco05of43/1pDczmS9kvb+QJ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WU8AAAADdAAAADwAAAAAAAAAAAAAAAACYAgAAZHJzL2Rvd25y&#10;ZXYueG1sUEsFBgAAAAAEAAQA9QAAAIUDA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zyMIA&#10;AADdAAAADwAAAGRycy9kb3ducmV2LnhtbESPy2rDMBBF94H+g5hAd4mcgI1xo4QQKH3s7CZdD9bE&#10;ErFGxlId9++rQqHLy30c7u4wu15MNAbrWcFmnYEgbr223Ck4fzyvShAhImvsPZOCbwpw2D8sdlhp&#10;f+eapiZ2Io1wqFCBiXGopAytIYdh7Qfi5F396DAmOXZSj3hP466X2ywrpEPLiWBwoJOh9tZ8ucSl&#10;6eX03uTeXrzt38JUF59klHpczscnEJHm+B/+a79qBdu83MDvm/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DPIwgAAAN0AAAAPAAAAAAAAAAAAAAAAAJgCAABkcnMvZG93&#10;bnJldi54bWxQSwUGAAAAAAQABAD1AAAAhw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O9MkA&#10;AADdAAAADwAAAGRycy9kb3ducmV2LnhtbESPT2vCQBTE74LfYXlCL1I3TWmR1FWsIFg8+KdB29sj&#10;+5pEs29DdqPpt+8KQo/DzPyGmcw6U4kLNa60rOBpFIEgzqwuOVeQfi4fxyCcR9ZYWSYFv+RgNu33&#10;Jphoe+UdXfY+FwHCLkEFhfd1IqXLCjLoRrYmDt6PbQz6IJtc6gavAW4qGUfRqzRYclgosKZFQdl5&#10;3xoF7+nXZnXepjJujx+H9WnXRpvvoVIPg27+BsJT5//D9/ZKK4hfxs9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taO9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eKsoA&#10;AADdAAAADwAAAGRycy9kb3ducmV2LnhtbESPT2vCQBTE7wW/w/KEXkrdNGBbUzfBCgWlB6uG/rk9&#10;sq9JNPs2ZDcav323UOhxmJnfMPNsMI04UedqywruJhEI4sLqmksF+f7l9hGE88gaG8uk4EIOsnR0&#10;NcdE2zNv6bTzpQgQdgkqqLxvEyldUZFBN7EtcfC+bWfQB9mVUnd4DnDTyDiK7qXBmsNChS0tKyqO&#10;u94oeM4/N6vjWy7j/mP9/nrY9tHm60ap6/GweALhafD/4b/2SiuIp7MH+H0TnoBM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0HirKAAAA3QAAAA8AAAAAAAAAAAAAAAAAmAIA&#10;AGRycy9kb3ducmV2LnhtbFBLBQYAAAAABAAEAPUAAACPAw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KWMYA&#10;AADdAAAADwAAAGRycy9kb3ducmV2LnhtbERPy2rCQBTdF/oPwy24KXViQGlTR1FBUFxY09DH7pK5&#10;TaKZOyEz0fj3zkLo8nDe03lvanGm1lWWFYyGEQji3OqKCwXZ5/rlFYTzyBpry6TgSg7ms8eHKSba&#10;XvhA59QXIoSwS1BB6X2TSOnykgy6oW2IA/dnW4M+wLaQusVLCDe1jKNoIg1WHBpKbGhVUn5KO6Ng&#10;mf3sN6ePTMbd9/Zrdzx00f73WanBU794B+Gp9//iu3ujFcTjtzA3vA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KWMYAAADdAAAADwAAAAAAAAAAAAAAAACYAgAAZHJz&#10;L2Rvd25yZXYueG1sUEsFBgAAAAAEAAQA9QAAAIs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vw8kA&#10;AADdAAAADwAAAGRycy9kb3ducmV2LnhtbESPT2vCQBTE74LfYXlCL1I3DbTU1FWsIFg8+KdB29sj&#10;+5pEs29DdqPpt+8KQo/DzPyGmcw6U4kLNa60rOBpFIEgzqwuOVeQfi4fX0E4j6yxskwKfsnBbNrv&#10;TTDR9so7uux9LgKEXYIKCu/rREqXFWTQjWxNHLwf2xj0QTa51A1eA9xUMo6iF2mw5LBQYE2LgrLz&#10;vjUK3tOvzeq8TWXcHj8O69OujTbfQ6UeBt38DYSnzv+H7+2VVhA/j8dwexOe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ucvw8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FjULCAAAA3QAAAA8AAABkcnMvZG93bnJldi54bWxET0trwkAQvgv9D8sUetONFqSkrlKEQsF6&#10;iG2hxyE7ZkOzszE7zePfuwfB48f33uxG36ieulgHNrBcZKCIy2Brrgx8f73PX0BFQbbYBCYDE0XY&#10;bR9mG8xtGLig/iSVSiEcczTgRNpc61g68hgXoSVO3Dl0HiXBrtK2wyGF+0avsmytPdacGhy2tHdU&#10;/p3+vYHzzyQX/n32TV24C6I9fB7lYMzT4/j2CkpolLv45v6wBlbrLO1Pb9IT0N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Y1CwgAAAN0AAAAPAAAAAAAAAAAAAAAAAJ8C&#10;AABkcnMvZG93bnJldi54bWxQSwUGAAAAAAQABAD3AAAAjgMAAAAA&#10;">
                  <v:imagedata r:id="rId4" o:title=""/>
                </v:shape>
              </v:group>
              <w10:wrap anchorx="page" anchory="page"/>
            </v:group>
          </w:pict>
        </mc:Fallback>
      </mc:AlternateContent>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71597C">
      <w:rPr>
        <w:b/>
        <w:noProof/>
        <w:color w:val="FFFFFF" w:themeColor="background1"/>
        <w:sz w:val="18"/>
      </w:rPr>
      <w:t>21</w:t>
    </w:r>
    <w:r w:rsidR="00F64D1E" w:rsidRPr="00F64D1E">
      <w:rPr>
        <w:b/>
        <w:noProof/>
        <w:color w:val="FFFFFF" w:themeColor="background1"/>
        <w:sz w:val="18"/>
      </w:rPr>
      <w:fldChar w:fldCharType="end"/>
    </w:r>
    <w:r>
      <w:rPr>
        <w:b/>
        <w:noProof/>
        <w:color w:val="FFFFFF" w:themeColor="background1"/>
        <w:sz w:val="18"/>
      </w:rPr>
      <w:tab/>
    </w:r>
    <w:r>
      <w:rPr>
        <w:b/>
        <w:color w:val="FFFFFF" w:themeColor="background1"/>
        <w:sz w:val="18"/>
      </w:rPr>
      <w:t>TREATY OF WAITANGI TOOLKIT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577" w:rsidRPr="000D151B" w:rsidRDefault="00942B02" w:rsidP="00007AB3">
    <w:pPr>
      <w:pStyle w:val="Footer"/>
      <w:tabs>
        <w:tab w:val="clear" w:pos="4153"/>
        <w:tab w:val="clear" w:pos="8306"/>
        <w:tab w:val="center" w:pos="284"/>
        <w:tab w:val="right" w:pos="9070"/>
      </w:tabs>
      <w:ind w:firstLine="284"/>
    </w:pPr>
    <w:r>
      <w:rPr>
        <w:noProof/>
        <w:lang w:val="en-NZ" w:eastAsia="en-NZ"/>
      </w:rPr>
      <mc:AlternateContent>
        <mc:Choice Requires="wpg">
          <w:drawing>
            <wp:anchor distT="0" distB="0" distL="114300" distR="114300" simplePos="0" relativeHeight="251774976" behindDoc="1" locked="0" layoutInCell="1" allowOverlap="1" wp14:anchorId="37805F5E" wp14:editId="52D7614E">
              <wp:simplePos x="0" y="0"/>
              <wp:positionH relativeFrom="page">
                <wp:posOffset>-6020</wp:posOffset>
              </wp:positionH>
              <wp:positionV relativeFrom="page">
                <wp:posOffset>9638030</wp:posOffset>
              </wp:positionV>
              <wp:extent cx="7573010" cy="1060450"/>
              <wp:effectExtent l="0" t="0" r="0" b="6350"/>
              <wp:wrapNone/>
              <wp:docPr id="2601"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602"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603" name="Group 1016"/>
                      <wpg:cNvGrpSpPr>
                        <a:grpSpLocks/>
                      </wpg:cNvGrpSpPr>
                      <wpg:grpSpPr bwMode="auto">
                        <a:xfrm>
                          <a:off x="1166" y="15269"/>
                          <a:ext cx="10740" cy="1569"/>
                          <a:chOff x="1166" y="15269"/>
                          <a:chExt cx="10740" cy="1569"/>
                        </a:xfrm>
                      </wpg:grpSpPr>
                      <wps:wsp>
                        <wps:cNvPr id="2604"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8" name="Group 1010"/>
                      <wpg:cNvGrpSpPr>
                        <a:grpSpLocks/>
                      </wpg:cNvGrpSpPr>
                      <wpg:grpSpPr bwMode="auto">
                        <a:xfrm>
                          <a:off x="1166" y="15269"/>
                          <a:ext cx="10740" cy="1569"/>
                          <a:chOff x="1166" y="15269"/>
                          <a:chExt cx="10740" cy="1569"/>
                        </a:xfrm>
                      </wpg:grpSpPr>
                      <wps:wsp>
                        <wps:cNvPr id="2609"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0"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2"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3"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601" o:spid="_x0000_s1026" style="position:absolute;margin-left:-.45pt;margin-top:758.9pt;width:596.3pt;height:83.5pt;z-index:-251541504;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xg9XGAAAA3QAAAA8AAABkcnMvZG93bnJldi54bWxEj0FrAjEUhO9C/0N4Qm9u4gpiV6OUgig9&#10;FGtb9PjYPDdLNy/LJrrbf98UCh6HmfmGWW0G14gbdaH2rGGaKRDEpTc1Vxo+P7aTBYgQkQ02nknD&#10;DwXYrB9GKyyM7/mdbsdYiQThUKAGG2NbSBlKSw5D5lvi5F185zAm2VXSdNgnuGtkrtRcOqw5LVhs&#10;6cVS+X28Og2zw86eF9h+4X7bv6q3p0MzO/VaP46H5yWISEO8h//be6Mhn6sc/t6k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GD1c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ydsMA&#10;AADdAAAADwAAAGRycy9kb3ducmV2LnhtbESPy2rDMBBF94H+g5hCdonckJriRjYlUPLYxUm7Hqyp&#10;JWqNjKU6zt9HhUKXl/s43E01uU6MNATrWcHTMgNB3HhtuVVwOb8vXkCEiKyx80wKbhSgKh9mGyy0&#10;v/KJxjq2Io1wKFCBibEvpAyNIYdh6Xvi5H35wWFMcmilHvCaxl0nV1mWS4eWE8FgT1tDzXf94xKX&#10;xt32WD97++FtdwjjKf8ko9T8cXp7BRFpiv/hv/ZeK1jl2Rp+36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ydsMAAADdAAAADwAAAAAAAAAAAAAAAACYAgAAZHJzL2Rv&#10;d25yZXYueG1sUEsFBgAAAAAEAAQA9QAAAIgDA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X7cIA&#10;AADdAAAADwAAAGRycy9kb3ducmV2LnhtbESPX2vCMBTF3wW/Q7jC3mw6wSLVKEMQN9+sm8+X5q4J&#10;a25Kk9Xu2y+C4OPh/PlxNrvRtWKgPljPCl6zHARx7bXlRsHn5TBfgQgRWWPrmRT8UYDddjrZYKn9&#10;jc80VLERaYRDiQpMjF0pZagNOQyZ74iT9+17hzHJvpG6x1sad61c5HkhHVpOBIMd7Q3VP9WvS1wa&#10;jvtTtfT2y9v2Iwzn4kpGqZfZ+LYGEWmMz/Cj/a4VLIp8Cfc36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Vft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JmsEA&#10;AADdAAAADwAAAGRycy9kb3ducmV2LnhtbESPX2vCMBTF34V9h3AHe7PphBWpRhFhuPlmdXu+NNcm&#10;2NyUJtbu2y+C4OPh/PlxluvRtWKgPljPCt6zHARx7bXlRsHp+DmdgwgRWWPrmRT8UYD16mWyxFL7&#10;Gx9oqGIj0giHEhWYGLtSylAbchgy3xEn7+x7hzHJvpG6x1sad62c5XkhHVpOBIMdbQ3Vl+rqEpeG&#10;3XZffXj74237HYZD8UtGqbfXcbMAEWmMz/Cj/aUVzIq8gPu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zyZrBAAAA3QAAAA8AAAAAAAAAAAAAAAAAmAIAAGRycy9kb3du&#10;cmV2LnhtbFBLBQYAAAAABAAEAPUAAACGAw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sAcMA&#10;AADdAAAADwAAAGRycy9kb3ducmV2LnhtbESPy2rDMBBF94H+g5hCdoncQNziRjYlUPLYxUm7Hqyp&#10;JWqNjKU6zt9HhUKXl/s43E01uU6MNATrWcHTMgNB3HhtuVVwOb8vXkCEiKyx80wKbhSgKh9mGyy0&#10;v/KJxjq2Io1wKFCBibEvpAyNIYdh6Xvi5H35wWFMcmilHvCaxl0nV1mWS4eWE8FgT1tDzXf94xKX&#10;xt32WK+9/fC2O4TxlH+SUWr+OL29gog0xf/wX3uvFazy7Bl+36Qn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9sAcMAAADdAAAADwAAAAAAAAAAAAAAAACYAgAAZHJzL2Rv&#10;d25yZXYueG1sUEsFBgAAAAAEAAQA9QAAAIg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bOMkA&#10;AADdAAAADwAAAGRycy9kb3ducmV2LnhtbESPT2vCQBTE74LfYXmFXqTumoO0qau0BcHSg38atL09&#10;sq9JNPs2ZDeafntXKPQ4zMxvmNmit7U4U+srxxomYwWCOHem4kJD9rl8eAThA7LB2jFp+CUPi/lw&#10;MMPUuAtv6bwLhYgQ9ilqKENoUil9XpJFP3YNcfR+XGsxRNkW0rR4iXBby0SpqbRYcVwosaG3kvLT&#10;rrMaXrOv9eq0yWTSHd73H8dtp9bfI63v7/qXZxCB+vAf/muvjIZkqp7g9iY+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jbO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keMYA&#10;AADdAAAADwAAAGRycy9kb3ducmV2LnhtbERPTWvCQBC9C/0PyxS8iG7MQSTNGtpCQenBakPV25Cd&#10;JqnZ2ZDdxPTfdw9Cj4/3nWajacRAnastK1guIhDEhdU1lwryz7f5GoTzyBoby6Tglxxkm4dJiom2&#10;Nz7QcPSlCCHsElRQed8mUrqiIoNuYVviwH3bzqAPsCul7vAWwk0j4yhaSYM1h4YKW3qtqLgee6Pg&#10;JT/vt9ePXMb9aff1/nPoo/1lptT0cXx+AuFp9P/iu3urFcSrZdgf3o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vkeMYAAADdAAAADwAAAAAAAAAAAAAAAACYAgAAZHJz&#10;L2Rvd25yZXYueG1sUEsFBgAAAAAEAAQA9QAAAIs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B48kA&#10;AADdAAAADwAAAGRycy9kb3ducmV2LnhtbESPzWvCQBTE7wX/h+UJvZS6SQ4iaVaphYLFgx8N/bg9&#10;sq9JNPs2ZDca/3tXEHocZuY3TLYYTCNO1LnasoJ4EoEgLqyuuVSQf74/z0A4j6yxsUwKLuRgMR89&#10;ZJhqe+Ydnfa+FAHCLkUFlfdtKqUrKjLoJrYlDt6f7Qz6ILtS6g7PAW4amUTRVBqsOSxU2NJbRcVx&#10;3xsFy/xnszpuc5n03x9f68Oujza/T0o9jofXFxCeBv8fvrdXWkEyjWO4vQ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dB48kAAADdAAAADwAAAAAAAAAAAAAAAACYAgAA&#10;ZHJzL2Rvd25yZXYueG1sUEsFBgAAAAAEAAQA9QAAAI4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flMgA&#10;AADdAAAADwAAAGRycy9kb3ducmV2LnhtbESPT2vCQBTE7wW/w/KEXopuzEEkukorCJYerBr8c3tk&#10;X5PU7NuQ3Wj67d2C4HGYmd8ws0VnKnGlxpWWFYyGEQjizOqScwXpfjWYgHAeWWNlmRT8kYPFvPcy&#10;w0TbG2/puvO5CBB2CSoovK8TKV1WkEE3tDVx8H5sY9AH2eRSN3gLcFPJOIrG0mDJYaHAmpYFZZdd&#10;axR8pKfN+vKdyrg9fh6+frdttDm/KfXa796nIDx1/hl+tNdaQTwexfD/Jj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d+UyAAAAN0AAAAPAAAAAAAAAAAAAAAAAJgCAABk&#10;cnMvZG93bnJldi54bWxQSwUGAAAAAAQABAD1AAAAjQM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OhejEAAAA3QAAAA8AAABkcnMvZG93bnJldi54bWxEj19rwkAQxN8Fv8Oxgm/mooJI6imlIAjW&#10;B/8U+rjk1lxobi/mthq/fa9Q6OMwM79hVpveN+pOXawDG5hmOSjiMtiaKwOX83ayBBUF2WITmAw8&#10;KcJmPRyssLDhwUe6n6RSCcKxQANOpC20jqUjjzELLXHyrqHzKEl2lbYdPhLcN3qW5wvtsea04LCl&#10;N0fl1+nbG7h+POXGn3Pf1Ed3Q7T794PsjRmP+tcXUEK9/If/2jtrYLaYzuH3TX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OhejEAAAA3QAAAA8AAAAAAAAAAAAAAAAA&#10;nwIAAGRycy9kb3ducmV2LnhtbFBLBQYAAAAABAAEAPcAAACQAwAAAAA=&#10;">
                  <v:imagedata r:id="rId4" o:title=""/>
                </v:shape>
              </v:group>
              <w10:wrap anchorx="page" anchory="page"/>
            </v:group>
          </w:pict>
        </mc:Fallback>
      </mc:AlternateContent>
    </w:r>
    <w:r w:rsidR="006E1577" w:rsidRPr="00F64D1E">
      <w:rPr>
        <w:b/>
        <w:color w:val="FFFFFF" w:themeColor="background1"/>
        <w:sz w:val="18"/>
      </w:rPr>
      <w:fldChar w:fldCharType="begin"/>
    </w:r>
    <w:r w:rsidR="006E1577" w:rsidRPr="00F64D1E">
      <w:rPr>
        <w:b/>
        <w:color w:val="FFFFFF" w:themeColor="background1"/>
        <w:sz w:val="18"/>
      </w:rPr>
      <w:instrText xml:space="preserve"> PAGE   \* MERGEFORMAT </w:instrText>
    </w:r>
    <w:r w:rsidR="006E1577" w:rsidRPr="00F64D1E">
      <w:rPr>
        <w:b/>
        <w:color w:val="FFFFFF" w:themeColor="background1"/>
        <w:sz w:val="18"/>
      </w:rPr>
      <w:fldChar w:fldCharType="separate"/>
    </w:r>
    <w:r w:rsidR="0071597C">
      <w:rPr>
        <w:b/>
        <w:noProof/>
        <w:color w:val="FFFFFF" w:themeColor="background1"/>
        <w:sz w:val="18"/>
      </w:rPr>
      <w:t>25</w:t>
    </w:r>
    <w:r w:rsidR="006E1577" w:rsidRPr="00F64D1E">
      <w:rPr>
        <w:b/>
        <w:noProof/>
        <w:color w:val="FFFFFF" w:themeColor="background1"/>
        <w:sz w:val="18"/>
      </w:rPr>
      <w:fldChar w:fldCharType="end"/>
    </w:r>
    <w:r>
      <w:rPr>
        <w:b/>
        <w:noProof/>
        <w:color w:val="FFFFFF" w:themeColor="background1"/>
        <w:sz w:val="18"/>
      </w:rPr>
      <w:tab/>
    </w:r>
    <w:r>
      <w:rPr>
        <w:b/>
        <w:color w:val="FFFFFF" w:themeColor="background1"/>
        <w:sz w:val="18"/>
      </w:rPr>
      <w:t>TREATY OF WAITANGI TOOLKIT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51B" w:rsidRPr="000D151B" w:rsidRDefault="00942B02" w:rsidP="00942B02">
    <w:pPr>
      <w:pStyle w:val="Footer"/>
      <w:tabs>
        <w:tab w:val="clear" w:pos="4153"/>
        <w:tab w:val="clear" w:pos="8306"/>
        <w:tab w:val="center" w:pos="284"/>
        <w:tab w:val="right" w:pos="9072"/>
      </w:tabs>
      <w:ind w:firstLine="284"/>
      <w:rPr>
        <w:b/>
        <w:color w:val="FFFFFF" w:themeColor="background1"/>
        <w:sz w:val="18"/>
      </w:rPr>
    </w:pPr>
    <w:r>
      <w:rPr>
        <w:noProof/>
        <w:lang w:val="en-NZ" w:eastAsia="en-NZ"/>
      </w:rPr>
      <mc:AlternateContent>
        <mc:Choice Requires="wpg">
          <w:drawing>
            <wp:anchor distT="0" distB="0" distL="114300" distR="114300" simplePos="0" relativeHeight="251777024" behindDoc="1" locked="0" layoutInCell="1" allowOverlap="1" wp14:anchorId="1A607673" wp14:editId="01ACEA8E">
              <wp:simplePos x="0" y="0"/>
              <wp:positionH relativeFrom="page">
                <wp:posOffset>-6350</wp:posOffset>
              </wp:positionH>
              <wp:positionV relativeFrom="page">
                <wp:posOffset>9651365</wp:posOffset>
              </wp:positionV>
              <wp:extent cx="7573010" cy="1060450"/>
              <wp:effectExtent l="0" t="0" r="0" b="6350"/>
              <wp:wrapNone/>
              <wp:docPr id="2614"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615"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616" name="Group 1016"/>
                      <wpg:cNvGrpSpPr>
                        <a:grpSpLocks/>
                      </wpg:cNvGrpSpPr>
                      <wpg:grpSpPr bwMode="auto">
                        <a:xfrm>
                          <a:off x="1166" y="15269"/>
                          <a:ext cx="10740" cy="1569"/>
                          <a:chOff x="1166" y="15269"/>
                          <a:chExt cx="10740" cy="1569"/>
                        </a:xfrm>
                      </wpg:grpSpPr>
                      <wps:wsp>
                        <wps:cNvPr id="2624"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6"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8" name="Group 1010"/>
                      <wpg:cNvGrpSpPr>
                        <a:grpSpLocks/>
                      </wpg:cNvGrpSpPr>
                      <wpg:grpSpPr bwMode="auto">
                        <a:xfrm>
                          <a:off x="1166" y="15269"/>
                          <a:ext cx="10740" cy="1569"/>
                          <a:chOff x="1166" y="15269"/>
                          <a:chExt cx="10740" cy="1569"/>
                        </a:xfrm>
                      </wpg:grpSpPr>
                      <wps:wsp>
                        <wps:cNvPr id="2629"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0"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3"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614" o:spid="_x0000_s1026" style="position:absolute;margin-left:-.5pt;margin-top:759.95pt;width:596.3pt;height:83.5pt;z-index:-25153945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BjXzGAAAA3QAAAA8AAABkcnMvZG93bnJldi54bWxEj0FrwkAUhO+C/2F5Qm+6SaRio6uIIBUP&#10;xdqKHh/Z12xo9m3Irib9991CweMwM98wy3Vva3Gn1leOFaSTBARx4XTFpYLPj914DsIHZI21Y1Lw&#10;Qx7Wq+Fgibl2Hb/T/RRKESHsc1RgQmhyKX1hyKKfuIY4el+utRiibEupW+wi3NYyS5KZtFhxXDDY&#10;0NZQ8X26WQXT46u5zrE5437XHZK3l2M9vXRKPY36zQJEoD48wv/tvVaQzdJn+HsTn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GNfM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d9uMUAAADdAAAADwAAAGRycy9kb3ducmV2LnhtbESPQYvCMBSE7wv+h/CE&#10;va1pXSxSjSKisgcRVgXx9miebbF5KU1s67/fCMIeh5n5hpkve1OJlhpXWlYQjyIQxJnVJecKzqft&#10;1xSE88gaK8uk4EkOlovBxxxTbTv+pfbocxEg7FJUUHhfp1K6rCCDbmRr4uDdbGPQB9nkUjfYBbip&#10;5DiKEmmw5LBQYE3rgrL78WEU7DrsVt/xpt3fb+vn9TQ5XPYxKfU57FczEJ56/x9+t3+0gnES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HfbjFAAAA3Q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uFsIA&#10;AADdAAAADwAAAGRycy9kb3ducmV2LnhtbESPXWvCMBSG7wX/QzjC7jRdmWV0RhmC6HZn93F9aI5N&#10;sDkpTazdv18EwcuX9+PhXW1G14qB+mA9K3heZCCIa68tNwq+v3bzVxAhImtsPZOCPwqwWU8nKyy1&#10;v/KRhio2Io1wKFGBibErpQy1IYdh4Tvi5J187zAm2TdS93hN466VeZYV0qHlRDDY0dZQfa4uLnFp&#10;2G8/q6W3P962H2E4Fr9klHqaje9vICKN8RG+tw9aQV7kL3B7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K4WwgAAAN0AAAAPAAAAAAAAAAAAAAAAAJgCAABkcnMvZG93&#10;bnJldi54bWxQSwUGAAAAAAQABAD1AAAAhwM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cIA&#10;AADdAAAADwAAAGRycy9kb3ducmV2LnhtbESPX2vCMBTF34V9h3AHvmm6gkU6owxhbPpm1T1fmmsT&#10;bG5Kk9Xu2y+C4OPh/PlxVpvRtWKgPljPCt7mGQji2mvLjYLT8XO2BBEissbWMyn4owCb9ctkhaX2&#10;Nz7QUMVGpBEOJSowMXallKE25DDMfUecvIvvHcYk+0bqHm9p3LUyz7JCOrScCAY72hqqr9WvS1wa&#10;vrb7auHt2dt2F4ZD8UNGqenr+PEOItIYn+FH+1sryIt8Afc36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1AuN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V+sEA&#10;AADdAAAADwAAAGRycy9kb3ducmV2LnhtbESPX2vCMBTF3wd+h3CFvc3UwsqoRhFBpnuzU58vzbUJ&#10;NjelyWr99mYw2OPh/PlxluvRtWKgPljPCuazDARx7bXlRsHpe/f2ASJEZI2tZ1LwoADr1eRliaX2&#10;dz7SUMVGpBEOJSowMXallKE25DDMfEecvKvvHcYk+0bqHu9p3LUyz7JCOrScCAY72hqqb9WPS1wa&#10;Prdf1bu3Z2/bQxiOxYWMUq/TcbMAEWmM/+G/9l4ryIu8gN836Qn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GlfrBAAAA3QAAAA8AAAAAAAAAAAAAAAAAmAIAAGRycy9kb3du&#10;cmV2LnhtbFBLBQYAAAAABAAEAPUAAACGAw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wYcIA&#10;AADdAAAADwAAAGRycy9kb3ducmV2LnhtbESPXWvCMBSG7wX/QzjC7jRdYXV0RhmC6HZn93F9aI5N&#10;sDkpTazdv18EwcuX9+PhXW1G14qB+mA9K3heZCCIa68tNwq+v3bzVxAhImtsPZOCPwqwWU8nKyy1&#10;v/KRhio2Io1wKFGBibErpQy1IYdh4Tvi5J187zAm2TdS93hN466VeZYV0qHlRDDY0dZQfa4uLnFp&#10;2G8/qxdvf7xtP8JwLH7JKPU0G9/fQEQa4yN8bx+0grzIl3B7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jBhwgAAAN0AAAAPAAAAAAAAAAAAAAAAAJgCAABkcnMvZG93&#10;bnJldi54bWxQSwUGAAAAAAQABAD1AAAAhw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HWMkA&#10;AADdAAAADwAAAGRycy9kb3ducmV2LnhtbESPT2vCQBTE70K/w/KEXkQ35iBtdBVbECw9WDX45/bI&#10;PpPU7NuQ3Wj67btCocdhZn7DzBadqcSNGldaVjAeRSCIM6tLzhWk+9XwBYTzyBory6Tghxws5k+9&#10;GSba3nlLt53PRYCwS1BB4X2dSOmyggy6ka2Jg3exjUEfZJNL3eA9wE0l4yiaSIMlh4UCa3ovKLvu&#10;WqPgLT1t1tevVMbt8ePw+b1to815oNRzv1tOQXjq/H/4r73WCuJJ/AqP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2HW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4GMYA&#10;AADdAAAADwAAAGRycy9kb3ducmV2LnhtbERPy2rCQBTdC/2H4Ra6EZ00BSnRSbCFguLCaoOP3SVz&#10;TVIzd0JmounfdxaFLg/nvcgG04gbda62rOB5GoEgLqyuuVSQf31MXkE4j6yxsUwKfshBlj6MFpho&#10;e+cd3fa+FCGEXYIKKu/bREpXVGTQTW1LHLiL7Qz6ALtS6g7vIdw0Mo6imTRYc2iosKX3iorrvjcK&#10;3vLTdnX9zGXcH9eHzfeuj7bnsVJPj8NyDsLT4P/Ff+6VVhDPXsL+8C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4GMYAAADdAAAADwAAAAAAAAAAAAAAAACYAgAAZHJz&#10;L2Rvd25yZXYueG1sUEsFBgAAAAAEAAQA9QAAAIs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dg8kA&#10;AADdAAAADwAAAGRycy9kb3ducmV2LnhtbESPW2vCQBSE3wv9D8sp9KXoxghSoqtYQbD44KXBy9sh&#10;e0xSs2dDdqPpv+8WhD4OM/MNM5l1phI3alxpWcGgH4EgzqwuOVeQfi177yCcR9ZYWSYFP+RgNn1+&#10;mmCi7Z13dNv7XAQIuwQVFN7XiZQuK8ig69uaOHgX2xj0QTa51A3eA9xUMo6ikTRYclgosKZFQdl1&#10;3xoFH+lps7puUxm3x8/D+nvXRpvzm1KvL918DMJT5//Dj/ZKK4hHwwH8vQ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Idg8kAAADdAAAADwAAAAAAAAAAAAAAAACYAgAA&#10;ZHJzL2Rvd25yZXYueG1sUEsFBgAAAAAEAAQA9QAAAI4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D9MgA&#10;AADdAAAADwAAAGRycy9kb3ducmV2LnhtbESPT2vCQBTE74V+h+UJXopuTEFKdBVbEJQerBr8c3tk&#10;n0lq9m3IbjT99l2h0OMwM79hpvPOVOJGjSstKxgNIxDEmdUl5wrS/XLwBsJ5ZI2VZVLwQw7ms+en&#10;KSba3nlLt53PRYCwS1BB4X2dSOmyggy6oa2Jg3exjUEfZJNL3eA9wE0l4ygaS4Mlh4UCa/ooKLvu&#10;WqPgPT1tVtevVMbtcX34/N620eb8olS/1y0mIDx1/j/8115pBfH4NYbH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IP0yAAAAN0AAAAPAAAAAAAAAAAAAAAAAJgCAABk&#10;cnMvZG93bnJldi54bWxQSwUGAAAAAAQABAD1AAAAjQM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72YjEAAAA3QAAAA8AAABkcnMvZG93bnJldi54bWxEj19rwkAQxN8L/Q7HFvpWLzUgknqKFATB&#10;9sF/0Mclt+aCub2Y22r89p4g+DjMzG+Yyaz3jTpTF+vABj4HGSjiMtiaKwO77eJjDCoKssUmMBm4&#10;UoTZ9PVlgoUNF17TeSOVShCOBRpwIm2hdSwdeYyD0BIn7xA6j5JkV2nb4SXBfaOHWTbSHmtOCw5b&#10;+nZUHjf/3sBhf5UT/+W+qdfuhGhXP7+yMub9rZ9/gRLq5Rl+tJfWwHCU53B/k56An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72YjEAAAA3QAAAA8AAAAAAAAAAAAAAAAA&#10;nwIAAGRycy9kb3ducmV2LnhtbFBLBQYAAAAABAAEAPcAAACQAwAAAAA=&#10;">
                  <v:imagedata r:id="rId4" o:title=""/>
                </v:shape>
              </v:group>
              <w10:wrap anchorx="page" anchory="page"/>
            </v:group>
          </w:pict>
        </mc:Fallback>
      </mc:AlternateContent>
    </w:r>
    <w:r w:rsidR="0056050C" w:rsidRPr="0056050C">
      <w:rPr>
        <w:b/>
        <w:color w:val="FFFFFF" w:themeColor="background1"/>
        <w:sz w:val="18"/>
      </w:rPr>
      <w:fldChar w:fldCharType="begin"/>
    </w:r>
    <w:r w:rsidR="0056050C" w:rsidRPr="0056050C">
      <w:rPr>
        <w:b/>
        <w:color w:val="FFFFFF" w:themeColor="background1"/>
        <w:sz w:val="18"/>
      </w:rPr>
      <w:instrText xml:space="preserve"> PAGE   \* MERGEFORMAT </w:instrText>
    </w:r>
    <w:r w:rsidR="0056050C" w:rsidRPr="0056050C">
      <w:rPr>
        <w:b/>
        <w:color w:val="FFFFFF" w:themeColor="background1"/>
        <w:sz w:val="18"/>
      </w:rPr>
      <w:fldChar w:fldCharType="separate"/>
    </w:r>
    <w:r w:rsidR="0071597C">
      <w:rPr>
        <w:b/>
        <w:noProof/>
        <w:color w:val="FFFFFF" w:themeColor="background1"/>
        <w:sz w:val="18"/>
      </w:rPr>
      <w:t>27</w:t>
    </w:r>
    <w:r w:rsidR="0056050C" w:rsidRPr="0056050C">
      <w:rPr>
        <w:b/>
        <w:noProof/>
        <w:color w:val="FFFFFF" w:themeColor="background1"/>
        <w:sz w:val="18"/>
      </w:rPr>
      <w:fldChar w:fldCharType="end"/>
    </w:r>
    <w:r>
      <w:rPr>
        <w:b/>
        <w:noProof/>
        <w:color w:val="FFFFFF" w:themeColor="background1"/>
        <w:sz w:val="18"/>
      </w:rPr>
      <w:tab/>
    </w:r>
    <w:r>
      <w:rPr>
        <w:b/>
        <w:color w:val="FFFFFF" w:themeColor="background1"/>
        <w:sz w:val="18"/>
      </w:rPr>
      <w:t>TREATY OF WAITANGI TOOLKIT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EA6" w:rsidRPr="000D151B" w:rsidRDefault="00463EA6" w:rsidP="00007AB3">
    <w:pPr>
      <w:pStyle w:val="Footer"/>
      <w:tabs>
        <w:tab w:val="clear" w:pos="4153"/>
        <w:tab w:val="clear" w:pos="8306"/>
        <w:tab w:val="center" w:pos="284"/>
        <w:tab w:val="right" w:pos="9072"/>
        <w:tab w:val="right" w:pos="21546"/>
      </w:tabs>
      <w:ind w:firstLine="284"/>
      <w:rPr>
        <w:b/>
        <w:color w:val="FFFFFF" w:themeColor="background1"/>
        <w:sz w:val="18"/>
      </w:rPr>
    </w:pPr>
    <w:r>
      <w:rPr>
        <w:noProof/>
        <w:lang w:val="en-NZ" w:eastAsia="en-NZ"/>
      </w:rPr>
      <mc:AlternateContent>
        <mc:Choice Requires="wpg">
          <w:drawing>
            <wp:anchor distT="0" distB="0" distL="114300" distR="114300" simplePos="0" relativeHeight="251749376" behindDoc="1" locked="0" layoutInCell="1" allowOverlap="1" wp14:anchorId="757AA705" wp14:editId="7D664F4B">
              <wp:simplePos x="0" y="0"/>
              <wp:positionH relativeFrom="page">
                <wp:posOffset>-5352</wp:posOffset>
              </wp:positionH>
              <wp:positionV relativeFrom="page">
                <wp:posOffset>9649460</wp:posOffset>
              </wp:positionV>
              <wp:extent cx="7573010" cy="1060450"/>
              <wp:effectExtent l="0" t="0" r="0" b="6350"/>
              <wp:wrapNone/>
              <wp:docPr id="2757"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758"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759" name="Group 1016"/>
                      <wpg:cNvGrpSpPr>
                        <a:grpSpLocks/>
                      </wpg:cNvGrpSpPr>
                      <wpg:grpSpPr bwMode="auto">
                        <a:xfrm>
                          <a:off x="1166" y="15269"/>
                          <a:ext cx="10740" cy="1569"/>
                          <a:chOff x="1166" y="15269"/>
                          <a:chExt cx="10740" cy="1569"/>
                        </a:xfrm>
                      </wpg:grpSpPr>
                      <wps:wsp>
                        <wps:cNvPr id="2760"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1"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2"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3"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4" name="Group 1010"/>
                      <wpg:cNvGrpSpPr>
                        <a:grpSpLocks/>
                      </wpg:cNvGrpSpPr>
                      <wpg:grpSpPr bwMode="auto">
                        <a:xfrm>
                          <a:off x="1166" y="15269"/>
                          <a:ext cx="10740" cy="1569"/>
                          <a:chOff x="1166" y="15269"/>
                          <a:chExt cx="10740" cy="1569"/>
                        </a:xfrm>
                      </wpg:grpSpPr>
                      <wps:wsp>
                        <wps:cNvPr id="2765"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6"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7"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8"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69"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757" o:spid="_x0000_s1026" style="position:absolute;margin-left:-.4pt;margin-top:759.8pt;width:596.3pt;height:83.5pt;z-index:-251567104;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LlL/DAAAA3QAAAA8AAABkcnMvZG93bnJldi54bWxET8uKwjAU3Q/4D+EOzG5MR/HVMYoIorgQ&#10;dUZ0eWnuNMXmpjQZW//eLASXh/OezltbihvVvnCs4KubgCDOnC44V/D7s/ocg/ABWWPpmBTcycN8&#10;1nmbYqpdwwe6HUMuYgj7FBWYEKpUSp8Zsui7riKO3J+rLYYI61zqGpsYbkvZS5KhtFhwbDBY0dJQ&#10;dj3+WwX9/dpcxlidcLNqtslusi/750apj/d28Q0iUBte4qd7oxX0RoM4N76JT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uUv8MAAADdAAAADwAAAAAAAAAAAAAAAACf&#10;AgAAZHJzL2Rvd25yZXYueG1sUEsFBgAAAAAEAAQA9wAAAI8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Nfl8YAAADdAAAADwAAAGRycy9kb3ducmV2LnhtbESPQWvCQBSE70L/w/IK&#10;vdVNFG2NriJiiwcRGgvi7ZF9JsHs25DdJvHfu0LB4zAz3zCLVW8q0VLjSssK4mEEgjizuuRcwe/x&#10;6/0ThPPIGivLpOBGDlbLl8ECE207/qE29bkIEHYJKii8rxMpXVaQQTe0NXHwLrYx6INscqkb7ALc&#10;VHIURVNpsOSwUGBNm4Kya/pnFHx32K3H8bbdXy+b2/k4OZz2MSn19tqv5yA89f4Z/m/vtILRx2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01+XxgAAAN0A&#10;AAAPAAAAAAAAAAAAAAAAAKoCAABkcnMvZG93bnJldi54bWxQSwUGAAAAAAQABAD6AAAAnQM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eSMAA&#10;AADdAAAADwAAAGRycy9kb3ducmV2LnhtbERPTUvDQBC9F/wPywi9tRsLjRK7LVIQa29N1fOQHbOL&#10;2dmQXdP03zuHgsfH+97sptCpkYbkIxt4WBagiJtoPbcGPs6viydQKSNb7CKTgSsl2G3vZhusbLzw&#10;icY6t0pCOFVowOXcV1qnxlHAtIw9sXDfcQiYBQ6ttgNeJDx0elUUpQ7oWRoc9rR31PzUv0F6aXzb&#10;H+t19J/Rd+9pPJVf5IyZ308vz6AyTflffHMfrIHVYyn75Y08Ab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geSMAAAADdAAAADwAAAAAAAAAAAAAAAACYAgAAZHJzL2Rvd25y&#10;ZXYueG1sUEsFBgAAAAAEAAQA9QAAAIUDA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708IA&#10;AADdAAAADwAAAGRycy9kb3ducmV2LnhtbESPX2vCMBTF3wd+h3AF32aqYB3VKEMQ3d6s254vzbUJ&#10;a25KE2v37RdB8PFw/vw46+3gGtFTF6xnBbNpBoK48tpyreDrvH99AxEissbGMyn4owDbzehljYX2&#10;Nz5RX8ZapBEOBSowMbaFlKEy5DBMfUucvIvvHMYku1rqDm9p3DVynmW5dGg5EQy2tDNU/ZZXl7jU&#10;H3af5cLbb2+bj9Cf8h8ySk3Gw/sKRKQhPsOP9lErmC/zGdzf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LvTwgAAAN0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lpMIA&#10;AADdAAAADwAAAGRycy9kb3ducmV2LnhtbESPXWvCMBSG7wX/QzjC7jRdYXV0RhmC6HZn93F9aI5N&#10;sDkpTazdv18EwcuX9+PhXW1G14qB+mA9K3heZCCIa68tNwq+v3bzVxAhImtsPZOCPwqwWU8nKyy1&#10;v/KRhio2Io1wKFGBibErpQy1IYdh4Tvi5J187zAm2TdS93hN466VeZYV0qHlRDDY0dZQfa4uLnFp&#10;2G8/qxdvf7xtP8JwLH7JKPU0G9/fQEQa4yN8bx+0gnxZ5HB7k5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iWkwgAAAN0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P8MA&#10;AADdAAAADwAAAGRycy9kb3ducmV2LnhtbESPXWvCMBSG7wf+h3CE3c1UZVWqUUQYbruzflwfmmMT&#10;bE5Kk9Xu3y+DwS5f3o+Hd70dXCN66oL1rGA6yUAQV15brhWcT28vSxAhImtsPJOCbwqw3Yye1lho&#10;/+Aj9WWsRRrhUKACE2NbSBkqQw7DxLfEybv5zmFMsqul7vCRxl0jZ1mWS4eWE8FgS3tD1b38colL&#10;/WH/Wb56e/G2+Qj9Mb+SUep5POxWICIN8T/8137XCmaLfA6/b9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P8MAAADdAAAADwAAAAAAAAAAAAAAAACYAgAAZHJzL2Rv&#10;d25yZXYueG1sUEsFBgAAAAAEAAQA9QAAAIgDA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46tM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6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46tMcAAADd&#10;AAAADwAAAAAAAAAAAAAAAACqAgAAZHJzL2Rvd25yZXYueG1sUEsFBgAAAAAEAAQA+gAAAJ4DAAAA&#10;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7AMkA&#10;AADdAAAADwAAAGRycy9kb3ducmV2LnhtbESPQWvCQBSE7wX/w/KEXopuGqiW6CptQbB4sNpg6+2R&#10;fSbR7NuQ3Wj8926h4HGYmW+Y6bwzlThT40rLCp6HEQjizOqScwXp92LwCsJ5ZI2VZVJwJQfzWe9h&#10;iom2F97QeetzESDsElRQeF8nUrqsIINuaGvi4B1sY9AH2eRSN3gJcFPJOIpG0mDJYaHAmj4Kyk7b&#10;1ih4T3/Xy9NXKuP253O3Om7aaL1/Uuqx371NQHjq/D38315qBfF49AJ/b8ITk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s7AMkAAADdAAAADwAAAAAAAAAAAAAAAACYAgAA&#10;ZHJzL2Rvd25yZXYueG1sUEsFBgAAAAAEAAQA9QAAAI4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ld8gA&#10;AADdAAAADwAAAGRycy9kb3ducmV2LnhtbESPQWvCQBSE70L/w/IKvUjdmEOU1FWqIFh6sNrQ1tsj&#10;+0xSs29DdqPpv+8KgsdhZr5hZove1OJMrassKxiPIhDEudUVFwqyz/XzFITzyBpry6Tgjxws5g+D&#10;GabaXnhH570vRICwS1FB6X2TSunykgy6kW2Ig3e0rUEfZFtI3eIlwE0t4yhKpMGKw0KJDa1Kyk/7&#10;zihYZj/bzekjk3H3/fb1/rvrou1hqNTTY//6AsJT7+/hW3ujFcSTJIHrm/AE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aaV3yAAAAN0AAAAPAAAAAAAAAAAAAAAAAJgCAABk&#10;cnMvZG93bnJldi54bWxQSwUGAAAAAAQABAD1AAAAjQM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A7MkA&#10;AADdAAAADwAAAGRycy9kb3ducmV2LnhtbESPzWvCQBTE74X+D8sr9FJ00xxUoqvYQsHSg1/Bj9sj&#10;+0xSs29DdqPpf98VBI/DzPyGmcw6U4kLNa60rOC9H4EgzqwuOVeQbr96IxDOI2usLJOCP3Iwmz4/&#10;TTDR9sprumx8LgKEXYIKCu/rREqXFWTQ9W1NHLyTbQz6IJtc6gavAW4qGUfRQBosOSwUWNNnQdl5&#10;0xoFH+lhuTivUhm3++/dz++6jZbHN6VeX7r5GISnzj/C9/ZCK4iHgyHc3oQnI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UA7MkAAADdAAAADwAAAAAAAAAAAAAAAACYAgAA&#10;ZHJzL2Rvd25yZXYueG1sUEsFBgAAAAAEAAQA9QAAAI4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UnsYA&#10;AADdAAAADwAAAGRycy9kb3ducmV2LnhtbERPy2rCQBTdF/oPwy10U3RiFlqik9AKBUsXPhq03V0y&#10;t0lq5k7ITDT+vbMQXB7Oe5ENphEn6lxtWcFkHIEgLqyuuVSQf3+MXkE4j6yxsUwKLuQgSx8fFpho&#10;e+YtnXa+FCGEXYIKKu/bREpXVGTQjW1LHLg/2xn0AXal1B2eQ7hpZBxFU2mw5tBQYUvLiorjrjcK&#10;3vOf9eq4yWXcHz73X//bPlr/vij1/DS8zUF4GvxdfHOvtIJ4Ng1zw5v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qUnsYAAADdAAAADwAAAAAAAAAAAAAAAACYAgAAZHJz&#10;L2Rvd25yZXYueG1sUEsFBgAAAAAEAAQA9QAAAIs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BzuLEAAAA3QAAAA8AAABkcnMvZG93bnJldi54bWxEj0FrAjEUhO8F/0N4BW81WwW1W6NIoVBQ&#10;D2oLPT42z83Szcu6edX13xtB8DjMzDfMbNH5Wp2ojVVgA6+DDBRxEWzFpYHv/efLFFQUZIt1YDJw&#10;oQiLee9phrkNZ97SaSelShCOORpwIk2udSwceYyD0BAn7xBaj5JkW2rb4jnBfa2HWTbWHitOCw4b&#10;+nBU/O3+vYHDz0WO/DvydbV1R0S7Wm9kZUz/uVu+gxLq5BG+t7+sgeFk/Aa3N+kJ6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BzuLEAAAA3QAAAA8AAAAAAAAAAAAAAAAA&#10;nwIAAGRycy9kb3ducmV2LnhtbFBLBQYAAAAABAAEAPcAAACQAwAAAAA=&#10;">
                  <v:imagedata r:id="rId4" o:title=""/>
                </v:shape>
              </v:group>
              <w10:wrap anchorx="page" anchory="page"/>
            </v:group>
          </w:pict>
        </mc:Fallback>
      </mc:AlternateContent>
    </w:r>
    <w:r w:rsidRPr="0056050C">
      <w:rPr>
        <w:b/>
        <w:color w:val="FFFFFF" w:themeColor="background1"/>
        <w:sz w:val="18"/>
      </w:rPr>
      <w:fldChar w:fldCharType="begin"/>
    </w:r>
    <w:r w:rsidRPr="0056050C">
      <w:rPr>
        <w:b/>
        <w:color w:val="FFFFFF" w:themeColor="background1"/>
        <w:sz w:val="18"/>
      </w:rPr>
      <w:instrText xml:space="preserve"> PAGE   \* MERGEFORMAT </w:instrText>
    </w:r>
    <w:r w:rsidRPr="0056050C">
      <w:rPr>
        <w:b/>
        <w:color w:val="FFFFFF" w:themeColor="background1"/>
        <w:sz w:val="18"/>
      </w:rPr>
      <w:fldChar w:fldCharType="separate"/>
    </w:r>
    <w:r w:rsidR="0071597C">
      <w:rPr>
        <w:b/>
        <w:noProof/>
        <w:color w:val="FFFFFF" w:themeColor="background1"/>
        <w:sz w:val="18"/>
      </w:rPr>
      <w:t>31</w:t>
    </w:r>
    <w:r w:rsidRPr="0056050C">
      <w:rPr>
        <w:b/>
        <w:noProof/>
        <w:color w:val="FFFFFF" w:themeColor="background1"/>
        <w:sz w:val="18"/>
      </w:rPr>
      <w:fldChar w:fldCharType="end"/>
    </w:r>
    <w:r>
      <w:rPr>
        <w:b/>
        <w:noProof/>
        <w:color w:val="FFFFFF" w:themeColor="background1"/>
        <w:sz w:val="18"/>
      </w:rPr>
      <w:tab/>
    </w:r>
    <w:r>
      <w:rPr>
        <w:b/>
        <w:color w:val="FFFFFF" w:themeColor="background1"/>
        <w:sz w:val="18"/>
      </w:rPr>
      <w:t>TREATY OF WAITANGI TOOLKIT</w:t>
    </w:r>
    <w:r w:rsidRPr="008922F1">
      <w:rPr>
        <w:b/>
        <w:noProof/>
        <w:lang w:val="en-NZ" w:eastAsia="en-NZ"/>
      </w:rPr>
      <mc:AlternateContent>
        <mc:Choice Requires="wpg">
          <w:drawing>
            <wp:anchor distT="0" distB="0" distL="114300" distR="114300" simplePos="0" relativeHeight="251748352" behindDoc="1" locked="0" layoutInCell="1" allowOverlap="1" wp14:anchorId="783A1932" wp14:editId="67E5996F">
              <wp:simplePos x="0" y="0"/>
              <wp:positionH relativeFrom="page">
                <wp:posOffset>3130550</wp:posOffset>
              </wp:positionH>
              <wp:positionV relativeFrom="page">
                <wp:posOffset>14056360</wp:posOffset>
              </wp:positionV>
              <wp:extent cx="7573010" cy="1060450"/>
              <wp:effectExtent l="0" t="0" r="8890" b="6350"/>
              <wp:wrapNone/>
              <wp:docPr id="2770"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771" name="Picture 10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772" name="Group 1000"/>
                      <wpg:cNvGrpSpPr>
                        <a:grpSpLocks/>
                      </wpg:cNvGrpSpPr>
                      <wpg:grpSpPr bwMode="auto">
                        <a:xfrm>
                          <a:off x="0" y="15269"/>
                          <a:ext cx="10740" cy="1569"/>
                          <a:chOff x="0" y="15269"/>
                          <a:chExt cx="10740" cy="1569"/>
                        </a:xfrm>
                      </wpg:grpSpPr>
                      <wps:wsp>
                        <wps:cNvPr id="2773"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4"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5" name="Freeform 2775"/>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6"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7" name="Group 995"/>
                      <wpg:cNvGrpSpPr>
                        <a:grpSpLocks/>
                      </wpg:cNvGrpSpPr>
                      <wpg:grpSpPr bwMode="auto">
                        <a:xfrm>
                          <a:off x="0" y="15269"/>
                          <a:ext cx="10740" cy="1569"/>
                          <a:chOff x="0" y="15269"/>
                          <a:chExt cx="10740" cy="1569"/>
                        </a:xfrm>
                      </wpg:grpSpPr>
                      <wps:wsp>
                        <wps:cNvPr id="2778"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9"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0"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1"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2" name="Group 993"/>
                      <wpg:cNvGrpSpPr>
                        <a:grpSpLocks/>
                      </wpg:cNvGrpSpPr>
                      <wpg:grpSpPr bwMode="auto">
                        <a:xfrm>
                          <a:off x="6819" y="16187"/>
                          <a:ext cx="2273" cy="650"/>
                          <a:chOff x="6819" y="16187"/>
                          <a:chExt cx="2273" cy="650"/>
                        </a:xfrm>
                      </wpg:grpSpPr>
                      <wps:wsp>
                        <wps:cNvPr id="2783"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980"/>
                      <wpg:cNvGrpSpPr>
                        <a:grpSpLocks/>
                      </wpg:cNvGrpSpPr>
                      <wpg:grpSpPr bwMode="auto">
                        <a:xfrm>
                          <a:off x="5294" y="15188"/>
                          <a:ext cx="6611" cy="1650"/>
                          <a:chOff x="5294" y="15188"/>
                          <a:chExt cx="6611" cy="1650"/>
                        </a:xfrm>
                      </wpg:grpSpPr>
                      <wps:wsp>
                        <wps:cNvPr id="1382"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246.5pt;margin-top:1106.8pt;width:596.3pt;height:83.5pt;z-index:-251568128;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">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5T4zDAAAA3QAAAA8AAABkcnMvZG93bnJldi54bWxEj9GKwjAURN8X9h/CXfBtTRTRUo2yCILg&#10;g672Ay7N3bbY3JQk1vr3RhD2cZiZM8xqM9hW9ORD41jDZKxAEJfONFxpKC677wxEiMgGW8ek4UEB&#10;NuvPjxXmxt35l/pzrESCcMhRQx1jl0sZyposhrHriJP357zFmKSvpPF4T3DbyqlSc2mx4bRQY0fb&#10;msrr+WY1bK+nRpUzPzvYeDwVKiv6bK60Hn0NP0sQkYb4H36390bDdLGYwOtNegJ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lPjMMAAADdAAAADwAAAAAAAAAAAAAAAACf&#10;AgAAZHJzL2Rvd25yZXYueG1sUEsFBgAAAAAEAAQA9wAAAI8DAAAAAA==&#10;">
                <v:imagedata r:id="rId6"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W4sMA&#10;AADdAAAADwAAAGRycy9kb3ducmV2LnhtbESPX2vCMBTF3wd+h3CFvc1UZSq1qYgw3PZmN32+NNcm&#10;2NyUJqvdt18Ggz0ezp8fp9iNrhUD9cF6VjCfZSCIa68tNwo+P16eNiBCRNbYeiYF3xRgV04eCsy1&#10;v/OJhio2Io1wyFGBibHLpQy1IYdh5jvi5F197zAm2TdS93hP466ViyxbSYeWE8FgRwdD9a36colL&#10;w/HwXj17e/a2fQvDaXUho9TjdNxvQUQa43/4r/2qFSzW6yX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W4sMAAADdAAAADwAAAAAAAAAAAAAAAACYAgAAZHJzL2Rv&#10;d25yZXYueG1sUEsFBgAAAAAEAAQA9QAAAIgDA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OlsMA&#10;AADdAAAADwAAAGRycy9kb3ducmV2LnhtbESPX2vCMBTF3wd+h3CFvc1UcSq1qYgw3PZmN32+NNcm&#10;2NyUJqvdt18Ggz0ezp8fp9iNrhUD9cF6VjCfZSCIa68tNwo+P16eNiBCRNbYeiYF3xRgV04eCsy1&#10;v/OJhio2Io1wyFGBibHLpQy1IYdh5jvi5F197zAm2TdS93hP466ViyxbSYeWE8FgRwdD9a36colL&#10;w/HwXj17e/a2fQvDaXUho9TjdNxvQUQa43/4r/2qFSzW6yX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OlsMAAADdAAAADwAAAAAAAAAAAAAAAACYAgAAZHJzL2Rv&#10;d25yZXYueG1sUEsFBgAAAAAEAAQA9QAAAIgDA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775"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rDcIA&#10;AADdAAAADwAAAGRycy9kb3ducmV2LnhtbESPX2vCMBTF34V9h3AHe7OpgjqqUUQYm75Znc+X5toE&#10;m5vSZLX79kYY7PFw/vw4q83gGtFTF6xnBZMsB0FceW25VnA+fYzfQYSIrLHxTAp+KcBm/TJaYaH9&#10;nY/Ul7EWaYRDgQpMjG0hZagMOQyZb4mTd/Wdw5hkV0vd4T2Nu0ZO83wuHVpOBIMt7QxVt/LHJS71&#10;n7tDOfP229tmH/rj/EJGqbfXYbsEEWmI/+G/9pdWMF0sZvB8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isNwgAAAN0AAAAPAAAAAAAAAAAAAAAAAJgCAABkcnMvZG93&#10;bnJldi54bWxQSwUGAAAAAAQABAD1AAAAhwM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1esMA&#10;AADdAAAADwAAAGRycy9kb3ducmV2LnhtbESPX2vCMBTF34V9h3CFvWmqsCrVtAxhuO3N6vZ8aa5N&#10;WHNTmli7b78MBns8nD8/zr6aXCdGGoL1rGC1zEAQN15bbhVczi+LLYgQkTV2nknBNwWoyofZHgvt&#10;73yisY6tSCMcClRgYuwLKUNjyGFY+p44eVc/OIxJDq3UA97TuOvkOsty6dByIhjs6WCo+apvLnFp&#10;PB7e6ydvP7zt3sJ4yj/JKPU4n553ICJN8T/8137VCtabTQ6/b9IT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1esMAAADdAAAADwAAAAAAAAAAAAAAAACYAgAAZHJzL2Rv&#10;d25yZXYueG1sUEsFBgAAAAAEAAQA9QAAAIg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CQ8YA&#10;AADdAAAADwAAAGRycy9kb3ducmV2LnhtbERPy2rCQBTdC/2H4Ra6EZ00i1qik2ALBcWF1QYfu0vm&#10;mqRm7oTMRNO/7ywKXR7Oe5ENphE36lxtWcHzNAJBXFhdc6kg//qYvIJwHlljY5kU/JCDLH0YLTDR&#10;9s47uu19KUIIuwQVVN63iZSuqMigm9qWOHAX2xn0AXal1B3eQ7hpZBxFL9JgzaGhwpbeKyqu+94o&#10;eMtP29X1M5dxf1wfNt+7Ptqex0o9PQ7LOQhPg/8X/7lXWkE8m4W54U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MCQ8YAAADdAAAADwAAAAAAAAAAAAAAAACYAgAAZHJz&#10;L2Rvd25yZXYueG1sUEsFBgAAAAAEAAQA9QAAAIs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2MkA&#10;AADdAAAADwAAAGRycy9kb3ducmV2LnhtbESPQWvCQBSE7wX/w/KEXopumkO10VXagmDxYLXB1tsj&#10;+0yi2bchu9H4791CweMwM98w03lnKnGmxpWWFTwPIxDEmdUl5wrS78VgDMJ5ZI2VZVJwJQfzWe9h&#10;iom2F97QeetzESDsElRQeF8nUrqsIINuaGvi4B1sY9AH2eRSN3gJcFPJOIpepMGSw0KBNX0UlJ22&#10;rVHwnv6ul6evVMbtz+duddy00Xr/pNRjv3ubgPDU+Xv4v73UCuLR6BX+3oQn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n2M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YsUA&#10;AADdAAAADwAAAGRycy9kb3ducmV2LnhtbERPTWvCQBC9F/wPyxS8lLoxByvRVaogKB6sNqi9Ddlp&#10;Es3OhuxG4793D4UeH+97Ou9MJW7UuNKyguEgAkGcWV1yriD9Xr2PQTiPrLGyTAoe5GA+671MMdH2&#10;znu6HXwuQgi7BBUU3teJlC4ryKAb2Jo4cL+2MegDbHKpG7yHcFPJOIpG0mDJoaHAmpYFZddDaxQs&#10;0vNuff1KZdyeNsftZd9Gu583pfqv3ecEhKfO/4v/3GutIP4Yh/3h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5ixQAAAN0AAAAPAAAAAAAAAAAAAAAAAJgCAABkcnMv&#10;ZG93bnJldi54bWxQSwUGAAAAAAQABAD1AAAAigM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b+ckA&#10;AADdAAAADwAAAGRycy9kb3ducmV2LnhtbESPzWvCQBTE74X+D8sr9FJ0Yw4q0VWsIFg8+NHgx+2R&#10;fSap2bchu9H0v+8WCj0OM/MbZjrvTCXu1LjSsoJBPwJBnFldcq4g/Vz1xiCcR9ZYWSYF3+RgPnt+&#10;mmKi7YP3dD/4XAQIuwQVFN7XiZQuK8ig69uaOHhX2xj0QTa51A0+AtxUMo6ioTRYclgosKZlQdnt&#10;0BoF7+l5u77tUhm3p4/j5mvfRtvLm1KvL91iAsJT5//Df+21VhCPxgP4fROe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zb+c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fhocYAAADdAAAADwAAAGRycy9kb3ducmV2LnhtbESPQWvCQBSE70L/w/IK&#10;vekmkapEVxHR0oMUjIXi7ZF9JsHs25Bdk/jvu4WCx2FmvmFWm8HUoqPWVZYVxJMIBHFudcWFgu/z&#10;YbwA4TyyxtoyKXiQg836ZbTCVNueT9RlvhABwi5FBaX3TSqly0sy6Ca2IQ7e1bYGfZBtIXWLfYCb&#10;WiZRNJMGKw4LJTa0Kym/ZXej4KPHfjuN993xdt09Luf3r59jTEq9vQ7bJQhPg3+G/9ufWkEy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F+GhxgAAAN0A&#10;AAAPAAAAAAAAAAAAAAAAAKoCAABkcnMvZG93bnJldi54bWxQSwUGAAAAAAQABAD6AAAAnQM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0gMMA&#10;AADdAAAADwAAAGRycy9kb3ducmV2LnhtbESPQWsCMRSE7wX/Q3hCbzWrBSurUaTQYm9qe/H22Dw3&#10;u25eliSa7b9vBKHHYWa+YVabwXbiRj40jhVMJwUI4srphmsFP98fLwsQISJr7ByTgl8KsFmPnlZY&#10;apf4QLdjrEWGcChRgYmxL6UMlSGLYeJ64uydnbcYs/S11B5ThttOzopiLi02nBcM9vRuqLocr1bB&#10;l+3ROvMZ9+11tz/51CZMrVLP42G7BBFpiP/hR3unFczeFq9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Q0gMMAAADdAAAADwAAAAAAAAAAAAAAAACYAgAAZHJzL2Rv&#10;d25yZXYueG1sUEsFBgAAAAAEAAQA9QAAAIg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AUsMA&#10;AADdAAAADwAAAGRycy9kb3ducmV2LnhtbERPS4vCMBC+L/gfwgje1tTKinSNIooguyefsLfZZrYp&#10;NpPaRO3+eyMI3ubje85k1tpKXKnxpWMFg34Cgjh3uuRCwX63eh+D8AFZY+WYFPyTh9m08zbBTLsb&#10;b+i6DYWIIewzVGBCqDMpfW7Iou+7mjhyf66xGCJsCqkbvMVwW8k0SUbSYsmxwWBNC0P5aXuxCsiY&#10;w8/H7zks0+/DyaSL49fuclSq123nnyACteElfrrXOs4fjl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AUsMAAADdAAAADwAAAAAAAAAAAAAAAACYAgAAZHJzL2Rv&#10;d25yZXYueG1sUEsFBgAAAAAEAAQA9QAAAIgDA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GUcQA&#10;AADdAAAADwAAAGRycy9kb3ducmV2LnhtbERPS2vCQBC+F/oflin0VjdNqYToGopFKO2pvsDbmJ1m&#10;Q7KzMbtq/PduQfA2H99zpsVgW3Gi3teOFbyOEhDEpdM1VwrWq8VLBsIHZI2tY1JwIQ/F7PFhirl2&#10;Z/6l0zJUIoawz1GBCaHLpfSlIYt+5DriyP253mKIsK+k7vEcw20r0yQZS4s1xwaDHc0Nlc3yaBWQ&#10;MZvd+/4QPtOfTWPS+fZ7ddwq9fw0fExABBrCXXxzf+k4/y0bw/838QQ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ahlHEAAAA3QAAAA8AAAAAAAAAAAAAAAAAmAIAAGRycy9k&#10;b3ducmV2LnhtbFBLBQYAAAAABAAEAPUAAACJAw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jysMA&#10;AADdAAAADwAAAGRycy9kb3ducmV2LnhtbERPTWsCMRC9C/0PYQreNNsVW1mNUiyC2FO1Ct7GzbhZ&#10;3Ey2m6jbf28Ewds83udMZq2txIUaXzpW8NZPQBDnTpdcKPjdLHojED4ga6wck4J/8jCbvnQmmGl3&#10;5R+6rEMhYgj7DBWYEOpMSp8bsuj7riaO3NE1FkOETSF1g9cYbiuZJsm7tFhybDBY09xQflqfrQIy&#10;ZrsfHv7CV/q9PZl0vlttzjuluq/t5xhEoDY8xQ/3Usf5g9EH3L+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jysMAAADdAAAADwAAAAAAAAAAAAAAAACYAgAAZHJzL2Rv&#10;d25yZXYueG1sUEsFBgAAAAAEAAQA9QAAAIg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3uMYA&#10;AADdAAAADwAAAGRycy9kb3ducmV2LnhtbESPQWvCQBCF70L/wzIFb7ox0iLRVcRSKO2pWgVvY3bM&#10;BrOzaXbV9N93DoXeZnhv3vtmsep9o27UxTqwgck4A0VcBltzZeBr9zqagYoJ2WITmAz8UITV8mGw&#10;wMKGO3/SbZsqJSEcCzTgUmoLrWPpyGMch5ZYtHPoPCZZu0rbDu8S7hudZ9mz9lizNDhsaeOovGyv&#10;3gA5tz8+nb7TS/6xv7h8c3jfXQ/GDB/79RxUoj79m/+u36zgT2e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m3uMYAAADdAAAADwAAAAAAAAAAAAAAAACYAgAAZHJz&#10;L2Rvd25yZXYueG1sUEsFBgAAAAAEAAQA9QAAAIsDA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SI8MA&#10;AADdAAAADwAAAGRycy9kb3ducmV2LnhtbERPTWsCMRC9C/0PYQreNNsVi12NUiyC2FO1Ct7GzbhZ&#10;3Ey2m6jbf28Ewds83udMZq2txIUaXzpW8NZPQBDnTpdcKPjdLHojED4ga6wck4J/8jCbvnQmmGl3&#10;5R+6rEMhYgj7DBWYEOpMSp8bsuj7riaO3NE1FkOETSF1g9cYbiuZJsm7tFhybDBY09xQflqfrQIy&#10;ZrsfHv7CV/q9PZl0vlttzjuluq/t5xhEoDY8xQ/3Usf5g9EH3L+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USI8MAAADdAAAADwAAAAAAAAAAAAAAAACYAgAAZHJzL2Rv&#10;d25yZXYueG1sUEsFBgAAAAAEAAQA9QAAAIg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Y8cA&#10;AADdAAAADwAAAGRycy9kb3ducmV2LnhtbESPQWvCQBCF74X+h2UK3uqmKUqbukpRCmJP1Sp4G7PT&#10;bDA7G7Orpv++cxB6m+G9ee+byaz3jbpQF+vABp6GGSjiMtiaKwPfm4/HF1AxIVtsApOBX4owm97f&#10;TbCw4cpfdFmnSkkIxwINuJTaQutYOvIYh6ElFu0ndB6TrF2lbYdXCfeNzrNsrD3WLA0OW5o7Ko/r&#10;szdAzm33o8MpLfLP7dHl891qc94ZM3jo399AJerTv/l2vbSC//wq/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LWPHAAAA3QAAAA8AAAAAAAAAAAAAAAAAmAIAAGRy&#10;cy9kb3ducmV2LnhtbFBLBQYAAAAABAAEAPUAAACMAw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Wj8QA&#10;AADdAAAADwAAAGRycy9kb3ducmV2LnhtbERPTWvCQBC9F/wPywje6saUFhtdg6QUpD1Vq9DbNDtm&#10;g9nZNLtq+u9dQfA2j/c587y3jThR52vHCibjBARx6XTNlYLvzfvjFIQPyBobx6Tgnzzki8HDHDPt&#10;zvxFp3WoRAxhn6ECE0KbSelLQxb92LXEkdu7zmKIsKuk7vAcw20j0yR5kRZrjg0GWyoMlYf10Sog&#10;Y7Y/z79/4S393B5MWuw+NsedUqNhv5yBCNSHu/jmXuk4/+k1hes38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Fo/EAAAA3Q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SzFMQA&#10;AADdAAAADwAAAGRycy9kb3ducmV2LnhtbERPTWvCQBC9F/wPywje6qYRS41upCiC2FO1Ct7G7DQb&#10;kp1Ns6um/75bKPQ2j/c5i2VvG3GjzleOFTyNExDEhdMVlwo+DpvHFxA+IGtsHJOCb/KwzAcPC8y0&#10;u/M73fahFDGEfYYKTAhtJqUvDFn0Y9cSR+7TdRZDhF0pdYf3GG4bmSbJs7RYcWww2NLKUFHvr1YB&#10;GXM8Ty9fYZ2+HWuTrk67w/Wk1GjYv85BBOrDv/jPvdVx/mQ2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sxTEAAAA3QAAAA8AAAAAAAAAAAAAAAAAmAIAAGRycy9k&#10;b3ducmV2LnhtbFBLBQYAAAAABAAEAPUAAACJAw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XMYA&#10;AADdAAAADwAAAGRycy9kb3ducmV2LnhtbESPT2vCQBDF74V+h2UKvdWNoUqJrlIshdKe/Au9jdlp&#10;NpidTbOrxm/vHARvM7w37/1mOu99o07UxTqwgeEgA0VcBltzZWCz/nx5AxUTssUmMBm4UIT57PFh&#10;ioUNZ17SaZUqJSEcCzTgUmoLrWPpyGMchJZYtL/QeUyydpW2HZ4l3Dc6z7Kx9lizNDhsaeGoPKyO&#10;3gA5t/0d7f/TR/6zPbh8sfteH3fGPD/17xNQifp0N9+uv6zgvw6FX76REf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jXMYAAADdAAAADwAAAAAAAAAAAAAAAACYAgAAZHJz&#10;L2Rvd25yZXYueG1sUEsFBgAAAAAEAAQA9QAAAIsDA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Gx8MA&#10;AADdAAAADwAAAGRycy9kb3ducmV2LnhtbERPS2vCQBC+C/6HZQredJNQi6SuUpRC0VN9QW9jdswG&#10;s7NpdtX4791Cwdt8fM+Zzjtbiyu1vnKsIB0lIIgLpysuFey2n8MJCB+QNdaOScGdPMxn/d4Uc+1u&#10;/E3XTShFDGGfowITQpNL6QtDFv3INcSRO7nWYoiwLaVu8RbDbS2zJHmTFiuODQYbWhgqzpuLVUDG&#10;7H/Gx9+wzNb7s8kWh9X2clBq8NJ9vIMI1IWn+N/9peP81zSFv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NGx8MAAADdAAAADwAAAAAAAAAAAAAAAACYAgAAZHJzL2Rv&#10;d25yZXYueG1sUEsFBgAAAAAEAAQA9QAAAIgDA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9K8MA&#10;AADdAAAADwAAAGRycy9kb3ducmV2LnhtbERPS2sCMRC+F/wPYQRvNevWiqxGEUtB9FRf4G3cjJvF&#10;zWS7ibr++6ZQ6G0+vudM562txJ0aXzpWMOgnIIhzp0suFOx3n69jED4ga6wck4IneZjPOi9TzLR7&#10;8Bfdt6EQMYR9hgpMCHUmpc8NWfR9VxNH7uIaiyHCppC6wUcMt5VMk2QkLZYcGwzWtDSUX7c3q4CM&#10;OZzez9/hI90criZdHte721GpXrddTEAEasO/+M+90nH+cPAGv9/EE+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9K8MAAADdAAAADwAAAAAAAAAAAAAAAACYAgAAZHJzL2Rv&#10;d25yZXYueG1sUEsFBgAAAAAEAAQA9QAAAIgDA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lX8QA&#10;AADdAAAADwAAAGRycy9kb3ducmV2LnhtbERPTWvCQBC9C/6HZYTedGNQKWlWEaVQ6qlahd6m2TEb&#10;zM7G7EbTf98tCL3N431OvuptLW7U+sqxgukkAUFcOF1xqeDz8Dp+BuEDssbaMSn4IQ+r5XCQY6bd&#10;nT/otg+liCHsM1RgQmgyKX1hyKKfuIY4cmfXWgwRtqXULd5juK1lmiQLabHi2GCwoY2h4rLvrAIy&#10;5vg1/76Gbbo7Xky6Ob0fupNST6N+/QIiUB/+xQ/3m47zZ9M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5V/EAAAA3QAAAA8AAAAAAAAAAAAAAAAAmAIAAGRycy9k&#10;b3ducmV2LnhtbFBLBQYAAAAABAAEAPUAAACJ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53D" w:rsidRPr="000D151B" w:rsidRDefault="00E609E2" w:rsidP="00007AB3">
    <w:pPr>
      <w:pStyle w:val="Footer"/>
      <w:tabs>
        <w:tab w:val="clear" w:pos="4153"/>
        <w:tab w:val="clear" w:pos="8306"/>
        <w:tab w:val="center" w:pos="284"/>
        <w:tab w:val="right" w:pos="18995"/>
        <w:tab w:val="right" w:pos="21546"/>
      </w:tabs>
      <w:rPr>
        <w:b/>
        <w:color w:val="FFFFFF" w:themeColor="background1"/>
        <w:sz w:val="18"/>
      </w:rPr>
    </w:pPr>
    <w:r w:rsidRPr="008922F1">
      <w:rPr>
        <w:b/>
        <w:noProof/>
        <w:lang w:val="en-NZ" w:eastAsia="en-NZ"/>
      </w:rPr>
      <mc:AlternateContent>
        <mc:Choice Requires="wpg">
          <w:drawing>
            <wp:anchor distT="0" distB="0" distL="114300" distR="114300" simplePos="0" relativeHeight="251756544" behindDoc="1" locked="0" layoutInCell="1" allowOverlap="1" wp14:anchorId="39E7B55B" wp14:editId="092545B2">
              <wp:simplePos x="0" y="0"/>
              <wp:positionH relativeFrom="page">
                <wp:posOffset>-676910</wp:posOffset>
              </wp:positionH>
              <wp:positionV relativeFrom="page">
                <wp:posOffset>9639630</wp:posOffset>
              </wp:positionV>
              <wp:extent cx="15813314" cy="1060450"/>
              <wp:effectExtent l="0" t="0" r="0" b="6350"/>
              <wp:wrapNone/>
              <wp:docPr id="2698"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3314" cy="1060450"/>
                        <a:chOff x="-10" y="15178"/>
                        <a:chExt cx="11926" cy="1670"/>
                      </a:xfrm>
                    </wpg:grpSpPr>
                    <pic:pic xmlns:pic="http://schemas.openxmlformats.org/drawingml/2006/picture">
                      <pic:nvPicPr>
                        <pic:cNvPr id="2699"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700" name="Group 1000"/>
                      <wpg:cNvGrpSpPr>
                        <a:grpSpLocks/>
                      </wpg:cNvGrpSpPr>
                      <wpg:grpSpPr bwMode="auto">
                        <a:xfrm>
                          <a:off x="0" y="15269"/>
                          <a:ext cx="10740" cy="1569"/>
                          <a:chOff x="0" y="15269"/>
                          <a:chExt cx="10740" cy="1569"/>
                        </a:xfrm>
                      </wpg:grpSpPr>
                      <wps:wsp>
                        <wps:cNvPr id="2701"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Freeform 2703"/>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5" name="Group 995"/>
                      <wpg:cNvGrpSpPr>
                        <a:grpSpLocks/>
                      </wpg:cNvGrpSpPr>
                      <wpg:grpSpPr bwMode="auto">
                        <a:xfrm>
                          <a:off x="0" y="15269"/>
                          <a:ext cx="10740" cy="1569"/>
                          <a:chOff x="0" y="15269"/>
                          <a:chExt cx="10740" cy="1569"/>
                        </a:xfrm>
                      </wpg:grpSpPr>
                      <wps:wsp>
                        <wps:cNvPr id="2706"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9"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0" name="Group 993"/>
                      <wpg:cNvGrpSpPr>
                        <a:grpSpLocks/>
                      </wpg:cNvGrpSpPr>
                      <wpg:grpSpPr bwMode="auto">
                        <a:xfrm>
                          <a:off x="6819" y="16187"/>
                          <a:ext cx="2273" cy="650"/>
                          <a:chOff x="6819" y="16187"/>
                          <a:chExt cx="2273" cy="650"/>
                        </a:xfrm>
                      </wpg:grpSpPr>
                      <wps:wsp>
                        <wps:cNvPr id="2711"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2" name="Group 980"/>
                      <wpg:cNvGrpSpPr>
                        <a:grpSpLocks/>
                      </wpg:cNvGrpSpPr>
                      <wpg:grpSpPr bwMode="auto">
                        <a:xfrm>
                          <a:off x="5294" y="15188"/>
                          <a:ext cx="6611" cy="1650"/>
                          <a:chOff x="5294" y="15188"/>
                          <a:chExt cx="6611" cy="1650"/>
                        </a:xfrm>
                      </wpg:grpSpPr>
                      <wps:wsp>
                        <wps:cNvPr id="2713"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4"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5"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6"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53.3pt;margin-top:759.05pt;width:1245.15pt;height:83.5pt;z-index:-25155993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&#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qu3EAAAA3QAAAA8AAABkcnMvZG93bnJldi54bWxEj92KwjAUhO+FfYdwFrzTRJFSu0YRYUHw&#10;Yv3pAxyas22xOSlJtta33ywseDnMzDfMZjfaTgzkQ+tYw2KuQBBXzrRcayhvn7McRIjIBjvHpOFJ&#10;AXbbt8kGC+MefKHhGmuRIBwK1NDE2BdShqohi2HueuLkfTtvMSbpa2k8PhLcdnKpVCYttpwWGuzp&#10;0FB1v/5YDYf7uVXVyq9ONn6dS5WXQ54prafv4/4DRKQxvsL/7aPRsMzWa/h7k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iqu3EAAAA3QAAAA8AAAAAAAAAAAAAAAAA&#10;nwIAAGRycy9kb3ducmV2LnhtbFBLBQYAAAAABAAEAPcAAACQAw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ec8MA&#10;AADdAAAADwAAAGRycy9kb3ducmV2LnhtbESPX2vCMBTF34V9h3AHe7NphemoxiLC2Oabddvzpbk2&#10;weamNFntvr0ZDHw8nD8/zqaaXCdGGoL1rKDIchDEjdeWWwWfp9f5C4gQkTV2nknBLwWotg+zDZba&#10;X/lIYx1bkUY4lKjAxNiXUobGkMOQ+Z44eWc/OIxJDq3UA17TuOvkIs+X0qHlRDDY095Qc6l/XOLS&#10;+LY/1M/efnnbfYTxuPwmo9TT47Rbg4g0xXv4v/2uFSxWeQF/b9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ec8MAAADdAAAADwAAAAAAAAAAAAAAAACYAgAAZHJzL2Rv&#10;d25yZXYueG1sUEsFBgAAAAAEAAQA9QAAAIgDA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ABMIA&#10;AADdAAAADwAAAGRycy9kb3ducmV2LnhtbESPX2vCMBTF3wd+h3AF32ZqQSedUUQQdW92c8+X5q4J&#10;a25KE2v99osg7PFw/vw4q83gGtFTF6xnBbNpBoK48tpyreDrc/+6BBEissbGMym4U4DNevSywkL7&#10;G5+pL2Mt0giHAhWYGNtCylAZchimviVO3o/vHMYku1rqDm9p3DUyz7KFdGg5EQy2tDNU/ZZXl7jU&#10;H3Yf5dzbi7fNKfTnxTcZpSbjYfsOItIQ/8PP9lEryN+yHB5v0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cAEwgAAAN0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2703"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ln8MA&#10;AADdAAAADwAAAGRycy9kb3ducmV2LnhtbESPX2vCMBTF34V9h3AHe9N0jrlRTcsQZJtv1s3nS3Nt&#10;gs1NaWLtvv0iCD4ezp8fZ1WOrhUD9cF6VvA8y0AQ115bbhT87DfTdxAhImtsPZOCPwpQFg+TFeba&#10;X3hHQxUbkUY45KjAxNjlUobakMMw8x1x8o6+dxiT7Bupe7ykcdfKeZYtpEPLiWCwo7Wh+lSdXeLS&#10;8LneVq/e/nrbfodhtziQUerpcfxYgog0xnv41v7SCuZv2Qtc36Qn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Vln8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968MA&#10;AADdAAAADwAAAGRycy9kb3ducmV2LnhtbESPX2vCMBTF34V9h3AHe9N0srlRTcsQZJtv1s3nS3Nt&#10;gs1NaWLtvv0iCD4ezp8fZ1WOrhUD9cF6VvA8y0AQ115bbhT87DfTdxAhImtsPZOCPwpQFg+TFeba&#10;X3hHQxUbkUY45KjAxNjlUobakMMw8x1x8o6+dxiT7Bupe7ykcdfKeZYtpEPLiWCwo7Wh+lSdXeLS&#10;8LneVq/e/nrbfodhtziQUerpcfxYgog0xnv41v7SCuZv2Qtc36Qn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968MAAADdAAAADwAAAAAAAAAAAAAAAACYAgAAZHJzL2Rv&#10;d25yZXYueG1sUEsFBgAAAAAEAAQA9QAAAIg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6j8cAAADdAAAADwAAAGRycy9kb3ducmV2LnhtbESPQWvCQBSE7wX/w/IK&#10;3ppNlLSSZhURKx5CoSqU3h7ZZxLMvg3ZbRL/fbdQ6HGYmW+YfDOZVgzUu8aygiSKQRCXVjdcKbic&#10;355WIJxH1thaJgV3crBZzx5yzLQd+YOGk69EgLDLUEHtfZdJ6cqaDLrIdsTBu9reoA+yr6TucQxw&#10;08pFHD9Lgw2HhRo72tVU3k7fRsFhxHG7TPZDcbvu7l/n9P2zSEip+eO0fQXhafL/4b/2UStYvM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16j8cAAADd&#10;AAAADwAAAAAAAAAAAAAAAACqAgAAZHJzL2Rvd25yZXYueG1sUEsFBgAAAAAEAAQA+gAAAJ4DAAAA&#10;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A18kA&#10;AADdAAAADwAAAGRycy9kb3ducmV2LnhtbESPT2vCQBTE74LfYXmFXqTumoMtqau0BcHSg38atL09&#10;sq9JNPs2ZDeafntXKPQ4zMxvmNmit7U4U+srxxomYwWCOHem4kJD9rl8eALhA7LB2jFp+CUPi/lw&#10;MMPUuAtv6bwLhYgQ9ilqKENoUil9XpJFP3YNcfR+XGsxRNkW0rR4iXBby0SpqbRYcVwosaG3kvLT&#10;rrMaXrOv9eq0yWTSHd73H8dtp9bfI63v7/qXZxCB+vAf/muvjIbkUU3h9iY+AT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ZA18kAAADdAAAADwAAAAAAAAAAAAAAAACYAgAA&#10;ZHJzL2Rvd25yZXYueG1sUEsFBgAAAAAEAAQA9QAAAI4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lTMkA&#10;AADdAAAADwAAAGRycy9kb3ducmV2LnhtbESPT2vCQBTE7wW/w/IKXkrdNYdaUldpC4LSg38atL09&#10;sq9JNPs2ZDeafvuuIPQ4zMxvmOm8t7U4U+srxxrGIwWCOHem4kJD9rl4fAbhA7LB2jFp+CUP89ng&#10;boqpcRfe0nkXChEh7FPUUIbQpFL6vCSLfuQa4uj9uNZiiLItpGnxEuG2lolST9JixXGhxIbeS8pP&#10;u85qeMu+1svTJpNJd1jtP47bTq2/H7Qe3vevLyAC9eE/fGsvjYZkoiZwfROfgJ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rlTMkAAADdAAAADwAAAAAAAAAAAAAAAACYAgAA&#10;ZHJzL2Rvd25yZXYueG1sUEsFBgAAAAAEAAQA9QAAAI4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VxPsUA&#10;AADdAAAADwAAAGRycy9kb3ducmV2LnhtbERPz2vCMBS+C/sfwht4kZnYwyadUaYgKDs4Xdnm7dE8&#10;287mpTSpdv/9chA8fny/Z4ve1uJCra8ca5iMFQji3JmKCw3Z5/ppCsIHZIO1Y9LwRx4W84fBDFPj&#10;rrynyyEUIoawT1FDGUKTSunzkiz6sWuII3dyrcUQYVtI0+I1httaJko9S4sVx4YSG1qVlJ8PndWw&#10;zH52m/NHJpPue/v1/rvv1O440nr42L+9ggjUh7v45t4YDcmLinPj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XE+xQAAAN0AAAAPAAAAAAAAAAAAAAAAAJgCAABkcnMv&#10;ZG93bnJldi54bWxQSwUGAAAAAAQABAD1AAAAigM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pckA&#10;AADdAAAADwAAAGRycy9kb3ducmV2LnhtbESPzUvDQBTE74L/w/IEL9LuNodqYzfBCkKLh34Y/Lg9&#10;ss8kNvs2ZDdt/O9dQfA4zMxvmGU+2lacqPeNYw2zqQJBXDrTcKWheHma3IHwAdlg65g0fJOHPLu8&#10;WGJq3Jn3dDqESkQI+xQ11CF0qZS+rMmin7qOOHqfrrcYouwraXo8R7htZaLUXFpsOC7U2NFjTeXx&#10;MFgNq+J9uz7uCpkMb5vX56/9oLYfN1pfX40P9yACjeE//NdeGw3JrVrA75v4BGT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nUpckAAADdAAAADwAAAAAAAAAAAAAAAACYAgAA&#10;ZHJzL2Rvd25yZXYueG1sUEsFBgAAAAAEAAQA9QAAAI4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NPysQAAADdAAAADwAAAGRycy9kb3ducmV2LnhtbERPy2rCQBTdF/yH4Qrd&#10;1UlS2kp0FAlWXIRCVRB3l8w1CWbuhMw0j7/vLApdHs57vR1NI3rqXG1ZQbyIQBAXVtdcKricP1+W&#10;IJxH1thYJgUTOdhuZk9rTLUd+Jv6ky9FCGGXooLK+zaV0hUVGXQL2xIH7m47gz7ArpS6wyGEm0Ym&#10;UfQuDdYcGipsKauoeJx+jILDgMPuNd73+eOeTbfz29c1j0mp5/m4W4HwNPp/8Z/7qBUkH3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NPysQAAADdAAAA&#10;DwAAAAAAAAAAAAAAAACqAgAAZHJzL2Rvd25yZXYueG1sUEsFBgAAAAAEAAQA+gAAAJsDA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a68MA&#10;AADdAAAADwAAAGRycy9kb3ducmV2LnhtbESPQWsCMRSE74X+h/AK3mp2PdiyNYoILXqz1ktvj81z&#10;s+vmZUmiWf+9EQo9DjPzDbNYjbYXV/KhdaygnBYgiGunW24UHH8+X99BhIissXdMCm4UYLV8flpg&#10;pV3ib7oeYiMyhEOFCkyMQyVlqA1ZDFM3EGfv5LzFmKVvpPaYMtz2clYUc2mx5bxgcKCNofp8uFgF&#10;OzugdeYr7rvLdv/rU5cwdUpNXsb1B4hIY/wP/7W3WsHsrSzh8S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Ca68MAAADdAAAADwAAAAAAAAAAAAAAAACYAgAAZHJzL2Rv&#10;d25yZXYueG1sUEsFBgAAAAAEAAQA9QAAAIg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hRsYA&#10;AADdAAAADwAAAGRycy9kb3ducmV2LnhtbESPT2sCMRTE7wW/Q3iCt5p1i1VWo4ilIHqq/8Dbc/Pc&#10;LG5etpuo67dvCoUeh5n5DTOdt7YSd2p86VjBoJ+AIM6dLrlQsN99vo5B+ICssXJMCp7kYT7rvEwx&#10;0+7BX3TfhkJECPsMFZgQ6kxKnxuy6PuuJo7exTUWQ5RNIXWDjwi3lUyT5F1aLDkuGKxpaSi/bm9W&#10;ARlzOA3P3+Ej3RyuJl0e17vbUalet11MQARqw3/4r73SCtLR4A1+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JhRsYAAADdAAAADwAAAAAAAAAAAAAAAACYAgAAZHJz&#10;L2Rvd25yZXYueG1sUEsFBgAAAAAEAAQA9QAAAIsDA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MsYA&#10;AADdAAAADwAAAGRycy9kb3ducmV2LnhtbESPT2sCMRTE7wW/Q3iCt5p1qVVWo4ilIHqq/8Dbc/Pc&#10;LG5etpuo67dvCoUeh5n5DTOdt7YSd2p86VjBoJ+AIM6dLrlQsN99vo5B+ICssXJMCp7kYT7rvEwx&#10;0+7BX3TfhkJECPsMFZgQ6kxKnxuy6PuuJo7exTUWQ5RNIXWDjwi3lUyT5F1aLDkuGKxpaSi/bm9W&#10;ARlzOA3P3+Ej3RyuJl0e17vbUalet11MQARqw3/4r73SCtLR4A1+38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5MsYAAADdAAAADwAAAAAAAAAAAAAAAACYAgAAZHJz&#10;L2Rvd25yZXYueG1sUEsFBgAAAAAEAAQA9QAAAIsDA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cqcYA&#10;AADdAAAADwAAAGRycy9kb3ducmV2LnhtbESPT2vCQBTE74V+h+UVvNWNAf8Qs0qxCKKnahW8PbOv&#10;2WD2bZrdaPrtuwWhx2FmfsPky97W4katrxwrGA0TEMSF0xWXCj4P69cZCB+QNdaOScEPeVgunp9y&#10;zLS78wfd9qEUEcI+QwUmhCaT0heGLPqha4ij9+VaiyHKtpS6xXuE21qmSTKRFiuOCwYbWhkqrvvO&#10;KiBjjufx5Tu8p7vj1aSr0/bQnZQavPRvcxCB+vAffrQ3WkE6HY3h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cqcYAAADd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C3sUA&#10;AADdAAAADwAAAGRycy9kb3ducmV2LnhtbESPT4vCMBTE7wt+h/CEva2phXWlGkWUhUVP/gVvz+bZ&#10;FJuX2kTtfvuNsOBxmJnfMONpaytxp8aXjhX0ewkI4tzpkgsFu+33xxCED8gaK8ek4Jc8TCedtzFm&#10;2j14TfdNKESEsM9QgQmhzqT0uSGLvudq4uidXWMxRNkUUjf4iHBbyTRJBtJiyXHBYE1zQ/llc7MK&#10;yJj98fN0DYt0tb+YdH5Ybm8Hpd677WwEIlAbXuH/9o9WkH71B/B8E5+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cLexQAAAN0AAAAPAAAAAAAAAAAAAAAAAJgCAABkcnMv&#10;ZG93bnJldi54bWxQSwUGAAAAAAQABAD1AAAAigM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nRcUA&#10;AADdAAAADwAAAGRycy9kb3ducmV2LnhtbESPQWsCMRSE7wX/Q3hCbzXrQlVWo4hSKO1JrYK35+a5&#10;Wdy8rJuo6783gtDjMDPfMJNZaytxpcaXjhX0ewkI4tzpkgsFf5uvjxEIH5A1Vo5JwZ08zKadtwlm&#10;2t14Rdd1KESEsM9QgQmhzqT0uSGLvudq4ugdXWMxRNkUUjd4i3BbyTRJBtJiyXHBYE0LQ/lpfbEK&#10;yJjt/vNwDsv0d3sy6WL3s7nslHrvtvMxiEBt+A+/2t9aQTrsD+H5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WdFxQAAAN0AAAAPAAAAAAAAAAAAAAAAAJgCAABkcnMv&#10;ZG93bnJldi54bWxQSwUGAAAAAAQABAD1AAAAigM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38MA&#10;AADdAAAADwAAAGRycy9kb3ducmV2LnhtbERPS2vCQBC+F/wPywi9NRtTlJK6iiiF0p58Qm/T7JgN&#10;ZmdjdtX4711B8DYf33PG087W4kytrxwrGCQpCOLC6YpLBZv119sHCB+QNdaOScGVPEwnvZcx5tpd&#10;eEnnVShFDGGfowITQpNL6QtDFn3iGuLI7V1rMUTYllK3eInhtpZZmo6kxYpjg8GG5oaKw+pkFZAx&#10;27/h/zEsst/twWTz3c/6tFPqtd/NPkEE6sJT/HB/6zj/fTSA+zfxB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438MAAADdAAAADwAAAAAAAAAAAAAAAACYAgAAZHJzL2Rv&#10;d25yZXYueG1sUEsFBgAAAAAEAAQA9QAAAIg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1mqMQA&#10;AADdAAAADwAAAGRycy9kb3ducmV2LnhtbERPTWvCQBC9F/oflin01myaopToGoqlUPRUrYK3MTtm&#10;Q7KzaXbV+O+7guBtHu9zpsVgW3Gi3teOFbwmKQji0umaKwW/66+XdxA+IGtsHZOCC3koZo8PU8y1&#10;O/MPnVahEjGEfY4KTAhdLqUvDVn0ieuII3dwvcUQYV9J3eM5httWZmk6lhZrjg0GO5obKpvV0Sog&#10;Yza70f4vfGbLTWOy+XaxPm6Ven4aPiYgAg3hLr65v3Wc/zbO4Pp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ZqjEAAAA3Q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DM8MA&#10;AADdAAAADwAAAGRycy9kb3ducmV2LnhtbERPS2vCQBC+C/6HZYTezMZIpaSuIkqhtCef0Ns0O2aD&#10;2dk0u2r6711B8DYf33Om887W4kKtrxwrGCUpCOLC6YpLBbvtx/ANhA/IGmvHpOCfPMxn/d4Uc+2u&#10;vKbLJpQihrDPUYEJocml9IUhiz5xDXHkjq61GCJsS6lbvMZwW8ssTSfSYsWxwWBDS0PFaXO2CsiY&#10;/c/r719YZd/7k8mWh6/t+aDUy6BbvIMI1IWn+OH+1HH+eDKG+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HDM8MAAADdAAAADwAAAAAAAAAAAAAAAACYAgAAZHJzL2Rv&#10;d25yZXYueG1sUEsFBgAAAAAEAAQA9QAAAIgDA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R8MA&#10;AADdAAAADwAAAGRycy9kb3ducmV2LnhtbERPTWsCMRC9C/0PYQreNNvVSlmNUiyC2FO1Ct7GzbhZ&#10;3Ey2m6jbf28Ewds83udMZq2txIUaXzpW8NZPQBDnTpdcKPjdLHofIHxA1lg5JgX/5GE2felMMNPu&#10;yj90WYdCxBD2GSowIdSZlD43ZNH3XU0cuaNrLIYIm0LqBq8x3FYyTZKRtFhybDBY09xQflqfrQIy&#10;Zrt/P/yFr/R7ezLpfLfanHdKdV/bzzGIQG14ih/upY7zB6Mh3L+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bR8MAAADdAAAADwAAAAAAAAAAAAAAAACYAgAAZHJzL2Rv&#10;d25yZXYueG1sUEsFBgAAAAAEAAQA9QAAAIgDA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3MQA&#10;AADdAAAADwAAAGRycy9kb3ducmV2LnhtbERPS2vCQBC+F/oflil4azZNUSS6SkkpFD3VF3gbs9Ns&#10;SHY2za4a/323UPA2H99z5svBtuJCva8dK3hJUhDEpdM1Vwp224/nKQgfkDW2jknBjTwsF48Pc8y1&#10;u/IXXTahEjGEfY4KTAhdLqUvDVn0ieuII/fteoshwr6SusdrDLetzNJ0Ii3WHBsMdlQYKpvN2Sog&#10;Y/bH8eknvGfrfWOy4rDang9KjZ6GtxmIQEO4i//dnzrOf52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E/tzEAAAA3QAAAA8AAAAAAAAAAAAAAAAAmAIAAGRycy9k&#10;b3ducmV2LnhtbFBLBQYAAAAABAAEAPUAAACJAw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gq8MA&#10;AADdAAAADwAAAGRycy9kb3ducmV2LnhtbERPS2vCQBC+F/wPywje6sZIg0RXEUuh6Km+wNuYHbPB&#10;7GyaXTX9991Cwdt8fM+ZLTpbizu1vnKsYDRMQBAXTldcKtjvPl4nIHxA1lg7JgU/5GEx773MMNfu&#10;wV9034ZSxBD2OSowITS5lL4wZNEPXUMcuYtrLYYI21LqFh8x3NYyTZJMWqw4NhhsaGWouG5vVgEZ&#10;czi9nb/De7o5XE26Oq53t6NSg363nIII1IWn+N/9qeP8cZbB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gq8MAAADdAAAADwAAAAAAAAAAAAAAAACYAgAAZHJzL2Rv&#10;d25yZXYueG1sUEsFBgAAAAAEAAQA9QAAAIgDA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FMMQA&#10;AADdAAAADwAAAGRycy9kb3ducmV2LnhtbERPS2vCQBC+F/wPywi91Y0p1ZK6EbEURE/1Bb1Ns2M2&#10;JDsbs6um/74rFHqbj+85s3lvG3GlzleOFYxHCQjiwumKSwX73cfTKwgfkDU2jknBD3mY54OHGWba&#10;3fiTrttQihjCPkMFJoQ2k9IXhiz6kWuJI3dyncUQYVdK3eEthttGpkkykRYrjg0GW1oaKurtxSog&#10;Yw5fL9/n8J5uDrVJl8f17nJU6nHYL95ABOrDv/jPvdJx/vNk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xTDEAAAA3QAAAA8AAAAAAAAAAAAAAAAAmAIAAGRycy9k&#10;b3ducmV2LnhtbFBLBQYAAAAABAAEAPUAAACJ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56050C">
      <w:rPr>
        <w:b/>
        <w:noProof/>
        <w:color w:val="FFFFFF" w:themeColor="background1"/>
        <w:sz w:val="18"/>
      </w:rPr>
      <w:tab/>
    </w:r>
    <w:r w:rsidR="00F2453D">
      <w:rPr>
        <w:b/>
        <w:color w:val="FFFFFF" w:themeColor="background1"/>
        <w:sz w:val="18"/>
      </w:rPr>
      <w:t>TREATY OF WAITANGI TOOLKIT</w:t>
    </w:r>
    <w:r w:rsidR="00F2453D" w:rsidRPr="008922F1">
      <w:rPr>
        <w:b/>
        <w:noProof/>
        <w:lang w:val="en-NZ" w:eastAsia="en-NZ"/>
      </w:rPr>
      <mc:AlternateContent>
        <mc:Choice Requires="wpg">
          <w:drawing>
            <wp:anchor distT="0" distB="0" distL="114300" distR="114300" simplePos="0" relativeHeight="251711488" behindDoc="1" locked="0" layoutInCell="1" allowOverlap="1" wp14:anchorId="75EF64C6" wp14:editId="7BF9F916">
              <wp:simplePos x="0" y="0"/>
              <wp:positionH relativeFrom="page">
                <wp:posOffset>3130550</wp:posOffset>
              </wp:positionH>
              <wp:positionV relativeFrom="page">
                <wp:posOffset>14056360</wp:posOffset>
              </wp:positionV>
              <wp:extent cx="7573010" cy="1060450"/>
              <wp:effectExtent l="0" t="0" r="8890" b="6350"/>
              <wp:wrapNone/>
              <wp:docPr id="1424"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1425"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1426" name="Group 1000"/>
                      <wpg:cNvGrpSpPr>
                        <a:grpSpLocks/>
                      </wpg:cNvGrpSpPr>
                      <wpg:grpSpPr bwMode="auto">
                        <a:xfrm>
                          <a:off x="0" y="15269"/>
                          <a:ext cx="10740" cy="1569"/>
                          <a:chOff x="0" y="15269"/>
                          <a:chExt cx="10740" cy="1569"/>
                        </a:xfrm>
                      </wpg:grpSpPr>
                      <wps:wsp>
                        <wps:cNvPr id="1427"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29"/>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1" name="Group 995"/>
                      <wpg:cNvGrpSpPr>
                        <a:grpSpLocks/>
                      </wpg:cNvGrpSpPr>
                      <wpg:grpSpPr bwMode="auto">
                        <a:xfrm>
                          <a:off x="0" y="15269"/>
                          <a:ext cx="10740" cy="1569"/>
                          <a:chOff x="0" y="15269"/>
                          <a:chExt cx="10740" cy="1569"/>
                        </a:xfrm>
                      </wpg:grpSpPr>
                      <wps:wsp>
                        <wps:cNvPr id="1432"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993"/>
                      <wpg:cNvGrpSpPr>
                        <a:grpSpLocks/>
                      </wpg:cNvGrpSpPr>
                      <wpg:grpSpPr bwMode="auto">
                        <a:xfrm>
                          <a:off x="6819" y="16187"/>
                          <a:ext cx="2273" cy="650"/>
                          <a:chOff x="6819" y="16187"/>
                          <a:chExt cx="2273" cy="650"/>
                        </a:xfrm>
                      </wpg:grpSpPr>
                      <wps:wsp>
                        <wps:cNvPr id="1441"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980"/>
                      <wpg:cNvGrpSpPr>
                        <a:grpSpLocks/>
                      </wpg:cNvGrpSpPr>
                      <wpg:grpSpPr bwMode="auto">
                        <a:xfrm>
                          <a:off x="5294" y="15188"/>
                          <a:ext cx="6611" cy="1650"/>
                          <a:chOff x="5294" y="15188"/>
                          <a:chExt cx="6611" cy="1650"/>
                        </a:xfrm>
                      </wpg:grpSpPr>
                      <wps:wsp>
                        <wps:cNvPr id="1443"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246.5pt;margin-top:1106.8pt;width:596.3pt;height:83.5pt;z-index:-251604992;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">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ev/CAAAA3QAAAA8AAABkcnMvZG93bnJldi54bWxET0tqwzAQ3RdyBzGF7mqpwQ3GjWxKIBDo&#10;oknqAwzW1DaxRkZSHPf2VaGQ3Tzed7b1Ykcxkw+DYw0vmQJB3DozcKeh+do/FyBCRDY4OiYNPxSg&#10;rlYPWyyNu/GJ5nPsRArhUKKGPsaplDK0PVkMmZuIE/ftvMWYoO+k8XhL4XaUa6U20uLAqaHHiXY9&#10;tZfz1WrYXY6DanOff9j4eWxU0czFRmn99Li8v4GItMS7+N99MGl+vn6Fv2/SCbL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fnr/wgAAAN0AAAAPAAAAAAAAAAAAAAAAAJ8C&#10;AABkcnMvZG93bnJldi54bWxQSwUGAAAAAAQABAD3AAAAjgMAAAAA&#10;">
                <v:imagedata r:id="rId6"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jkcQA&#10;AADdAAAADwAAAGRycy9kb3ducmV2LnhtbESPT2sCMRDF70K/Q5iCN81W1JatUYog/rm5tj0Pm+km&#10;dDNZNnFdv70RBG8zvDfv92ax6l0tOmqD9azgbZyBIC69tlwp+D5tRh8gQkTWWHsmBVcKsFq+DBaY&#10;a3/hI3VFrEQK4ZCjAhNjk0sZSkMOw9g3xEn7863DmNa2krrFSwp3tZxk2Vw6tJwIBhtaGyr/i7NL&#10;XOq260Mx8/bH23ofuuP8l4xSw9f+6xNEpD4+zY/rnU71p5N3uH+TR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kI5HEAAAA3QAAAA8AAAAAAAAAAAAAAAAAmAIAAGRycy9k&#10;b3ducmV2LnhtbFBLBQYAAAAABAAEAPUAAACJAw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348IA&#10;AADdAAAADwAAAGRycy9kb3ducmV2LnhtbESPTW/CMAyG70j7D5En7Qbp0IamQkAIadrHjTI4W41p&#10;IhqnarLS/fv5gMTNlt+Px6vNGFo1UJ98ZAPPswIUcR2t58bAz+F9+gYqZWSLbWQy8EcJNuuHyQpL&#10;G6+8p6HKjZIQTiUacDl3pdapdhQwzWJHLLdz7ANmWftG2x6vEh5aPS+KhQ7oWRocdrRzVF+q3yC9&#10;NHzsvqvX6I/Rt19p2C9O5Ix5ehy3S1CZxnwX39yfVvBf5oIr38gI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7fjwgAAAN0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1429"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SeMQA&#10;AADdAAAADwAAAGRycy9kb3ducmV2LnhtbESPT2sCMRDF70K/Q5iCN81WVNqtUYog/rm5tj0Pm+km&#10;dDNZNnFdv70RBG8zvDfv92ax6l0tOmqD9azgbZyBIC69tlwp+D5tRu8gQkTWWHsmBVcKsFq+DBaY&#10;a3/hI3VFrEQK4ZCjAhNjk0sZSkMOw9g3xEn7863DmNa2krrFSwp3tZxk2Vw6tJwIBhtaGyr/i7NL&#10;XOq260Mx8/bH23ofuuP8l4xSw9f+6xNEpD4+zY/rnU71p5MPuH+TR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3EnjEAAAA3QAAAA8AAAAAAAAAAAAAAAAAmAIAAGRycy9k&#10;b3ducmV2LnhtbFBLBQYAAAAABAAEAPUAAACJAw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tOMMA&#10;AADdAAAADwAAAGRycy9kb3ducmV2LnhtbESPTW/CMAyG75P2HyJP2m2kbAOhQkAT0rSPG2XjbDWm&#10;iWicqslK+ff4MImbLb8fj1ebMbRqoD75yAamkwIUcR2t58bAz/79aQEqZWSLbWQycKEEm/X93QpL&#10;G8+8o6HKjZIQTiUacDl3pdapdhQwTWJHLLdj7ANmWftG2x7PEh5a/VwUcx3QszQ47GjrqD5Vf0F6&#10;afjYflez6H+jb7/SsJsfyBnz+DC+LUFlGvNN/O/+tIL/+iL88o2M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QtOMMAAADdAAAADwAAAAAAAAAAAAAAAACYAgAAZHJzL2Rv&#10;d25yZXYueG1sUEsFBgAAAAAEAAQA9QAAAIg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QBMYA&#10;AADdAAAADwAAAGRycy9kb3ducmV2LnhtbERPS2vCQBC+F/oflil4KbppWopEV2kFwdKDr+DjNmTH&#10;JDU7G7IbTf+9Wyh4m4/vOeNpZypxocaVlhW8DCIQxJnVJecK0u28PwThPLLGyjIp+CUH08njwxgT&#10;ba+8psvG5yKEsEtQQeF9nUjpsoIMuoGtiQN3so1BH2CTS93gNYSbSsZR9C4NlhwaCqxpVlB23rRG&#10;wWd6WC7Oq1TG7f5r9/2zbqPl8Vmp3lP3MQLhqfN38b97ocP8t9cY/r4JJ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6QBMYAAADdAAAADwAAAAAAAAAAAAAAAACYAgAAZHJz&#10;L2Rvd25yZXYueG1sUEsFBgAAAAAEAAQA9QAAAIs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1n8YA&#10;AADdAAAADwAAAGRycy9kb3ducmV2LnhtbERPS2vCQBC+C/6HZQq9SLOpSimpq2hBsHjw0dDHbchO&#10;k2h2NmQ3Gv+9Kwi9zcf3nMmsM5U4UeNKywqeoxgEcWZ1ybmC9HP59ArCeWSNlWVScCEHs2m/N8FE&#10;2zPv6LT3uQgh7BJUUHhfJ1K6rCCDLrI1ceD+bGPQB9jkUjd4DuGmksM4fpEGSw4NBdb0XlB23LdG&#10;wSL92ayO21QO2++Pr/Vh18ab34FSjw/d/A2Ep87/i+/ulQ7zx6MR3L4JJ8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1n8YAAADdAAAADwAAAAAAAAAAAAAAAACYAgAAZHJz&#10;L2Rvd25yZXYueG1sUEsFBgAAAAAEAAQA9QAAAIs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t68YA&#10;AADdAAAADwAAAGRycy9kb3ducmV2LnhtbERPS2vCQBC+C/0Pywi9SN34QEp0lVYoWHrw0VD1NmTH&#10;JDU7G7IbTf99VxC8zcf3nNmiNaW4UO0KywoG/QgEcWp1wZmC5Pvj5RWE88gaS8uk4I8cLOZPnRnG&#10;2l55S5edz0QIYRejgtz7KpbSpTkZdH1bEQfuZGuDPsA6k7rGawg3pRxG0UQaLDg05FjRMqf0vGuM&#10;gvfksF6dN4kcNvvPn6/fbROtjz2lnrvt2xSEp9Y/xHf3Sof549EYbt+E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ut68YAAADdAAAADwAAAAAAAAAAAAAAAACYAgAAZHJz&#10;L2Rvd25yZXYueG1sUEsFBgAAAAAEAAQA9QAAAIs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cMcA&#10;AADdAAAADwAAAGRycy9kb3ducmV2LnhtbERPS2vCQBC+C/6HZYReRDe1VSR1lbZQsPTgK/i4Ddlp&#10;kpqdDdmNpv/eLRS8zcf3nNmiNaW4UO0KywoehxEI4tTqgjMFye5jMAXhPLLG0jIp+CUHi3m3M8NY&#10;2ytv6LL1mQgh7GJUkHtfxVK6NCeDbmgr4sB929qgD7DOpK7xGsJNKUdRNJEGCw4NOVb0nlN63jZG&#10;wVtyXC3P60SOmsPn/utn00SrU1+ph177+gLCU+vv4n/3Uof5z09j+Psmn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CHDHAAAA3QAAAA8AAAAAAAAAAAAAAAAAmAIAAGRy&#10;cy9kb3ducmV2LnhtbFBLBQYAAAAABAAEAPUAAACMAw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pm8AA&#10;AADdAAAADwAAAGRycy9kb3ducmV2LnhtbERPS2sCMRC+C/6HMEJvmrWIyNYopaDYm69Lb8Nmutnt&#10;ZrIk0Wz/vREKvc3H95z1drCduJMPjWMF81kBgrhyuuFawfWym65AhIissXNMCn4pwHYzHq2x1C7x&#10;ie7nWIscwqFEBSbGvpQyVIYshpnriTP37bzFmKGvpfaYcrjt5GtRLKXFhnODwZ4+DFU/55tV8Gl7&#10;tM7s47G9HY5fPrUJU6vUy2R4fwMRaYj/4j/3Qef5i8Uc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ypm8AAAADdAAAADwAAAAAAAAAAAAAAAACYAgAAZHJzL2Rvd25y&#10;ZXYueG1sUEsFBgAAAAAEAAQA9QAAAIU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SNsMA&#10;AADdAAAADwAAAGRycy9kb3ducmV2LnhtbERPTWsCMRC9C/0PYQreNOtqi6xGKYpQ2lO1Ct7GzbhZ&#10;3Ey2m6jbf28Ewds83udM562txIUaXzpWMOgnIIhzp0suFPxuVr0xCB+QNVaOScE/eZjPXjpTzLS7&#10;8g9d1qEQMYR9hgpMCHUmpc8NWfR9VxNH7ugaiyHCppC6wWsMt5VMk+RdWiw5NhisaWEoP63PVgEZ&#10;s92/Hf7CMv3enky62H1tzjuluq/txwREoDY8xQ/3p47zR6Mh3L+JJ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5SNsMAAADdAAAADwAAAAAAAAAAAAAAAACYAgAAZHJzL2Rv&#10;d25yZXYueG1sUEsFBgAAAAAEAAQA9QAAAIgDA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KQsMA&#10;AADdAAAADwAAAGRycy9kb3ducmV2LnhtbERPS2vCQBC+F/wPywi91Y0hLRJdRRRB2lN9gbcxO2aD&#10;2dmYXTX9991Cwdt8fM+ZzDpbizu1vnKsYDhIQBAXTldcKthtV28jED4ga6wdk4If8jCb9l4mmGv3&#10;4G+6b0IpYgj7HBWYEJpcSl8YsugHriGO3Nm1FkOEbSl1i48YbmuZJsmHtFhxbDDY0MJQcdncrAIy&#10;Zn98P13DMv3aX0y6OHxubwelXvvdfAwiUBee4n/3Wsf5WZbB3zfxB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KQsMAAADdAAAADwAAAAAAAAAAAAAAAACYAgAAZHJzL2Rv&#10;d25yZXYueG1sUEsFBgAAAAAEAAQA9QAAAIgDA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v2cQA&#10;AADdAAAADwAAAGRycy9kb3ducmV2LnhtbERPS2vCQBC+F/oflil4q5sGLRKzSrEURE/1Bd7G7DQb&#10;zM6m2Y3Gf+8WCt7m43tOPu9tLS7U+sqxgrdhAoK4cLriUsFu+/U6AeEDssbaMSm4kYf57Pkpx0y7&#10;K3/TZRNKEUPYZ6jAhNBkUvrCkEU/dA1x5H5cazFE2JZSt3iN4baWaZK8S4sVxwaDDS0MFedNZxWQ&#10;Mfvj+PQbPtP1/mzSxWG17Q5KDV76jymIQH14iP/dSx3nj0Zj+Ps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b9nEAAAA3QAAAA8AAAAAAAAAAAAAAAAAmAIAAGRycy9k&#10;b3ducmV2LnhtbFBLBQYAAAAABAAEAPUAAACJAw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xrsMA&#10;AADdAAAADwAAAGRycy9kb3ducmV2LnhtbERPS2vCQBC+C/6HZYTezMZgpaSuIkqhtCef0Ns0O2aD&#10;2dk0u2r6711B8DYf33Om887W4kKtrxwrGCUpCOLC6YpLBbvtx/ANhA/IGmvHpOCfPMxn/d4Uc+2u&#10;vKbLJpQihrDPUYEJocml9IUhiz5xDXHkjq61GCJsS6lbvMZwW8ssTSfSYsWxwWBDS0PFaXO2CsiY&#10;/c/r719YZd/7k8mWh6/t+aDUy6BbvIMI1IWn+OH+1HH+eDyB+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xrsMAAADdAAAADwAAAAAAAAAAAAAAAACYAgAAZHJzL2Rv&#10;d25yZXYueG1sUEsFBgAAAAAEAAQA9QAAAIgDA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UNcQA&#10;AADdAAAADwAAAGRycy9kb3ducmV2LnhtbERPTWvCQBC9F/wPywje6qZBW4lupCiC2FO1Ct7G7DQb&#10;kp1Ns6um/75bKPQ2j/c5i2VvG3GjzleOFTyNExDEhdMVlwo+DpvHGQgfkDU2jknBN3lY5oOHBWba&#10;3fmdbvtQihjCPkMFJoQ2k9IXhiz6sWuJI/fpOoshwq6UusN7DLeNTJPkWVqsODYYbGllqKj3V6uA&#10;jDmep5evsE7fjrVJV6fd4XpSajTsX+cgAvXhX/zn3uo4fzJ5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VDXEAAAA3QAAAA8AAAAAAAAAAAAAAAAAmAIAAGRycy9k&#10;b3ducmV2LnhtbFBLBQYAAAAABAAEAPUAAACJAw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AR8cA&#10;AADdAAAADwAAAGRycy9kb3ducmV2LnhtbESPT2vCQBDF74V+h2UKvdVNgxaJriKWQmlP9R94G7Nj&#10;NpidTbOrxm/fORS8zfDevPeb6bz3jbpQF+vABl4HGSjiMtiaKwOb9cfLGFRMyBabwGTgRhHms8eH&#10;KRY2XPmHLqtUKQnhWKABl1JbaB1LRx7jILTEoh1D5zHJ2lXadniVcN/oPMvetMeapcFhS0tH5Wl1&#10;9gbIue1+dPhN7/n39uTy5e5rfd4Z8/zULyagEvXpbv6//rSCPxwKrn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awEfHAAAA3QAAAA8AAAAAAAAAAAAAAAAAmAIAAGRy&#10;cy9kb3ducmV2LnhtbFBLBQYAAAAABAAEAPUAAACMAw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4zucQA&#10;AADdAAAADwAAAGRycy9kb3ducmV2LnhtbERPS2vCQBC+F/oflil4azYNVSS6SkkpFD3VF3gbs9Ns&#10;SHY2za4a/323UPA2H99z5svBtuJCva8dK3hJUhDEpdM1Vwp224/nKQgfkDW2jknBjTwsF48Pc8y1&#10;u/IXXTahEjGEfY4KTAhdLqUvDVn0ieuII/fteoshwr6SusdrDLetzNJ0Ii3WHBsMdlQYKpvN2Sog&#10;Y/bH8eknvGfrfWOy4rDang9KjZ6GtxmIQEO4i//dnzrOf52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uM7nEAAAA3Q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tzsMA&#10;AADdAAAADwAAAGRycy9kb3ducmV2LnhtbERPS2vCQBC+F/wPywje6sZgg0RXEUuh6Km+wNuYHbPB&#10;7GyaXTX9991Cwdt8fM+ZLTpbizu1vnKsYDRMQBAXTldcKtjvPl4nIHxA1lg7JgU/5GEx773MMNfu&#10;wV9034ZSxBD2OSowITS5lL4wZNEPXUMcuYtrLYYI21LqFh8x3NYyTZJMWqw4NhhsaGWouG5vVgEZ&#10;czi9nb/De7o5XE26Oq53t6NSg363nIII1IWn+N/9qeP8cZbB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ytzsMAAADdAAAADwAAAAAAAAAAAAAAAACYAgAAZHJzL2Rv&#10;d25yZXYueG1sUEsFBgAAAAAEAAQA9QAAAIgDA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IVcQA&#10;AADdAAAADwAAAGRycy9kb3ducmV2LnhtbERPS2vCQBC+F/wPywi91Y2h1ZK6EbEURE/1Bb1Ns2M2&#10;JDsbs6um/74rFHqbj+85s3lvG3GlzleOFYxHCQjiwumKSwX73cfTKwgfkDU2jknBD3mY54OHGWba&#10;3fiTrttQihjCPkMFJoQ2k9IXhiz6kWuJI3dyncUQYVdK3eEthttGpkkykRYrjg0GW1oaKurtxSog&#10;Yw5fL9/n8J5uDrVJl8f17nJU6nHYL95ABOrDv/jPvdJx/vNk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CFXEAAAA3QAAAA8AAAAAAAAAAAAAAAAAmAIAAGRycy9k&#10;b3ducmV2LnhtbFBLBQYAAAAABAAEAPUAAACJAw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J8YA&#10;AADdAAAADwAAAGRycy9kb3ducmV2LnhtbESPQWvCQBCF74X+h2UKvdVNQxWJriKWQqmnahW8jdkx&#10;G8zOptlV4793DoXeZnhv3vtmOu99oy7UxTqwgddBBoq4DLbmysDP5uNlDComZItNYDJwowjz2ePD&#10;FAsbrvxNl3WqlIRwLNCAS6kttI6lI49xEFpi0Y6h85hk7SptO7xKuG90nmUj7bFmaXDY0tJReVqf&#10;vQFybrsfHn7Te77anly+3H1tzjtjnp/6xQRUoj79m/+uP63gv40EV76REf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cJ8YAAADdAAAADwAAAAAAAAAAAAAAAACYAgAAZHJz&#10;L2Rvd25yZXYueG1sUEsFBgAAAAAEAAQA9QAAAIsDA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5vMQA&#10;AADdAAAADwAAAGRycy9kb3ducmV2LnhtbERPS2vCQBC+F/wPywi91Y2hFZu6EbEURE/1Bb1Ns2M2&#10;JDsbs6um/74rFHqbj+85s3lvG3GlzleOFYxHCQjiwumKSwX73cfTFIQPyBobx6TghzzM88HDDDPt&#10;bvxJ120oRQxhn6ECE0KbSekLQxb9yLXEkTu5zmKIsCul7vAWw20j0ySZSIsVxwaDLS0NFfX2YhWQ&#10;MYevl+9zeE83h9qky+N6dzkq9TjsF28gAvXhX/znXuk4/3nyCvd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bzEAAAA3QAAAA8AAAAAAAAAAAAAAAAAmAIAAGRycy9k&#10;b3ducmV2LnhtbFBLBQYAAAAABAAEAPUAAACJAw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G/McA&#10;AADdAAAADwAAAGRycy9kb3ducmV2LnhtbESPQWvCQBCF74X+h2UK3uqmodqSukpRCmJP1Sp4G7PT&#10;bDA7G7Orpv++cxB6m+G9ee+byaz3jbpQF+vABp6GGSjiMtiaKwPfm4/HV1AxIVtsApOBX4owm97f&#10;TbCw4cpfdFmnSkkIxwINuJTaQutYOvIYh6ElFu0ndB6TrF2lbYdXCfeNzrNsrD3WLA0OW5o7Ko/r&#10;szdAzm33o8MpLfLP7dHl891qc94ZM3jo399AJerTv/l2vbSC//wi/PKNjK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BvzHAAAA3QAAAA8AAAAAAAAAAAAAAAAAmAIAAGRy&#10;cy9kb3ducmV2LnhtbFBLBQYAAAAABAAEAPUAAACM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007AB3">
      <w:rPr>
        <w:b/>
        <w:color w:val="FFFFFF" w:themeColor="background1"/>
        <w:sz w:val="18"/>
      </w:rPr>
      <w:tab/>
    </w:r>
    <w:r w:rsidR="00007AB3" w:rsidRPr="0056050C">
      <w:rPr>
        <w:b/>
        <w:color w:val="FFFFFF" w:themeColor="background1"/>
        <w:sz w:val="18"/>
      </w:rPr>
      <w:fldChar w:fldCharType="begin"/>
    </w:r>
    <w:r w:rsidR="00007AB3" w:rsidRPr="0056050C">
      <w:rPr>
        <w:b/>
        <w:color w:val="FFFFFF" w:themeColor="background1"/>
        <w:sz w:val="18"/>
      </w:rPr>
      <w:instrText xml:space="preserve"> PAGE   \* MERGEFORMAT </w:instrText>
    </w:r>
    <w:r w:rsidR="00007AB3" w:rsidRPr="0056050C">
      <w:rPr>
        <w:b/>
        <w:color w:val="FFFFFF" w:themeColor="background1"/>
        <w:sz w:val="18"/>
      </w:rPr>
      <w:fldChar w:fldCharType="separate"/>
    </w:r>
    <w:r w:rsidR="0071597C">
      <w:rPr>
        <w:b/>
        <w:noProof/>
        <w:color w:val="FFFFFF" w:themeColor="background1"/>
        <w:sz w:val="18"/>
      </w:rPr>
      <w:t>34</w:t>
    </w:r>
    <w:r w:rsidR="00007AB3" w:rsidRPr="0056050C">
      <w:rPr>
        <w:b/>
        <w:noProof/>
        <w:color w:val="FFFFFF" w:themeColor="background1"/>
        <w:sz w:val="18"/>
      </w:rPr>
      <w:fldChar w:fldCharType="end"/>
    </w:r>
    <w:r w:rsidR="00007AB3">
      <w:rPr>
        <w:b/>
        <w:noProof/>
        <w:color w:val="FFFFFF" w:themeColor="background1"/>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Pr="0056050C" w:rsidRDefault="00F47648" w:rsidP="005605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9E2" w:rsidRPr="0006356B" w:rsidRDefault="00E609E2" w:rsidP="00007AB3">
    <w:pPr>
      <w:pStyle w:val="Footer"/>
      <w:tabs>
        <w:tab w:val="clear" w:pos="4153"/>
        <w:tab w:val="clear" w:pos="8306"/>
        <w:tab w:val="center" w:pos="284"/>
        <w:tab w:val="right" w:pos="9072"/>
      </w:tabs>
      <w:rPr>
        <w:b/>
      </w:rPr>
    </w:pPr>
    <w:r>
      <w:rPr>
        <w:noProof/>
        <w:lang w:val="en-NZ" w:eastAsia="en-NZ"/>
      </w:rPr>
      <mc:AlternateContent>
        <mc:Choice Requires="wpg">
          <w:drawing>
            <wp:anchor distT="0" distB="0" distL="114300" distR="114300" simplePos="0" relativeHeight="251754496" behindDoc="1" locked="0" layoutInCell="1" allowOverlap="1" wp14:anchorId="779EA72F" wp14:editId="1C80A86B">
              <wp:simplePos x="0" y="0"/>
              <wp:positionH relativeFrom="page">
                <wp:posOffset>-841</wp:posOffset>
              </wp:positionH>
              <wp:positionV relativeFrom="page">
                <wp:posOffset>9644380</wp:posOffset>
              </wp:positionV>
              <wp:extent cx="7573010" cy="1060450"/>
              <wp:effectExtent l="0" t="0" r="0" b="6350"/>
              <wp:wrapNone/>
              <wp:docPr id="2796"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2797"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2798" name="Group 1016"/>
                      <wpg:cNvGrpSpPr>
                        <a:grpSpLocks/>
                      </wpg:cNvGrpSpPr>
                      <wpg:grpSpPr bwMode="auto">
                        <a:xfrm>
                          <a:off x="1166" y="15269"/>
                          <a:ext cx="10740" cy="1569"/>
                          <a:chOff x="1166" y="15269"/>
                          <a:chExt cx="10740" cy="1569"/>
                        </a:xfrm>
                      </wpg:grpSpPr>
                      <wps:wsp>
                        <wps:cNvPr id="2799"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0"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1"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2"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3" name="Group 1010"/>
                      <wpg:cNvGrpSpPr>
                        <a:grpSpLocks/>
                      </wpg:cNvGrpSpPr>
                      <wpg:grpSpPr bwMode="auto">
                        <a:xfrm>
                          <a:off x="1166" y="15269"/>
                          <a:ext cx="10740" cy="1569"/>
                          <a:chOff x="1166" y="15269"/>
                          <a:chExt cx="10740" cy="1569"/>
                        </a:xfrm>
                      </wpg:grpSpPr>
                      <wps:wsp>
                        <wps:cNvPr id="1471"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4"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5"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6"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7"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796" o:spid="_x0000_s1026" style="position:absolute;margin-left:-.05pt;margin-top:759.4pt;width:596.3pt;height:83.5pt;z-index:-251561984;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tulfGAAAA3QAAAA8AAABkcnMvZG93bnJldi54bWxEj09rwkAUxO9Cv8PyCr3ppgpV02xEBKl4&#10;KP5Fj4/sazY0+zZkV5N++26h4HGYmd8w2aK3tbhT6yvHCl5HCQjiwumKSwWn43o4A+EDssbaMSn4&#10;IQ+L/GmQYapdx3u6H0IpIoR9igpMCE0qpS8MWfQj1xBH78u1FkOUbSl1i12E21qOk+RNWqw4Lhhs&#10;aGWo+D7crILJ7sNcZ9iccbPutsnnfFdPLp1SL8/98h1EoD48wv/tjVYwns6n8PcmPgGZ/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26V8YAAADdAAAADwAAAAAAAAAAAAAA&#10;AACfAgAAZHJzL2Rvd25yZXYueG1sUEsFBgAAAAAEAAQA9wAAAJIDA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H8sMA&#10;AADdAAAADwAAAGRycy9kb3ducmV2LnhtbESPX2vCMBTF3wd+h3CFvc1UQTdrUxFhuO3NTn2+NNcm&#10;2NyUJqvdt18Ggz0ezp8fp9iOrhUD9cF6VjCfZSCIa68tNwpOn69PLyBCRNbYeiYF3xRgW04eCsy1&#10;v/ORhio2Io1wyFGBibHLpQy1IYdh5jvi5F197zAm2TdS93hP466ViyxbSYeWE8FgR3tD9a36colL&#10;w2H/US29PXvbvofhuLqQUepxOu42ICKN8T/8137TChbP6zX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fH8sMAAADdAAAADwAAAAAAAAAAAAAAAACYAgAAZHJzL2Rv&#10;d25yZXYueG1sUEsFBgAAAAAEAAQA9QAAAIgDA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vvr8A&#10;AADdAAAADwAAAGRycy9kb3ducmV2LnhtbERPTWsCMRC9C/0PYQq9abZCRVajiFBse3OrnofNuAlu&#10;Jssmrtt/3zkUeny87/V2DK0aqE8+soHXWQGKuI7Wc2Pg9P0+XYJKGdliG5kM/FCC7eZpssbSxgcf&#10;aahyoySEU4kGXM5dqXWqHQVMs9gRC3eNfcAssG+07fEh4aHV86JY6ICepcFhR3tH9a26B+ml4bD/&#10;qt6iP0fffqbhuLiQM+bledytQGUa87/4z/1hDcyXheyXN/I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Q2++vwAAAN0AAAAPAAAAAAAAAAAAAAAAAJgCAABkcnMvZG93bnJl&#10;di54bWxQSwUGAAAAAAQABAD1AAAAhA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JcIA&#10;AADdAAAADwAAAGRycy9kb3ducmV2LnhtbESPzWrDMBCE74W8g9hAb40cQ0JwI5sSCGl6i5vkvFhb&#10;S9RaGUu13bevCoUeh/n5mH01u06MNATrWcF6lYEgbry23Cq4vh+fdiBCRNbYeSYF3xSgKhcPeyy0&#10;n/hCYx1bkUY4FKjAxNgXUobGkMOw8j1x8j784DAmObRSDzilcdfJPMu20qHlRDDY08FQ81l/ucSl&#10;8XR4qzfe3rztzmG8bO9klHpczi/PICLN8T/8137VCvJdtobfN+kJ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8olwgAAAN0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UUsIA&#10;AADdAAAADwAAAGRycy9kb3ducmV2LnhtbESPS4vCMBSF9wP+h3CF2Y3pFBSpRhkE8bGzo64vzZ0m&#10;THNTmlg7/94IwiwP5/FxluvBNaKnLljPCj4nGQjiymvLtYLz9/ZjDiJEZI2NZ1LwRwHWq9HbEgvt&#10;73yivoy1SCMcClRgYmwLKUNlyGGY+JY4eT++cxiT7GqpO7yncdfIPMtm0qHlRDDY0sZQ9VveXOJS&#10;v9scy6m3F2+bQ+hPsysZpd7Hw9cCRKQh/odf7b1WkM+zHJ5v0hO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RSwgAAAN0AAAAPAAAAAAAAAAAAAAAAAJgCAABkcnMvZG93&#10;bnJldi54bWxQSwUGAAAAAAQABAD1AAAAhw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3s8YA&#10;AADdAAAADwAAAGRycy9kb3ducmV2LnhtbERPS2vCQBC+F/oflhF6KXWjiJboKq0gKD34aKh6G7Jj&#10;kpqdDdmNxn/fLQje5uN7zmTWmlJcqHaFZQW9bgSCOLW64ExB8r14ewfhPLLG0jIpuJGD2fT5aYKx&#10;tlfe0mXnMxFC2MWoIPe+iqV0aU4GXddWxIE72dqgD7DOpK7xGsJNKftRNJQGCw4NOVY0zyk97xqj&#10;4DM5rJfnTSL7zX718/W7baL18VWpl077MQbhqfUP8d291GH+YNSD/2/CC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a3s8YAAADdAAAADwAAAAAAAAAAAAAAAACYAgAAZHJz&#10;L2Rvd25yZXYueG1sUEsFBgAAAAAEAAQA9QAAAIs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zDcgA&#10;AADdAAAADwAAAGRycy9kb3ducmV2LnhtbESPT2vCQBTE74V+h+UJXopuDKVIdBVbEJQerBr8c3tk&#10;n0lq9m3IbjT99l2h0OMwM79hpvPOVOJGjSstKxgNIxDEmdUl5wrS/XIwBuE8ssbKMin4IQfz2fPT&#10;FBNt77yl287nIkDYJaig8L5OpHRZQQbd0NbEwbvYxqAPssmlbvAe4KaScRS9SYMlh4UCa/ooKLvu&#10;WqPgPT1tVtevVMbtcX34/N620eb8olS/1y0mIDx1/j/8115pBfE4foXH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bMNyAAAAN0AAAAPAAAAAAAAAAAAAAAAAJgCAABk&#10;cnMvZG93bnJldi54bWxQSwUGAAAAAAQABAD1AAAAjQM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WlsgA&#10;AADdAAAADwAAAGRycy9kb3ducmV2LnhtbESPT2vCQBTE74V+h+UJXopuDLRIdBVbEJQerBr8c3tk&#10;n0lq9m3IbjT99l2h0OMwM79hpvPOVOJGjSstKxgNIxDEmdUl5wrS/XIwBuE8ssbKMin4IQfz2fPT&#10;FBNt77yl287nIkDYJaig8L5OpHRZQQbd0NbEwbvYxqAPssmlbvAe4KaScRS9SYMlh4UCa/ooKLvu&#10;WqPgPT1tVtevVMbtcX34/N620eb8olS/1y0mIDx1/j/8115pBfE4foXHm/A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RaWyAAAAN0AAAAPAAAAAAAAAAAAAAAAAJgCAABk&#10;cnMvZG93bnJldi54bWxQSwUGAAAAAAQABAD1AAAAjQM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4cgA&#10;AADdAAAADwAAAGRycy9kb3ducmV2LnhtbESPzWvCQBTE74X+D8sr9FJ0Yw4i0VWqICg9+NHgx+2R&#10;fU2i2bchu9H0v3cLQo/DzPyGmcw6U4kbNa60rGDQj0AQZ1aXnCtIv5e9EQjnkTVWlknBLzmYTV9f&#10;Jphoe+cd3fY+FwHCLkEFhfd1IqXLCjLo+rYmDt6PbQz6IJtc6gbvAW4qGUfRUBosOSwUWNOioOy6&#10;b42CeXrarK7bVMbtcX34uuzaaHP+UOr9rfscg/DU+f/ws73SCuJRPIS/N+EJy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jhyAAAAN0AAAAPAAAAAAAAAAAAAAAAAJgCAABk&#10;cnMvZG93bnJldi54bWxQSwUGAAAAAAQABAD1AAAAjQM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M0p3EAAAA3QAAAA8AAABkcnMvZG93bnJldi54bWxEj0FrwkAUhO+C/2F5gjfdNEIrqasUQSho&#10;D9oKHh/ZZzY0+zZmXzX+e7dQ6HGYmW+Yxar3jbpSF+vABp6mGSjiMtiaKwNfn5vJHFQUZItNYDJw&#10;pwir5XCwwMKGG+/pepBKJQjHAg04kbbQOpaOPMZpaImTdw6dR0myq7Tt8JbgvtF5lj1rjzWnBYct&#10;rR2V34cfb+B8vMuFTzPf1Ht3QbTb3YdsjRmP+rdXUEK9/If/2u/WQD7PX+D3TXoCe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M0p3EAAAA3QAAAA8AAAAAAAAAAAAAAAAA&#10;nwIAAGRycy9kb3ducmV2LnhtbFBLBQYAAAAABAAEAPcAAACQAwAAAAA=&#10;">
                  <v:imagedata r:id="rId4" o:title=""/>
                </v:shape>
              </v:group>
              <w10:wrap anchorx="page" anchory="page"/>
            </v:group>
          </w:pict>
        </mc:Fallback>
      </mc:AlternateContent>
    </w:r>
    <w:r>
      <w:rPr>
        <w:noProof/>
        <w:lang w:val="en-NZ" w:eastAsia="en-NZ"/>
      </w:rPr>
      <w:drawing>
        <wp:anchor distT="0" distB="0" distL="114300" distR="114300" simplePos="0" relativeHeight="251753472" behindDoc="1" locked="0" layoutInCell="1" allowOverlap="1" wp14:anchorId="0EC9CB65" wp14:editId="6E8C8FD8">
          <wp:simplePos x="0" y="0"/>
          <wp:positionH relativeFrom="column">
            <wp:posOffset>-1080135</wp:posOffset>
          </wp:positionH>
          <wp:positionV relativeFrom="paragraph">
            <wp:posOffset>-3597547</wp:posOffset>
          </wp:positionV>
          <wp:extent cx="7611745" cy="4496435"/>
          <wp:effectExtent l="0" t="0" r="8255" b="0"/>
          <wp:wrapNone/>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11745" cy="4496435"/>
                  </a:xfrm>
                  <a:prstGeom prst="rect">
                    <a:avLst/>
                  </a:prstGeom>
                  <a:noFill/>
                </pic:spPr>
              </pic:pic>
            </a:graphicData>
          </a:graphic>
          <wp14:sizeRelH relativeFrom="page">
            <wp14:pctWidth>0</wp14:pctWidth>
          </wp14:sizeRelH>
          <wp14:sizeRelV relativeFrom="page">
            <wp14:pctHeight>0</wp14:pctHeight>
          </wp14:sizeRelV>
        </wp:anchor>
      </w:drawing>
    </w:r>
    <w:r>
      <w:tab/>
    </w:r>
    <w:r w:rsidRPr="0006356B">
      <w:rPr>
        <w:b/>
        <w:color w:val="FFFFFF" w:themeColor="background1"/>
        <w:sz w:val="18"/>
      </w:rPr>
      <w:fldChar w:fldCharType="begin"/>
    </w:r>
    <w:r w:rsidRPr="0006356B">
      <w:rPr>
        <w:b/>
        <w:color w:val="FFFFFF" w:themeColor="background1"/>
        <w:sz w:val="18"/>
      </w:rPr>
      <w:instrText xml:space="preserve"> PAGE   \* MERGEFORMAT </w:instrText>
    </w:r>
    <w:r w:rsidRPr="0006356B">
      <w:rPr>
        <w:b/>
        <w:color w:val="FFFFFF" w:themeColor="background1"/>
        <w:sz w:val="18"/>
      </w:rPr>
      <w:fldChar w:fldCharType="separate"/>
    </w:r>
    <w:r w:rsidR="0071597C">
      <w:rPr>
        <w:b/>
        <w:noProof/>
        <w:color w:val="FFFFFF" w:themeColor="background1"/>
        <w:sz w:val="18"/>
      </w:rPr>
      <w:t>iii</w:t>
    </w:r>
    <w:r w:rsidRPr="0006356B">
      <w:rPr>
        <w:b/>
        <w:noProof/>
        <w:color w:val="FFFFFF" w:themeColor="background1"/>
        <w:sz w:val="18"/>
      </w:rPr>
      <w:fldChar w:fldCharType="end"/>
    </w:r>
    <w:r>
      <w:rPr>
        <w:b/>
        <w:noProof/>
        <w:color w:val="FFFFFF" w:themeColor="background1"/>
        <w:sz w:val="18"/>
      </w:rPr>
      <w:tab/>
    </w:r>
    <w:r>
      <w:rPr>
        <w:b/>
        <w:noProof/>
        <w:color w:val="FFFFFF" w:themeColor="background1"/>
        <w:sz w:val="18"/>
        <w:szCs w:val="18"/>
      </w:rPr>
      <w:t>TREATY OF WAITANGI TOOLKIT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F1" w:rsidRPr="008922F1" w:rsidRDefault="00942B02" w:rsidP="00007AB3">
    <w:pPr>
      <w:pStyle w:val="Footer"/>
      <w:tabs>
        <w:tab w:val="clear" w:pos="4153"/>
        <w:tab w:val="clear" w:pos="8306"/>
        <w:tab w:val="right" w:pos="8789"/>
      </w:tabs>
      <w:rPr>
        <w:b/>
      </w:rPr>
    </w:pPr>
    <w:r w:rsidRPr="008922F1">
      <w:rPr>
        <w:b/>
        <w:noProof/>
        <w:lang w:val="en-NZ" w:eastAsia="en-NZ"/>
      </w:rPr>
      <mc:AlternateContent>
        <mc:Choice Requires="wpg">
          <w:drawing>
            <wp:anchor distT="0" distB="0" distL="114300" distR="114300" simplePos="0" relativeHeight="251760640" behindDoc="1" locked="0" layoutInCell="1" allowOverlap="1" wp14:anchorId="5FBF5EEA" wp14:editId="4BA9127F">
              <wp:simplePos x="0" y="0"/>
              <wp:positionH relativeFrom="page">
                <wp:posOffset>-7290</wp:posOffset>
              </wp:positionH>
              <wp:positionV relativeFrom="page">
                <wp:posOffset>9638665</wp:posOffset>
              </wp:positionV>
              <wp:extent cx="7560310" cy="1055370"/>
              <wp:effectExtent l="0" t="0" r="21590" b="11430"/>
              <wp:wrapNone/>
              <wp:docPr id="7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55370"/>
                        <a:chOff x="0" y="15176"/>
                        <a:chExt cx="11906" cy="1662"/>
                      </a:xfrm>
                    </wpg:grpSpPr>
                    <pic:pic xmlns:pic="http://schemas.openxmlformats.org/drawingml/2006/picture">
                      <pic:nvPicPr>
                        <pic:cNvPr id="76"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1000"/>
                      <wpg:cNvGrpSpPr>
                        <a:grpSpLocks/>
                      </wpg:cNvGrpSpPr>
                      <wpg:grpSpPr bwMode="auto">
                        <a:xfrm>
                          <a:off x="0" y="15269"/>
                          <a:ext cx="10740" cy="1569"/>
                          <a:chOff x="0" y="15269"/>
                          <a:chExt cx="10740" cy="1569"/>
                        </a:xfrm>
                      </wpg:grpSpPr>
                      <wps:wsp>
                        <wps:cNvPr id="78"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0"/>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995"/>
                      <wpg:cNvGrpSpPr>
                        <a:grpSpLocks/>
                      </wpg:cNvGrpSpPr>
                      <wpg:grpSpPr bwMode="auto">
                        <a:xfrm>
                          <a:off x="0" y="15269"/>
                          <a:ext cx="10740" cy="1569"/>
                          <a:chOff x="0" y="15269"/>
                          <a:chExt cx="10740" cy="1569"/>
                        </a:xfrm>
                      </wpg:grpSpPr>
                      <wps:wsp>
                        <wps:cNvPr id="83"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993"/>
                      <wpg:cNvGrpSpPr>
                        <a:grpSpLocks/>
                      </wpg:cNvGrpSpPr>
                      <wpg:grpSpPr bwMode="auto">
                        <a:xfrm>
                          <a:off x="6819" y="16187"/>
                          <a:ext cx="2273" cy="650"/>
                          <a:chOff x="6819" y="16187"/>
                          <a:chExt cx="2273" cy="650"/>
                        </a:xfrm>
                      </wpg:grpSpPr>
                      <wps:wsp>
                        <wps:cNvPr id="90"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80"/>
                      <wpg:cNvGrpSpPr>
                        <a:grpSpLocks/>
                      </wpg:cNvGrpSpPr>
                      <wpg:grpSpPr bwMode="auto">
                        <a:xfrm>
                          <a:off x="5294" y="15176"/>
                          <a:ext cx="6611" cy="1662"/>
                          <a:chOff x="5294" y="15176"/>
                          <a:chExt cx="6611" cy="1662"/>
                        </a:xfrm>
                      </wpg:grpSpPr>
                      <wps:wsp>
                        <wps:cNvPr id="92" name="Freeform 992"/>
                        <wps:cNvSpPr>
                          <a:spLocks/>
                        </wps:cNvSpPr>
                        <wps:spPr bwMode="auto">
                          <a:xfrm>
                            <a:off x="5294" y="15176"/>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55pt;margin-top:758.95pt;width:595.3pt;height:83.1pt;z-index:-251555840;mso-position-horizontal-relative:page;mso-position-vertical-relative:page" coordorigin=",15176" coordsize="11906,1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&#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3nNDCAAAA2wAAAA8AAABkcnMvZG93bnJldi54bWxEj92KwjAUhO8XfIdwhL1bk12klmqURRAW&#10;vFh/+gCH5tgWm5OSxFrffrMgeDnMzDfMajPaTgzkQ+tYw+dMgSCunGm51lCedx85iBCRDXaOScOD&#10;AmzWk7cVFsbd+UjDKdYiQTgUqKGJsS+kDFVDFsPM9cTJuzhvMSbpa2k83hPcdvJLqUxabDktNNjT&#10;tqHqerpZDdvroVXV3M/3Nv4eSpWXQ54prd+n4/cSRKQxvsLP9o/RsMjg/0v6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5zQwgAAANsAAAAPAAAAAAAAAAAAAAAAAJ8C&#10;AABkcnMvZG93bnJldi54bWxQSwUGAAAAAAQABAD3AAAAjgM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1eb4A&#10;AADbAAAADwAAAGRycy9kb3ducmV2LnhtbERPS2sCMRC+F/ofwhR6q1mFatkaRQSxenP7OA+b6SZ0&#10;M1k2cd3+e+cgePz43sv1GFo1UJ98ZAPTSQGKuI7Wc2Pg63P38gYqZWSLbWQy8E8J1qvHhyWWNl74&#10;REOVGyUhnEo04HLuSq1T7ShgmsSOWLjf2AfMAvtG2x4vEh5aPSuKuQ7oWRocdrR1VP9V5yC9NOy3&#10;x+o1+u/o20MaTvMfcsY8P42bd1CZxnwX39wf1sBCxsoX+QF6d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tXm+AAAA2wAAAA8AAAAAAAAAAAAAAAAAmAIAAGRycy9kb3ducmV2&#10;LnhtbFBLBQYAAAAABAAEAPUAAACDAw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Q4sAA&#10;AADbAAAADwAAAGRycy9kb3ducmV2LnhtbESPX2vCMBTF3wd+h3CFvc1UQTerUUQYzr3Zqc+X5toE&#10;m5vSZLV+eyMM9ng4f36c5bp3teioDdazgvEoA0Fcem25UnD8+Xz7ABEissbaMym4U4D1avCyxFz7&#10;Gx+oK2Il0giHHBWYGJtcylAachhGviFO3sW3DmOSbSV1i7c07mo5ybKZdGg5EQw2tDVUXotfl7jU&#10;7bbfxdTbk7f1PnSH2ZmMUq/DfrMAEamP/+G/9pdW8D6H5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wQ4sAAAADbAAAADwAAAAAAAAAAAAAAAACYAgAAZHJzL2Rvd25y&#10;ZXYueG1sUEsFBgAAAAAEAAQA9QAAAIUDA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80"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L4A&#10;AADbAAAADwAAAGRycy9kb3ducmV2LnhtbERPTWsCMRC9F/ofwhS81WwFRbZGKYLY9uaqPQ+b6SZ0&#10;M1k2cV3/vXMoeHy879VmDK0aqE8+soG3aQGKuI7Wc2PgdNy9LkGljGyxjUwGbpRgs35+WmFp45UP&#10;NFS5URLCqUQDLueu1DrVjgKmaeyIhfuNfcAssG+07fEq4aHVs6JY6ICepcFhR1tH9V91CdJLw377&#10;Xc2jP0fffqXhsPghZ8zkZfx4B5VpzA/xv/vTGljKevkiP0Cv7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pjyVi+AAAA2wAAAA8AAAAAAAAAAAAAAAAAmAIAAGRycy9kb3ducmV2&#10;LnhtbFBLBQYAAAAABAAEAPUAAACDAw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sw78A&#10;AADbAAAADwAAAGRycy9kb3ducmV2LnhtbESPzYrCMBSF98K8Q7gD7jRVGJGOUQZh0HFn1VlfmmsT&#10;bG5KE2t9eyMILg/n5+MsVr2rRUdtsJ4VTMYZCOLSa8uVguPhdzQHESKyxtozKbhTgNXyY7DAXPsb&#10;76krYiXSCIccFZgYm1zKUBpyGMa+IU7e2bcOY5JtJXWLtzTuajnNspl0aDkRDDa0NlReiqtLXOo2&#10;613x5e3J2/ovdPvZPxmlhp/9zzeISH18h1/trVYwn8DzS/o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L2zDvwAAANsAAAAPAAAAAAAAAAAAAAAAAJgCAABkcnMvZG93bnJl&#10;di54bWxQSwUGAAAAAAQABAD1AAAAhAM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JvsYA&#10;AADbAAAADwAAAGRycy9kb3ducmV2LnhtbESPT2vCQBTE7wW/w/IEL0U3tSCSuooKBaUH/4W23h7Z&#10;ZxLNvg3ZjabfvisIHoeZ+Q0zmbWmFFeqXWFZwdsgAkGcWl1wpiA5fPbHIJxH1lhaJgV/5GA27bxM&#10;MNb2xju67n0mAoRdjApy76tYSpfmZNANbEUcvJOtDfog60zqGm8Bbko5jKKRNFhwWMixomVO6WXf&#10;GAWL5HezumwTOWx+1t9f510TbY6vSvW67fwDhKfWP8OP9korGL/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JvsYAAADbAAAADwAAAAAAAAAAAAAAAACYAgAAZHJz&#10;L2Rvd25yZXYueG1sUEsFBgAAAAAEAAQA9QAAAIs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RysYA&#10;AADbAAAADwAAAGRycy9kb3ducmV2LnhtbESPT2vCQBTE7wW/w/IEL0U3lSKSuooKBaUH/4W23h7Z&#10;ZxLNvg3ZjabfvisIHoeZ+Q0zmbWmFFeqXWFZwdsgAkGcWl1wpiA5fPbHIJxH1lhaJgV/5GA27bxM&#10;MNb2xju67n0mAoRdjApy76tYSpfmZNANbEUcvJOtDfog60zqGm8Bbko5jKKRNFhwWMixomVO6WXf&#10;GAWL5HezumwTOWx+1t9f510TbY6vSvW67fwDhKfWP8OP9korGL/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wRysYAAADbAAAADwAAAAAAAAAAAAAAAACYAgAAZHJz&#10;L2Rvd25yZXYueG1sUEsFBgAAAAAEAAQA9QAAAIs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0UcYA&#10;AADbAAAADwAAAGRycy9kb3ducmV2LnhtbESPT2vCQBTE7wW/w/IEL0U3FSqSuooKBaUH/4W23h7Z&#10;ZxLNvg3ZjabfvisIHoeZ+Q0zmbWmFFeqXWFZwdsgAkGcWl1wpiA5fPbHIJxH1lhaJgV/5GA27bxM&#10;MNb2xju67n0mAoRdjApy76tYSpfmZNANbEUcvJOtDfog60zqGm8Bbko5jKKRNFhwWMixomVO6WXf&#10;GAWL5HezumwTOWx+1t9f510TbY6vSvW67fwDhKfWP8OP9korGL/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C0UcYAAADbAAAADwAAAAAAAAAAAAAAAACYAgAAZHJz&#10;L2Rvd25yZXYueG1sUEsFBgAAAAAEAAQA9QAAAIs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z8MA&#10;AADbAAAADwAAAGRycy9kb3ducmV2LnhtbERPy4rCMBTdC/MP4Q64EU11IVKNMjMgKC58TBl1d2mu&#10;bcfmpjSp1r83C8Hl4bxni9aU4ka1KywrGA4iEMSp1QVnCpLfZX8CwnlkjaVlUvAgB4v5R2eGsbZ3&#10;3tPt4DMRQtjFqCD3voqldGlOBt3AVsSBu9jaoA+wzqSu8R7CTSlHUTSWBgsODTlW9JNTej00RsF3&#10;ctqurrtEjprj+m/zv2+i7bmnVPez/ZqC8NT6t/jlXmkFkzA2fA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z8MAAADbAAAADwAAAAAAAAAAAAAAAACYAgAAZHJzL2Rv&#10;d25yZXYueG1sUEsFBgAAAAAEAAQA9QAAAIg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cU78A&#10;AADbAAAADwAAAGRycy9kb3ducmV2LnhtbERPPW/CMBDdK/U/WFeJrXHaAbUBE6FKrehGgYXtFB9x&#10;QnyObAen/74eKjE+ve91PdtB3MiHzrGCl6IEQdw43XGr4HT8fH4DESKyxsExKfilAPXm8WGNlXaJ&#10;f+h2iK3IIRwqVGBiHCspQ2PIYijcSJy5i/MWY4a+ldpjyuF2kK9luZQWO84NBkf6MNRcD5NV8G1H&#10;tM58xX0/7fZnn/qEqVdq8TRvVyAizfEu/nfvtIL3vD5/yT9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pxTvwAAANsAAAAPAAAAAAAAAAAAAAAAAJgCAABkcnMvZG93bnJl&#10;di54bWxQSwUGAAAAAAQABAD1AAAAhAM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76;width:6611;height:1662" coordorigin="5294,15176" coordsize="6611,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92" o:spid="_x0000_s1041" style="position:absolute;left:5294;top:15176;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w2MUA&#10;AADbAAAADwAAAGRycy9kb3ducmV2LnhtbESPzWrDMBCE74W+g9hCb7VcQ0PjWA4hJVCaU/MHuW2s&#10;jWVirRxLSdy3rwqFHIeZ+YYppoNtxZV63zhW8JqkIIgrpxuuFWzWi5d3ED4ga2wdk4If8jAtHx8K&#10;zLW78TddV6EWEcI+RwUmhC6X0leGLPrEdcTRO7reYoiyr6Xu8RbhtpVZmo6kxYbjgsGO5oaq0+pi&#10;FZAx2/3b4Rw+suX2ZLL57mt92Sn1/DTMJiACDeEe/m9/agXjDP6+x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zDYxQAAANs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VQ8QA&#10;AADbAAAADwAAAGRycy9kb3ducmV2LnhtbESPQWsCMRSE74L/ITyhN826RbGrUUQpFHtSq9Db6+a5&#10;Wdy8rJuo23/fFASPw8x8w8wWra3EjRpfOlYwHCQgiHOnSy4UfO3f+xMQPiBrrByTgl/ysJh3OzPM&#10;tLvzlm67UIgIYZ+hAhNCnUnpc0MW/cDVxNE7ucZiiLIppG7wHuG2kmmSjKXFkuOCwZpWhvLz7moV&#10;kDGH79HPJazTz8PZpKvjZn89KvXSa5dTEIHa8Aw/2h9awdsr/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lUPEAAAA2wAAAA8AAAAAAAAAAAAAAAAAmAIAAGRycy9k&#10;b3ducmV2LnhtbFBLBQYAAAAABAAEAPUAAACJAw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NN8QA&#10;AADbAAAADwAAAGRycy9kb3ducmV2LnhtbESPQWsCMRSE74L/ITyhN826VLGrUUQpFHtSq9Db6+a5&#10;Wdy8rJuo23/fFASPw8x8w8wWra3EjRpfOlYwHCQgiHOnSy4UfO3f+xMQPiBrrByTgl/ysJh3OzPM&#10;tLvzlm67UIgIYZ+hAhNCnUnpc0MW/cDVxNE7ucZiiLIppG7wHuG2kmmSjKXFkuOCwZpWhvLz7moV&#10;kDGH79HPJazTz8PZpKvjZn89KvXSa5dTEIHa8Aw/2h9awdsr/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DTfEAAAA2wAAAA8AAAAAAAAAAAAAAAAAmAIAAGRycy9k&#10;b3ducmV2LnhtbFBLBQYAAAAABAAEAPUAAACJAw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orMQA&#10;AADbAAAADwAAAGRycy9kb3ducmV2LnhtbESPQWvCQBSE70L/w/IK3nTTgNJG11AsguipWgVvz+wz&#10;G5J9m2ZXTf99t1DwOMzMN8w8720jbtT5yrGCl3ECgrhwuuJSwdd+NXoF4QOyxsYxKfghD/niaTDH&#10;TLs7f9JtF0oRIewzVGBCaDMpfWHIoh+7ljh6F9dZDFF2pdQd3iPcNjJNkqm0WHFcMNjS0lBR765W&#10;ARlzOE3O3+Ej3R5qky6Pm/31qNTwuX+fgQjUh0f4v73WCt4m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qKzEAAAA2wAAAA8AAAAAAAAAAAAAAAAAmAIAAGRycy9k&#10;b3ducmV2LnhtbFBLBQYAAAAABAAEAPUAAACJAw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8H8QA&#10;AADdAAAADwAAAGRycy9kb3ducmV2LnhtbERPTWvCQBC9C/0PyxS8mU2DSkldQ7EUip6qVehtmp1m&#10;Q7KzaXbV+O/dguBtHu9zFsVgW3Gi3teOFTwlKQji0umaKwVfu/fJMwgfkDW2jknBhTwUy4fRAnPt&#10;zvxJp22oRAxhn6MCE0KXS+lLQxZ94jriyP263mKIsK+k7vEcw20rszSdS4s1xwaDHa0Mlc32aBWQ&#10;Mfvv2c9feMs2+8Zkq8N6dzwoNX4cXl9ABBrCXXxzf+g4f5ZO4f+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fB/EAAAA3QAAAA8AAAAAAAAAAAAAAAAAmAIAAGRycy9k&#10;b3ducmV2LnhtbFBLBQYAAAAABAAEAPUAAACJAw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ZhMMA&#10;AADdAAAADwAAAGRycy9kb3ducmV2LnhtbERPS2vCQBC+F/oflin0VjcGIpK6ilgEaU8+IvQ2Zsds&#10;MDubZldN/70rCN7m43vOZNbbRlyo87VjBcNBAoK4dLrmSsFuu/wYg/ABWWPjmBT8k4fZ9PVlgrl2&#10;V17TZRMqEUPY56jAhNDmUvrSkEU/cC1x5I6usxgi7CqpO7zGcNvINElG0mLNscFgSwtD5WlztgrI&#10;mOI3O/yFr/SnOJl0sf/envdKvb/1808QgfrwFD/cKx3nZ0kG92/i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DZhMMAAADdAAAADwAAAAAAAAAAAAAAAACYAgAAZHJzL2Rv&#10;d25yZXYueG1sUEsFBgAAAAAEAAQA9QAAAIg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H88QA&#10;AADdAAAADwAAAGRycy9kb3ducmV2LnhtbERPTWvCQBC9F/wPywi91Y0Bg6SuUpRCaU+NJuBtmp1m&#10;g9nZNLtq+u+7BcHbPN7nrDaj7cSFBt86VjCfJSCIa6dbbhQc9q9PSxA+IGvsHJOCX/KwWU8eVphr&#10;d+VPuhShETGEfY4KTAh9LqWvDVn0M9cTR+7bDRZDhEMj9YDXGG47mSZJJi22HBsM9rQ1VJ+Ks1VA&#10;xpTHxddP2KUf5cmk2+p9f66UepyOL88gAo3hLr6533Scv0gy+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R/PEAAAA3Q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iaMQA&#10;AADdAAAADwAAAGRycy9kb3ducmV2LnhtbERPTWvCQBC9C/0PyxS8mU0D2pK6hmIRRE9qFXqbZqfZ&#10;kOxsml01/fddoeBtHu9z5sVgW3Gh3teOFTwlKQji0umaKwUfh9XkBYQPyBpbx6TglzwUi4fRHHPt&#10;rryjyz5UIoawz1GBCaHLpfSlIYs+cR1x5L5dbzFE2FdS93iN4baVWZrOpMWaY4PBjpaGymZ/tgrI&#10;mOPn9OsnvGfbY2Oy5WlzOJ+UGj8Ob68gAg3hLv53r3WcP02f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4mjEAAAA3QAAAA8AAAAAAAAAAAAAAAAAmAIAAGRycy9k&#10;b3ducmV2LnhtbFBLBQYAAAAABAAEAPUAAACJAw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GsYA&#10;AADdAAAADwAAAGRycy9kb3ducmV2LnhtbESPT2vCQBDF74V+h2UK3uqmAUuJrlKUQtFT/QfexuyY&#10;DWZnY3bV+O07h0JvM7w37/1mMut9o27UxTqwgbdhBoq4DLbmysB28/X6ASomZItNYDLwoAiz6fPT&#10;BAsb7vxDt3WqlIRwLNCAS6kttI6lI49xGFpi0U6h85hk7SptO7xLuG90nmXv2mPN0uCwpbmj8ry+&#10;egPk3O4wOl7SIl/tzi6f75eb696YwUv/OQaVqE//5r/rbyv4o0xw5RsZQU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2GsYAAADdAAAADwAAAAAAAAAAAAAAAACYAgAAZHJz&#10;L2Rvd25yZXYueG1sUEsFBgAAAAAEAAQA9QAAAIsDA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TgcQA&#10;AADdAAAADwAAAGRycy9kb3ducmV2LnhtbERPTWvCQBC9C/0PyxS8mU0DSpu6hmIRRE9qFXqbZqfZ&#10;kOxsml01/fddoeBtHu9z5sVgW3Gh3teOFTwlKQji0umaKwUfh9XkGYQPyBpbx6TglzwUi4fRHHPt&#10;rryjyz5UIoawz1GBCaHLpfSlIYs+cR1x5L5dbzFE2FdS93iN4baVWZrOpMWaY4PBjpaGymZ/tgrI&#10;mOPn9OsnvGfbY2Oy5WlzOJ+UGj8Ob68gAg3hLv53r3WcP01f4P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04HEAAAA3QAAAA8AAAAAAAAAAAAAAAAAmAIAAGRycy9k&#10;b3ducmV2LnhtbFBLBQYAAAAABAAEAPUAAACJAw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swcYA&#10;AADdAAAADwAAAGRycy9kb3ducmV2LnhtbESPQWvCQBCF74X+h2UK3urGgKVEVxFLoeipWoXexuyY&#10;DWZn0+yq8d87B6G3Gd6b976ZznvfqAt1sQ5sYDTMQBGXwdZcGfjZfr6+g4oJ2WITmAzcKMJ89vw0&#10;xcKGK3/TZZMqJSEcCzTgUmoLrWPpyGMchpZYtGPoPCZZu0rbDq8S7hudZ9mb9lizNDhsaemoPG3O&#10;3gA5t/sdH/7SR77enVy+3K+2570xg5d+MQGVqE//5sf1lxX88Uj4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7swcYAAADdAAAADwAAAAAAAAAAAAAAAACYAgAAZHJz&#10;L2Rvd25yZXYueG1sUEsFBgAAAAAEAAQA9QAAAIsDA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JWsQA&#10;AADdAAAADwAAAGRycy9kb3ducmV2LnhtbERPTWvCQBC9F/wPywi91U0ClpJmI6IUSnuqNkJv0+yY&#10;DWZnY3bV9N+7QsHbPN7nFIvRduJMg28dK0hnCQji2umWGwXf27enFxA+IGvsHJOCP/KwKCcPBeba&#10;XfiLzpvQiBjCPkcFJoQ+l9LXhiz6meuJI7d3g8UQ4dBIPeAlhttOZknyLC22HBsM9rQyVB82J6uA&#10;jKl+5r/HsM4+q4PJVruP7Wmn1ON0XL6CCDSGu/jf/a7j/Hmawu2beII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SVrEAAAA3QAAAA8AAAAAAAAAAAAAAAAAmAIAAGRycy9k&#10;b3ducmV2LnhtbFBLBQYAAAAABAAEAPUAAACJ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8922F1" w:rsidRPr="008922F1">
      <w:rPr>
        <w:b/>
        <w:color w:val="FFFFFF" w:themeColor="background1"/>
        <w:sz w:val="18"/>
      </w:rPr>
      <w:t>TREATY OF WAITANGI TOOLKIT</w:t>
    </w:r>
    <w:r>
      <w:rPr>
        <w:b/>
        <w:color w:val="FFFFFF" w:themeColor="background1"/>
        <w:sz w:val="18"/>
      </w:rPr>
      <w:tab/>
    </w:r>
    <w:r w:rsidRPr="009109BC">
      <w:rPr>
        <w:b/>
        <w:color w:val="FFFFFF" w:themeColor="background1"/>
        <w:sz w:val="18"/>
      </w:rPr>
      <w:fldChar w:fldCharType="begin"/>
    </w:r>
    <w:r w:rsidRPr="009109BC">
      <w:rPr>
        <w:b/>
        <w:color w:val="FFFFFF" w:themeColor="background1"/>
        <w:sz w:val="18"/>
      </w:rPr>
      <w:instrText xml:space="preserve"> PAGE   \* MERGEFORMAT </w:instrText>
    </w:r>
    <w:r w:rsidRPr="009109BC">
      <w:rPr>
        <w:b/>
        <w:color w:val="FFFFFF" w:themeColor="background1"/>
        <w:sz w:val="18"/>
      </w:rPr>
      <w:fldChar w:fldCharType="separate"/>
    </w:r>
    <w:r w:rsidR="0071597C">
      <w:rPr>
        <w:b/>
        <w:noProof/>
        <w:color w:val="FFFFFF" w:themeColor="background1"/>
        <w:sz w:val="18"/>
      </w:rPr>
      <w:t>4</w:t>
    </w:r>
    <w:r w:rsidRPr="009109BC">
      <w:rPr>
        <w:b/>
        <w:noProof/>
        <w:color w:val="FFFFFF" w:themeColor="background1"/>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02" w:rsidRPr="008922F1" w:rsidRDefault="00942B02" w:rsidP="00942B02">
    <w:pPr>
      <w:pStyle w:val="Footer"/>
      <w:tabs>
        <w:tab w:val="clear" w:pos="4153"/>
        <w:tab w:val="clear" w:pos="8306"/>
        <w:tab w:val="center" w:pos="284"/>
        <w:tab w:val="right" w:pos="9072"/>
      </w:tabs>
      <w:rPr>
        <w:b/>
      </w:rPr>
    </w:pPr>
    <w:r>
      <w:rPr>
        <w:b/>
        <w:color w:val="FFFFFF" w:themeColor="background1"/>
        <w:sz w:val="18"/>
      </w:rPr>
      <w:tab/>
    </w:r>
    <w:r w:rsidRPr="009109BC">
      <w:rPr>
        <w:b/>
        <w:color w:val="FFFFFF" w:themeColor="background1"/>
        <w:sz w:val="18"/>
      </w:rPr>
      <w:fldChar w:fldCharType="begin"/>
    </w:r>
    <w:r w:rsidRPr="009109BC">
      <w:rPr>
        <w:b/>
        <w:color w:val="FFFFFF" w:themeColor="background1"/>
        <w:sz w:val="18"/>
      </w:rPr>
      <w:instrText xml:space="preserve"> PAGE   \* MERGEFORMAT </w:instrText>
    </w:r>
    <w:r w:rsidRPr="009109BC">
      <w:rPr>
        <w:b/>
        <w:color w:val="FFFFFF" w:themeColor="background1"/>
        <w:sz w:val="18"/>
      </w:rPr>
      <w:fldChar w:fldCharType="separate"/>
    </w:r>
    <w:r w:rsidR="0071597C">
      <w:rPr>
        <w:b/>
        <w:noProof/>
        <w:color w:val="FFFFFF" w:themeColor="background1"/>
        <w:sz w:val="18"/>
      </w:rPr>
      <w:t>5</w:t>
    </w:r>
    <w:r w:rsidRPr="009109BC">
      <w:rPr>
        <w:b/>
        <w:noProof/>
        <w:color w:val="FFFFFF" w:themeColor="background1"/>
        <w:sz w:val="18"/>
      </w:rPr>
      <w:fldChar w:fldCharType="end"/>
    </w:r>
    <w:r>
      <w:rPr>
        <w:noProof/>
        <w:lang w:val="en-NZ" w:eastAsia="en-NZ"/>
      </w:rPr>
      <mc:AlternateContent>
        <mc:Choice Requires="wpg">
          <w:drawing>
            <wp:anchor distT="0" distB="0" distL="114300" distR="114300" simplePos="0" relativeHeight="251762688" behindDoc="1" locked="0" layoutInCell="1" allowOverlap="1" wp14:anchorId="37693312" wp14:editId="59D915A1">
              <wp:simplePos x="0" y="0"/>
              <wp:positionH relativeFrom="page">
                <wp:posOffset>-7315</wp:posOffset>
              </wp:positionH>
              <wp:positionV relativeFrom="page">
                <wp:posOffset>9642475</wp:posOffset>
              </wp:positionV>
              <wp:extent cx="7573010" cy="1060450"/>
              <wp:effectExtent l="0" t="0" r="0" b="6350"/>
              <wp:wrapNone/>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1571"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1573" name="Group 1016"/>
                      <wpg:cNvGrpSpPr>
                        <a:grpSpLocks/>
                      </wpg:cNvGrpSpPr>
                      <wpg:grpSpPr bwMode="auto">
                        <a:xfrm>
                          <a:off x="1166" y="15269"/>
                          <a:ext cx="10740" cy="1569"/>
                          <a:chOff x="1166" y="15269"/>
                          <a:chExt cx="10740" cy="1569"/>
                        </a:xfrm>
                      </wpg:grpSpPr>
                      <wps:wsp>
                        <wps:cNvPr id="1574"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8" name="Group 1010"/>
                      <wpg:cNvGrpSpPr>
                        <a:grpSpLocks/>
                      </wpg:cNvGrpSpPr>
                      <wpg:grpSpPr bwMode="auto">
                        <a:xfrm>
                          <a:off x="1166" y="15269"/>
                          <a:ext cx="10740" cy="1569"/>
                          <a:chOff x="1166" y="15269"/>
                          <a:chExt cx="10740" cy="1569"/>
                        </a:xfrm>
                      </wpg:grpSpPr>
                      <wps:wsp>
                        <wps:cNvPr id="2170"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4"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569" o:spid="_x0000_s1026" style="position:absolute;margin-left:-.6pt;margin-top:759.25pt;width:596.3pt;height:83.5pt;z-index:-251553792;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crLEAAAA3QAAAA8AAABkcnMvZG93bnJldi54bWxET01rwkAQvRf8D8sI3nSTSq1GN1IEUXoo&#10;1rbocciO2WB2NmRXk/77bqHQ2zze56zWva3FnVpfOVaQThIQxIXTFZcKPj+24zkIH5A11o5JwTd5&#10;WOeDhxVm2nX8TvdjKEUMYZ+hAhNCk0npC0MW/cQ1xJG7uNZiiLAtpW6xi+G2lo9JMpMWK44NBhva&#10;GCqux5tVMD3szHmOzRfut91r8rY41NNTp9Ro2L8sQQTqw7/4z73Xcf7Tcwq/38QTZ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qcrLEAAAA3QAAAA8AAAAAAAAAAAAAAAAA&#10;nwIAAGRycy9kb3ducmV2LnhtbFBLBQYAAAAABAAEAPcAAACQAw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dZsQA&#10;AADdAAAADwAAAGRycy9kb3ducmV2LnhtbESPQWvCQBCF74X+h2UK3uqmorZEN6EIUu3N2HoesmN2&#10;MTsbstsY/71bKPQ2w3vzvjfrcnStGKgP1rOCl2kGgrj22nKj4Ou4fX4DESKyxtYzKbhRgLJ4fFhj&#10;rv2VDzRUsREphEOOCkyMXS5lqA05DFPfESft7HuHMa19I3WP1xTuWjnLsqV0aDkRDHa0MVRfqh+X&#10;uDR8bD6rhbff3rb7MByWJzJKTZ7G9xWISGP8N/9d73Sqv3idw+83a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nWbEAAAA3QAAAA8AAAAAAAAAAAAAAAAAmAIAAGRycy9k&#10;b3ducmV2LnhtbFBLBQYAAAAABAAEAPUAAACJAw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4/cQA&#10;AADdAAAADwAAAGRycy9kb3ducmV2LnhtbESPQWvDMAyF74P9B6NBb6uzQbqR1gmjMNru1mzrWcRq&#10;bBrLIXbT9N/PhcJuEu/pfU+ranKdGGkI1rOCl3kGgrjx2nKr4Of78/kdRIjIGjvPpOBKAary8WGF&#10;hfYX3tNYx1akEA4FKjAx9oWUoTHkMMx9T5y0ox8cxrQOrdQDXlK46+Rrli2kQ8uJYLCntaHmVJ9d&#10;4tK4WX/Vube/3na7MO4XBzJKzZ6mjyWISFP8N9+vtzrVz99yuH2TR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OP3EAAAA3QAAAA8AAAAAAAAAAAAAAAAAmAIAAGRycy9k&#10;b3ducmV2LnhtbFBLBQYAAAAABAAEAPUAAACJAw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isMA&#10;AADdAAAADwAAAGRycy9kb3ducmV2LnhtbESPQWsCMRCF74X+hzAFbzXbgmtZjVKEovbmaj0Pm3ET&#10;3EyWTVzXf98IgrcZ3pv3vZkvB9eInrpgPSv4GGcgiCuvLdcKDvuf9y8QISJrbDyTghsFWC5eX+ZY&#10;aH/lHfVlrEUK4VCgAhNjW0gZKkMOw9i3xEk7+c5hTGtXS93hNYW7Rn5mWS4dWk4Egy2tDFXn8uIS&#10;l/r16recePvnbbMN/S4/klFq9DZ8z0BEGuLT/Lje6FR/Ms3h/k0a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misMAAADdAAAADwAAAAAAAAAAAAAAAACYAgAAZHJzL2Rv&#10;d25yZXYueG1sUEsFBgAAAAAEAAQA9QAAAIgDA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9P8IA&#10;AADdAAAADwAAAGRycy9kb3ducmV2LnhtbESPX2vCMBTF3wd+h3AF32aqaBnVKEMQ3d6s254vzbUJ&#10;a25KE2v37RdB8PFw/vw46+3gGtFTF6xnBbNpBoK48tpyreDrvH99AxEissbGMyn4owDbzehljYX2&#10;Nz5RX8ZapBEOBSowMbaFlKEy5DBMfUucvIvvHMYku1rqDm9p3DVynmW5dGg5EQy2tDNU/ZZXl7jU&#10;H3af5dLbb2+bj9Cf8h8ySk3Gw/sKRKQhPsOP9lErmM8WOdzfp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70/wgAAAN0AAAAPAAAAAAAAAAAAAAAAAJgCAABkcnMvZG93&#10;bnJldi54bWxQSwUGAAAAAAQABAD1AAAAhw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7MvcYA&#10;AADdAAAADwAAAGRycy9kb3ducmV2LnhtbERPy2rCQBTdF/yH4QrdlDoxiyqpk1AFwdKFr9DH7pK5&#10;TaKZOyEz0fj3zqLQ5eG8F9lgGnGhztWWFUwnEQjiwuqaSwX5cf08B+E8ssbGMim4kYMsHT0sMNH2&#10;ynu6HHwpQgi7BBVU3reJlK6oyKCb2JY4cL+2M+gD7EqpO7yGcNPIOIpepMGaQ0OFLa0qKs6H3ihY&#10;5t/bzXmXy7j/ev/8OO37aPvzpNTjeHh7BeFp8P/iP/dGK4ins7A/vAlPQK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7MvcYAAADdAAAADwAAAAAAAAAAAAAAAACYAgAAZHJz&#10;L2Rvd25yZXYueG1sUEsFBgAAAAAEAAQA9QAAAIsDA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pJskA&#10;AADdAAAADwAAAGRycy9kb3ducmV2LnhtbESPS2vDMBCE74X+B7GFXEoj24c2OFFCWwik9JBHTR63&#10;xdrYbqyVseTE/fdRoJDjMDPfMJNZb2pxptZVlhXEwwgEcW51xYWC7Gf+MgLhPLLG2jIp+CMHs+nj&#10;wwRTbS+8pvPGFyJA2KWooPS+SaV0eUkG3dA2xME72tagD7ItpG7xEuCmlkkUvUqDFYeFEhv6LCk/&#10;bTqj4CPbLxenVSaTbve1/f5dd9Hy8KzU4Kl/H4Pw1Pt7+L+90AqS+C2G25vwB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JpJskAAADdAAAADwAAAAAAAAAAAAAAAACYAgAA&#10;ZHJzL2Rvd25yZXYueG1sUEsFBgAAAAAEAAQA9QAAAI4DA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3UckA&#10;AADdAAAADwAAAGRycy9kb3ducmV2LnhtbESPzWvCQBTE74X+D8sTeim6MYe2RFdRoWDpwa/gx+2R&#10;fSap2bchu9H0v3eFQo/DzPyGGU87U4krNa60rGA4iEAQZ1aXnCtId5/9DxDOI2usLJOCX3IwnTw/&#10;jTHR9sYbum59LgKEXYIKCu/rREqXFWTQDWxNHLyzbQz6IJtc6gZvAW4qGUfRmzRYclgosKZFQdll&#10;2xoF8/S4Wl7WqYzbw9f++2fTRqvTq1IvvW42AuGp8//hv/ZSK4iH7zE83oQnIC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8D3UckAAADdAAAADwAAAAAAAAAAAAAAAACYAgAA&#10;ZHJzL2Rvd25yZXYueG1sUEsFBgAAAAAEAAQA9QAAAI4DA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SyskA&#10;AADdAAAADwAAAGRycy9kb3ducmV2LnhtbESPQWvCQBSE7wX/w/IEL0U3plBLdJVWECw9WG2w9fbI&#10;PpNo9m3IbjT9926h4HGYmW+Y2aIzlbhQ40rLCsajCARxZnXJuYL0azV8AeE8ssbKMin4JQeLee9h&#10;hom2V97SZedzESDsElRQeF8nUrqsIINuZGvi4B1tY9AH2eRSN3gNcFPJOIqepcGSw0KBNS0Lys67&#10;1ih4S3826/NnKuP2+33/cdq20ebwqNSg371OQXjq/D38315rBfF48gR/b8IT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xSyskAAADdAAAADwAAAAAAAAAAAAAAAACYAgAA&#10;ZHJzL2Rvd25yZXYueG1sUEsFBgAAAAAEAAQA9QAAAI4DA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SNVnEAAAA3QAAAA8AAABkcnMvZG93bnJldi54bWxEj0FrAjEUhO9C/0N4BW+a1UotW6OIUCio&#10;B7WFHh+b52bp5mXdvOr6741Q8DjMzDfMbNH5Wp2pjVVgA6NhBoq4CLbi0sDX4WPwBioKssU6MBm4&#10;UoTF/Kk3w9yGC+/ovJdSJQjHHA04kSbXOhaOPMZhaIiTdwytR0myLbVt8ZLgvtbjLHvVHitOCw4b&#10;Wjkqfvd/3sDx+yon/nnxdbVzJ0S73mxlbUz/uVu+gxLq5BH+b39aA+PRdAL3N+kJ6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SNVnEAAAA3QAAAA8AAAAAAAAAAAAAAAAA&#10;nwIAAGRycy9kb3ducmV2LnhtbFBLBQYAAAAABAAEAPcAAACQAwAAAAA=&#10;">
                  <v:imagedata r:id="rId4" o:title=""/>
                </v:shape>
              </v:group>
              <w10:wrap anchorx="page" anchory="page"/>
            </v:group>
          </w:pict>
        </mc:Fallback>
      </mc:AlternateContent>
    </w:r>
    <w:r>
      <w:rPr>
        <w:b/>
        <w:noProof/>
        <w:color w:val="FFFFFF" w:themeColor="background1"/>
        <w:sz w:val="18"/>
      </w:rPr>
      <w:tab/>
    </w:r>
    <w:r w:rsidRPr="008922F1">
      <w:rPr>
        <w:b/>
        <w:color w:val="FFFFFF" w:themeColor="background1"/>
        <w:sz w:val="18"/>
      </w:rPr>
      <w:t>TREATY OF WAITANGI TOOLKIT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F1" w:rsidRPr="008922F1" w:rsidRDefault="0056050C" w:rsidP="00007AB3">
    <w:pPr>
      <w:pStyle w:val="Footer"/>
      <w:tabs>
        <w:tab w:val="clear" w:pos="4153"/>
        <w:tab w:val="clear" w:pos="8306"/>
        <w:tab w:val="left" w:pos="0"/>
        <w:tab w:val="right" w:pos="8789"/>
      </w:tabs>
      <w:rPr>
        <w:b/>
        <w:color w:val="FFFFFF" w:themeColor="background1"/>
        <w:sz w:val="18"/>
      </w:rPr>
    </w:pPr>
    <w:r w:rsidRPr="008922F1">
      <w:rPr>
        <w:b/>
        <w:noProof/>
        <w:lang w:val="en-NZ" w:eastAsia="en-NZ"/>
      </w:rPr>
      <mc:AlternateContent>
        <mc:Choice Requires="wpg">
          <w:drawing>
            <wp:anchor distT="0" distB="0" distL="114300" distR="114300" simplePos="0" relativeHeight="251725824" behindDoc="1" locked="0" layoutInCell="1" allowOverlap="1" wp14:anchorId="3D0DFC4D" wp14:editId="5C94E0F9">
              <wp:simplePos x="0" y="0"/>
              <wp:positionH relativeFrom="page">
                <wp:posOffset>-29845</wp:posOffset>
              </wp:positionH>
              <wp:positionV relativeFrom="page">
                <wp:posOffset>9655175</wp:posOffset>
              </wp:positionV>
              <wp:extent cx="7573010" cy="1060450"/>
              <wp:effectExtent l="0" t="0" r="8890" b="6350"/>
              <wp:wrapNone/>
              <wp:docPr id="1597"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1598"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1599" name="Group 1000"/>
                      <wpg:cNvGrpSpPr>
                        <a:grpSpLocks/>
                      </wpg:cNvGrpSpPr>
                      <wpg:grpSpPr bwMode="auto">
                        <a:xfrm>
                          <a:off x="0" y="15269"/>
                          <a:ext cx="10740" cy="1569"/>
                          <a:chOff x="0" y="15269"/>
                          <a:chExt cx="10740" cy="1569"/>
                        </a:xfrm>
                      </wpg:grpSpPr>
                      <wps:wsp>
                        <wps:cNvPr id="1600"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5"/>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995"/>
                      <wpg:cNvGrpSpPr>
                        <a:grpSpLocks/>
                      </wpg:cNvGrpSpPr>
                      <wpg:grpSpPr bwMode="auto">
                        <a:xfrm>
                          <a:off x="0" y="15269"/>
                          <a:ext cx="10740" cy="1569"/>
                          <a:chOff x="0" y="15269"/>
                          <a:chExt cx="10740" cy="1569"/>
                        </a:xfrm>
                      </wpg:grpSpPr>
                      <wps:wsp>
                        <wps:cNvPr id="1616"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0" name="Group 993"/>
                      <wpg:cNvGrpSpPr>
                        <a:grpSpLocks/>
                      </wpg:cNvGrpSpPr>
                      <wpg:grpSpPr bwMode="auto">
                        <a:xfrm>
                          <a:off x="6819" y="16187"/>
                          <a:ext cx="2273" cy="650"/>
                          <a:chOff x="6819" y="16187"/>
                          <a:chExt cx="2273" cy="650"/>
                        </a:xfrm>
                      </wpg:grpSpPr>
                      <wps:wsp>
                        <wps:cNvPr id="1631"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980"/>
                      <wpg:cNvGrpSpPr>
                        <a:grpSpLocks/>
                      </wpg:cNvGrpSpPr>
                      <wpg:grpSpPr bwMode="auto">
                        <a:xfrm>
                          <a:off x="5294" y="15188"/>
                          <a:ext cx="6611" cy="1650"/>
                          <a:chOff x="5294" y="15188"/>
                          <a:chExt cx="6611" cy="1650"/>
                        </a:xfrm>
                      </wpg:grpSpPr>
                      <wps:wsp>
                        <wps:cNvPr id="289"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2.35pt;margin-top:760.25pt;width:596.3pt;height:83.5pt;z-index:-251590656;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ExvFAAAA3QAAAA8AAABkcnMvZG93bnJldi54bWxEj0FrwzAMhe+D/QejQW+r3dGVNK1bRmFQ&#10;2GFdmx8gYjUJjeVge2n276fDYDeJ9/Tep+1+8r0aKaYusIXF3IAiroPruLFQXd6fC1ApIzvsA5OF&#10;H0qw3z0+bLF04c5fNJ5zoySEU4kW2pyHUutUt+QxzcNALNo1RI9Z1thoF/Eu4b7XL8astMeOpaHF&#10;gQ4t1bfzt7dwuJ06Uy/j8sPnz1NlimosVsba2dP0tgGVacr/5r/roxP817Xgyjcygt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IRMbxQAAAN0AAAAPAAAAAAAAAAAAAAAA&#10;AJ8CAABkcnMvZG93bnJldi54bWxQSwUGAAAAAAQABAD3AAAAkQM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JZMIA&#10;AADdAAAADwAAAGRycy9kb3ducmV2LnhtbESPS2vDMAzH74N9B6PBbquzwUJJ65ZSGHvcmj7OIlZj&#10;01gOsZdm3346FHqT0P/x03I9hU6NNCQf2cDrrABF3ETruTVw2H+8zEGljGyxi0wG/ijBevX4sMTK&#10;xivvaKxzqySEU4UGXM59pXVqHAVMs9gTy+0ch4BZ1qHVdsCrhIdOvxVFqQN6lgaHPW0dNZf6N0gv&#10;jZ/bn/o9+mP03Xcad+WJnDHPT9NmASrTlO/im/vLCn5ZCL98IyP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IlkwgAAAN0AAAAPAAAAAAAAAAAAAAAAAJgCAABkcnMvZG93&#10;bnJldi54bWxQSwUGAAAAAAQABAD1AAAAhw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s/8IA&#10;AADdAAAADwAAAGRycy9kb3ducmV2LnhtbESPQYvCMBCF7wv7H8IseFtTBYtUo4iw7K43q7vnoRmb&#10;YDMpTaz13xtB8DbDe/O+N8v14BrRUxesZwWTcQaCuPLacq3gePj6nIMIEVlj45kU3CjAevX+tsRC&#10;+yvvqS9jLVIIhwIVmBjbQspQGXIYxr4lTtrJdw5jWrta6g6vKdw1cppluXRoOREMtrQ1VJ3Li0tc&#10;6r+3u3Lm7Z+3zW/o9/k/GaVGH8NmASLSEF/m5/WPTvXzbAKPb9II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MCz/wgAAAN0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1605"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q/MMA&#10;AADdAAAADwAAAGRycy9kb3ducmV2LnhtbESPT4vCMBDF7wv7HcIseFvTXbBINYoIy+rerH/OQzM2&#10;wWZSmljrtzcLgrcZ3pv3ezNfDq4RPXXBelbwNc5AEFdeW64VHPY/n1MQISJrbDyTgjsFWC7e3+ZY&#10;aH/jHfVlrEUK4VCgAhNjW0gZKkMOw9i3xEk7+85hTGtXS93hLYW7Rn5nWS4dWk4Egy2tDVWX8uoS&#10;l/rf9V858fbobbMN/S4/kVFq9DGsZiAiDfFlfl5vdKqfZxP4/ya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sq/MMAAADdAAAADwAAAAAAAAAAAAAAAACYAgAAZHJzL2Rv&#10;d25yZXYueG1sUEsFBgAAAAAEAAQA9QAAAIgDA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kVcMA&#10;AADdAAAADwAAAGRycy9kb3ducmV2LnhtbESPzWrDMBCE74G+g9hCbrHsQExxo5gSKGlzi/tzXqyt&#10;JWqtjKU4zttHgUJvu8zsfLPbena9mGgM1rOCIstBELdeW+4UfH68rp5AhIissfdMCq4UoN49LLZY&#10;aX/hE01N7EQK4VChAhPjUEkZWkMOQ+YH4qT9+NFhTOvYST3iJYW7Xq7zvJQOLSeCwYH2htrf5uwS&#10;l6bD/thsvP3ytn8P06n8JqPU8nF+eQYRaY7/5r/rN53ql8Ua7t+kEe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skVcMAAADdAAAADwAAAAAAAAAAAAAAAACYAgAAZHJzL2Rv&#10;d25yZXYueG1sUEsFBgAAAAAEAAQA9QAAAIgDA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khsYA&#10;AADdAAAADwAAAGRycy9kb3ducmV2LnhtbERPS2vCQBC+C/0PyxR6Ed3oIZToKlooWHrw0eDjNmTH&#10;JJqdDdmNpv++Kwi9zcf3nOm8M5W4UeNKywpGwwgEcWZ1ybmC9Odz8A7CeWSNlWVS8EsO5rOX3hQT&#10;be+8pdvO5yKEsEtQQeF9nUjpsoIMuqGtiQN3to1BH2CTS93gPYSbSo6jKJYGSw4NBdb0UVB23bVG&#10;wTI9rlfXTSrH7eFr/33ZttH61Ffq7bVbTEB46vy/+Ole6TA/HsXw+Cac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SkhsYAAADdAAAADwAAAAAAAAAAAAAAAACYAgAAZHJz&#10;L2Rvd25yZXYueG1sUEsFBgAAAAAEAAQA9QAAAIsDA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LoMYA&#10;AADdAAAADwAAAGRycy9kb3ducmV2LnhtbERPS2vCQBC+C/0Pywi9iG7MwZboKrYgWHqwavBxG7Jj&#10;kpqdDdmNpv++KxR6m4/vObNFZypxo8aVlhWMRxEI4szqknMF6X41fAXhPLLGyjIp+CEHi/lTb4aJ&#10;tnfe0m3ncxFC2CWooPC+TqR0WUEG3cjWxIG72MagD7DJpW7wHsJNJeMomkiDJYeGAmt6Lyi77lqj&#10;4C09bdbXr1TG7fHj8Pm9baPNeaDUc79bTkF46vy/+M+91mH+JH6Bxzfh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TLoMYAAADdAAAADwAAAAAAAAAAAAAAAACYAgAAZHJz&#10;L2Rvd25yZXYueG1sUEsFBgAAAAAEAAQA9QAAAIsDA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f0skA&#10;AADdAAAADwAAAGRycy9kb3ducmV2LnhtbESPS2vDQAyE74H8h0WFXkKzrg8huNmENlBI6SGPmj5u&#10;wqvabrxa410n7r+PDoHcJGY082mxGlyjTtSF2rOBx2kCirjwtubSQP7x+jAHFSKyxcYzGfinAKvl&#10;eLTAzPoz7+l0iKWSEA4ZGqhibDOtQ1GRwzD1LbFov75zGGXtSm07PEu4a3SaJDPtsGZpqLCldUXF&#10;8dA7Ay/593Zz3OU67b/ePt//9n2y/ZkYc383PD+BijTEm/l6vbGCP0sFV76REf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Ftf0skAAADdAAAADwAAAAAAAAAAAAAAAACYAgAA&#10;ZHJzL2Rvd25yZXYueG1sUEsFBgAAAAAEAAQA9QAAAI4DA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ScYA&#10;AADdAAAADwAAAGRycy9kb3ducmV2LnhtbERPS2vCQBC+C/0Pywi9iG7MQdroKrYgWHqwavBxG7Jj&#10;kpqdDdmNpv++KxR6m4/vObNFZypxo8aVlhWMRxEI4szqknMF6X41fAHhPLLGyjIp+CEHi/lTb4aJ&#10;tnfe0m3ncxFC2CWooPC+TqR0WUEG3cjWxIG72MagD7DJpW7wHsJNJeMomkiDJYeGAmt6Lyi77lqj&#10;4C09bdbXr1TG7fHj8Pm9baPNeaDUc79bTkF46vy/+M+91mH+JH6Fxzfh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6ScYAAADdAAAADwAAAAAAAAAAAAAAAACYAgAAZHJz&#10;L2Rvd25yZXYueG1sUEsFBgAAAAAEAAQA9QAAAIsDA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60B8AA&#10;AADdAAAADwAAAGRycy9kb3ducmV2LnhtbERPTWsCMRC9F/wPYQRvNauClNUopaDozVov3obNdLPb&#10;zWRJoln/vSkUepvH+5z1drCduJMPjWMFs2kBgrhyuuFaweVr9/oGIkRkjZ1jUvCgANvN6GWNpXaJ&#10;P+l+jrXIIRxKVGBi7EspQ2XIYpi6njhz385bjBn6WmqPKYfbTs6LYiktNpwbDPb0Yaj6Od+sgqPt&#10;0Tqzj6f2djhdfWoTplapyXh4X4GINMR/8Z/7oPP85WIG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60B8AAAADdAAAADwAAAAAAAAAAAAAAAACYAgAAZHJzL2Rvd25y&#10;ZXYueG1sUEsFBgAAAAAEAAQA9QAAAIUDA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Og8QA&#10;AADcAAAADwAAAGRycy9kb3ducmV2LnhtbESPQWsCMRSE70L/Q3gFb5rtgmJXoxSLIO1JrYK35+a5&#10;Wdy8bDdR139vBMHjMDPfMJNZaytxocaXjhV89BMQxLnTJRcK/jaL3giED8gaK8ek4EYeZtO3zgQz&#10;7a68oss6FCJC2GeowIRQZ1L63JBF33c1cfSOrrEYomwKqRu8RritZJokQ2mx5LhgsKa5ofy0PlsF&#10;ZMx2Pzj8h+/0d3sy6Xz3sznvlOq+t19jEIHa8Ao/20utIB19wuNMPAJ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ToPEAAAA3AAAAA8AAAAAAAAAAAAAAAAAmAIAAGRycy9k&#10;b3ducmV2LnhtbFBLBQYAAAAABAAEAPUAAACJAw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xw8MA&#10;AADcAAAADwAAAGRycy9kb3ducmV2LnhtbERPz2vCMBS+C/sfwhvsZtMVNlxnlOEYDD1pV2G3Z/Ns&#10;is1L10Tb/ffmIHj8+H7Pl6NtxYV63zhW8JykIIgrpxuuFfwUX9MZCB+QNbaOScE/eVguHiZzzLUb&#10;eEuXXahFDGGfowITQpdL6StDFn3iOuLIHV1vMUTY11L3OMRw28osTV+lxYZjg8GOVoaq0+5sFZAx&#10;5e/L4S98ZpvyZLLVfl2c90o9PY4f7yACjeEuvrm/tYLsLc6PZ+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lxw8MAAADcAAAADwAAAAAAAAAAAAAAAACYAgAAZHJzL2Rv&#10;d25yZXYueG1sUEsFBgAAAAAEAAQA9QAAAIgDA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UWMQA&#10;AADcAAAADwAAAGRycy9kb3ducmV2LnhtbESPT4vCMBTE7wt+h/CEva2pBRetRhFlQXZP6z/w9mye&#10;TbF56TZR67c3C4LHYWZ+w0xmra3ElRpfOlbQ7yUgiHOnSy4UbDdfH0MQPiBrrByTgjt5mE07bxPM&#10;tLvxL13XoRARwj5DBSaEOpPS54Ys+p6riaN3co3FEGVTSN3gLcJtJdMk+ZQWS44LBmtaGMrP64tV&#10;QMbsDoPjX1imP7uzSRf7781lr9R7t52PQQRqwyv8bK+0gnTUh/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F1FjEAAAA3AAAAA8AAAAAAAAAAAAAAAAAmAIAAGRycy9k&#10;b3ducmV2LnhtbFBLBQYAAAAABAAEAPUAAACJAw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KL8QA&#10;AADcAAAADwAAAGRycy9kb3ducmV2LnhtbESPT2sCMRTE7wW/Q3iCt5o1UGlXoxSlUPTkX+jtuXnd&#10;LG5etpuo22/fCAWPw8z8hpnOO1eLK7Wh8qxhNMxAEBfeVFxq2O8+nl9BhIhssPZMGn4pwHzWe5pi&#10;bvyNN3TdxlIkCIccNdgYm1zKUFhyGIa+IU7et28dxiTbUpoWbwnuaqmybCwdVpwWLDa0sFSctxen&#10;gaw9fL2cfuJSrQ9nqxbH1e5y1HrQ794nICJ18RH+b38aDepNwf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Si/EAAAA3AAAAA8AAAAAAAAAAAAAAAAAmAIAAGRycy9k&#10;b3ducmV2LnhtbFBLBQYAAAAABAAEAPUAAACJAw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vtMUA&#10;AADcAAAADwAAAGRycy9kb3ducmV2LnhtbESPQWsCMRSE74L/ITyhN826YrGrUcQiFD1Vq9Db6+a5&#10;Wdy8bDdR13/fFASPw8x8w8wWra3ElRpfOlYwHCQgiHOnSy4UfO3X/QkIH5A1Vo5JwZ08LObdzgwz&#10;7W78SdddKESEsM9QgQmhzqT0uSGLfuBq4uidXGMxRNkUUjd4i3BbyTRJXqXFkuOCwZpWhvLz7mIV&#10;kDGH7/HPb3hPt4ezSVfHzf5yVOql1y6nIAK14Rl+tD+0gvRtB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0xQAAANwAAAAPAAAAAAAAAAAAAAAAAJgCAABkcnMv&#10;ZG93bnJldi54bWxQSwUGAAAAAAQABAD1AAAAigM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3wMUA&#10;AADcAAAADwAAAGRycy9kb3ducmV2LnhtbESPQWsCMRSE74L/ITyhN826aLGrUcQiFD1Vq9Db6+a5&#10;Wdy8bDdR13/fFASPw8x8w8wWra3ElRpfOlYwHCQgiHOnSy4UfO3X/QkIH5A1Vo5JwZ08LObdzgwz&#10;7W78SdddKESEsM9QgQmhzqT0uSGLfuBq4uidXGMxRNkUUjd4i3BbyTRJXqXFkuOCwZpWhvLz7mIV&#10;kDGH7/HPb3hPt4ezSVfHzf5yVOql1y6nIAK14Rl+tD+0gvRtB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nfAxQAAANwAAAAPAAAAAAAAAAAAAAAAAJgCAABkcnMv&#10;ZG93bnJldi54bWxQSwUGAAAAAAQABAD1AAAAigM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W8QA&#10;AADcAAAADwAAAGRycy9kb3ducmV2LnhtbESPT4vCMBTE7wt+h/CEva2pBRetRhFlYdk9rf/A27N5&#10;NsXmpTZR67c3C4LHYWZ+w0xmra3ElRpfOlbQ7yUgiHOnSy4UbNZfH0MQPiBrrByTgjt5mE07bxPM&#10;tLvxH11XoRARwj5DBSaEOpPS54Ys+p6riaN3dI3FEGVTSN3gLcJtJdMk+ZQWS44LBmtaGMpPq4tV&#10;QMZs94PDOSzT3+3JpIvdz/qyU+q9287HIAK14RV+tr+1gnQ0gP8z8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0lvEAAAA3AAAAA8AAAAAAAAAAAAAAAAAmAIAAGRycy9k&#10;b3ducmV2LnhtbFBLBQYAAAAABAAEAPUAAACJAw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LMUA&#10;AADcAAAADwAAAGRycy9kb3ducmV2LnhtbESPQWvCQBSE70L/w/IKvZlNAxWbuoZiEaQ9qVXo7TX7&#10;mg3Jvk2zq8Z/7wqCx2FmvmFmxWBbcaTe144VPCcpCOLS6ZorBd/b5XgKwgdkja1jUnAmD8X8YTTD&#10;XLsTr+m4CZWIEPY5KjAhdLmUvjRk0SeuI47en+sthij7SuoeTxFuW5ml6URarDkuGOxoYahsNger&#10;gIzZ/bz8/oeP7GvXmGyx/9we9ko9PQ7vbyACDeEevrVXWkH2OoH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wsxQAAANwAAAAPAAAAAAAAAAAAAAAAAJgCAABkcnMv&#10;ZG93bnJldi54bWxQSwUGAAAAAAQABAD1AAAAigM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pt8UA&#10;AADcAAAADwAAAGRycy9kb3ducmV2LnhtbESPQWsCMRSE74L/ITyhN826oLWrUcQiFD1Vq9Db6+a5&#10;Wdy8bDdR13/fFASPw8x8w8wWra3ElRpfOlYwHCQgiHOnSy4UfO3X/QkIH5A1Vo5JwZ08LObdzgwz&#10;7W78SdddKESEsM9QgQmhzqT0uSGLfuBq4uidXGMxRNkUUjd4i3BbyTRJxtJiyXHBYE0rQ/l5d7EK&#10;yJjD9+jnN7yn28PZpKvjZn85KvXSa5dTEIHa8Aw/2h9aQfr2Cv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Om3xQAAANwAAAAPAAAAAAAAAAAAAAAAAJgCAABkcnMv&#10;ZG93bnJldi54bWxQSwUGAAAAAAQABAD1AAAAigM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99xcMA&#10;AADcAAAADwAAAGRycy9kb3ducmV2LnhtbERPz2vCMBS+C/sfwhvsZtMVNlxnlOEYDD1pV2G3Z/Ns&#10;is1L10Tb/ffmIHj8+H7Pl6NtxYV63zhW8JykIIgrpxuuFfwUX9MZCB+QNbaOScE/eVguHiZzzLUb&#10;eEuXXahFDGGfowITQpdL6StDFn3iOuLIHV1vMUTY11L3OMRw28osTV+lxYZjg8GOVoaq0+5sFZAx&#10;5e/L4S98ZpvyZLLVfl2c90o9PY4f7yACjeEuvrm/tYLsLa6NZ+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99xcMAAADcAAAADwAAAAAAAAAAAAAAAACYAgAAZHJzL2Rv&#10;d25yZXYueG1sUEsFBgAAAAAEAAQA9QAAAIgDA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YXsUA&#10;AADcAAAADwAAAGRycy9kb3ducmV2LnhtbESPQWvCQBSE70L/w/IKvemmgUoTXUOxFIqeqlXw9sw+&#10;syHZt2l21fjvuwWhx2FmvmHmxWBbcaHe144VPE8SEMSl0zVXCr63H+NXED4ga2wdk4IbeSgWD6M5&#10;5tpd+Ysum1CJCGGfowITQpdL6UtDFv3EdcTRO7neYoiyr6Tu8RrhtpVpkkylxZrjgsGOlobKZnO2&#10;CsiY3eHl+BPe0/WuMelyv9qe90o9PQ5vMxCBhvAfvrc/tYI0y+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9hexQAAANwAAAAPAAAAAAAAAAAAAAAAAJgCAABkcnMv&#10;ZG93bnJldi54bWxQSwUGAAAAAAQABAD1AAAAig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r2cEA&#10;AADcAAAADwAAAGRycy9kb3ducmV2LnhtbERPy4rCMBTdD/gP4QruxtSKg1SjiCLIzGp8gbtrc22K&#10;zU1tota/nywGXB7OezpvbSUe1PjSsYJBPwFBnDtdcqFgv1t/jkH4gKyxckwKXuRhPut8TDHT7sm/&#10;9NiGQsQQ9hkqMCHUmZQ+N2TR911NHLmLayyGCJtC6gafMdxWMk2SL2mx5NhgsKalofy6vVsFZMzh&#10;NDrfwir9OVxNujx+7+5HpXrddjEBEagNb/G/e6MVDJM4P56JR0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69nBAAAA3AAAAA8AAAAAAAAAAAAAAAAAmAIAAGRycy9kb3du&#10;cmV2LnhtbFBLBQYAAAAABAAEAPUAAACGAw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8922F1">
      <w:rPr>
        <w:b/>
        <w:color w:val="FFFFFF" w:themeColor="background1"/>
        <w:sz w:val="18"/>
      </w:rPr>
      <w:t>TREATY OF WAITANGI TOOLKIT</w:t>
    </w:r>
    <w:r>
      <w:rPr>
        <w:b/>
        <w:color w:val="FFFFFF" w:themeColor="background1"/>
        <w:sz w:val="18"/>
      </w:rPr>
      <w:tab/>
    </w:r>
    <w:r w:rsidRPr="00F64D1E">
      <w:rPr>
        <w:b/>
        <w:color w:val="FFFFFF" w:themeColor="background1"/>
        <w:sz w:val="18"/>
      </w:rPr>
      <w:fldChar w:fldCharType="begin"/>
    </w:r>
    <w:r w:rsidRPr="00F64D1E">
      <w:rPr>
        <w:b/>
        <w:color w:val="FFFFFF" w:themeColor="background1"/>
        <w:sz w:val="18"/>
      </w:rPr>
      <w:instrText xml:space="preserve"> PAGE   \* MERGEFORMAT </w:instrText>
    </w:r>
    <w:r w:rsidRPr="00F64D1E">
      <w:rPr>
        <w:b/>
        <w:color w:val="FFFFFF" w:themeColor="background1"/>
        <w:sz w:val="18"/>
      </w:rPr>
      <w:fldChar w:fldCharType="separate"/>
    </w:r>
    <w:r w:rsidR="0071597C">
      <w:rPr>
        <w:b/>
        <w:noProof/>
        <w:color w:val="FFFFFF" w:themeColor="background1"/>
        <w:sz w:val="18"/>
      </w:rPr>
      <w:t>6</w:t>
    </w:r>
    <w:r w:rsidRPr="00F64D1E">
      <w:rPr>
        <w:b/>
        <w:noProof/>
        <w:color w:val="FFFFFF" w:themeColor="background1"/>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F1" w:rsidRPr="008922F1" w:rsidRDefault="0056050C" w:rsidP="00007AB3">
    <w:pPr>
      <w:pStyle w:val="Footer"/>
      <w:tabs>
        <w:tab w:val="clear" w:pos="4153"/>
        <w:tab w:val="clear" w:pos="8306"/>
        <w:tab w:val="right" w:pos="9070"/>
      </w:tabs>
      <w:ind w:left="284"/>
      <w:rPr>
        <w:b/>
        <w:color w:val="FFFFFF" w:themeColor="background1"/>
        <w:sz w:val="18"/>
      </w:rPr>
    </w:pPr>
    <w:r>
      <w:rPr>
        <w:noProof/>
        <w:lang w:val="en-NZ" w:eastAsia="en-NZ"/>
      </w:rPr>
      <mc:AlternateContent>
        <mc:Choice Requires="wpg">
          <w:drawing>
            <wp:anchor distT="0" distB="0" distL="114300" distR="114300" simplePos="0" relativeHeight="251727872" behindDoc="1" locked="0" layoutInCell="1" allowOverlap="1" wp14:anchorId="6B128797" wp14:editId="40E8AEE8">
              <wp:simplePos x="0" y="0"/>
              <wp:positionH relativeFrom="page">
                <wp:posOffset>28575</wp:posOffset>
              </wp:positionH>
              <wp:positionV relativeFrom="page">
                <wp:posOffset>9639028</wp:posOffset>
              </wp:positionV>
              <wp:extent cx="7573010" cy="1060450"/>
              <wp:effectExtent l="0" t="0" r="0" b="635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302" name="Picture 1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303" name="Group 1016"/>
                      <wpg:cNvGrpSpPr>
                        <a:grpSpLocks/>
                      </wpg:cNvGrpSpPr>
                      <wpg:grpSpPr bwMode="auto">
                        <a:xfrm>
                          <a:off x="1166" y="15269"/>
                          <a:ext cx="10740" cy="1569"/>
                          <a:chOff x="1166" y="15269"/>
                          <a:chExt cx="10740" cy="1569"/>
                        </a:xfrm>
                      </wpg:grpSpPr>
                      <wps:wsp>
                        <wps:cNvPr id="304" name="Freeform 1020"/>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19"/>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18"/>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017"/>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010"/>
                      <wpg:cNvGrpSpPr>
                        <a:grpSpLocks/>
                      </wpg:cNvGrpSpPr>
                      <wpg:grpSpPr bwMode="auto">
                        <a:xfrm>
                          <a:off x="1166" y="15269"/>
                          <a:ext cx="10740" cy="1569"/>
                          <a:chOff x="1166" y="15269"/>
                          <a:chExt cx="10740" cy="1569"/>
                        </a:xfrm>
                      </wpg:grpSpPr>
                      <wps:wsp>
                        <wps:cNvPr id="310" name="Freeform 1015"/>
                        <wps:cNvSpPr>
                          <a:spLocks/>
                        </wps:cNvSpPr>
                        <wps:spPr bwMode="auto">
                          <a:xfrm>
                            <a:off x="1166" y="15269"/>
                            <a:ext cx="10740" cy="1569"/>
                          </a:xfrm>
                          <a:custGeom>
                            <a:avLst/>
                            <a:gdLst>
                              <a:gd name="T0" fmla="+- 0 11906 1166"/>
                              <a:gd name="T1" fmla="*/ T0 w 10740"/>
                              <a:gd name="T2" fmla="+- 0 15478 15269"/>
                              <a:gd name="T3" fmla="*/ 15478 h 1569"/>
                              <a:gd name="T4" fmla="+- 0 5249 1166"/>
                              <a:gd name="T5" fmla="*/ T4 w 10740"/>
                              <a:gd name="T6" fmla="+- 0 15478 15269"/>
                              <a:gd name="T7" fmla="*/ 15478 h 1569"/>
                              <a:gd name="T8" fmla="+- 0 5368 1166"/>
                              <a:gd name="T9" fmla="*/ T8 w 10740"/>
                              <a:gd name="T10" fmla="+- 0 15562 15269"/>
                              <a:gd name="T11" fmla="*/ 15562 h 1569"/>
                              <a:gd name="T12" fmla="+- 0 5533 1166"/>
                              <a:gd name="T13" fmla="*/ T12 w 10740"/>
                              <a:gd name="T14" fmla="+- 0 15703 15269"/>
                              <a:gd name="T15" fmla="*/ 15703 h 1569"/>
                              <a:gd name="T16" fmla="+- 0 5704 1166"/>
                              <a:gd name="T17" fmla="*/ T16 w 10740"/>
                              <a:gd name="T18" fmla="+- 0 15872 15269"/>
                              <a:gd name="T19" fmla="*/ 15872 h 1569"/>
                              <a:gd name="T20" fmla="+- 0 5887 1166"/>
                              <a:gd name="T21" fmla="*/ T20 w 10740"/>
                              <a:gd name="T22" fmla="+- 0 16070 15269"/>
                              <a:gd name="T23" fmla="*/ 16070 h 1569"/>
                              <a:gd name="T24" fmla="+- 0 6084 1166"/>
                              <a:gd name="T25" fmla="*/ T24 w 10740"/>
                              <a:gd name="T26" fmla="+- 0 16296 15269"/>
                              <a:gd name="T27" fmla="*/ 16296 h 1569"/>
                              <a:gd name="T28" fmla="+- 0 6299 1166"/>
                              <a:gd name="T29" fmla="*/ T28 w 10740"/>
                              <a:gd name="T30" fmla="+- 0 16552 15269"/>
                              <a:gd name="T31" fmla="*/ 16552 h 1569"/>
                              <a:gd name="T32" fmla="+- 0 6536 1166"/>
                              <a:gd name="T33" fmla="*/ T32 w 10740"/>
                              <a:gd name="T34" fmla="+- 0 16838 15269"/>
                              <a:gd name="T35" fmla="*/ 16838 h 1569"/>
                              <a:gd name="T36" fmla="+- 0 11906 1166"/>
                              <a:gd name="T37" fmla="*/ T36 w 10740"/>
                              <a:gd name="T38" fmla="+- 0 16838 15269"/>
                              <a:gd name="T39" fmla="*/ 16838 h 1569"/>
                              <a:gd name="T40" fmla="+- 0 11906 1166"/>
                              <a:gd name="T41" fmla="*/ T40 w 10740"/>
                              <a:gd name="T42" fmla="+- 0 15478 15269"/>
                              <a:gd name="T43"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740" h="1569">
                                <a:moveTo>
                                  <a:pt x="10740" y="209"/>
                                </a:moveTo>
                                <a:lnTo>
                                  <a:pt x="4083" y="209"/>
                                </a:lnTo>
                                <a:lnTo>
                                  <a:pt x="4202" y="293"/>
                                </a:lnTo>
                                <a:lnTo>
                                  <a:pt x="4367" y="434"/>
                                </a:lnTo>
                                <a:lnTo>
                                  <a:pt x="4538" y="603"/>
                                </a:lnTo>
                                <a:lnTo>
                                  <a:pt x="4721" y="801"/>
                                </a:lnTo>
                                <a:lnTo>
                                  <a:pt x="4918" y="1027"/>
                                </a:lnTo>
                                <a:lnTo>
                                  <a:pt x="5133" y="1283"/>
                                </a:lnTo>
                                <a:lnTo>
                                  <a:pt x="5370" y="1569"/>
                                </a:lnTo>
                                <a:lnTo>
                                  <a:pt x="10740" y="1569"/>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014"/>
                        <wps:cNvSpPr>
                          <a:spLocks/>
                        </wps:cNvSpPr>
                        <wps:spPr bwMode="auto">
                          <a:xfrm>
                            <a:off x="1166" y="15269"/>
                            <a:ext cx="10740" cy="1569"/>
                          </a:xfrm>
                          <a:custGeom>
                            <a:avLst/>
                            <a:gdLst>
                              <a:gd name="T0" fmla="+- 0 2268 1166"/>
                              <a:gd name="T1" fmla="*/ T0 w 10740"/>
                              <a:gd name="T2" fmla="+- 0 16170 15269"/>
                              <a:gd name="T3" fmla="*/ 16170 h 1569"/>
                              <a:gd name="T4" fmla="+- 0 1553 1166"/>
                              <a:gd name="T5" fmla="*/ T4 w 10740"/>
                              <a:gd name="T6" fmla="+- 0 16170 15269"/>
                              <a:gd name="T7" fmla="*/ 16170 h 1569"/>
                              <a:gd name="T8" fmla="+- 0 1596 1166"/>
                              <a:gd name="T9" fmla="*/ T8 w 10740"/>
                              <a:gd name="T10" fmla="+- 0 16171 15269"/>
                              <a:gd name="T11" fmla="*/ 16171 h 1569"/>
                              <a:gd name="T12" fmla="+- 0 1640 1166"/>
                              <a:gd name="T13" fmla="*/ T12 w 10740"/>
                              <a:gd name="T14" fmla="+- 0 16173 15269"/>
                              <a:gd name="T15" fmla="*/ 16173 h 1569"/>
                              <a:gd name="T16" fmla="+- 0 1725 1166"/>
                              <a:gd name="T17" fmla="*/ T16 w 10740"/>
                              <a:gd name="T18" fmla="+- 0 16184 15269"/>
                              <a:gd name="T19" fmla="*/ 16184 h 1569"/>
                              <a:gd name="T20" fmla="+- 0 1802 1166"/>
                              <a:gd name="T21" fmla="*/ T20 w 10740"/>
                              <a:gd name="T22" fmla="+- 0 16205 15269"/>
                              <a:gd name="T23" fmla="*/ 16205 h 1569"/>
                              <a:gd name="T24" fmla="+- 0 1864 1166"/>
                              <a:gd name="T25" fmla="*/ T24 w 10740"/>
                              <a:gd name="T26" fmla="+- 0 16238 15269"/>
                              <a:gd name="T27" fmla="*/ 16238 h 1569"/>
                              <a:gd name="T28" fmla="+- 0 1902 1166"/>
                              <a:gd name="T29" fmla="*/ T28 w 10740"/>
                              <a:gd name="T30" fmla="+- 0 16286 15269"/>
                              <a:gd name="T31" fmla="*/ 16286 h 1569"/>
                              <a:gd name="T32" fmla="+- 0 1911 1166"/>
                              <a:gd name="T33" fmla="*/ T32 w 10740"/>
                              <a:gd name="T34" fmla="+- 0 16352 15269"/>
                              <a:gd name="T35" fmla="*/ 16352 h 1569"/>
                              <a:gd name="T36" fmla="+- 0 2268 1166"/>
                              <a:gd name="T37" fmla="*/ T36 w 10740"/>
                              <a:gd name="T38" fmla="+- 0 16170 15269"/>
                              <a:gd name="T39" fmla="*/ 16170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1102" y="901"/>
                                </a:moveTo>
                                <a:lnTo>
                                  <a:pt x="387" y="901"/>
                                </a:lnTo>
                                <a:lnTo>
                                  <a:pt x="430" y="902"/>
                                </a:lnTo>
                                <a:lnTo>
                                  <a:pt x="474" y="904"/>
                                </a:lnTo>
                                <a:lnTo>
                                  <a:pt x="559" y="915"/>
                                </a:lnTo>
                                <a:lnTo>
                                  <a:pt x="636" y="936"/>
                                </a:lnTo>
                                <a:lnTo>
                                  <a:pt x="698" y="969"/>
                                </a:lnTo>
                                <a:lnTo>
                                  <a:pt x="736" y="1017"/>
                                </a:lnTo>
                                <a:lnTo>
                                  <a:pt x="745" y="1083"/>
                                </a:lnTo>
                                <a:lnTo>
                                  <a:pt x="1102"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013"/>
                        <wps:cNvSpPr>
                          <a:spLocks/>
                        </wps:cNvSpPr>
                        <wps:spPr bwMode="auto">
                          <a:xfrm>
                            <a:off x="1166" y="15269"/>
                            <a:ext cx="10740" cy="1569"/>
                          </a:xfrm>
                          <a:custGeom>
                            <a:avLst/>
                            <a:gdLst>
                              <a:gd name="T0" fmla="+- 0 3726 1166"/>
                              <a:gd name="T1" fmla="*/ T0 w 10740"/>
                              <a:gd name="T2" fmla="+- 0 15478 15269"/>
                              <a:gd name="T3" fmla="*/ 15478 h 1569"/>
                              <a:gd name="T4" fmla="+- 0 1166 1166"/>
                              <a:gd name="T5" fmla="*/ T4 w 10740"/>
                              <a:gd name="T6" fmla="+- 0 15478 15269"/>
                              <a:gd name="T7" fmla="*/ 15478 h 1569"/>
                              <a:gd name="T8" fmla="+- 0 1346 1166"/>
                              <a:gd name="T9" fmla="*/ T8 w 10740"/>
                              <a:gd name="T10" fmla="+- 0 16183 15269"/>
                              <a:gd name="T11" fmla="*/ 16183 h 1569"/>
                              <a:gd name="T12" fmla="+- 0 1350 1166"/>
                              <a:gd name="T13" fmla="*/ T12 w 10740"/>
                              <a:gd name="T14" fmla="+- 0 16182 15269"/>
                              <a:gd name="T15" fmla="*/ 16182 h 1569"/>
                              <a:gd name="T16" fmla="+- 0 1362 1166"/>
                              <a:gd name="T17" fmla="*/ T16 w 10740"/>
                              <a:gd name="T18" fmla="+- 0 16181 15269"/>
                              <a:gd name="T19" fmla="*/ 16181 h 1569"/>
                              <a:gd name="T20" fmla="+- 0 1438 1166"/>
                              <a:gd name="T21" fmla="*/ T20 w 10740"/>
                              <a:gd name="T22" fmla="+- 0 16174 15269"/>
                              <a:gd name="T23" fmla="*/ 16174 h 1569"/>
                              <a:gd name="T24" fmla="+- 0 1512 1166"/>
                              <a:gd name="T25" fmla="*/ T24 w 10740"/>
                              <a:gd name="T26" fmla="+- 0 16170 15269"/>
                              <a:gd name="T27" fmla="*/ 16170 h 1569"/>
                              <a:gd name="T28" fmla="+- 0 1553 1166"/>
                              <a:gd name="T29" fmla="*/ T28 w 10740"/>
                              <a:gd name="T30" fmla="+- 0 16170 15269"/>
                              <a:gd name="T31" fmla="*/ 16170 h 1569"/>
                              <a:gd name="T32" fmla="+- 0 2268 1166"/>
                              <a:gd name="T33" fmla="*/ T32 w 10740"/>
                              <a:gd name="T34" fmla="+- 0 16170 15269"/>
                              <a:gd name="T35" fmla="*/ 16170 h 1569"/>
                              <a:gd name="T36" fmla="+- 0 2718 1166"/>
                              <a:gd name="T37" fmla="*/ T36 w 10740"/>
                              <a:gd name="T38" fmla="+- 0 15943 15269"/>
                              <a:gd name="T39" fmla="*/ 15943 h 1569"/>
                              <a:gd name="T40" fmla="+- 0 3063 1166"/>
                              <a:gd name="T41" fmla="*/ T40 w 10740"/>
                              <a:gd name="T42" fmla="+- 0 15773 15269"/>
                              <a:gd name="T43" fmla="*/ 15773 h 1569"/>
                              <a:gd name="T44" fmla="+- 0 3374 1166"/>
                              <a:gd name="T45" fmla="*/ T44 w 10740"/>
                              <a:gd name="T46" fmla="+- 0 15627 15269"/>
                              <a:gd name="T47" fmla="*/ 15627 h 1569"/>
                              <a:gd name="T48" fmla="+- 0 3654 1166"/>
                              <a:gd name="T49" fmla="*/ T48 w 10740"/>
                              <a:gd name="T50" fmla="+- 0 15506 15269"/>
                              <a:gd name="T51" fmla="*/ 15506 h 1569"/>
                              <a:gd name="T52" fmla="+- 0 3726 1166"/>
                              <a:gd name="T53" fmla="*/ T52 w 10740"/>
                              <a:gd name="T54" fmla="+- 0 15478 15269"/>
                              <a:gd name="T55" fmla="*/ 15478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40" h="1569">
                                <a:moveTo>
                                  <a:pt x="2560" y="209"/>
                                </a:moveTo>
                                <a:lnTo>
                                  <a:pt x="0" y="209"/>
                                </a:lnTo>
                                <a:lnTo>
                                  <a:pt x="180" y="914"/>
                                </a:lnTo>
                                <a:lnTo>
                                  <a:pt x="184" y="913"/>
                                </a:lnTo>
                                <a:lnTo>
                                  <a:pt x="196" y="912"/>
                                </a:lnTo>
                                <a:lnTo>
                                  <a:pt x="272" y="905"/>
                                </a:lnTo>
                                <a:lnTo>
                                  <a:pt x="346" y="901"/>
                                </a:lnTo>
                                <a:lnTo>
                                  <a:pt x="387" y="901"/>
                                </a:lnTo>
                                <a:lnTo>
                                  <a:pt x="1102" y="901"/>
                                </a:lnTo>
                                <a:lnTo>
                                  <a:pt x="1552" y="674"/>
                                </a:lnTo>
                                <a:lnTo>
                                  <a:pt x="1897" y="504"/>
                                </a:lnTo>
                                <a:lnTo>
                                  <a:pt x="2208" y="358"/>
                                </a:lnTo>
                                <a:lnTo>
                                  <a:pt x="2488" y="237"/>
                                </a:lnTo>
                                <a:lnTo>
                                  <a:pt x="256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012"/>
                        <wps:cNvSpPr>
                          <a:spLocks/>
                        </wps:cNvSpPr>
                        <wps:spPr bwMode="auto">
                          <a:xfrm>
                            <a:off x="1166" y="15269"/>
                            <a:ext cx="10740" cy="1569"/>
                          </a:xfrm>
                          <a:custGeom>
                            <a:avLst/>
                            <a:gdLst>
                              <a:gd name="T0" fmla="+- 0 4538 1166"/>
                              <a:gd name="T1" fmla="*/ T0 w 10740"/>
                              <a:gd name="T2" fmla="+- 0 15269 15269"/>
                              <a:gd name="T3" fmla="*/ 15269 h 1569"/>
                              <a:gd name="T4" fmla="+- 0 4345 1166"/>
                              <a:gd name="T5" fmla="*/ T4 w 10740"/>
                              <a:gd name="T6" fmla="+- 0 15290 15269"/>
                              <a:gd name="T7" fmla="*/ 15290 h 1569"/>
                              <a:gd name="T8" fmla="+- 0 4136 1166"/>
                              <a:gd name="T9" fmla="*/ T8 w 10740"/>
                              <a:gd name="T10" fmla="+- 0 15337 15269"/>
                              <a:gd name="T11" fmla="*/ 15337 h 1569"/>
                              <a:gd name="T12" fmla="+- 0 3907 1166"/>
                              <a:gd name="T13" fmla="*/ T12 w 10740"/>
                              <a:gd name="T14" fmla="+- 0 15409 15269"/>
                              <a:gd name="T15" fmla="*/ 15409 h 1569"/>
                              <a:gd name="T16" fmla="+- 0 3726 1166"/>
                              <a:gd name="T17" fmla="*/ T16 w 10740"/>
                              <a:gd name="T18" fmla="+- 0 15478 15269"/>
                              <a:gd name="T19" fmla="*/ 15478 h 1569"/>
                              <a:gd name="T20" fmla="+- 0 5249 1166"/>
                              <a:gd name="T21" fmla="*/ T20 w 10740"/>
                              <a:gd name="T22" fmla="+- 0 15478 15269"/>
                              <a:gd name="T23" fmla="*/ 15478 h 1569"/>
                              <a:gd name="T24" fmla="+- 0 5048 1166"/>
                              <a:gd name="T25" fmla="*/ T24 w 10740"/>
                              <a:gd name="T26" fmla="+- 0 15364 15269"/>
                              <a:gd name="T27" fmla="*/ 15364 h 1569"/>
                              <a:gd name="T28" fmla="+- 0 4886 1166"/>
                              <a:gd name="T29" fmla="*/ T28 w 10740"/>
                              <a:gd name="T30" fmla="+- 0 15305 15269"/>
                              <a:gd name="T31" fmla="*/ 15305 h 1569"/>
                              <a:gd name="T32" fmla="+- 0 4717 1166"/>
                              <a:gd name="T33" fmla="*/ T32 w 10740"/>
                              <a:gd name="T34" fmla="+- 0 15274 15269"/>
                              <a:gd name="T35" fmla="*/ 15274 h 1569"/>
                              <a:gd name="T36" fmla="+- 0 4538 1166"/>
                              <a:gd name="T37" fmla="*/ T36 w 10740"/>
                              <a:gd name="T38" fmla="+- 0 15269 15269"/>
                              <a:gd name="T39" fmla="*/ 15269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40" h="1569">
                                <a:moveTo>
                                  <a:pt x="3372" y="0"/>
                                </a:moveTo>
                                <a:lnTo>
                                  <a:pt x="3179" y="21"/>
                                </a:lnTo>
                                <a:lnTo>
                                  <a:pt x="2970" y="68"/>
                                </a:lnTo>
                                <a:lnTo>
                                  <a:pt x="2741" y="140"/>
                                </a:lnTo>
                                <a:lnTo>
                                  <a:pt x="2560" y="209"/>
                                </a:lnTo>
                                <a:lnTo>
                                  <a:pt x="4083" y="209"/>
                                </a:lnTo>
                                <a:lnTo>
                                  <a:pt x="3882" y="95"/>
                                </a:lnTo>
                                <a:lnTo>
                                  <a:pt x="3720" y="36"/>
                                </a:lnTo>
                                <a:lnTo>
                                  <a:pt x="3551" y="5"/>
                                </a:lnTo>
                                <a:lnTo>
                                  <a:pt x="337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10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 y="15178"/>
                            <a:ext cx="6631" cy="16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2.25pt;margin-top:759pt;width:596.3pt;height:83.5pt;z-index:-251588608;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1"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4VnFAAAA3AAAAA8AAABkcnMvZG93bnJldi54bWxEj0FrAjEUhO8F/0N4Qm81cYWiq1FEWJQe&#10;irWKHh+b183SzcuySd3tv28KhR6HmW+GWW0G14g7daH2rGE6USCIS29qrjSc34unOYgQkQ02nknD&#10;NwXYrEcPK8yN7/mN7qdYiVTCIUcNNsY2lzKUlhyGiW+Jk/fhO4cxya6SpsM+lbtGZko9S4c1pwWL&#10;Le0slZ+nL6dhdtzb2xzbCx6K/kW9Lo7N7Npr/TgetksQkYb4H/6jDyZxKoP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FZxQAAANwAAAAPAAAAAAAAAAAAAAAA&#10;AJ8CAABkcnMvZG93bnJldi54bWxQSwUGAAAAAAQABAD3AAAAkQMAAAAA&#10;">
                <v:imagedata r:id="rId3" o:title=""/>
              </v:shape>
              <v:group id="Group 1016" o:spid="_x0000_s1028"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020" o:spid="_x0000_s1029"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1k8EA&#10;AADcAAAADwAAAGRycy9kb3ducmV2LnhtbESPX2vCMBTF3wd+h3CFvc1Ut4lUo4ggOt/sps+X5toE&#10;m5vSxFq//TIQ9ng4f36cxap3teioDdazgvEoA0Fcem25UvDzvX2bgQgRWWPtmRQ8KMBqOXhZYK79&#10;nY/UFbESaYRDjgpMjE0uZSgNOQwj3xAn7+JbhzHJtpK6xXsad7WcZNlUOrScCAYb2hgqr8XNJS51&#10;u82h+PT25G39Fbrj9ExGqddhv56DiNTH//CzvdcK3rMP+DuTj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KNZPBAAAA3AAAAA8AAAAAAAAAAAAAAAAAmAIAAGRycy9kb3du&#10;cmV2LnhtbFBLBQYAAAAABAAEAPUAAACGAwAAAAA=&#10;" path="m10740,209r-6657,l4202,293r165,141l4538,603r183,198l4918,1027r215,256l5370,1569r5370,l10740,209xe" fillcolor="#005182" stroked="f">
                  <v:path arrowok="t" o:connecttype="custom" o:connectlocs="10740,15478;4083,15478;4202,15562;4367,15703;4538,15872;4721,16070;4918,16296;5133,16552;5370,16838;10740,16838;10740,15478" o:connectangles="0,0,0,0,0,0,0,0,0,0,0"/>
                </v:shape>
                <v:shape id="Freeform 1019" o:spid="_x0000_s1030"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QCMIA&#10;AADcAAAADwAAAGRycy9kb3ducmV2LnhtbESPXWvCMBSG74X9h3AGu7OpE2V0xiKFodud3cf1oTk2&#10;weakNLF2/34ZCF6+vB8P76acXCdGGoL1rGCR5SCIG68ttwq+Pt/mLyBCRNbYeSYFvxSg3D7MNlho&#10;f+UjjXVsRRrhUKACE2NfSBkaQw5D5nvi5J384DAmObRSD3hN466Tz3m+lg4tJ4LBnipDzbm+uMSl&#10;cV991Ctvv73t3sN4XP+QUerpcdq9gog0xXv41j5oBct8Bf9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pAIwgAAANwAAAAPAAAAAAAAAAAAAAAAAJgCAABkcnMvZG93&#10;bnJldi54bWxQSwUGAAAAAAQABAD1AAAAhwMAAAAA&#10;" path="m1102,901r-715,l430,902r44,2l559,915r77,21l698,969r38,48l745,1083,1102,901xe" fillcolor="#005182" stroked="f">
                  <v:path arrowok="t" o:connecttype="custom" o:connectlocs="1102,16170;387,16170;430,16171;474,16173;559,16184;636,16205;698,16238;736,16286;745,16352;1102,16170" o:connectangles="0,0,0,0,0,0,0,0,0,0"/>
                </v:shape>
                <v:shape id="Freeform 1018" o:spid="_x0000_s1031"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QOf8IA&#10;AADcAAAADwAAAGRycy9kb3ducmV2LnhtbESPX2vCMBTF3wf7DuEOfJvpJpZRTYsIQ92bddvzpbk2&#10;weamNFmt334RBns8nD8/zrqaXCdGGoL1rOBlnoEgbry23Cr4PL0/v4EIEVlj55kU3ChAVT4+rLHQ&#10;/spHGuvYijTCoUAFJsa+kDI0hhyGue+Jk3f2g8OY5NBKPeA1jbtOvmZZLh1aTgSDPW0NNZf6xyUu&#10;jbvtR7309svb7hDGY/5NRqnZ07RZgYg0xf/wX3uvFSyyHO5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A5/wgAAANwAAAAPAAAAAAAAAAAAAAAAAJgCAABkcnMvZG93&#10;bnJldi54bWxQSwUGAAAAAAQABAD1AAAAhwMAAAAA&#10;" path="m2560,209l,209,180,914r4,-1l196,912r76,-7l346,901r41,l1102,901,1552,674,1897,504,2208,358,2488,237r72,-28xe" fillcolor="#005182" stroked="f">
                  <v:path arrowok="t" o:connecttype="custom" o:connectlocs="2560,15478;0,15478;180,16183;184,16182;196,16181;272,16174;346,16170;387,16170;1102,16170;1552,15943;1897,15773;2208,15627;2488,15506;2560,15478" o:connectangles="0,0,0,0,0,0,0,0,0,0,0,0,0,0"/>
                </v:shape>
                <v:shape id="Freeform 1017" o:spid="_x0000_s1032"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lr8A&#10;AADcAAAADwAAAGRycy9kb3ducmV2LnhtbERPS2sCMRC+C/0PYQq9aVZLpWyNIoJYe3P7OA+b6SZ0&#10;M1k2cd3+e+cgePz43qvNGFo1UJ98ZAPzWQGKuI7Wc2Pg63M/fQWVMrLFNjIZ+KcEm/XDZIWljRc+&#10;0VDlRkkIpxINuJy7UutUOwqYZrEjFu439gGzwL7RtseLhIdWL4piqQN6lgaHHe0c1X/VOUgvDYfd&#10;R/US/Xf07TENp+UPOWOeHsftG6hMY76Lb+53a+C5kLVyRo6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Bz+WvwAAANwAAAAPAAAAAAAAAAAAAAAAAJgCAABkcnMvZG93bnJl&#10;di54bWxQSwUGAAAAAAQABAD1AAAAhAMAAAAA&#10;" path="m3372,l3179,21,2970,68r-229,72l2560,209r1523,l3882,95,3720,36,3551,5,3372,xe" fillcolor="#005182" stroked="f">
                  <v:path arrowok="t" o:connecttype="custom" o:connectlocs="3372,15269;3179,15290;2970,15337;2741,15409;2560,15478;4083,15478;3882,15364;3720,15305;3551,15274;3372,15269" o:connectangles="0,0,0,0,0,0,0,0,0,0"/>
                </v:shape>
              </v:group>
              <v:group id="Group 1010" o:spid="_x0000_s1033" style="position:absolute;left:1166;top:15269;width:10740;height:1569" coordorigin="1166,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015" o:spid="_x0000_s1034"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Xq8QA&#10;AADcAAAADwAAAGRycy9kb3ducmV2LnhtbERPTWvCQBC9F/wPywheim5UKCW6ihUExYPVBm1vQ3ZM&#10;UrOzIbvR+O/dg+Dx8b6n89aU4kq1KywrGA4iEMSp1QVnCpKfVf8ThPPIGkvLpOBODuazztsUY21v&#10;vKfrwWcihLCLUUHufRVL6dKcDLqBrYgDd7a1QR9gnUld4y2Em1KOouhDGiw4NORY0TKn9HJojIKv&#10;5He3vnwnctScNsft/76Jdn/vSvW67WICwlPrX+Kne60VjIdhfjg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V6vEAAAA3AAAAA8AAAAAAAAAAAAAAAAAmAIAAGRycy9k&#10;b3ducmV2LnhtbFBLBQYAAAAABAAEAPUAAACJAwAAAAA=&#10;" path="m10740,209r-6657,l4202,293r165,141l4538,603r183,198l4918,1027r215,256l5370,1569r5370,l10740,209xe" fillcolor="#00aeef" stroked="f">
                  <v:path arrowok="t" o:connecttype="custom" o:connectlocs="10740,15478;4083,15478;4202,15562;4367,15703;4538,15872;4721,16070;4918,16296;5133,16552;5370,16838;10740,16838;10740,15478" o:connectangles="0,0,0,0,0,0,0,0,0,0,0"/>
                </v:shape>
                <v:shape id="Freeform 1014" o:spid="_x0000_s1035"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MMgA&#10;AADcAAAADwAAAGRycy9kb3ducmV2LnhtbESPW2vCQBSE3wv9D8sR+lJ0EwulRFdRoWDpg7fg5e2Q&#10;PSap2bMhu9H037tCoY/DzHzDjKedqcSVGldaVhAPIhDEmdUl5wrS3Wf/A4TzyBory6TglxxMJ89P&#10;Y0y0vfGGrlufiwBhl6CCwvs6kdJlBRl0A1sTB+9sG4M+yCaXusFbgJtKDqPoXRosOSwUWNOioOyy&#10;bY2CeXpcLS/rVA7bw9f++2fTRqvTq1IvvW42AuGp8//hv/ZSK3iLY3ic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vIwyAAAANwAAAAPAAAAAAAAAAAAAAAAAJgCAABk&#10;cnMvZG93bnJldi54bWxQSwUGAAAAAAQABAD1AAAAjQMAAAAA&#10;" path="m1102,901r-715,l430,902r44,2l559,915r77,21l698,969r38,48l745,1083,1102,901xe" fillcolor="#00aeef" stroked="f">
                  <v:path arrowok="t" o:connecttype="custom" o:connectlocs="1102,16170;387,16170;430,16171;474,16173;559,16184;636,16205;698,16238;736,16286;745,16352;1102,16170" o:connectangles="0,0,0,0,0,0,0,0,0,0"/>
                </v:shape>
                <v:shape id="Freeform 1013" o:spid="_x0000_s1036"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R8gA&#10;AADcAAAADwAAAGRycy9kb3ducmV2LnhtbESPW2vCQBSE3wv9D8sR+lJ0YwqlRFdRoWDpg7fg5e2Q&#10;PSap2bMhu9H037tCoY/DzHzDjKedqcSVGldaVjAcRCCIM6tLzhWku8/+BwjnkTVWlknBLzmYTp6f&#10;xphoe+MNXbc+FwHCLkEFhfd1IqXLCjLoBrYmDt7ZNgZ9kE0udYO3ADeVjKPoXRosOSwUWNOioOyy&#10;bY2CeXpcLS/rVMbt4Wv//bNpo9XpVamXXjcbgfDU+f/wX3upFbwNY3icCUd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GxHyAAAANwAAAAPAAAAAAAAAAAAAAAAAJgCAABk&#10;cnMvZG93bnJldi54bWxQSwUGAAAAAAQABAD1AAAAjQMAAAAA&#10;" path="m2560,209l,209,180,914r4,-1l196,912r76,-7l346,901r41,l1102,901,1552,674,1897,504,2208,358,2488,237r72,-28xe" fillcolor="#00aeef" stroked="f">
                  <v:path arrowok="t" o:connecttype="custom" o:connectlocs="2560,15478;0,15478;180,16183;184,16182;196,16181;272,16174;346,16170;387,16170;1102,16170;1552,15943;1897,15773;2208,15627;2488,15506;2560,15478" o:connectangles="0,0,0,0,0,0,0,0,0,0,0,0,0,0"/>
                </v:shape>
                <v:shape id="Freeform 1012" o:spid="_x0000_s1037" style="position:absolute;left:1166;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3McA&#10;AADcAAAADwAAAGRycy9kb3ducmV2LnhtbESPS4vCQBCE78L+h6EXvMg6UUGWrKO4gqB48LFhH7cm&#10;0yZZMz0hM9H47x1B8FhU1VfUZNaaUpypdoVlBYN+BII4tbrgTEHytXx7B+E8ssbSMim4koPZ9KUz&#10;wVjbC+/pfPCZCBB2MSrIva9iKV2ak0HXtxVx8I62NuiDrDOpa7wEuCnlMIrG0mDBYSHHihY5padD&#10;YxR8Jr/b1WmXyGHzs/7e/O+baPvXU6r72s4/QHhq/TP8aK+0gtFgB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ydzHAAAA3AAAAA8AAAAAAAAAAAAAAAAAmAIAAGRy&#10;cy9kb3ducmV2LnhtbFBLBQYAAAAABAAEAPUAAACMAwAAAAA=&#10;" path="m3372,l3179,21,2970,68r-229,72l2560,209r1523,l3882,95,3720,36,3551,5,3372,xe" fillcolor="#00aeef" stroked="f">
                  <v:path arrowok="t" o:connecttype="custom" o:connectlocs="3372,15269;3179,15290;2970,15337;2741,15409;2560,15478;4083,15478;3882,15364;3720,15305;3551,15274;3372,15269" o:connectangles="0,0,0,0,0,0,0,0,0,0"/>
                </v:shape>
                <v:shape id="Picture 1011" o:spid="_x0000_s1038" type="#_x0000_t75" style="position:absolute;left:-10;top:15178;width:6631;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S+/EAAAA3AAAAA8AAABkcnMvZG93bnJldi54bWxEj81qAkEQhO+C7zC04E1njUHCxlEkEAho&#10;Dv4Ecmx22p3FnZ51p9X17Z1AwGNRVV9R82Xna3WlNlaBDUzGGSjiItiKSwOH/efoDVQUZIt1YDJw&#10;pwjLRb83x9yGG2/pupNSJQjHHA04kSbXOhaOPMZxaIiTdwytR0myLbVt8ZbgvtYvWTbTHitOCw4b&#10;+nBUnHYXb+D4c5cz/059XW3dGdGuN9+yNmY46FbvoIQ6eYb/21/WwHTyCn9n0hH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sS+/EAAAA3AAAAA8AAAAAAAAAAAAAAAAA&#10;nwIAAGRycy9kb3ducmV2LnhtbFBLBQYAAAAABAAEAPcAAACQAwAAAAA=&#10;">
                  <v:imagedata r:id="rId4" o:title=""/>
                </v:shape>
              </v:group>
              <w10:wrap anchorx="page" anchory="page"/>
            </v:group>
          </w:pict>
        </mc:Fallback>
      </mc:AlternateContent>
    </w:r>
    <w:r w:rsidR="00F64D1E" w:rsidRPr="00F64D1E">
      <w:rPr>
        <w:b/>
        <w:color w:val="FFFFFF" w:themeColor="background1"/>
        <w:sz w:val="18"/>
      </w:rPr>
      <w:fldChar w:fldCharType="begin"/>
    </w:r>
    <w:r w:rsidR="00F64D1E" w:rsidRPr="00F64D1E">
      <w:rPr>
        <w:b/>
        <w:color w:val="FFFFFF" w:themeColor="background1"/>
        <w:sz w:val="18"/>
      </w:rPr>
      <w:instrText xml:space="preserve"> PAGE   \* MERGEFORMAT </w:instrText>
    </w:r>
    <w:r w:rsidR="00F64D1E" w:rsidRPr="00F64D1E">
      <w:rPr>
        <w:b/>
        <w:color w:val="FFFFFF" w:themeColor="background1"/>
        <w:sz w:val="18"/>
      </w:rPr>
      <w:fldChar w:fldCharType="separate"/>
    </w:r>
    <w:r w:rsidR="0071597C">
      <w:rPr>
        <w:b/>
        <w:noProof/>
        <w:color w:val="FFFFFF" w:themeColor="background1"/>
        <w:sz w:val="18"/>
      </w:rPr>
      <w:t>7</w:t>
    </w:r>
    <w:r w:rsidR="00F64D1E" w:rsidRPr="00F64D1E">
      <w:rPr>
        <w:b/>
        <w:noProof/>
        <w:color w:val="FFFFFF" w:themeColor="background1"/>
        <w:sz w:val="18"/>
      </w:rPr>
      <w:fldChar w:fldCharType="end"/>
    </w:r>
    <w:r>
      <w:rPr>
        <w:b/>
        <w:noProof/>
        <w:color w:val="FFFFFF" w:themeColor="background1"/>
        <w:sz w:val="18"/>
      </w:rPr>
      <w:tab/>
      <w:t>TREATY OF WAITANGI</w:t>
    </w:r>
    <w:r w:rsidR="0067610C">
      <w:rPr>
        <w:b/>
        <w:noProof/>
        <w:color w:val="FFFFFF" w:themeColor="background1"/>
        <w:sz w:val="18"/>
      </w:rPr>
      <w:t xml:space="preserve"> TOOLKIT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F1" w:rsidRPr="000D151B" w:rsidRDefault="0056050C" w:rsidP="00007AB3">
    <w:pPr>
      <w:pStyle w:val="Footer"/>
      <w:tabs>
        <w:tab w:val="clear" w:pos="4153"/>
        <w:tab w:val="clear" w:pos="8306"/>
        <w:tab w:val="center" w:pos="426"/>
        <w:tab w:val="right" w:pos="8789"/>
      </w:tabs>
      <w:rPr>
        <w:b/>
        <w:color w:val="FFFFFF" w:themeColor="background1"/>
        <w:sz w:val="18"/>
      </w:rPr>
    </w:pPr>
    <w:r w:rsidRPr="008922F1">
      <w:rPr>
        <w:b/>
        <w:noProof/>
        <w:lang w:val="en-NZ" w:eastAsia="en-NZ"/>
      </w:rPr>
      <mc:AlternateContent>
        <mc:Choice Requires="wpg">
          <w:drawing>
            <wp:anchor distT="0" distB="0" distL="114300" distR="114300" simplePos="0" relativeHeight="251729920" behindDoc="1" locked="0" layoutInCell="1" allowOverlap="1" wp14:anchorId="511BA17D" wp14:editId="2C0F182C">
              <wp:simplePos x="0" y="0"/>
              <wp:positionH relativeFrom="page">
                <wp:posOffset>-27940</wp:posOffset>
              </wp:positionH>
              <wp:positionV relativeFrom="page">
                <wp:posOffset>9641568</wp:posOffset>
              </wp:positionV>
              <wp:extent cx="7573010" cy="1060450"/>
              <wp:effectExtent l="0" t="0" r="8890" b="6350"/>
              <wp:wrapNone/>
              <wp:docPr id="31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0450"/>
                        <a:chOff x="-10" y="15178"/>
                        <a:chExt cx="11926" cy="1670"/>
                      </a:xfrm>
                    </wpg:grpSpPr>
                    <pic:pic xmlns:pic="http://schemas.openxmlformats.org/drawingml/2006/picture">
                      <pic:nvPicPr>
                        <pic:cNvPr id="316" name="Picture 10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477"/>
                          <a:ext cx="11906" cy="1361"/>
                        </a:xfrm>
                        <a:prstGeom prst="rect">
                          <a:avLst/>
                        </a:prstGeom>
                        <a:noFill/>
                        <a:extLst>
                          <a:ext uri="{909E8E84-426E-40DD-AFC4-6F175D3DCCD1}">
                            <a14:hiddenFill xmlns:a14="http://schemas.microsoft.com/office/drawing/2010/main">
                              <a:solidFill>
                                <a:srgbClr val="FFFFFF"/>
                              </a:solidFill>
                            </a14:hiddenFill>
                          </a:ext>
                        </a:extLst>
                      </pic:spPr>
                    </pic:pic>
                    <wpg:grpSp>
                      <wpg:cNvPr id="317" name="Group 1000"/>
                      <wpg:cNvGrpSpPr>
                        <a:grpSpLocks/>
                      </wpg:cNvGrpSpPr>
                      <wpg:grpSpPr bwMode="auto">
                        <a:xfrm>
                          <a:off x="0" y="15269"/>
                          <a:ext cx="10740" cy="1569"/>
                          <a:chOff x="0" y="15269"/>
                          <a:chExt cx="10740" cy="1569"/>
                        </a:xfrm>
                      </wpg:grpSpPr>
                      <wps:wsp>
                        <wps:cNvPr id="318" name="Freeform 1004"/>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03"/>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3"/>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001"/>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51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995"/>
                      <wpg:cNvGrpSpPr>
                        <a:grpSpLocks/>
                      </wpg:cNvGrpSpPr>
                      <wpg:grpSpPr bwMode="auto">
                        <a:xfrm>
                          <a:off x="0" y="15269"/>
                          <a:ext cx="10740" cy="1569"/>
                          <a:chOff x="0" y="15269"/>
                          <a:chExt cx="10740" cy="1569"/>
                        </a:xfrm>
                      </wpg:grpSpPr>
                      <wps:wsp>
                        <wps:cNvPr id="366" name="Freeform 999"/>
                        <wps:cNvSpPr>
                          <a:spLocks/>
                        </wps:cNvSpPr>
                        <wps:spPr bwMode="auto">
                          <a:xfrm>
                            <a:off x="0" y="15269"/>
                            <a:ext cx="10740" cy="1569"/>
                          </a:xfrm>
                          <a:custGeom>
                            <a:avLst/>
                            <a:gdLst>
                              <a:gd name="T0" fmla="*/ 6656 w 10740"/>
                              <a:gd name="T1" fmla="+- 0 15478 15269"/>
                              <a:gd name="T2" fmla="*/ 15478 h 1569"/>
                              <a:gd name="T3" fmla="*/ 0 w 10740"/>
                              <a:gd name="T4" fmla="+- 0 15478 15269"/>
                              <a:gd name="T5" fmla="*/ 15478 h 1569"/>
                              <a:gd name="T6" fmla="*/ 0 w 10740"/>
                              <a:gd name="T7" fmla="+- 0 16838 15269"/>
                              <a:gd name="T8" fmla="*/ 16838 h 1569"/>
                              <a:gd name="T9" fmla="*/ 5370 w 10740"/>
                              <a:gd name="T10" fmla="+- 0 16838 15269"/>
                              <a:gd name="T11" fmla="*/ 16838 h 1569"/>
                              <a:gd name="T12" fmla="*/ 5606 w 10740"/>
                              <a:gd name="T13" fmla="+- 0 16552 15269"/>
                              <a:gd name="T14" fmla="*/ 16552 h 1569"/>
                              <a:gd name="T15" fmla="*/ 5821 w 10740"/>
                              <a:gd name="T16" fmla="+- 0 16296 15269"/>
                              <a:gd name="T17" fmla="*/ 16296 h 1569"/>
                              <a:gd name="T18" fmla="*/ 6018 w 10740"/>
                              <a:gd name="T19" fmla="+- 0 16070 15269"/>
                              <a:gd name="T20" fmla="*/ 16070 h 1569"/>
                              <a:gd name="T21" fmla="*/ 6201 w 10740"/>
                              <a:gd name="T22" fmla="+- 0 15872 15269"/>
                              <a:gd name="T23" fmla="*/ 15872 h 1569"/>
                              <a:gd name="T24" fmla="*/ 6373 w 10740"/>
                              <a:gd name="T25" fmla="+- 0 15703 15269"/>
                              <a:gd name="T26" fmla="*/ 15703 h 1569"/>
                              <a:gd name="T27" fmla="*/ 6537 w 10740"/>
                              <a:gd name="T28" fmla="+- 0 15562 15269"/>
                              <a:gd name="T29" fmla="*/ 15562 h 1569"/>
                              <a:gd name="T30" fmla="*/ 6656 w 10740"/>
                              <a:gd name="T31" fmla="+- 0 15478 15269"/>
                              <a:gd name="T32"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6656" y="209"/>
                                </a:moveTo>
                                <a:lnTo>
                                  <a:pt x="0" y="209"/>
                                </a:lnTo>
                                <a:lnTo>
                                  <a:pt x="0" y="1569"/>
                                </a:lnTo>
                                <a:lnTo>
                                  <a:pt x="5370" y="1569"/>
                                </a:lnTo>
                                <a:lnTo>
                                  <a:pt x="5606" y="1283"/>
                                </a:lnTo>
                                <a:lnTo>
                                  <a:pt x="5821" y="1027"/>
                                </a:lnTo>
                                <a:lnTo>
                                  <a:pt x="6018" y="801"/>
                                </a:lnTo>
                                <a:lnTo>
                                  <a:pt x="6201" y="603"/>
                                </a:lnTo>
                                <a:lnTo>
                                  <a:pt x="6373" y="434"/>
                                </a:lnTo>
                                <a:lnTo>
                                  <a:pt x="6537" y="293"/>
                                </a:lnTo>
                                <a:lnTo>
                                  <a:pt x="6656"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998"/>
                        <wps:cNvSpPr>
                          <a:spLocks/>
                        </wps:cNvSpPr>
                        <wps:spPr bwMode="auto">
                          <a:xfrm>
                            <a:off x="0" y="15269"/>
                            <a:ext cx="10740" cy="1569"/>
                          </a:xfrm>
                          <a:custGeom>
                            <a:avLst/>
                            <a:gdLst>
                              <a:gd name="T0" fmla="*/ 10740 w 10740"/>
                              <a:gd name="T1" fmla="+- 0 15478 15269"/>
                              <a:gd name="T2" fmla="*/ 15478 h 1569"/>
                              <a:gd name="T3" fmla="*/ 8180 w 10740"/>
                              <a:gd name="T4" fmla="+- 0 15478 15269"/>
                              <a:gd name="T5" fmla="*/ 15478 h 1569"/>
                              <a:gd name="T6" fmla="*/ 8252 w 10740"/>
                              <a:gd name="T7" fmla="+- 0 15506 15269"/>
                              <a:gd name="T8" fmla="*/ 15506 h 1569"/>
                              <a:gd name="T9" fmla="*/ 8532 w 10740"/>
                              <a:gd name="T10" fmla="+- 0 15627 15269"/>
                              <a:gd name="T11" fmla="*/ 15627 h 1569"/>
                              <a:gd name="T12" fmla="*/ 8843 w 10740"/>
                              <a:gd name="T13" fmla="+- 0 15773 15269"/>
                              <a:gd name="T14" fmla="*/ 15773 h 1569"/>
                              <a:gd name="T15" fmla="*/ 9188 w 10740"/>
                              <a:gd name="T16" fmla="+- 0 15943 15269"/>
                              <a:gd name="T17" fmla="*/ 15943 h 1569"/>
                              <a:gd name="T18" fmla="*/ 9994 w 10740"/>
                              <a:gd name="T19" fmla="+- 0 16352 15269"/>
                              <a:gd name="T20" fmla="*/ 16352 h 1569"/>
                              <a:gd name="T21" fmla="*/ 9995 w 10740"/>
                              <a:gd name="T22" fmla="+- 0 16317 15269"/>
                              <a:gd name="T23" fmla="*/ 16317 h 1569"/>
                              <a:gd name="T24" fmla="*/ 10019 w 10740"/>
                              <a:gd name="T25" fmla="+- 0 16260 15269"/>
                              <a:gd name="T26" fmla="*/ 16260 h 1569"/>
                              <a:gd name="T27" fmla="*/ 10070 w 10740"/>
                              <a:gd name="T28" fmla="+- 0 16220 15269"/>
                              <a:gd name="T29" fmla="*/ 16220 h 1569"/>
                              <a:gd name="T30" fmla="*/ 10141 w 10740"/>
                              <a:gd name="T31" fmla="+- 0 16193 15269"/>
                              <a:gd name="T32" fmla="*/ 16193 h 1569"/>
                              <a:gd name="T33" fmla="*/ 10223 w 10740"/>
                              <a:gd name="T34" fmla="+- 0 16177 15269"/>
                              <a:gd name="T35" fmla="*/ 16177 h 1569"/>
                              <a:gd name="T36" fmla="*/ 10309 w 10740"/>
                              <a:gd name="T37" fmla="+- 0 16171 15269"/>
                              <a:gd name="T38" fmla="*/ 16171 h 1569"/>
                              <a:gd name="T39" fmla="*/ 10352 w 10740"/>
                              <a:gd name="T40" fmla="+- 0 16170 15269"/>
                              <a:gd name="T41" fmla="*/ 16170 h 1569"/>
                              <a:gd name="T42" fmla="*/ 10563 w 10740"/>
                              <a:gd name="T43" fmla="+- 0 16170 15269"/>
                              <a:gd name="T44" fmla="*/ 16170 h 1569"/>
                              <a:gd name="T45" fmla="*/ 10740 w 10740"/>
                              <a:gd name="T46" fmla="+- 0 15478 15269"/>
                              <a:gd name="T47" fmla="*/ 15478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0740" h="1569">
                                <a:moveTo>
                                  <a:pt x="10740" y="209"/>
                                </a:moveTo>
                                <a:lnTo>
                                  <a:pt x="8180" y="209"/>
                                </a:lnTo>
                                <a:lnTo>
                                  <a:pt x="8252" y="237"/>
                                </a:lnTo>
                                <a:lnTo>
                                  <a:pt x="8532" y="358"/>
                                </a:lnTo>
                                <a:lnTo>
                                  <a:pt x="8843" y="504"/>
                                </a:lnTo>
                                <a:lnTo>
                                  <a:pt x="9188" y="674"/>
                                </a:lnTo>
                                <a:lnTo>
                                  <a:pt x="9994" y="1083"/>
                                </a:lnTo>
                                <a:lnTo>
                                  <a:pt x="9995" y="1048"/>
                                </a:lnTo>
                                <a:lnTo>
                                  <a:pt x="10019" y="991"/>
                                </a:lnTo>
                                <a:lnTo>
                                  <a:pt x="10070" y="951"/>
                                </a:lnTo>
                                <a:lnTo>
                                  <a:pt x="10141" y="924"/>
                                </a:lnTo>
                                <a:lnTo>
                                  <a:pt x="10223" y="908"/>
                                </a:lnTo>
                                <a:lnTo>
                                  <a:pt x="10309" y="902"/>
                                </a:lnTo>
                                <a:lnTo>
                                  <a:pt x="10352" y="901"/>
                                </a:lnTo>
                                <a:lnTo>
                                  <a:pt x="10563" y="901"/>
                                </a:lnTo>
                                <a:lnTo>
                                  <a:pt x="10740" y="209"/>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997"/>
                        <wps:cNvSpPr>
                          <a:spLocks/>
                        </wps:cNvSpPr>
                        <wps:spPr bwMode="auto">
                          <a:xfrm>
                            <a:off x="0" y="15269"/>
                            <a:ext cx="10740" cy="1569"/>
                          </a:xfrm>
                          <a:custGeom>
                            <a:avLst/>
                            <a:gdLst>
                              <a:gd name="T0" fmla="*/ 10563 w 10740"/>
                              <a:gd name="T1" fmla="+- 0 16170 15269"/>
                              <a:gd name="T2" fmla="*/ 16170 h 1569"/>
                              <a:gd name="T3" fmla="*/ 10352 w 10740"/>
                              <a:gd name="T4" fmla="+- 0 16170 15269"/>
                              <a:gd name="T5" fmla="*/ 16170 h 1569"/>
                              <a:gd name="T6" fmla="*/ 10393 w 10740"/>
                              <a:gd name="T7" fmla="+- 0 16170 15269"/>
                              <a:gd name="T8" fmla="*/ 16170 h 1569"/>
                              <a:gd name="T9" fmla="*/ 10432 w 10740"/>
                              <a:gd name="T10" fmla="+- 0 16172 15269"/>
                              <a:gd name="T11" fmla="*/ 16172 h 1569"/>
                              <a:gd name="T12" fmla="*/ 10498 w 10740"/>
                              <a:gd name="T13" fmla="+- 0 16176 15269"/>
                              <a:gd name="T14" fmla="*/ 16176 h 1569"/>
                              <a:gd name="T15" fmla="*/ 10560 w 10740"/>
                              <a:gd name="T16" fmla="+- 0 16183 15269"/>
                              <a:gd name="T17" fmla="*/ 16183 h 1569"/>
                              <a:gd name="T18" fmla="*/ 10563 w 10740"/>
                              <a:gd name="T19" fmla="+- 0 16170 15269"/>
                              <a:gd name="T20" fmla="*/ 16170 h 1569"/>
                            </a:gdLst>
                            <a:ahLst/>
                            <a:cxnLst>
                              <a:cxn ang="0">
                                <a:pos x="T0" y="T2"/>
                              </a:cxn>
                              <a:cxn ang="0">
                                <a:pos x="T3" y="T5"/>
                              </a:cxn>
                              <a:cxn ang="0">
                                <a:pos x="T6" y="T8"/>
                              </a:cxn>
                              <a:cxn ang="0">
                                <a:pos x="T9" y="T11"/>
                              </a:cxn>
                              <a:cxn ang="0">
                                <a:pos x="T12" y="T14"/>
                              </a:cxn>
                              <a:cxn ang="0">
                                <a:pos x="T15" y="T17"/>
                              </a:cxn>
                              <a:cxn ang="0">
                                <a:pos x="T18" y="T20"/>
                              </a:cxn>
                            </a:cxnLst>
                            <a:rect l="0" t="0" r="r" b="b"/>
                            <a:pathLst>
                              <a:path w="10740" h="1569">
                                <a:moveTo>
                                  <a:pt x="10563" y="901"/>
                                </a:moveTo>
                                <a:lnTo>
                                  <a:pt x="10352" y="901"/>
                                </a:lnTo>
                                <a:lnTo>
                                  <a:pt x="10393" y="901"/>
                                </a:lnTo>
                                <a:lnTo>
                                  <a:pt x="10432" y="903"/>
                                </a:lnTo>
                                <a:lnTo>
                                  <a:pt x="10498" y="907"/>
                                </a:lnTo>
                                <a:lnTo>
                                  <a:pt x="10560" y="914"/>
                                </a:lnTo>
                                <a:lnTo>
                                  <a:pt x="10563" y="901"/>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996"/>
                        <wps:cNvSpPr>
                          <a:spLocks/>
                        </wps:cNvSpPr>
                        <wps:spPr bwMode="auto">
                          <a:xfrm>
                            <a:off x="0" y="15269"/>
                            <a:ext cx="10740" cy="1569"/>
                          </a:xfrm>
                          <a:custGeom>
                            <a:avLst/>
                            <a:gdLst>
                              <a:gd name="T0" fmla="*/ 7368 w 10740"/>
                              <a:gd name="T1" fmla="+- 0 15269 15269"/>
                              <a:gd name="T2" fmla="*/ 15269 h 1569"/>
                              <a:gd name="T3" fmla="*/ 7189 w 10740"/>
                              <a:gd name="T4" fmla="+- 0 15274 15269"/>
                              <a:gd name="T5" fmla="*/ 15274 h 1569"/>
                              <a:gd name="T6" fmla="*/ 7020 w 10740"/>
                              <a:gd name="T7" fmla="+- 0 15305 15269"/>
                              <a:gd name="T8" fmla="*/ 15305 h 1569"/>
                              <a:gd name="T9" fmla="*/ 6857 w 10740"/>
                              <a:gd name="T10" fmla="+- 0 15364 15269"/>
                              <a:gd name="T11" fmla="*/ 15364 h 1569"/>
                              <a:gd name="T12" fmla="*/ 6697 w 10740"/>
                              <a:gd name="T13" fmla="+- 0 15449 15269"/>
                              <a:gd name="T14" fmla="*/ 15449 h 1569"/>
                              <a:gd name="T15" fmla="*/ 6656 w 10740"/>
                              <a:gd name="T16" fmla="+- 0 15478 15269"/>
                              <a:gd name="T17" fmla="*/ 15478 h 1569"/>
                              <a:gd name="T18" fmla="*/ 8180 w 10740"/>
                              <a:gd name="T19" fmla="+- 0 15478 15269"/>
                              <a:gd name="T20" fmla="*/ 15478 h 1569"/>
                              <a:gd name="T21" fmla="*/ 7999 w 10740"/>
                              <a:gd name="T22" fmla="+- 0 15409 15269"/>
                              <a:gd name="T23" fmla="*/ 15409 h 1569"/>
                              <a:gd name="T24" fmla="*/ 7769 w 10740"/>
                              <a:gd name="T25" fmla="+- 0 15337 15269"/>
                              <a:gd name="T26" fmla="*/ 15337 h 1569"/>
                              <a:gd name="T27" fmla="*/ 7560 w 10740"/>
                              <a:gd name="T28" fmla="+- 0 15290 15269"/>
                              <a:gd name="T29" fmla="*/ 15290 h 1569"/>
                              <a:gd name="T30" fmla="*/ 7368 w 10740"/>
                              <a:gd name="T31" fmla="+- 0 15269 15269"/>
                              <a:gd name="T32" fmla="*/ 15269 h 15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0740" h="1569">
                                <a:moveTo>
                                  <a:pt x="7368" y="0"/>
                                </a:moveTo>
                                <a:lnTo>
                                  <a:pt x="7189" y="5"/>
                                </a:lnTo>
                                <a:lnTo>
                                  <a:pt x="7020" y="36"/>
                                </a:lnTo>
                                <a:lnTo>
                                  <a:pt x="6857" y="95"/>
                                </a:lnTo>
                                <a:lnTo>
                                  <a:pt x="6697" y="180"/>
                                </a:lnTo>
                                <a:lnTo>
                                  <a:pt x="6656" y="209"/>
                                </a:lnTo>
                                <a:lnTo>
                                  <a:pt x="8180" y="209"/>
                                </a:lnTo>
                                <a:lnTo>
                                  <a:pt x="7999" y="140"/>
                                </a:lnTo>
                                <a:lnTo>
                                  <a:pt x="7769" y="68"/>
                                </a:lnTo>
                                <a:lnTo>
                                  <a:pt x="7560" y="21"/>
                                </a:lnTo>
                                <a:lnTo>
                                  <a:pt x="736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993"/>
                      <wpg:cNvGrpSpPr>
                        <a:grpSpLocks/>
                      </wpg:cNvGrpSpPr>
                      <wpg:grpSpPr bwMode="auto">
                        <a:xfrm>
                          <a:off x="6819" y="16187"/>
                          <a:ext cx="2273" cy="650"/>
                          <a:chOff x="6819" y="16187"/>
                          <a:chExt cx="2273" cy="650"/>
                        </a:xfrm>
                      </wpg:grpSpPr>
                      <wps:wsp>
                        <wps:cNvPr id="371" name="Freeform 994"/>
                        <wps:cNvSpPr>
                          <a:spLocks/>
                        </wps:cNvSpPr>
                        <wps:spPr bwMode="auto">
                          <a:xfrm>
                            <a:off x="6819" y="16187"/>
                            <a:ext cx="2273" cy="650"/>
                          </a:xfrm>
                          <a:custGeom>
                            <a:avLst/>
                            <a:gdLst>
                              <a:gd name="T0" fmla="+- 0 7765 6819"/>
                              <a:gd name="T1" fmla="*/ T0 w 2273"/>
                              <a:gd name="T2" fmla="+- 0 16187 16187"/>
                              <a:gd name="T3" fmla="*/ 16187 h 650"/>
                              <a:gd name="T4" fmla="+- 0 7672 6819"/>
                              <a:gd name="T5" fmla="*/ T4 w 2273"/>
                              <a:gd name="T6" fmla="+- 0 16195 16187"/>
                              <a:gd name="T7" fmla="*/ 16195 h 650"/>
                              <a:gd name="T8" fmla="+- 0 7582 6819"/>
                              <a:gd name="T9" fmla="*/ T8 w 2273"/>
                              <a:gd name="T10" fmla="+- 0 16217 16187"/>
                              <a:gd name="T11" fmla="*/ 16217 h 650"/>
                              <a:gd name="T12" fmla="+- 0 7493 6819"/>
                              <a:gd name="T13" fmla="*/ T12 w 2273"/>
                              <a:gd name="T14" fmla="+- 0 16255 16187"/>
                              <a:gd name="T15" fmla="*/ 16255 h 650"/>
                              <a:gd name="T16" fmla="+- 0 7402 6819"/>
                              <a:gd name="T17" fmla="*/ T16 w 2273"/>
                              <a:gd name="T18" fmla="+- 0 16307 16187"/>
                              <a:gd name="T19" fmla="*/ 16307 h 650"/>
                              <a:gd name="T20" fmla="+- 0 7308 6819"/>
                              <a:gd name="T21" fmla="*/ T20 w 2273"/>
                              <a:gd name="T22" fmla="+- 0 16374 16187"/>
                              <a:gd name="T23" fmla="*/ 16374 h 650"/>
                              <a:gd name="T24" fmla="+- 0 7209 6819"/>
                              <a:gd name="T25" fmla="*/ T24 w 2273"/>
                              <a:gd name="T26" fmla="+- 0 16456 16187"/>
                              <a:gd name="T27" fmla="*/ 16456 h 650"/>
                              <a:gd name="T28" fmla="+- 0 7104 6819"/>
                              <a:gd name="T29" fmla="*/ T28 w 2273"/>
                              <a:gd name="T30" fmla="+- 0 16553 16187"/>
                              <a:gd name="T31" fmla="*/ 16553 h 650"/>
                              <a:gd name="T32" fmla="+- 0 6989 6819"/>
                              <a:gd name="T33" fmla="*/ T32 w 2273"/>
                              <a:gd name="T34" fmla="+- 0 16665 16187"/>
                              <a:gd name="T35" fmla="*/ 16665 h 650"/>
                              <a:gd name="T36" fmla="+- 0 6864 6819"/>
                              <a:gd name="T37" fmla="*/ T36 w 2273"/>
                              <a:gd name="T38" fmla="+- 0 16792 16187"/>
                              <a:gd name="T39" fmla="*/ 16792 h 650"/>
                              <a:gd name="T40" fmla="+- 0 6819 6819"/>
                              <a:gd name="T41" fmla="*/ T40 w 2273"/>
                              <a:gd name="T42" fmla="+- 0 16838 16187"/>
                              <a:gd name="T43" fmla="*/ 16838 h 650"/>
                              <a:gd name="T44" fmla="+- 0 9093 6819"/>
                              <a:gd name="T45" fmla="*/ T44 w 2273"/>
                              <a:gd name="T46" fmla="+- 0 16838 16187"/>
                              <a:gd name="T47" fmla="*/ 16838 h 650"/>
                              <a:gd name="T48" fmla="+- 0 8822 6819"/>
                              <a:gd name="T49" fmla="*/ T48 w 2273"/>
                              <a:gd name="T50" fmla="+- 0 16665 16187"/>
                              <a:gd name="T51" fmla="*/ 16665 h 650"/>
                              <a:gd name="T52" fmla="+- 0 8641 6819"/>
                              <a:gd name="T53" fmla="*/ T52 w 2273"/>
                              <a:gd name="T54" fmla="+- 0 16553 16187"/>
                              <a:gd name="T55" fmla="*/ 16553 h 650"/>
                              <a:gd name="T56" fmla="+- 0 8478 6819"/>
                              <a:gd name="T57" fmla="*/ T56 w 2273"/>
                              <a:gd name="T58" fmla="+- 0 16456 16187"/>
                              <a:gd name="T59" fmla="*/ 16456 h 650"/>
                              <a:gd name="T60" fmla="+- 0 8331 6819"/>
                              <a:gd name="T61" fmla="*/ T60 w 2273"/>
                              <a:gd name="T62" fmla="+- 0 16374 16187"/>
                              <a:gd name="T63" fmla="*/ 16374 h 650"/>
                              <a:gd name="T64" fmla="+- 0 8198 6819"/>
                              <a:gd name="T65" fmla="*/ T64 w 2273"/>
                              <a:gd name="T66" fmla="+- 0 16307 16187"/>
                              <a:gd name="T67" fmla="*/ 16307 h 650"/>
                              <a:gd name="T68" fmla="+- 0 8076 6819"/>
                              <a:gd name="T69" fmla="*/ T68 w 2273"/>
                              <a:gd name="T70" fmla="+- 0 16255 16187"/>
                              <a:gd name="T71" fmla="*/ 16255 h 650"/>
                              <a:gd name="T72" fmla="+- 0 7965 6819"/>
                              <a:gd name="T73" fmla="*/ T72 w 2273"/>
                              <a:gd name="T74" fmla="+- 0 16217 16187"/>
                              <a:gd name="T75" fmla="*/ 16217 h 650"/>
                              <a:gd name="T76" fmla="+- 0 7862 6819"/>
                              <a:gd name="T77" fmla="*/ T76 w 2273"/>
                              <a:gd name="T78" fmla="+- 0 16195 16187"/>
                              <a:gd name="T79" fmla="*/ 16195 h 650"/>
                              <a:gd name="T80" fmla="+- 0 7765 6819"/>
                              <a:gd name="T81" fmla="*/ T80 w 2273"/>
                              <a:gd name="T82" fmla="+- 0 16187 16187"/>
                              <a:gd name="T83" fmla="*/ 16187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73" h="650">
                                <a:moveTo>
                                  <a:pt x="946" y="0"/>
                                </a:moveTo>
                                <a:lnTo>
                                  <a:pt x="853" y="8"/>
                                </a:lnTo>
                                <a:lnTo>
                                  <a:pt x="763" y="30"/>
                                </a:lnTo>
                                <a:lnTo>
                                  <a:pt x="674" y="68"/>
                                </a:lnTo>
                                <a:lnTo>
                                  <a:pt x="583" y="120"/>
                                </a:lnTo>
                                <a:lnTo>
                                  <a:pt x="489" y="187"/>
                                </a:lnTo>
                                <a:lnTo>
                                  <a:pt x="390" y="269"/>
                                </a:lnTo>
                                <a:lnTo>
                                  <a:pt x="285" y="366"/>
                                </a:lnTo>
                                <a:lnTo>
                                  <a:pt x="170" y="478"/>
                                </a:lnTo>
                                <a:lnTo>
                                  <a:pt x="45" y="605"/>
                                </a:lnTo>
                                <a:lnTo>
                                  <a:pt x="0" y="651"/>
                                </a:lnTo>
                                <a:lnTo>
                                  <a:pt x="2274" y="651"/>
                                </a:lnTo>
                                <a:lnTo>
                                  <a:pt x="2003" y="478"/>
                                </a:lnTo>
                                <a:lnTo>
                                  <a:pt x="1822" y="366"/>
                                </a:lnTo>
                                <a:lnTo>
                                  <a:pt x="1659" y="269"/>
                                </a:lnTo>
                                <a:lnTo>
                                  <a:pt x="1512" y="187"/>
                                </a:lnTo>
                                <a:lnTo>
                                  <a:pt x="1379" y="120"/>
                                </a:lnTo>
                                <a:lnTo>
                                  <a:pt x="1257" y="68"/>
                                </a:lnTo>
                                <a:lnTo>
                                  <a:pt x="1146" y="30"/>
                                </a:lnTo>
                                <a:lnTo>
                                  <a:pt x="1043" y="8"/>
                                </a:lnTo>
                                <a:lnTo>
                                  <a:pt x="94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980"/>
                      <wpg:cNvGrpSpPr>
                        <a:grpSpLocks/>
                      </wpg:cNvGrpSpPr>
                      <wpg:grpSpPr bwMode="auto">
                        <a:xfrm>
                          <a:off x="5294" y="15188"/>
                          <a:ext cx="6611" cy="1650"/>
                          <a:chOff x="5294" y="15188"/>
                          <a:chExt cx="6611" cy="1650"/>
                        </a:xfrm>
                      </wpg:grpSpPr>
                      <wps:wsp>
                        <wps:cNvPr id="373" name="Freeform 992"/>
                        <wps:cNvSpPr>
                          <a:spLocks/>
                        </wps:cNvSpPr>
                        <wps:spPr bwMode="auto">
                          <a:xfrm>
                            <a:off x="5294" y="15188"/>
                            <a:ext cx="6611" cy="1650"/>
                          </a:xfrm>
                          <a:custGeom>
                            <a:avLst/>
                            <a:gdLst>
                              <a:gd name="T0" fmla="+- 0 7827 5294"/>
                              <a:gd name="T1" fmla="*/ T0 w 6611"/>
                              <a:gd name="T2" fmla="+- 0 15580 15188"/>
                              <a:gd name="T3" fmla="*/ 15580 h 1650"/>
                              <a:gd name="T4" fmla="+- 0 7533 5294"/>
                              <a:gd name="T5" fmla="*/ T4 w 6611"/>
                              <a:gd name="T6" fmla="+- 0 15586 15188"/>
                              <a:gd name="T7" fmla="*/ 15586 h 1650"/>
                              <a:gd name="T8" fmla="+- 0 7245 5294"/>
                              <a:gd name="T9" fmla="*/ T8 w 6611"/>
                              <a:gd name="T10" fmla="+- 0 15616 15188"/>
                              <a:gd name="T11" fmla="*/ 15616 h 1650"/>
                              <a:gd name="T12" fmla="+- 0 6968 5294"/>
                              <a:gd name="T13" fmla="*/ T12 w 6611"/>
                              <a:gd name="T14" fmla="+- 0 15670 15188"/>
                              <a:gd name="T15" fmla="*/ 15670 h 1650"/>
                              <a:gd name="T16" fmla="+- 0 6701 5294"/>
                              <a:gd name="T17" fmla="*/ T16 w 6611"/>
                              <a:gd name="T18" fmla="+- 0 15744 15188"/>
                              <a:gd name="T19" fmla="*/ 15744 h 1650"/>
                              <a:gd name="T20" fmla="+- 0 6448 5294"/>
                              <a:gd name="T21" fmla="*/ T20 w 6611"/>
                              <a:gd name="T22" fmla="+- 0 15842 15188"/>
                              <a:gd name="T23" fmla="*/ 15842 h 1650"/>
                              <a:gd name="T24" fmla="+- 0 6210 5294"/>
                              <a:gd name="T25" fmla="*/ T24 w 6611"/>
                              <a:gd name="T26" fmla="+- 0 15958 15188"/>
                              <a:gd name="T27" fmla="*/ 15958 h 1650"/>
                              <a:gd name="T28" fmla="+- 0 5989 5294"/>
                              <a:gd name="T29" fmla="*/ T28 w 6611"/>
                              <a:gd name="T30" fmla="+- 0 16092 15188"/>
                              <a:gd name="T31" fmla="*/ 16092 h 1650"/>
                              <a:gd name="T32" fmla="+- 0 5787 5294"/>
                              <a:gd name="T33" fmla="*/ T32 w 6611"/>
                              <a:gd name="T34" fmla="+- 0 16244 15188"/>
                              <a:gd name="T35" fmla="*/ 16244 h 1650"/>
                              <a:gd name="T36" fmla="+- 0 5607 5294"/>
                              <a:gd name="T37" fmla="*/ T36 w 6611"/>
                              <a:gd name="T38" fmla="+- 0 16412 15188"/>
                              <a:gd name="T39" fmla="*/ 16412 h 1650"/>
                              <a:gd name="T40" fmla="+- 0 5449 5294"/>
                              <a:gd name="T41" fmla="*/ T40 w 6611"/>
                              <a:gd name="T42" fmla="+- 0 16596 15188"/>
                              <a:gd name="T43" fmla="*/ 16596 h 1650"/>
                              <a:gd name="T44" fmla="+- 0 5317 5294"/>
                              <a:gd name="T45" fmla="*/ T44 w 6611"/>
                              <a:gd name="T46" fmla="+- 0 16794 15188"/>
                              <a:gd name="T47" fmla="*/ 16794 h 1650"/>
                              <a:gd name="T48" fmla="+- 0 5294 5294"/>
                              <a:gd name="T49" fmla="*/ T48 w 6611"/>
                              <a:gd name="T50" fmla="+- 0 16838 15188"/>
                              <a:gd name="T51" fmla="*/ 16838 h 1650"/>
                              <a:gd name="T52" fmla="+- 0 5594 5294"/>
                              <a:gd name="T53" fmla="*/ T52 w 6611"/>
                              <a:gd name="T54" fmla="+- 0 16838 15188"/>
                              <a:gd name="T55" fmla="*/ 16838 h 1650"/>
                              <a:gd name="T56" fmla="+- 0 5637 5294"/>
                              <a:gd name="T57" fmla="*/ T56 w 6611"/>
                              <a:gd name="T58" fmla="+- 0 16770 15188"/>
                              <a:gd name="T59" fmla="*/ 16770 h 1650"/>
                              <a:gd name="T60" fmla="+- 0 5769 5294"/>
                              <a:gd name="T61" fmla="*/ T60 w 6611"/>
                              <a:gd name="T62" fmla="+- 0 16606 15188"/>
                              <a:gd name="T63" fmla="*/ 16606 h 1650"/>
                              <a:gd name="T64" fmla="+- 0 5915 5294"/>
                              <a:gd name="T65" fmla="*/ T64 w 6611"/>
                              <a:gd name="T66" fmla="+- 0 16460 15188"/>
                              <a:gd name="T67" fmla="*/ 16460 h 1650"/>
                              <a:gd name="T68" fmla="+- 0 6071 5294"/>
                              <a:gd name="T69" fmla="*/ T68 w 6611"/>
                              <a:gd name="T70" fmla="+- 0 16334 15188"/>
                              <a:gd name="T71" fmla="*/ 16334 h 1650"/>
                              <a:gd name="T72" fmla="+- 0 6237 5294"/>
                              <a:gd name="T73" fmla="*/ T72 w 6611"/>
                              <a:gd name="T74" fmla="+- 0 16226 15188"/>
                              <a:gd name="T75" fmla="*/ 16226 h 1650"/>
                              <a:gd name="T76" fmla="+- 0 6410 5294"/>
                              <a:gd name="T77" fmla="*/ T76 w 6611"/>
                              <a:gd name="T78" fmla="+- 0 16132 15188"/>
                              <a:gd name="T79" fmla="*/ 16132 h 1650"/>
                              <a:gd name="T80" fmla="+- 0 6588 5294"/>
                              <a:gd name="T81" fmla="*/ T80 w 6611"/>
                              <a:gd name="T82" fmla="+- 0 16054 15188"/>
                              <a:gd name="T83" fmla="*/ 16054 h 1650"/>
                              <a:gd name="T84" fmla="+- 0 6768 5294"/>
                              <a:gd name="T85" fmla="*/ T84 w 6611"/>
                              <a:gd name="T86" fmla="+- 0 15990 15188"/>
                              <a:gd name="T87" fmla="*/ 15990 h 1650"/>
                              <a:gd name="T88" fmla="+- 0 6947 5294"/>
                              <a:gd name="T89" fmla="*/ T88 w 6611"/>
                              <a:gd name="T90" fmla="+- 0 15938 15188"/>
                              <a:gd name="T91" fmla="*/ 15938 h 1650"/>
                              <a:gd name="T92" fmla="+- 0 7125 5294"/>
                              <a:gd name="T93" fmla="*/ T92 w 6611"/>
                              <a:gd name="T94" fmla="+- 0 15898 15188"/>
                              <a:gd name="T95" fmla="*/ 15898 h 1650"/>
                              <a:gd name="T96" fmla="+- 0 7299 5294"/>
                              <a:gd name="T97" fmla="*/ T96 w 6611"/>
                              <a:gd name="T98" fmla="+- 0 15866 15188"/>
                              <a:gd name="T99" fmla="*/ 15866 h 1650"/>
                              <a:gd name="T100" fmla="+- 0 7465 5294"/>
                              <a:gd name="T101" fmla="*/ T100 w 6611"/>
                              <a:gd name="T102" fmla="+- 0 15844 15188"/>
                              <a:gd name="T103" fmla="*/ 15844 h 1650"/>
                              <a:gd name="T104" fmla="+- 0 7623 5294"/>
                              <a:gd name="T105" fmla="*/ T104 w 6611"/>
                              <a:gd name="T106" fmla="+- 0 15830 15188"/>
                              <a:gd name="T107" fmla="*/ 15830 h 1650"/>
                              <a:gd name="T108" fmla="+- 0 7770 5294"/>
                              <a:gd name="T109" fmla="*/ T108 w 6611"/>
                              <a:gd name="T110" fmla="+- 0 15822 15188"/>
                              <a:gd name="T111" fmla="*/ 15822 h 1650"/>
                              <a:gd name="T112" fmla="+- 0 7903 5294"/>
                              <a:gd name="T113" fmla="*/ T112 w 6611"/>
                              <a:gd name="T114" fmla="+- 0 15820 15188"/>
                              <a:gd name="T115" fmla="*/ 15820 h 1650"/>
                              <a:gd name="T116" fmla="+- 0 9034 5294"/>
                              <a:gd name="T117" fmla="*/ T116 w 6611"/>
                              <a:gd name="T118" fmla="+- 0 15820 15188"/>
                              <a:gd name="T119" fmla="*/ 15820 h 1650"/>
                              <a:gd name="T120" fmla="+- 0 8735 5294"/>
                              <a:gd name="T121" fmla="*/ T120 w 6611"/>
                              <a:gd name="T122" fmla="+- 0 15720 15188"/>
                              <a:gd name="T123" fmla="*/ 15720 h 1650"/>
                              <a:gd name="T124" fmla="+- 0 8431 5294"/>
                              <a:gd name="T125" fmla="*/ T124 w 6611"/>
                              <a:gd name="T126" fmla="+- 0 15646 15188"/>
                              <a:gd name="T127" fmla="*/ 15646 h 1650"/>
                              <a:gd name="T128" fmla="+- 0 8127 5294"/>
                              <a:gd name="T129" fmla="*/ T128 w 6611"/>
                              <a:gd name="T130" fmla="+- 0 15600 15188"/>
                              <a:gd name="T131" fmla="*/ 15600 h 1650"/>
                              <a:gd name="T132" fmla="+- 0 7827 5294"/>
                              <a:gd name="T133" fmla="*/ T132 w 6611"/>
                              <a:gd name="T134" fmla="+- 0 15580 15188"/>
                              <a:gd name="T135" fmla="*/ 155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11" h="1650">
                                <a:moveTo>
                                  <a:pt x="2533" y="392"/>
                                </a:moveTo>
                                <a:lnTo>
                                  <a:pt x="2239" y="398"/>
                                </a:lnTo>
                                <a:lnTo>
                                  <a:pt x="1951" y="428"/>
                                </a:lnTo>
                                <a:lnTo>
                                  <a:pt x="1674" y="482"/>
                                </a:lnTo>
                                <a:lnTo>
                                  <a:pt x="1407" y="556"/>
                                </a:lnTo>
                                <a:lnTo>
                                  <a:pt x="1154" y="654"/>
                                </a:lnTo>
                                <a:lnTo>
                                  <a:pt x="916" y="770"/>
                                </a:lnTo>
                                <a:lnTo>
                                  <a:pt x="695" y="904"/>
                                </a:lnTo>
                                <a:lnTo>
                                  <a:pt x="493" y="1056"/>
                                </a:lnTo>
                                <a:lnTo>
                                  <a:pt x="313" y="1224"/>
                                </a:lnTo>
                                <a:lnTo>
                                  <a:pt x="155" y="1408"/>
                                </a:lnTo>
                                <a:lnTo>
                                  <a:pt x="23" y="1606"/>
                                </a:lnTo>
                                <a:lnTo>
                                  <a:pt x="0" y="1650"/>
                                </a:lnTo>
                                <a:lnTo>
                                  <a:pt x="300" y="1650"/>
                                </a:lnTo>
                                <a:lnTo>
                                  <a:pt x="343" y="1582"/>
                                </a:lnTo>
                                <a:lnTo>
                                  <a:pt x="475" y="1418"/>
                                </a:lnTo>
                                <a:lnTo>
                                  <a:pt x="621" y="1272"/>
                                </a:lnTo>
                                <a:lnTo>
                                  <a:pt x="777" y="1146"/>
                                </a:lnTo>
                                <a:lnTo>
                                  <a:pt x="943" y="1038"/>
                                </a:lnTo>
                                <a:lnTo>
                                  <a:pt x="1116" y="944"/>
                                </a:lnTo>
                                <a:lnTo>
                                  <a:pt x="1294" y="866"/>
                                </a:lnTo>
                                <a:lnTo>
                                  <a:pt x="1474" y="802"/>
                                </a:lnTo>
                                <a:lnTo>
                                  <a:pt x="1653" y="750"/>
                                </a:lnTo>
                                <a:lnTo>
                                  <a:pt x="1831" y="710"/>
                                </a:lnTo>
                                <a:lnTo>
                                  <a:pt x="2005" y="678"/>
                                </a:lnTo>
                                <a:lnTo>
                                  <a:pt x="2171" y="656"/>
                                </a:lnTo>
                                <a:lnTo>
                                  <a:pt x="2329" y="642"/>
                                </a:lnTo>
                                <a:lnTo>
                                  <a:pt x="2476" y="634"/>
                                </a:lnTo>
                                <a:lnTo>
                                  <a:pt x="2609" y="632"/>
                                </a:lnTo>
                                <a:lnTo>
                                  <a:pt x="3740" y="632"/>
                                </a:lnTo>
                                <a:lnTo>
                                  <a:pt x="3441" y="532"/>
                                </a:lnTo>
                                <a:lnTo>
                                  <a:pt x="3137" y="458"/>
                                </a:lnTo>
                                <a:lnTo>
                                  <a:pt x="2833" y="412"/>
                                </a:lnTo>
                                <a:lnTo>
                                  <a:pt x="2533" y="3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991"/>
                        <wps:cNvSpPr>
                          <a:spLocks/>
                        </wps:cNvSpPr>
                        <wps:spPr bwMode="auto">
                          <a:xfrm>
                            <a:off x="5294" y="15188"/>
                            <a:ext cx="6611" cy="1650"/>
                          </a:xfrm>
                          <a:custGeom>
                            <a:avLst/>
                            <a:gdLst>
                              <a:gd name="T0" fmla="+- 0 7990 5294"/>
                              <a:gd name="T1" fmla="*/ T0 w 6611"/>
                              <a:gd name="T2" fmla="+- 0 16040 15188"/>
                              <a:gd name="T3" fmla="*/ 16040 h 1650"/>
                              <a:gd name="T4" fmla="+- 0 7788 5294"/>
                              <a:gd name="T5" fmla="*/ T4 w 6611"/>
                              <a:gd name="T6" fmla="+- 0 16042 15188"/>
                              <a:gd name="T7" fmla="*/ 16042 h 1650"/>
                              <a:gd name="T8" fmla="+- 0 7588 5294"/>
                              <a:gd name="T9" fmla="*/ T8 w 6611"/>
                              <a:gd name="T10" fmla="+- 0 16056 15188"/>
                              <a:gd name="T11" fmla="*/ 16056 h 1650"/>
                              <a:gd name="T12" fmla="+- 0 7392 5294"/>
                              <a:gd name="T13" fmla="*/ T12 w 6611"/>
                              <a:gd name="T14" fmla="+- 0 16084 15188"/>
                              <a:gd name="T15" fmla="*/ 16084 h 1650"/>
                              <a:gd name="T16" fmla="+- 0 7199 5294"/>
                              <a:gd name="T17" fmla="*/ T16 w 6611"/>
                              <a:gd name="T18" fmla="+- 0 16124 15188"/>
                              <a:gd name="T19" fmla="*/ 16124 h 1650"/>
                              <a:gd name="T20" fmla="+- 0 7013 5294"/>
                              <a:gd name="T21" fmla="*/ T20 w 6611"/>
                              <a:gd name="T22" fmla="+- 0 16176 15188"/>
                              <a:gd name="T23" fmla="*/ 16176 h 1650"/>
                              <a:gd name="T24" fmla="+- 0 6832 5294"/>
                              <a:gd name="T25" fmla="*/ T24 w 6611"/>
                              <a:gd name="T26" fmla="+- 0 16238 15188"/>
                              <a:gd name="T27" fmla="*/ 16238 h 1650"/>
                              <a:gd name="T28" fmla="+- 0 6660 5294"/>
                              <a:gd name="T29" fmla="*/ T28 w 6611"/>
                              <a:gd name="T30" fmla="+- 0 16310 15188"/>
                              <a:gd name="T31" fmla="*/ 16310 h 1650"/>
                              <a:gd name="T32" fmla="+- 0 6496 5294"/>
                              <a:gd name="T33" fmla="*/ T32 w 6611"/>
                              <a:gd name="T34" fmla="+- 0 16390 15188"/>
                              <a:gd name="T35" fmla="*/ 16390 h 1650"/>
                              <a:gd name="T36" fmla="+- 0 6342 5294"/>
                              <a:gd name="T37" fmla="*/ T36 w 6611"/>
                              <a:gd name="T38" fmla="+- 0 16478 15188"/>
                              <a:gd name="T39" fmla="*/ 16478 h 1650"/>
                              <a:gd name="T40" fmla="+- 0 6199 5294"/>
                              <a:gd name="T41" fmla="*/ T40 w 6611"/>
                              <a:gd name="T42" fmla="+- 0 16572 15188"/>
                              <a:gd name="T43" fmla="*/ 16572 h 1650"/>
                              <a:gd name="T44" fmla="+- 0 6068 5294"/>
                              <a:gd name="T45" fmla="*/ T44 w 6611"/>
                              <a:gd name="T46" fmla="+- 0 16672 15188"/>
                              <a:gd name="T47" fmla="*/ 16672 h 1650"/>
                              <a:gd name="T48" fmla="+- 0 5950 5294"/>
                              <a:gd name="T49" fmla="*/ T48 w 6611"/>
                              <a:gd name="T50" fmla="+- 0 16776 15188"/>
                              <a:gd name="T51" fmla="*/ 16776 h 1650"/>
                              <a:gd name="T52" fmla="+- 0 5891 5294"/>
                              <a:gd name="T53" fmla="*/ T52 w 6611"/>
                              <a:gd name="T54" fmla="+- 0 16838 15188"/>
                              <a:gd name="T55" fmla="*/ 16838 h 1650"/>
                              <a:gd name="T56" fmla="+- 0 6361 5294"/>
                              <a:gd name="T57" fmla="*/ T56 w 6611"/>
                              <a:gd name="T58" fmla="+- 0 16838 15188"/>
                              <a:gd name="T59" fmla="*/ 16838 h 1650"/>
                              <a:gd name="T60" fmla="+- 0 6463 5294"/>
                              <a:gd name="T61" fmla="*/ T60 w 6611"/>
                              <a:gd name="T62" fmla="+- 0 16760 15188"/>
                              <a:gd name="T63" fmla="*/ 16760 h 1650"/>
                              <a:gd name="T64" fmla="+- 0 6601 5294"/>
                              <a:gd name="T65" fmla="*/ T64 w 6611"/>
                              <a:gd name="T66" fmla="+- 0 16662 15188"/>
                              <a:gd name="T67" fmla="*/ 16662 h 1650"/>
                              <a:gd name="T68" fmla="+- 0 6751 5294"/>
                              <a:gd name="T69" fmla="*/ T68 w 6611"/>
                              <a:gd name="T70" fmla="+- 0 16570 15188"/>
                              <a:gd name="T71" fmla="*/ 16570 h 1650"/>
                              <a:gd name="T72" fmla="+- 0 6913 5294"/>
                              <a:gd name="T73" fmla="*/ T72 w 6611"/>
                              <a:gd name="T74" fmla="+- 0 16486 15188"/>
                              <a:gd name="T75" fmla="*/ 16486 h 1650"/>
                              <a:gd name="T76" fmla="+- 0 7088 5294"/>
                              <a:gd name="T77" fmla="*/ T76 w 6611"/>
                              <a:gd name="T78" fmla="+- 0 16410 15188"/>
                              <a:gd name="T79" fmla="*/ 16410 h 1650"/>
                              <a:gd name="T80" fmla="+- 0 7275 5294"/>
                              <a:gd name="T81" fmla="*/ T80 w 6611"/>
                              <a:gd name="T82" fmla="+- 0 16348 15188"/>
                              <a:gd name="T83" fmla="*/ 16348 h 1650"/>
                              <a:gd name="T84" fmla="+- 0 7474 5294"/>
                              <a:gd name="T85" fmla="*/ T84 w 6611"/>
                              <a:gd name="T86" fmla="+- 0 16300 15188"/>
                              <a:gd name="T87" fmla="*/ 16300 h 1650"/>
                              <a:gd name="T88" fmla="+- 0 7686 5294"/>
                              <a:gd name="T89" fmla="*/ T88 w 6611"/>
                              <a:gd name="T90" fmla="+- 0 16272 15188"/>
                              <a:gd name="T91" fmla="*/ 16272 h 1650"/>
                              <a:gd name="T92" fmla="+- 0 7911 5294"/>
                              <a:gd name="T93" fmla="*/ T92 w 6611"/>
                              <a:gd name="T94" fmla="+- 0 16262 15188"/>
                              <a:gd name="T95" fmla="*/ 16262 h 1650"/>
                              <a:gd name="T96" fmla="+- 0 8941 5294"/>
                              <a:gd name="T97" fmla="*/ T96 w 6611"/>
                              <a:gd name="T98" fmla="+- 0 16262 15188"/>
                              <a:gd name="T99" fmla="*/ 16262 h 1650"/>
                              <a:gd name="T100" fmla="+- 0 8796 5294"/>
                              <a:gd name="T101" fmla="*/ T100 w 6611"/>
                              <a:gd name="T102" fmla="+- 0 16200 15188"/>
                              <a:gd name="T103" fmla="*/ 16200 h 1650"/>
                              <a:gd name="T104" fmla="+- 0 8597 5294"/>
                              <a:gd name="T105" fmla="*/ T104 w 6611"/>
                              <a:gd name="T106" fmla="+- 0 16134 15188"/>
                              <a:gd name="T107" fmla="*/ 16134 h 1650"/>
                              <a:gd name="T108" fmla="+- 0 8396 5294"/>
                              <a:gd name="T109" fmla="*/ T108 w 6611"/>
                              <a:gd name="T110" fmla="+- 0 16086 15188"/>
                              <a:gd name="T111" fmla="*/ 16086 h 1650"/>
                              <a:gd name="T112" fmla="+- 0 8193 5294"/>
                              <a:gd name="T113" fmla="*/ T112 w 6611"/>
                              <a:gd name="T114" fmla="+- 0 16056 15188"/>
                              <a:gd name="T115" fmla="*/ 16056 h 1650"/>
                              <a:gd name="T116" fmla="+- 0 7990 5294"/>
                              <a:gd name="T117" fmla="*/ T116 w 6611"/>
                              <a:gd name="T118" fmla="+- 0 16040 15188"/>
                              <a:gd name="T119" fmla="*/ 1604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11" h="1650">
                                <a:moveTo>
                                  <a:pt x="2696" y="852"/>
                                </a:moveTo>
                                <a:lnTo>
                                  <a:pt x="2494" y="854"/>
                                </a:lnTo>
                                <a:lnTo>
                                  <a:pt x="2294" y="868"/>
                                </a:lnTo>
                                <a:lnTo>
                                  <a:pt x="2098" y="896"/>
                                </a:lnTo>
                                <a:lnTo>
                                  <a:pt x="1905" y="936"/>
                                </a:lnTo>
                                <a:lnTo>
                                  <a:pt x="1719" y="988"/>
                                </a:lnTo>
                                <a:lnTo>
                                  <a:pt x="1538" y="1050"/>
                                </a:lnTo>
                                <a:lnTo>
                                  <a:pt x="1366" y="1122"/>
                                </a:lnTo>
                                <a:lnTo>
                                  <a:pt x="1202" y="1202"/>
                                </a:lnTo>
                                <a:lnTo>
                                  <a:pt x="1048" y="1290"/>
                                </a:lnTo>
                                <a:lnTo>
                                  <a:pt x="905" y="1384"/>
                                </a:lnTo>
                                <a:lnTo>
                                  <a:pt x="774" y="1484"/>
                                </a:lnTo>
                                <a:lnTo>
                                  <a:pt x="656" y="1588"/>
                                </a:lnTo>
                                <a:lnTo>
                                  <a:pt x="597" y="1650"/>
                                </a:lnTo>
                                <a:lnTo>
                                  <a:pt x="1067" y="1650"/>
                                </a:lnTo>
                                <a:lnTo>
                                  <a:pt x="1169" y="1572"/>
                                </a:lnTo>
                                <a:lnTo>
                                  <a:pt x="1307" y="1474"/>
                                </a:lnTo>
                                <a:lnTo>
                                  <a:pt x="1457" y="1382"/>
                                </a:lnTo>
                                <a:lnTo>
                                  <a:pt x="1619" y="1298"/>
                                </a:lnTo>
                                <a:lnTo>
                                  <a:pt x="1794" y="1222"/>
                                </a:lnTo>
                                <a:lnTo>
                                  <a:pt x="1981" y="1160"/>
                                </a:lnTo>
                                <a:lnTo>
                                  <a:pt x="2180" y="1112"/>
                                </a:lnTo>
                                <a:lnTo>
                                  <a:pt x="2392" y="1084"/>
                                </a:lnTo>
                                <a:lnTo>
                                  <a:pt x="2617" y="1074"/>
                                </a:lnTo>
                                <a:lnTo>
                                  <a:pt x="3647" y="1074"/>
                                </a:lnTo>
                                <a:lnTo>
                                  <a:pt x="3502" y="1012"/>
                                </a:lnTo>
                                <a:lnTo>
                                  <a:pt x="3303" y="946"/>
                                </a:lnTo>
                                <a:lnTo>
                                  <a:pt x="3102" y="898"/>
                                </a:lnTo>
                                <a:lnTo>
                                  <a:pt x="2899" y="868"/>
                                </a:lnTo>
                                <a:lnTo>
                                  <a:pt x="2696" y="85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990"/>
                        <wps:cNvSpPr>
                          <a:spLocks/>
                        </wps:cNvSpPr>
                        <wps:spPr bwMode="auto">
                          <a:xfrm>
                            <a:off x="5294" y="15188"/>
                            <a:ext cx="6611" cy="1650"/>
                          </a:xfrm>
                          <a:custGeom>
                            <a:avLst/>
                            <a:gdLst>
                              <a:gd name="T0" fmla="+- 0 8941 5294"/>
                              <a:gd name="T1" fmla="*/ T0 w 6611"/>
                              <a:gd name="T2" fmla="+- 0 16262 15188"/>
                              <a:gd name="T3" fmla="*/ 16262 h 1650"/>
                              <a:gd name="T4" fmla="+- 0 7911 5294"/>
                              <a:gd name="T5" fmla="*/ T4 w 6611"/>
                              <a:gd name="T6" fmla="+- 0 16262 15188"/>
                              <a:gd name="T7" fmla="*/ 16262 h 1650"/>
                              <a:gd name="T8" fmla="+- 0 8148 5294"/>
                              <a:gd name="T9" fmla="*/ T8 w 6611"/>
                              <a:gd name="T10" fmla="+- 0 16278 15188"/>
                              <a:gd name="T11" fmla="*/ 16278 h 1650"/>
                              <a:gd name="T12" fmla="+- 0 8398 5294"/>
                              <a:gd name="T13" fmla="*/ T12 w 6611"/>
                              <a:gd name="T14" fmla="+- 0 16318 15188"/>
                              <a:gd name="T15" fmla="*/ 16318 h 1650"/>
                              <a:gd name="T16" fmla="+- 0 8660 5294"/>
                              <a:gd name="T17" fmla="*/ T16 w 6611"/>
                              <a:gd name="T18" fmla="+- 0 16388 15188"/>
                              <a:gd name="T19" fmla="*/ 16388 h 1650"/>
                              <a:gd name="T20" fmla="+- 0 8936 5294"/>
                              <a:gd name="T21" fmla="*/ T20 w 6611"/>
                              <a:gd name="T22" fmla="+- 0 16488 15188"/>
                              <a:gd name="T23" fmla="*/ 16488 h 1650"/>
                              <a:gd name="T24" fmla="+- 0 8966 5294"/>
                              <a:gd name="T25" fmla="*/ T24 w 6611"/>
                              <a:gd name="T26" fmla="+- 0 16506 15188"/>
                              <a:gd name="T27" fmla="*/ 16506 h 1650"/>
                              <a:gd name="T28" fmla="+- 0 8998 5294"/>
                              <a:gd name="T29" fmla="*/ T28 w 6611"/>
                              <a:gd name="T30" fmla="+- 0 16524 15188"/>
                              <a:gd name="T31" fmla="*/ 16524 h 1650"/>
                              <a:gd name="T32" fmla="+- 0 9066 5294"/>
                              <a:gd name="T33" fmla="*/ T32 w 6611"/>
                              <a:gd name="T34" fmla="+- 0 16564 15188"/>
                              <a:gd name="T35" fmla="*/ 16564 h 1650"/>
                              <a:gd name="T36" fmla="+- 0 9139 5294"/>
                              <a:gd name="T37" fmla="*/ T36 w 6611"/>
                              <a:gd name="T38" fmla="+- 0 16604 15188"/>
                              <a:gd name="T39" fmla="*/ 16604 h 1650"/>
                              <a:gd name="T40" fmla="+- 0 9177 5294"/>
                              <a:gd name="T41" fmla="*/ T40 w 6611"/>
                              <a:gd name="T42" fmla="+- 0 16624 15188"/>
                              <a:gd name="T43" fmla="*/ 16624 h 1650"/>
                              <a:gd name="T44" fmla="+- 0 9216 5294"/>
                              <a:gd name="T45" fmla="*/ T44 w 6611"/>
                              <a:gd name="T46" fmla="+- 0 16646 15188"/>
                              <a:gd name="T47" fmla="*/ 16646 h 1650"/>
                              <a:gd name="T48" fmla="+- 0 9297 5294"/>
                              <a:gd name="T49" fmla="*/ T48 w 6611"/>
                              <a:gd name="T50" fmla="+- 0 16690 15188"/>
                              <a:gd name="T51" fmla="*/ 16690 h 1650"/>
                              <a:gd name="T52" fmla="+- 0 9381 5294"/>
                              <a:gd name="T53" fmla="*/ T52 w 6611"/>
                              <a:gd name="T54" fmla="+- 0 16734 15188"/>
                              <a:gd name="T55" fmla="*/ 16734 h 1650"/>
                              <a:gd name="T56" fmla="+- 0 9554 5294"/>
                              <a:gd name="T57" fmla="*/ T56 w 6611"/>
                              <a:gd name="T58" fmla="+- 0 16822 15188"/>
                              <a:gd name="T59" fmla="*/ 16822 h 1650"/>
                              <a:gd name="T60" fmla="+- 0 9589 5294"/>
                              <a:gd name="T61" fmla="*/ T60 w 6611"/>
                              <a:gd name="T62" fmla="+- 0 16838 15188"/>
                              <a:gd name="T63" fmla="*/ 16838 h 1650"/>
                              <a:gd name="T64" fmla="+- 0 10614 5294"/>
                              <a:gd name="T65" fmla="*/ T64 w 6611"/>
                              <a:gd name="T66" fmla="+- 0 16838 15188"/>
                              <a:gd name="T67" fmla="*/ 16838 h 1650"/>
                              <a:gd name="T68" fmla="+- 0 10624 5294"/>
                              <a:gd name="T69" fmla="*/ T68 w 6611"/>
                              <a:gd name="T70" fmla="+- 0 16830 15188"/>
                              <a:gd name="T71" fmla="*/ 16830 h 1650"/>
                              <a:gd name="T72" fmla="+- 0 10643 5294"/>
                              <a:gd name="T73" fmla="*/ T72 w 6611"/>
                              <a:gd name="T74" fmla="+- 0 16810 15188"/>
                              <a:gd name="T75" fmla="*/ 16810 h 1650"/>
                              <a:gd name="T76" fmla="+- 0 10660 5294"/>
                              <a:gd name="T77" fmla="*/ T76 w 6611"/>
                              <a:gd name="T78" fmla="+- 0 16790 15188"/>
                              <a:gd name="T79" fmla="*/ 16790 h 1650"/>
                              <a:gd name="T80" fmla="+- 0 10665 5294"/>
                              <a:gd name="T81" fmla="*/ T80 w 6611"/>
                              <a:gd name="T82" fmla="+- 0 16784 15188"/>
                              <a:gd name="T83" fmla="*/ 16784 h 1650"/>
                              <a:gd name="T84" fmla="+- 0 10176 5294"/>
                              <a:gd name="T85" fmla="*/ T84 w 6611"/>
                              <a:gd name="T86" fmla="+- 0 16784 15188"/>
                              <a:gd name="T87" fmla="*/ 16784 h 1650"/>
                              <a:gd name="T88" fmla="+- 0 10122 5294"/>
                              <a:gd name="T89" fmla="*/ T88 w 6611"/>
                              <a:gd name="T90" fmla="+- 0 16782 15188"/>
                              <a:gd name="T91" fmla="*/ 16782 h 1650"/>
                              <a:gd name="T92" fmla="+- 0 10004 5294"/>
                              <a:gd name="T93" fmla="*/ T92 w 6611"/>
                              <a:gd name="T94" fmla="+- 0 16758 15188"/>
                              <a:gd name="T95" fmla="*/ 16758 h 1650"/>
                              <a:gd name="T96" fmla="+- 0 9941 5294"/>
                              <a:gd name="T97" fmla="*/ T96 w 6611"/>
                              <a:gd name="T98" fmla="+- 0 16740 15188"/>
                              <a:gd name="T99" fmla="*/ 16740 h 1650"/>
                              <a:gd name="T100" fmla="+- 0 9876 5294"/>
                              <a:gd name="T101" fmla="*/ T100 w 6611"/>
                              <a:gd name="T102" fmla="+- 0 16718 15188"/>
                              <a:gd name="T103" fmla="*/ 16718 h 1650"/>
                              <a:gd name="T104" fmla="+- 0 9809 5294"/>
                              <a:gd name="T105" fmla="*/ T104 w 6611"/>
                              <a:gd name="T106" fmla="+- 0 16692 15188"/>
                              <a:gd name="T107" fmla="*/ 16692 h 1650"/>
                              <a:gd name="T108" fmla="+- 0 9741 5294"/>
                              <a:gd name="T109" fmla="*/ T108 w 6611"/>
                              <a:gd name="T110" fmla="+- 0 16664 15188"/>
                              <a:gd name="T111" fmla="*/ 16664 h 1650"/>
                              <a:gd name="T112" fmla="+- 0 9673 5294"/>
                              <a:gd name="T113" fmla="*/ T112 w 6611"/>
                              <a:gd name="T114" fmla="+- 0 16634 15188"/>
                              <a:gd name="T115" fmla="*/ 16634 h 1650"/>
                              <a:gd name="T116" fmla="+- 0 9604 5294"/>
                              <a:gd name="T117" fmla="*/ T116 w 6611"/>
                              <a:gd name="T118" fmla="+- 0 16602 15188"/>
                              <a:gd name="T119" fmla="*/ 16602 h 1650"/>
                              <a:gd name="T120" fmla="+- 0 9469 5294"/>
                              <a:gd name="T121" fmla="*/ T120 w 6611"/>
                              <a:gd name="T122" fmla="+- 0 16534 15188"/>
                              <a:gd name="T123" fmla="*/ 16534 h 1650"/>
                              <a:gd name="T124" fmla="+- 0 9404 5294"/>
                              <a:gd name="T125" fmla="*/ T124 w 6611"/>
                              <a:gd name="T126" fmla="+- 0 16500 15188"/>
                              <a:gd name="T127" fmla="*/ 16500 h 1650"/>
                              <a:gd name="T128" fmla="+- 0 9340 5294"/>
                              <a:gd name="T129" fmla="*/ T128 w 6611"/>
                              <a:gd name="T130" fmla="+- 0 16466 15188"/>
                              <a:gd name="T131" fmla="*/ 16466 h 1650"/>
                              <a:gd name="T132" fmla="+- 0 9279 5294"/>
                              <a:gd name="T133" fmla="*/ T132 w 6611"/>
                              <a:gd name="T134" fmla="+- 0 16434 15188"/>
                              <a:gd name="T135" fmla="*/ 16434 h 1650"/>
                              <a:gd name="T136" fmla="+- 0 9166 5294"/>
                              <a:gd name="T137" fmla="*/ T136 w 6611"/>
                              <a:gd name="T138" fmla="+- 0 16372 15188"/>
                              <a:gd name="T139" fmla="*/ 16372 h 1650"/>
                              <a:gd name="T140" fmla="+- 0 9069 5294"/>
                              <a:gd name="T141" fmla="*/ T140 w 6611"/>
                              <a:gd name="T142" fmla="+- 0 16322 15188"/>
                              <a:gd name="T143" fmla="*/ 16322 h 1650"/>
                              <a:gd name="T144" fmla="+- 0 9028 5294"/>
                              <a:gd name="T145" fmla="*/ T144 w 6611"/>
                              <a:gd name="T146" fmla="+- 0 16302 15188"/>
                              <a:gd name="T147" fmla="*/ 16302 h 1650"/>
                              <a:gd name="T148" fmla="+- 0 8992 5294"/>
                              <a:gd name="T149" fmla="*/ T148 w 6611"/>
                              <a:gd name="T150" fmla="+- 0 16284 15188"/>
                              <a:gd name="T151" fmla="*/ 16284 h 1650"/>
                              <a:gd name="T152" fmla="+- 0 8941 5294"/>
                              <a:gd name="T153" fmla="*/ T152 w 6611"/>
                              <a:gd name="T154" fmla="+- 0 16262 15188"/>
                              <a:gd name="T155" fmla="*/ 1626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611" h="1650">
                                <a:moveTo>
                                  <a:pt x="3647" y="1074"/>
                                </a:moveTo>
                                <a:lnTo>
                                  <a:pt x="2617" y="1074"/>
                                </a:lnTo>
                                <a:lnTo>
                                  <a:pt x="2854" y="1090"/>
                                </a:lnTo>
                                <a:lnTo>
                                  <a:pt x="3104" y="1130"/>
                                </a:lnTo>
                                <a:lnTo>
                                  <a:pt x="3366" y="1200"/>
                                </a:lnTo>
                                <a:lnTo>
                                  <a:pt x="3642" y="1300"/>
                                </a:lnTo>
                                <a:lnTo>
                                  <a:pt x="3672" y="1318"/>
                                </a:lnTo>
                                <a:lnTo>
                                  <a:pt x="3704" y="1336"/>
                                </a:lnTo>
                                <a:lnTo>
                                  <a:pt x="3772" y="1376"/>
                                </a:lnTo>
                                <a:lnTo>
                                  <a:pt x="3845" y="1416"/>
                                </a:lnTo>
                                <a:lnTo>
                                  <a:pt x="3883" y="1436"/>
                                </a:lnTo>
                                <a:lnTo>
                                  <a:pt x="3922" y="1458"/>
                                </a:lnTo>
                                <a:lnTo>
                                  <a:pt x="4003" y="1502"/>
                                </a:lnTo>
                                <a:lnTo>
                                  <a:pt x="4087" y="1546"/>
                                </a:lnTo>
                                <a:lnTo>
                                  <a:pt x="4260" y="1634"/>
                                </a:lnTo>
                                <a:lnTo>
                                  <a:pt x="4295" y="1650"/>
                                </a:lnTo>
                                <a:lnTo>
                                  <a:pt x="5320" y="1650"/>
                                </a:lnTo>
                                <a:lnTo>
                                  <a:pt x="5330" y="1642"/>
                                </a:lnTo>
                                <a:lnTo>
                                  <a:pt x="5349" y="1622"/>
                                </a:lnTo>
                                <a:lnTo>
                                  <a:pt x="5366" y="1602"/>
                                </a:lnTo>
                                <a:lnTo>
                                  <a:pt x="5371" y="1596"/>
                                </a:lnTo>
                                <a:lnTo>
                                  <a:pt x="4882" y="1596"/>
                                </a:lnTo>
                                <a:lnTo>
                                  <a:pt x="4828" y="1594"/>
                                </a:lnTo>
                                <a:lnTo>
                                  <a:pt x="4710" y="1570"/>
                                </a:lnTo>
                                <a:lnTo>
                                  <a:pt x="4647" y="1552"/>
                                </a:lnTo>
                                <a:lnTo>
                                  <a:pt x="4582" y="1530"/>
                                </a:lnTo>
                                <a:lnTo>
                                  <a:pt x="4515" y="1504"/>
                                </a:lnTo>
                                <a:lnTo>
                                  <a:pt x="4447" y="1476"/>
                                </a:lnTo>
                                <a:lnTo>
                                  <a:pt x="4379" y="1446"/>
                                </a:lnTo>
                                <a:lnTo>
                                  <a:pt x="4310" y="1414"/>
                                </a:lnTo>
                                <a:lnTo>
                                  <a:pt x="4175" y="1346"/>
                                </a:lnTo>
                                <a:lnTo>
                                  <a:pt x="4110" y="1312"/>
                                </a:lnTo>
                                <a:lnTo>
                                  <a:pt x="4046" y="1278"/>
                                </a:lnTo>
                                <a:lnTo>
                                  <a:pt x="3985" y="1246"/>
                                </a:lnTo>
                                <a:lnTo>
                                  <a:pt x="3872" y="1184"/>
                                </a:lnTo>
                                <a:lnTo>
                                  <a:pt x="3775" y="1134"/>
                                </a:lnTo>
                                <a:lnTo>
                                  <a:pt x="3734" y="1114"/>
                                </a:lnTo>
                                <a:lnTo>
                                  <a:pt x="3698" y="1096"/>
                                </a:lnTo>
                                <a:lnTo>
                                  <a:pt x="3647" y="107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989"/>
                        <wps:cNvSpPr>
                          <a:spLocks/>
                        </wps:cNvSpPr>
                        <wps:spPr bwMode="auto">
                          <a:xfrm>
                            <a:off x="5294" y="15188"/>
                            <a:ext cx="6611" cy="1650"/>
                          </a:xfrm>
                          <a:custGeom>
                            <a:avLst/>
                            <a:gdLst>
                              <a:gd name="T0" fmla="+- 0 11050 5294"/>
                              <a:gd name="T1" fmla="*/ T0 w 6611"/>
                              <a:gd name="T2" fmla="+- 0 16722 15188"/>
                              <a:gd name="T3" fmla="*/ 16722 h 1650"/>
                              <a:gd name="T4" fmla="+- 0 10702 5294"/>
                              <a:gd name="T5" fmla="*/ T4 w 6611"/>
                              <a:gd name="T6" fmla="+- 0 16722 15188"/>
                              <a:gd name="T7" fmla="*/ 16722 h 1650"/>
                              <a:gd name="T8" fmla="+- 0 10718 5294"/>
                              <a:gd name="T9" fmla="*/ T8 w 6611"/>
                              <a:gd name="T10" fmla="+- 0 16748 15188"/>
                              <a:gd name="T11" fmla="*/ 16748 h 1650"/>
                              <a:gd name="T12" fmla="+- 0 10733 5294"/>
                              <a:gd name="T13" fmla="*/ T12 w 6611"/>
                              <a:gd name="T14" fmla="+- 0 16772 15188"/>
                              <a:gd name="T15" fmla="*/ 16772 h 1650"/>
                              <a:gd name="T16" fmla="+- 0 10746 5294"/>
                              <a:gd name="T17" fmla="*/ T16 w 6611"/>
                              <a:gd name="T18" fmla="+- 0 16794 15188"/>
                              <a:gd name="T19" fmla="*/ 16794 h 1650"/>
                              <a:gd name="T20" fmla="+- 0 10757 5294"/>
                              <a:gd name="T21" fmla="*/ T20 w 6611"/>
                              <a:gd name="T22" fmla="+- 0 16814 15188"/>
                              <a:gd name="T23" fmla="*/ 16814 h 1650"/>
                              <a:gd name="T24" fmla="+- 0 10768 5294"/>
                              <a:gd name="T25" fmla="*/ T24 w 6611"/>
                              <a:gd name="T26" fmla="+- 0 16830 15188"/>
                              <a:gd name="T27" fmla="*/ 16830 h 1650"/>
                              <a:gd name="T28" fmla="+- 0 10774 5294"/>
                              <a:gd name="T29" fmla="*/ T28 w 6611"/>
                              <a:gd name="T30" fmla="+- 0 16838 15188"/>
                              <a:gd name="T31" fmla="*/ 16838 h 1650"/>
                              <a:gd name="T32" fmla="+- 0 11158 5294"/>
                              <a:gd name="T33" fmla="*/ T32 w 6611"/>
                              <a:gd name="T34" fmla="+- 0 16838 15188"/>
                              <a:gd name="T35" fmla="*/ 16838 h 1650"/>
                              <a:gd name="T36" fmla="+- 0 11111 5294"/>
                              <a:gd name="T37" fmla="*/ T36 w 6611"/>
                              <a:gd name="T38" fmla="+- 0 16792 15188"/>
                              <a:gd name="T39" fmla="*/ 16792 h 1650"/>
                              <a:gd name="T40" fmla="+- 0 11055 5294"/>
                              <a:gd name="T41" fmla="*/ T40 w 6611"/>
                              <a:gd name="T42" fmla="+- 0 16728 15188"/>
                              <a:gd name="T43" fmla="*/ 16728 h 1650"/>
                              <a:gd name="T44" fmla="+- 0 11050 5294"/>
                              <a:gd name="T45" fmla="*/ T44 w 6611"/>
                              <a:gd name="T46" fmla="+- 0 16722 15188"/>
                              <a:gd name="T47" fmla="*/ 1672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11" h="1650">
                                <a:moveTo>
                                  <a:pt x="5756" y="1534"/>
                                </a:moveTo>
                                <a:lnTo>
                                  <a:pt x="5408" y="1534"/>
                                </a:lnTo>
                                <a:lnTo>
                                  <a:pt x="5424" y="1560"/>
                                </a:lnTo>
                                <a:lnTo>
                                  <a:pt x="5439" y="1584"/>
                                </a:lnTo>
                                <a:lnTo>
                                  <a:pt x="5452" y="1606"/>
                                </a:lnTo>
                                <a:lnTo>
                                  <a:pt x="5463" y="1626"/>
                                </a:lnTo>
                                <a:lnTo>
                                  <a:pt x="5474" y="1642"/>
                                </a:lnTo>
                                <a:lnTo>
                                  <a:pt x="5480" y="1650"/>
                                </a:lnTo>
                                <a:lnTo>
                                  <a:pt x="5864" y="1650"/>
                                </a:lnTo>
                                <a:lnTo>
                                  <a:pt x="5817" y="1604"/>
                                </a:lnTo>
                                <a:lnTo>
                                  <a:pt x="5761" y="1540"/>
                                </a:lnTo>
                                <a:lnTo>
                                  <a:pt x="5756" y="15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988"/>
                        <wps:cNvSpPr>
                          <a:spLocks/>
                        </wps:cNvSpPr>
                        <wps:spPr bwMode="auto">
                          <a:xfrm>
                            <a:off x="5294" y="15188"/>
                            <a:ext cx="6611" cy="1650"/>
                          </a:xfrm>
                          <a:custGeom>
                            <a:avLst/>
                            <a:gdLst>
                              <a:gd name="T0" fmla="+- 0 10827 5294"/>
                              <a:gd name="T1" fmla="*/ T0 w 6611"/>
                              <a:gd name="T2" fmla="+- 0 16248 15188"/>
                              <a:gd name="T3" fmla="*/ 16248 h 1650"/>
                              <a:gd name="T4" fmla="+- 0 10277 5294"/>
                              <a:gd name="T5" fmla="*/ T4 w 6611"/>
                              <a:gd name="T6" fmla="+- 0 16248 15188"/>
                              <a:gd name="T7" fmla="*/ 16248 h 1650"/>
                              <a:gd name="T8" fmla="+- 0 10300 5294"/>
                              <a:gd name="T9" fmla="*/ T8 w 6611"/>
                              <a:gd name="T10" fmla="+- 0 16250 15188"/>
                              <a:gd name="T11" fmla="*/ 16250 h 1650"/>
                              <a:gd name="T12" fmla="+- 0 10326 5294"/>
                              <a:gd name="T13" fmla="*/ T12 w 6611"/>
                              <a:gd name="T14" fmla="+- 0 16252 15188"/>
                              <a:gd name="T15" fmla="*/ 16252 h 1650"/>
                              <a:gd name="T16" fmla="+- 0 10348 5294"/>
                              <a:gd name="T17" fmla="*/ T16 w 6611"/>
                              <a:gd name="T18" fmla="+- 0 16258 15188"/>
                              <a:gd name="T19" fmla="*/ 16258 h 1650"/>
                              <a:gd name="T20" fmla="+- 0 10407 5294"/>
                              <a:gd name="T21" fmla="*/ T20 w 6611"/>
                              <a:gd name="T22" fmla="+- 0 16288 15188"/>
                              <a:gd name="T23" fmla="*/ 16288 h 1650"/>
                              <a:gd name="T24" fmla="+- 0 10454 5294"/>
                              <a:gd name="T25" fmla="*/ T24 w 6611"/>
                              <a:gd name="T26" fmla="+- 0 16330 15188"/>
                              <a:gd name="T27" fmla="*/ 16330 h 1650"/>
                              <a:gd name="T28" fmla="+- 0 10490 5294"/>
                              <a:gd name="T29" fmla="*/ T28 w 6611"/>
                              <a:gd name="T30" fmla="+- 0 16382 15188"/>
                              <a:gd name="T31" fmla="*/ 16382 h 1650"/>
                              <a:gd name="T32" fmla="+- 0 10511 5294"/>
                              <a:gd name="T33" fmla="*/ T32 w 6611"/>
                              <a:gd name="T34" fmla="+- 0 16444 15188"/>
                              <a:gd name="T35" fmla="*/ 16444 h 1650"/>
                              <a:gd name="T36" fmla="+- 0 10516 5294"/>
                              <a:gd name="T37" fmla="*/ T36 w 6611"/>
                              <a:gd name="T38" fmla="+- 0 16492 15188"/>
                              <a:gd name="T39" fmla="*/ 16492 h 1650"/>
                              <a:gd name="T40" fmla="+- 0 10516 5294"/>
                              <a:gd name="T41" fmla="*/ T40 w 6611"/>
                              <a:gd name="T42" fmla="+- 0 16506 15188"/>
                              <a:gd name="T43" fmla="*/ 16506 h 1650"/>
                              <a:gd name="T44" fmla="+- 0 10498 5294"/>
                              <a:gd name="T45" fmla="*/ T44 w 6611"/>
                              <a:gd name="T46" fmla="+- 0 16582 15188"/>
                              <a:gd name="T47" fmla="*/ 16582 h 1650"/>
                              <a:gd name="T48" fmla="+- 0 10469 5294"/>
                              <a:gd name="T49" fmla="*/ T48 w 6611"/>
                              <a:gd name="T50" fmla="+- 0 16634 15188"/>
                              <a:gd name="T51" fmla="*/ 16634 h 1650"/>
                              <a:gd name="T52" fmla="+- 0 10459 5294"/>
                              <a:gd name="T53" fmla="*/ T52 w 6611"/>
                              <a:gd name="T54" fmla="+- 0 16648 15188"/>
                              <a:gd name="T55" fmla="*/ 16648 h 1650"/>
                              <a:gd name="T56" fmla="+- 0 10449 5294"/>
                              <a:gd name="T57" fmla="*/ T56 w 6611"/>
                              <a:gd name="T58" fmla="+- 0 16662 15188"/>
                              <a:gd name="T59" fmla="*/ 16662 h 1650"/>
                              <a:gd name="T60" fmla="+- 0 10437 5294"/>
                              <a:gd name="T61" fmla="*/ T60 w 6611"/>
                              <a:gd name="T62" fmla="+- 0 16674 15188"/>
                              <a:gd name="T63" fmla="*/ 16674 h 1650"/>
                              <a:gd name="T64" fmla="+- 0 10424 5294"/>
                              <a:gd name="T65" fmla="*/ T64 w 6611"/>
                              <a:gd name="T66" fmla="+- 0 16688 15188"/>
                              <a:gd name="T67" fmla="*/ 16688 h 1650"/>
                              <a:gd name="T68" fmla="+- 0 10410 5294"/>
                              <a:gd name="T69" fmla="*/ T68 w 6611"/>
                              <a:gd name="T70" fmla="+- 0 16700 15188"/>
                              <a:gd name="T71" fmla="*/ 16700 h 1650"/>
                              <a:gd name="T72" fmla="+- 0 10395 5294"/>
                              <a:gd name="T73" fmla="*/ T72 w 6611"/>
                              <a:gd name="T74" fmla="+- 0 16714 15188"/>
                              <a:gd name="T75" fmla="*/ 16714 h 1650"/>
                              <a:gd name="T76" fmla="+- 0 10379 5294"/>
                              <a:gd name="T77" fmla="*/ T76 w 6611"/>
                              <a:gd name="T78" fmla="+- 0 16726 15188"/>
                              <a:gd name="T79" fmla="*/ 16726 h 1650"/>
                              <a:gd name="T80" fmla="+- 0 10323 5294"/>
                              <a:gd name="T81" fmla="*/ T80 w 6611"/>
                              <a:gd name="T82" fmla="+- 0 16756 15188"/>
                              <a:gd name="T83" fmla="*/ 16756 h 1650"/>
                              <a:gd name="T84" fmla="+- 0 10256 5294"/>
                              <a:gd name="T85" fmla="*/ T84 w 6611"/>
                              <a:gd name="T86" fmla="+- 0 16778 15188"/>
                              <a:gd name="T87" fmla="*/ 16778 h 1650"/>
                              <a:gd name="T88" fmla="+- 0 10204 5294"/>
                              <a:gd name="T89" fmla="*/ T88 w 6611"/>
                              <a:gd name="T90" fmla="+- 0 16784 15188"/>
                              <a:gd name="T91" fmla="*/ 16784 h 1650"/>
                              <a:gd name="T92" fmla="+- 0 10665 5294"/>
                              <a:gd name="T93" fmla="*/ T92 w 6611"/>
                              <a:gd name="T94" fmla="+- 0 16784 15188"/>
                              <a:gd name="T95" fmla="*/ 16784 h 1650"/>
                              <a:gd name="T96" fmla="+- 0 10676 5294"/>
                              <a:gd name="T97" fmla="*/ T96 w 6611"/>
                              <a:gd name="T98" fmla="+- 0 16768 15188"/>
                              <a:gd name="T99" fmla="*/ 16768 h 1650"/>
                              <a:gd name="T100" fmla="+- 0 10690 5294"/>
                              <a:gd name="T101" fmla="*/ T100 w 6611"/>
                              <a:gd name="T102" fmla="+- 0 16744 15188"/>
                              <a:gd name="T103" fmla="*/ 16744 h 1650"/>
                              <a:gd name="T104" fmla="+- 0 10702 5294"/>
                              <a:gd name="T105" fmla="*/ T104 w 6611"/>
                              <a:gd name="T106" fmla="+- 0 16722 15188"/>
                              <a:gd name="T107" fmla="*/ 16722 h 1650"/>
                              <a:gd name="T108" fmla="+- 0 11050 5294"/>
                              <a:gd name="T109" fmla="*/ T108 w 6611"/>
                              <a:gd name="T110" fmla="+- 0 16722 15188"/>
                              <a:gd name="T111" fmla="*/ 16722 h 1650"/>
                              <a:gd name="T112" fmla="+- 0 11003 5294"/>
                              <a:gd name="T113" fmla="*/ T112 w 6611"/>
                              <a:gd name="T114" fmla="+- 0 16660 15188"/>
                              <a:gd name="T115" fmla="*/ 16660 h 1650"/>
                              <a:gd name="T116" fmla="+- 0 10955 5294"/>
                              <a:gd name="T117" fmla="*/ T116 w 6611"/>
                              <a:gd name="T118" fmla="+- 0 16588 15188"/>
                              <a:gd name="T119" fmla="*/ 16588 h 1650"/>
                              <a:gd name="T120" fmla="+- 0 10912 5294"/>
                              <a:gd name="T121" fmla="*/ T120 w 6611"/>
                              <a:gd name="T122" fmla="+- 0 16512 15188"/>
                              <a:gd name="T123" fmla="*/ 16512 h 1650"/>
                              <a:gd name="T124" fmla="+- 0 10874 5294"/>
                              <a:gd name="T125" fmla="*/ T124 w 6611"/>
                              <a:gd name="T126" fmla="+- 0 16430 15188"/>
                              <a:gd name="T127" fmla="*/ 16430 h 1650"/>
                              <a:gd name="T128" fmla="+- 0 10867 5294"/>
                              <a:gd name="T129" fmla="*/ T128 w 6611"/>
                              <a:gd name="T130" fmla="+- 0 16410 15188"/>
                              <a:gd name="T131" fmla="*/ 16410 h 1650"/>
                              <a:gd name="T132" fmla="+- 0 10860 5294"/>
                              <a:gd name="T133" fmla="*/ T132 w 6611"/>
                              <a:gd name="T134" fmla="+- 0 16392 15188"/>
                              <a:gd name="T135" fmla="*/ 16392 h 1650"/>
                              <a:gd name="T136" fmla="+- 0 10842 5294"/>
                              <a:gd name="T137" fmla="*/ T136 w 6611"/>
                              <a:gd name="T138" fmla="+- 0 16332 15188"/>
                              <a:gd name="T139" fmla="*/ 16332 h 1650"/>
                              <a:gd name="T140" fmla="+- 0 10827 5294"/>
                              <a:gd name="T141" fmla="*/ T140 w 6611"/>
                              <a:gd name="T142" fmla="+- 0 16254 15188"/>
                              <a:gd name="T143" fmla="*/ 16254 h 1650"/>
                              <a:gd name="T144" fmla="+- 0 10827 5294"/>
                              <a:gd name="T145" fmla="*/ T144 w 6611"/>
                              <a:gd name="T146" fmla="+- 0 16248 15188"/>
                              <a:gd name="T147" fmla="*/ 1624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5533" y="1060"/>
                                </a:moveTo>
                                <a:lnTo>
                                  <a:pt x="4983" y="1060"/>
                                </a:lnTo>
                                <a:lnTo>
                                  <a:pt x="5006" y="1062"/>
                                </a:lnTo>
                                <a:lnTo>
                                  <a:pt x="5032" y="1064"/>
                                </a:lnTo>
                                <a:lnTo>
                                  <a:pt x="5054" y="1070"/>
                                </a:lnTo>
                                <a:lnTo>
                                  <a:pt x="5113" y="1100"/>
                                </a:lnTo>
                                <a:lnTo>
                                  <a:pt x="5160" y="1142"/>
                                </a:lnTo>
                                <a:lnTo>
                                  <a:pt x="5196" y="1194"/>
                                </a:lnTo>
                                <a:lnTo>
                                  <a:pt x="5217" y="1256"/>
                                </a:lnTo>
                                <a:lnTo>
                                  <a:pt x="5222" y="1304"/>
                                </a:lnTo>
                                <a:lnTo>
                                  <a:pt x="5222" y="1318"/>
                                </a:lnTo>
                                <a:lnTo>
                                  <a:pt x="5204" y="1394"/>
                                </a:lnTo>
                                <a:lnTo>
                                  <a:pt x="5175" y="1446"/>
                                </a:lnTo>
                                <a:lnTo>
                                  <a:pt x="5165" y="1460"/>
                                </a:lnTo>
                                <a:lnTo>
                                  <a:pt x="5155" y="1474"/>
                                </a:lnTo>
                                <a:lnTo>
                                  <a:pt x="5143" y="1486"/>
                                </a:lnTo>
                                <a:lnTo>
                                  <a:pt x="5130" y="1500"/>
                                </a:lnTo>
                                <a:lnTo>
                                  <a:pt x="5116" y="1512"/>
                                </a:lnTo>
                                <a:lnTo>
                                  <a:pt x="5101" y="1526"/>
                                </a:lnTo>
                                <a:lnTo>
                                  <a:pt x="5085" y="1538"/>
                                </a:lnTo>
                                <a:lnTo>
                                  <a:pt x="5029" y="1568"/>
                                </a:lnTo>
                                <a:lnTo>
                                  <a:pt x="4962" y="1590"/>
                                </a:lnTo>
                                <a:lnTo>
                                  <a:pt x="4910" y="1596"/>
                                </a:lnTo>
                                <a:lnTo>
                                  <a:pt x="5371" y="1596"/>
                                </a:lnTo>
                                <a:lnTo>
                                  <a:pt x="5382" y="1580"/>
                                </a:lnTo>
                                <a:lnTo>
                                  <a:pt x="5396" y="1556"/>
                                </a:lnTo>
                                <a:lnTo>
                                  <a:pt x="5408" y="1534"/>
                                </a:lnTo>
                                <a:lnTo>
                                  <a:pt x="5756" y="1534"/>
                                </a:lnTo>
                                <a:lnTo>
                                  <a:pt x="5709" y="1472"/>
                                </a:lnTo>
                                <a:lnTo>
                                  <a:pt x="5661" y="1400"/>
                                </a:lnTo>
                                <a:lnTo>
                                  <a:pt x="5618" y="1324"/>
                                </a:lnTo>
                                <a:lnTo>
                                  <a:pt x="5580" y="1242"/>
                                </a:lnTo>
                                <a:lnTo>
                                  <a:pt x="5573" y="1222"/>
                                </a:lnTo>
                                <a:lnTo>
                                  <a:pt x="5566" y="1204"/>
                                </a:lnTo>
                                <a:lnTo>
                                  <a:pt x="5548" y="1144"/>
                                </a:lnTo>
                                <a:lnTo>
                                  <a:pt x="5533" y="1066"/>
                                </a:lnTo>
                                <a:lnTo>
                                  <a:pt x="5533" y="10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987"/>
                        <wps:cNvSpPr>
                          <a:spLocks/>
                        </wps:cNvSpPr>
                        <wps:spPr bwMode="auto">
                          <a:xfrm>
                            <a:off x="5294" y="15188"/>
                            <a:ext cx="6611" cy="1650"/>
                          </a:xfrm>
                          <a:custGeom>
                            <a:avLst/>
                            <a:gdLst>
                              <a:gd name="T0" fmla="+- 0 11418 5294"/>
                              <a:gd name="T1" fmla="*/ T0 w 6611"/>
                              <a:gd name="T2" fmla="+- 0 15872 15188"/>
                              <a:gd name="T3" fmla="*/ 15872 h 1650"/>
                              <a:gd name="T4" fmla="+- 0 11399 5294"/>
                              <a:gd name="T5" fmla="*/ T4 w 6611"/>
                              <a:gd name="T6" fmla="+- 0 15872 15188"/>
                              <a:gd name="T7" fmla="*/ 15872 h 1650"/>
                              <a:gd name="T8" fmla="+- 0 11360 5294"/>
                              <a:gd name="T9" fmla="*/ T8 w 6611"/>
                              <a:gd name="T10" fmla="+- 0 15876 15188"/>
                              <a:gd name="T11" fmla="*/ 15876 h 1650"/>
                              <a:gd name="T12" fmla="+- 0 11296 5294"/>
                              <a:gd name="T13" fmla="*/ T12 w 6611"/>
                              <a:gd name="T14" fmla="+- 0 15910 15188"/>
                              <a:gd name="T15" fmla="*/ 15910 h 1650"/>
                              <a:gd name="T16" fmla="+- 0 11250 5294"/>
                              <a:gd name="T17" fmla="*/ T16 w 6611"/>
                              <a:gd name="T18" fmla="+- 0 15964 15188"/>
                              <a:gd name="T19" fmla="*/ 15964 h 1650"/>
                              <a:gd name="T20" fmla="+- 0 11221 5294"/>
                              <a:gd name="T21" fmla="*/ T20 w 6611"/>
                              <a:gd name="T22" fmla="+- 0 16018 15188"/>
                              <a:gd name="T23" fmla="*/ 16018 h 1650"/>
                              <a:gd name="T24" fmla="+- 0 11197 5294"/>
                              <a:gd name="T25" fmla="*/ T24 w 6611"/>
                              <a:gd name="T26" fmla="+- 0 16094 15188"/>
                              <a:gd name="T27" fmla="*/ 16094 h 1650"/>
                              <a:gd name="T28" fmla="+- 0 11191 5294"/>
                              <a:gd name="T29" fmla="*/ T28 w 6611"/>
                              <a:gd name="T30" fmla="+- 0 16156 15188"/>
                              <a:gd name="T31" fmla="*/ 16156 h 1650"/>
                              <a:gd name="T32" fmla="+- 0 11192 5294"/>
                              <a:gd name="T33" fmla="*/ T32 w 6611"/>
                              <a:gd name="T34" fmla="+- 0 16176 15188"/>
                              <a:gd name="T35" fmla="*/ 16176 h 1650"/>
                              <a:gd name="T36" fmla="+- 0 11207 5294"/>
                              <a:gd name="T37" fmla="*/ T36 w 6611"/>
                              <a:gd name="T38" fmla="+- 0 16252 15188"/>
                              <a:gd name="T39" fmla="*/ 16252 h 1650"/>
                              <a:gd name="T40" fmla="+- 0 11232 5294"/>
                              <a:gd name="T41" fmla="*/ T40 w 6611"/>
                              <a:gd name="T42" fmla="+- 0 16310 15188"/>
                              <a:gd name="T43" fmla="*/ 16310 h 1650"/>
                              <a:gd name="T44" fmla="+- 0 11278 5294"/>
                              <a:gd name="T45" fmla="*/ T44 w 6611"/>
                              <a:gd name="T46" fmla="+- 0 16392 15188"/>
                              <a:gd name="T47" fmla="*/ 16392 h 1650"/>
                              <a:gd name="T48" fmla="+- 0 11330 5294"/>
                              <a:gd name="T49" fmla="*/ T48 w 6611"/>
                              <a:gd name="T50" fmla="+- 0 16464 15188"/>
                              <a:gd name="T51" fmla="*/ 16464 h 1650"/>
                              <a:gd name="T52" fmla="+- 0 11387 5294"/>
                              <a:gd name="T53" fmla="*/ T52 w 6611"/>
                              <a:gd name="T54" fmla="+- 0 16530 15188"/>
                              <a:gd name="T55" fmla="*/ 16530 h 1650"/>
                              <a:gd name="T56" fmla="+- 0 11449 5294"/>
                              <a:gd name="T57" fmla="*/ T56 w 6611"/>
                              <a:gd name="T58" fmla="+- 0 16588 15188"/>
                              <a:gd name="T59" fmla="*/ 16588 h 1650"/>
                              <a:gd name="T60" fmla="+- 0 11517 5294"/>
                              <a:gd name="T61" fmla="*/ T60 w 6611"/>
                              <a:gd name="T62" fmla="+- 0 16640 15188"/>
                              <a:gd name="T63" fmla="*/ 16640 h 1650"/>
                              <a:gd name="T64" fmla="+- 0 11590 5294"/>
                              <a:gd name="T65" fmla="*/ T64 w 6611"/>
                              <a:gd name="T66" fmla="+- 0 16682 15188"/>
                              <a:gd name="T67" fmla="*/ 16682 h 1650"/>
                              <a:gd name="T68" fmla="+- 0 11668 5294"/>
                              <a:gd name="T69" fmla="*/ T68 w 6611"/>
                              <a:gd name="T70" fmla="+- 0 16716 15188"/>
                              <a:gd name="T71" fmla="*/ 16716 h 1650"/>
                              <a:gd name="T72" fmla="+- 0 11752 5294"/>
                              <a:gd name="T73" fmla="*/ T72 w 6611"/>
                              <a:gd name="T74" fmla="+- 0 16742 15188"/>
                              <a:gd name="T75" fmla="*/ 16742 h 1650"/>
                              <a:gd name="T76" fmla="+- 0 11842 5294"/>
                              <a:gd name="T77" fmla="*/ T76 w 6611"/>
                              <a:gd name="T78" fmla="+- 0 16760 15188"/>
                              <a:gd name="T79" fmla="*/ 16760 h 1650"/>
                              <a:gd name="T80" fmla="+- 0 11906 5294"/>
                              <a:gd name="T81" fmla="*/ T80 w 6611"/>
                              <a:gd name="T82" fmla="+- 0 16768 15188"/>
                              <a:gd name="T83" fmla="*/ 16768 h 1650"/>
                              <a:gd name="T84" fmla="+- 0 11906 5294"/>
                              <a:gd name="T85" fmla="*/ T84 w 6611"/>
                              <a:gd name="T86" fmla="+- 0 16588 15188"/>
                              <a:gd name="T87" fmla="*/ 16588 h 1650"/>
                              <a:gd name="T88" fmla="+- 0 11868 5294"/>
                              <a:gd name="T89" fmla="*/ T88 w 6611"/>
                              <a:gd name="T90" fmla="+- 0 16572 15188"/>
                              <a:gd name="T91" fmla="*/ 16572 h 1650"/>
                              <a:gd name="T92" fmla="+- 0 11845 5294"/>
                              <a:gd name="T93" fmla="*/ T92 w 6611"/>
                              <a:gd name="T94" fmla="+- 0 16560 15188"/>
                              <a:gd name="T95" fmla="*/ 16560 h 1650"/>
                              <a:gd name="T96" fmla="+- 0 11823 5294"/>
                              <a:gd name="T97" fmla="*/ T96 w 6611"/>
                              <a:gd name="T98" fmla="+- 0 16548 15188"/>
                              <a:gd name="T99" fmla="*/ 16548 h 1650"/>
                              <a:gd name="T100" fmla="+- 0 11801 5294"/>
                              <a:gd name="T101" fmla="*/ T100 w 6611"/>
                              <a:gd name="T102" fmla="+- 0 16536 15188"/>
                              <a:gd name="T103" fmla="*/ 16536 h 1650"/>
                              <a:gd name="T104" fmla="+- 0 11780 5294"/>
                              <a:gd name="T105" fmla="*/ T104 w 6611"/>
                              <a:gd name="T106" fmla="+- 0 16522 15188"/>
                              <a:gd name="T107" fmla="*/ 16522 h 1650"/>
                              <a:gd name="T108" fmla="+- 0 11852 5294"/>
                              <a:gd name="T109" fmla="*/ T108 w 6611"/>
                              <a:gd name="T110" fmla="+- 0 16522 15188"/>
                              <a:gd name="T111" fmla="*/ 16522 h 1650"/>
                              <a:gd name="T112" fmla="+- 0 11873 5294"/>
                              <a:gd name="T113" fmla="*/ T112 w 6611"/>
                              <a:gd name="T114" fmla="+- 0 16516 15188"/>
                              <a:gd name="T115" fmla="*/ 16516 h 1650"/>
                              <a:gd name="T116" fmla="+- 0 11897 5294"/>
                              <a:gd name="T117" fmla="*/ T116 w 6611"/>
                              <a:gd name="T118" fmla="+- 0 16508 15188"/>
                              <a:gd name="T119" fmla="*/ 16508 h 1650"/>
                              <a:gd name="T120" fmla="+- 0 11906 5294"/>
                              <a:gd name="T121" fmla="*/ T120 w 6611"/>
                              <a:gd name="T122" fmla="+- 0 16504 15188"/>
                              <a:gd name="T123" fmla="*/ 16504 h 1650"/>
                              <a:gd name="T124" fmla="+- 0 11906 5294"/>
                              <a:gd name="T125" fmla="*/ T124 w 6611"/>
                              <a:gd name="T126" fmla="+- 0 16228 15188"/>
                              <a:gd name="T127" fmla="*/ 16228 h 1650"/>
                              <a:gd name="T128" fmla="+- 0 11557 5294"/>
                              <a:gd name="T129" fmla="*/ T128 w 6611"/>
                              <a:gd name="T130" fmla="+- 0 16228 15188"/>
                              <a:gd name="T131" fmla="*/ 16228 h 1650"/>
                              <a:gd name="T132" fmla="+- 0 11519 5294"/>
                              <a:gd name="T133" fmla="*/ T132 w 6611"/>
                              <a:gd name="T134" fmla="+- 0 16224 15188"/>
                              <a:gd name="T135" fmla="*/ 16224 h 1650"/>
                              <a:gd name="T136" fmla="+- 0 11447 5294"/>
                              <a:gd name="T137" fmla="*/ T136 w 6611"/>
                              <a:gd name="T138" fmla="+- 0 16192 15188"/>
                              <a:gd name="T139" fmla="*/ 16192 h 1650"/>
                              <a:gd name="T140" fmla="+- 0 11401 5294"/>
                              <a:gd name="T141" fmla="*/ T140 w 6611"/>
                              <a:gd name="T142" fmla="+- 0 16148 15188"/>
                              <a:gd name="T143" fmla="*/ 16148 h 1650"/>
                              <a:gd name="T144" fmla="+- 0 11369 5294"/>
                              <a:gd name="T145" fmla="*/ T144 w 6611"/>
                              <a:gd name="T146" fmla="+- 0 16076 15188"/>
                              <a:gd name="T147" fmla="*/ 16076 h 1650"/>
                              <a:gd name="T148" fmla="+- 0 11367 5294"/>
                              <a:gd name="T149" fmla="*/ T148 w 6611"/>
                              <a:gd name="T150" fmla="+- 0 16058 15188"/>
                              <a:gd name="T151" fmla="*/ 16058 h 1650"/>
                              <a:gd name="T152" fmla="+- 0 11368 5294"/>
                              <a:gd name="T153" fmla="*/ T152 w 6611"/>
                              <a:gd name="T154" fmla="+- 0 16036 15188"/>
                              <a:gd name="T155" fmla="*/ 16036 h 1650"/>
                              <a:gd name="T156" fmla="+- 0 11392 5294"/>
                              <a:gd name="T157" fmla="*/ T156 w 6611"/>
                              <a:gd name="T158" fmla="+- 0 15970 15188"/>
                              <a:gd name="T159" fmla="*/ 15970 h 1650"/>
                              <a:gd name="T160" fmla="+- 0 11431 5294"/>
                              <a:gd name="T161" fmla="*/ T160 w 6611"/>
                              <a:gd name="T162" fmla="+- 0 15918 15188"/>
                              <a:gd name="T163" fmla="*/ 15918 h 1650"/>
                              <a:gd name="T164" fmla="+- 0 11466 5294"/>
                              <a:gd name="T165" fmla="*/ T164 w 6611"/>
                              <a:gd name="T166" fmla="+- 0 15884 15188"/>
                              <a:gd name="T167" fmla="*/ 15884 h 1650"/>
                              <a:gd name="T168" fmla="+- 0 11455 5294"/>
                              <a:gd name="T169" fmla="*/ T168 w 6611"/>
                              <a:gd name="T170" fmla="+- 0 15880 15188"/>
                              <a:gd name="T171" fmla="*/ 15880 h 1650"/>
                              <a:gd name="T172" fmla="+- 0 11438 5294"/>
                              <a:gd name="T173" fmla="*/ T172 w 6611"/>
                              <a:gd name="T174" fmla="+- 0 15876 15188"/>
                              <a:gd name="T175" fmla="*/ 15876 h 1650"/>
                              <a:gd name="T176" fmla="+- 0 11418 5294"/>
                              <a:gd name="T177" fmla="*/ T176 w 6611"/>
                              <a:gd name="T178" fmla="+- 0 15872 15188"/>
                              <a:gd name="T179" fmla="*/ 15872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611" h="1650">
                                <a:moveTo>
                                  <a:pt x="6124" y="684"/>
                                </a:moveTo>
                                <a:lnTo>
                                  <a:pt x="6105" y="684"/>
                                </a:lnTo>
                                <a:lnTo>
                                  <a:pt x="6066" y="688"/>
                                </a:lnTo>
                                <a:lnTo>
                                  <a:pt x="6002" y="722"/>
                                </a:lnTo>
                                <a:lnTo>
                                  <a:pt x="5956" y="776"/>
                                </a:lnTo>
                                <a:lnTo>
                                  <a:pt x="5927" y="830"/>
                                </a:lnTo>
                                <a:lnTo>
                                  <a:pt x="5903" y="906"/>
                                </a:lnTo>
                                <a:lnTo>
                                  <a:pt x="5897" y="968"/>
                                </a:lnTo>
                                <a:lnTo>
                                  <a:pt x="5898" y="988"/>
                                </a:lnTo>
                                <a:lnTo>
                                  <a:pt x="5913" y="1064"/>
                                </a:lnTo>
                                <a:lnTo>
                                  <a:pt x="5938" y="1122"/>
                                </a:lnTo>
                                <a:lnTo>
                                  <a:pt x="5984" y="1204"/>
                                </a:lnTo>
                                <a:lnTo>
                                  <a:pt x="6036" y="1276"/>
                                </a:lnTo>
                                <a:lnTo>
                                  <a:pt x="6093" y="1342"/>
                                </a:lnTo>
                                <a:lnTo>
                                  <a:pt x="6155" y="1400"/>
                                </a:lnTo>
                                <a:lnTo>
                                  <a:pt x="6223" y="1452"/>
                                </a:lnTo>
                                <a:lnTo>
                                  <a:pt x="6296" y="1494"/>
                                </a:lnTo>
                                <a:lnTo>
                                  <a:pt x="6374" y="1528"/>
                                </a:lnTo>
                                <a:lnTo>
                                  <a:pt x="6458" y="1554"/>
                                </a:lnTo>
                                <a:lnTo>
                                  <a:pt x="6548" y="1572"/>
                                </a:lnTo>
                                <a:lnTo>
                                  <a:pt x="6612" y="1580"/>
                                </a:lnTo>
                                <a:lnTo>
                                  <a:pt x="6612" y="1400"/>
                                </a:lnTo>
                                <a:lnTo>
                                  <a:pt x="6574" y="1384"/>
                                </a:lnTo>
                                <a:lnTo>
                                  <a:pt x="6551" y="1372"/>
                                </a:lnTo>
                                <a:lnTo>
                                  <a:pt x="6529" y="1360"/>
                                </a:lnTo>
                                <a:lnTo>
                                  <a:pt x="6507" y="1348"/>
                                </a:lnTo>
                                <a:lnTo>
                                  <a:pt x="6486" y="1334"/>
                                </a:lnTo>
                                <a:lnTo>
                                  <a:pt x="6558" y="1334"/>
                                </a:lnTo>
                                <a:lnTo>
                                  <a:pt x="6579" y="1328"/>
                                </a:lnTo>
                                <a:lnTo>
                                  <a:pt x="6603" y="1320"/>
                                </a:lnTo>
                                <a:lnTo>
                                  <a:pt x="6612" y="1316"/>
                                </a:lnTo>
                                <a:lnTo>
                                  <a:pt x="6612" y="1040"/>
                                </a:lnTo>
                                <a:lnTo>
                                  <a:pt x="6263" y="1040"/>
                                </a:lnTo>
                                <a:lnTo>
                                  <a:pt x="6225" y="1036"/>
                                </a:lnTo>
                                <a:lnTo>
                                  <a:pt x="6153" y="1004"/>
                                </a:lnTo>
                                <a:lnTo>
                                  <a:pt x="6107" y="960"/>
                                </a:lnTo>
                                <a:lnTo>
                                  <a:pt x="6075" y="888"/>
                                </a:lnTo>
                                <a:lnTo>
                                  <a:pt x="6073" y="870"/>
                                </a:lnTo>
                                <a:lnTo>
                                  <a:pt x="6074" y="848"/>
                                </a:lnTo>
                                <a:lnTo>
                                  <a:pt x="6098" y="782"/>
                                </a:lnTo>
                                <a:lnTo>
                                  <a:pt x="6137" y="730"/>
                                </a:lnTo>
                                <a:lnTo>
                                  <a:pt x="6172" y="696"/>
                                </a:lnTo>
                                <a:lnTo>
                                  <a:pt x="6161" y="692"/>
                                </a:lnTo>
                                <a:lnTo>
                                  <a:pt x="6144" y="688"/>
                                </a:lnTo>
                                <a:lnTo>
                                  <a:pt x="6124" y="68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986"/>
                        <wps:cNvSpPr>
                          <a:spLocks/>
                        </wps:cNvSpPr>
                        <wps:spPr bwMode="auto">
                          <a:xfrm>
                            <a:off x="5294" y="15188"/>
                            <a:ext cx="6611" cy="1650"/>
                          </a:xfrm>
                          <a:custGeom>
                            <a:avLst/>
                            <a:gdLst>
                              <a:gd name="T0" fmla="+- 0 9034 5294"/>
                              <a:gd name="T1" fmla="*/ T0 w 6611"/>
                              <a:gd name="T2" fmla="+- 0 15820 15188"/>
                              <a:gd name="T3" fmla="*/ 15820 h 1650"/>
                              <a:gd name="T4" fmla="+- 0 8020 5294"/>
                              <a:gd name="T5" fmla="*/ T4 w 6611"/>
                              <a:gd name="T6" fmla="+- 0 15820 15188"/>
                              <a:gd name="T7" fmla="*/ 15820 h 1650"/>
                              <a:gd name="T8" fmla="+- 0 8120 5294"/>
                              <a:gd name="T9" fmla="*/ T8 w 6611"/>
                              <a:gd name="T10" fmla="+- 0 15824 15188"/>
                              <a:gd name="T11" fmla="*/ 15824 h 1650"/>
                              <a:gd name="T12" fmla="+- 0 8255 5294"/>
                              <a:gd name="T13" fmla="*/ T12 w 6611"/>
                              <a:gd name="T14" fmla="+- 0 15834 15188"/>
                              <a:gd name="T15" fmla="*/ 15834 h 1650"/>
                              <a:gd name="T16" fmla="+- 0 8390 5294"/>
                              <a:gd name="T17" fmla="*/ T16 w 6611"/>
                              <a:gd name="T18" fmla="+- 0 15850 15188"/>
                              <a:gd name="T19" fmla="*/ 15850 h 1650"/>
                              <a:gd name="T20" fmla="+- 0 8520 5294"/>
                              <a:gd name="T21" fmla="*/ T20 w 6611"/>
                              <a:gd name="T22" fmla="+- 0 15876 15188"/>
                              <a:gd name="T23" fmla="*/ 15876 h 1650"/>
                              <a:gd name="T24" fmla="+- 0 8646 5294"/>
                              <a:gd name="T25" fmla="*/ T24 w 6611"/>
                              <a:gd name="T26" fmla="+- 0 15908 15188"/>
                              <a:gd name="T27" fmla="*/ 15908 h 1650"/>
                              <a:gd name="T28" fmla="+- 0 8767 5294"/>
                              <a:gd name="T29" fmla="*/ T28 w 6611"/>
                              <a:gd name="T30" fmla="+- 0 15946 15188"/>
                              <a:gd name="T31" fmla="*/ 15946 h 1650"/>
                              <a:gd name="T32" fmla="+- 0 8884 5294"/>
                              <a:gd name="T33" fmla="*/ T32 w 6611"/>
                              <a:gd name="T34" fmla="+- 0 15990 15188"/>
                              <a:gd name="T35" fmla="*/ 15990 h 1650"/>
                              <a:gd name="T36" fmla="+- 0 8997 5294"/>
                              <a:gd name="T37" fmla="*/ T36 w 6611"/>
                              <a:gd name="T38" fmla="+- 0 16038 15188"/>
                              <a:gd name="T39" fmla="*/ 16038 h 1650"/>
                              <a:gd name="T40" fmla="+- 0 9106 5294"/>
                              <a:gd name="T41" fmla="*/ T40 w 6611"/>
                              <a:gd name="T42" fmla="+- 0 16090 15188"/>
                              <a:gd name="T43" fmla="*/ 16090 h 1650"/>
                              <a:gd name="T44" fmla="+- 0 9212 5294"/>
                              <a:gd name="T45" fmla="*/ T44 w 6611"/>
                              <a:gd name="T46" fmla="+- 0 16144 15188"/>
                              <a:gd name="T47" fmla="*/ 16144 h 1650"/>
                              <a:gd name="T48" fmla="+- 0 9412 5294"/>
                              <a:gd name="T49" fmla="*/ T48 w 6611"/>
                              <a:gd name="T50" fmla="+- 0 16254 15188"/>
                              <a:gd name="T51" fmla="*/ 16254 h 1650"/>
                              <a:gd name="T52" fmla="+- 0 9598 5294"/>
                              <a:gd name="T53" fmla="*/ T52 w 6611"/>
                              <a:gd name="T54" fmla="+- 0 16360 15188"/>
                              <a:gd name="T55" fmla="*/ 16360 h 1650"/>
                              <a:gd name="T56" fmla="+- 0 9687 5294"/>
                              <a:gd name="T57" fmla="*/ T56 w 6611"/>
                              <a:gd name="T58" fmla="+- 0 16408 15188"/>
                              <a:gd name="T59" fmla="*/ 16408 h 1650"/>
                              <a:gd name="T60" fmla="+- 0 9772 5294"/>
                              <a:gd name="T61" fmla="*/ T60 w 6611"/>
                              <a:gd name="T62" fmla="+- 0 16452 15188"/>
                              <a:gd name="T63" fmla="*/ 16452 h 1650"/>
                              <a:gd name="T64" fmla="+- 0 9855 5294"/>
                              <a:gd name="T65" fmla="*/ T64 w 6611"/>
                              <a:gd name="T66" fmla="+- 0 16492 15188"/>
                              <a:gd name="T67" fmla="*/ 16492 h 1650"/>
                              <a:gd name="T68" fmla="+- 0 9935 5294"/>
                              <a:gd name="T69" fmla="*/ T68 w 6611"/>
                              <a:gd name="T70" fmla="+- 0 16522 15188"/>
                              <a:gd name="T71" fmla="*/ 16522 h 1650"/>
                              <a:gd name="T72" fmla="+- 0 10012 5294"/>
                              <a:gd name="T73" fmla="*/ T72 w 6611"/>
                              <a:gd name="T74" fmla="+- 0 16548 15188"/>
                              <a:gd name="T75" fmla="*/ 16548 h 1650"/>
                              <a:gd name="T76" fmla="+- 0 10087 5294"/>
                              <a:gd name="T77" fmla="*/ T76 w 6611"/>
                              <a:gd name="T78" fmla="+- 0 16562 15188"/>
                              <a:gd name="T79" fmla="*/ 16562 h 1650"/>
                              <a:gd name="T80" fmla="+- 0 10160 5294"/>
                              <a:gd name="T81" fmla="*/ T80 w 6611"/>
                              <a:gd name="T82" fmla="+- 0 16568 15188"/>
                              <a:gd name="T83" fmla="*/ 16568 h 1650"/>
                              <a:gd name="T84" fmla="+- 0 10230 5294"/>
                              <a:gd name="T85" fmla="*/ T84 w 6611"/>
                              <a:gd name="T86" fmla="+- 0 16562 15188"/>
                              <a:gd name="T87" fmla="*/ 16562 h 1650"/>
                              <a:gd name="T88" fmla="+- 0 10287 5294"/>
                              <a:gd name="T89" fmla="*/ T88 w 6611"/>
                              <a:gd name="T90" fmla="+- 0 16528 15188"/>
                              <a:gd name="T91" fmla="*/ 16528 h 1650"/>
                              <a:gd name="T92" fmla="+- 0 10301 5294"/>
                              <a:gd name="T93" fmla="*/ T92 w 6611"/>
                              <a:gd name="T94" fmla="+- 0 16496 15188"/>
                              <a:gd name="T95" fmla="*/ 16496 h 1650"/>
                              <a:gd name="T96" fmla="+- 0 10301 5294"/>
                              <a:gd name="T97" fmla="*/ T96 w 6611"/>
                              <a:gd name="T98" fmla="+- 0 16486 15188"/>
                              <a:gd name="T99" fmla="*/ 16486 h 1650"/>
                              <a:gd name="T100" fmla="+- 0 10209 5294"/>
                              <a:gd name="T101" fmla="*/ T100 w 6611"/>
                              <a:gd name="T102" fmla="+- 0 16486 15188"/>
                              <a:gd name="T103" fmla="*/ 16486 h 1650"/>
                              <a:gd name="T104" fmla="+- 0 10191 5294"/>
                              <a:gd name="T105" fmla="*/ T104 w 6611"/>
                              <a:gd name="T106" fmla="+- 0 16482 15188"/>
                              <a:gd name="T107" fmla="*/ 16482 h 1650"/>
                              <a:gd name="T108" fmla="+- 0 10133 5294"/>
                              <a:gd name="T109" fmla="*/ T108 w 6611"/>
                              <a:gd name="T110" fmla="+- 0 16428 15188"/>
                              <a:gd name="T111" fmla="*/ 16428 h 1650"/>
                              <a:gd name="T112" fmla="+- 0 10124 5294"/>
                              <a:gd name="T113" fmla="*/ T112 w 6611"/>
                              <a:gd name="T114" fmla="+- 0 16374 15188"/>
                              <a:gd name="T115" fmla="*/ 16374 h 1650"/>
                              <a:gd name="T116" fmla="+- 0 10125 5294"/>
                              <a:gd name="T117" fmla="*/ T116 w 6611"/>
                              <a:gd name="T118" fmla="+- 0 16348 15188"/>
                              <a:gd name="T119" fmla="*/ 16348 h 1650"/>
                              <a:gd name="T120" fmla="+- 0 10130 5294"/>
                              <a:gd name="T121" fmla="*/ T120 w 6611"/>
                              <a:gd name="T122" fmla="+- 0 16328 15188"/>
                              <a:gd name="T123" fmla="*/ 16328 h 1650"/>
                              <a:gd name="T124" fmla="+- 0 10138 5294"/>
                              <a:gd name="T125" fmla="*/ T124 w 6611"/>
                              <a:gd name="T126" fmla="+- 0 16314 15188"/>
                              <a:gd name="T127" fmla="*/ 16314 h 1650"/>
                              <a:gd name="T128" fmla="+- 0 9931 5294"/>
                              <a:gd name="T129" fmla="*/ T128 w 6611"/>
                              <a:gd name="T130" fmla="+- 0 16314 15188"/>
                              <a:gd name="T131" fmla="*/ 16314 h 1650"/>
                              <a:gd name="T132" fmla="+- 0 9640 5294"/>
                              <a:gd name="T133" fmla="*/ T132 w 6611"/>
                              <a:gd name="T134" fmla="+- 0 16118 15188"/>
                              <a:gd name="T135" fmla="*/ 16118 h 1650"/>
                              <a:gd name="T136" fmla="+- 0 9342 5294"/>
                              <a:gd name="T137" fmla="*/ T136 w 6611"/>
                              <a:gd name="T138" fmla="+- 0 15954 15188"/>
                              <a:gd name="T139" fmla="*/ 15954 h 1650"/>
                              <a:gd name="T140" fmla="+- 0 9040 5294"/>
                              <a:gd name="T141" fmla="*/ T140 w 6611"/>
                              <a:gd name="T142" fmla="+- 0 15822 15188"/>
                              <a:gd name="T143" fmla="*/ 15822 h 1650"/>
                              <a:gd name="T144" fmla="+- 0 9034 5294"/>
                              <a:gd name="T145" fmla="*/ T144 w 6611"/>
                              <a:gd name="T146" fmla="+- 0 15820 15188"/>
                              <a:gd name="T147" fmla="*/ 1582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611" h="1650">
                                <a:moveTo>
                                  <a:pt x="3740" y="632"/>
                                </a:moveTo>
                                <a:lnTo>
                                  <a:pt x="2726" y="632"/>
                                </a:lnTo>
                                <a:lnTo>
                                  <a:pt x="2826" y="636"/>
                                </a:lnTo>
                                <a:lnTo>
                                  <a:pt x="2961" y="646"/>
                                </a:lnTo>
                                <a:lnTo>
                                  <a:pt x="3096" y="662"/>
                                </a:lnTo>
                                <a:lnTo>
                                  <a:pt x="3226" y="688"/>
                                </a:lnTo>
                                <a:lnTo>
                                  <a:pt x="3352" y="720"/>
                                </a:lnTo>
                                <a:lnTo>
                                  <a:pt x="3473" y="758"/>
                                </a:lnTo>
                                <a:lnTo>
                                  <a:pt x="3590" y="802"/>
                                </a:lnTo>
                                <a:lnTo>
                                  <a:pt x="3703" y="850"/>
                                </a:lnTo>
                                <a:lnTo>
                                  <a:pt x="3812" y="902"/>
                                </a:lnTo>
                                <a:lnTo>
                                  <a:pt x="3918" y="956"/>
                                </a:lnTo>
                                <a:lnTo>
                                  <a:pt x="4118" y="1066"/>
                                </a:lnTo>
                                <a:lnTo>
                                  <a:pt x="4304" y="1172"/>
                                </a:lnTo>
                                <a:lnTo>
                                  <a:pt x="4393" y="1220"/>
                                </a:lnTo>
                                <a:lnTo>
                                  <a:pt x="4478" y="1264"/>
                                </a:lnTo>
                                <a:lnTo>
                                  <a:pt x="4561" y="1304"/>
                                </a:lnTo>
                                <a:lnTo>
                                  <a:pt x="4641" y="1334"/>
                                </a:lnTo>
                                <a:lnTo>
                                  <a:pt x="4718" y="1360"/>
                                </a:lnTo>
                                <a:lnTo>
                                  <a:pt x="4793" y="1374"/>
                                </a:lnTo>
                                <a:lnTo>
                                  <a:pt x="4866" y="1380"/>
                                </a:lnTo>
                                <a:lnTo>
                                  <a:pt x="4936" y="1374"/>
                                </a:lnTo>
                                <a:lnTo>
                                  <a:pt x="4993" y="1340"/>
                                </a:lnTo>
                                <a:lnTo>
                                  <a:pt x="5007" y="1308"/>
                                </a:lnTo>
                                <a:lnTo>
                                  <a:pt x="5007" y="1298"/>
                                </a:lnTo>
                                <a:lnTo>
                                  <a:pt x="4915" y="1298"/>
                                </a:lnTo>
                                <a:lnTo>
                                  <a:pt x="4897" y="1294"/>
                                </a:lnTo>
                                <a:lnTo>
                                  <a:pt x="4839" y="1240"/>
                                </a:lnTo>
                                <a:lnTo>
                                  <a:pt x="4830" y="1186"/>
                                </a:lnTo>
                                <a:lnTo>
                                  <a:pt x="4831" y="1160"/>
                                </a:lnTo>
                                <a:lnTo>
                                  <a:pt x="4836" y="1140"/>
                                </a:lnTo>
                                <a:lnTo>
                                  <a:pt x="4844" y="1126"/>
                                </a:lnTo>
                                <a:lnTo>
                                  <a:pt x="4637" y="1126"/>
                                </a:lnTo>
                                <a:lnTo>
                                  <a:pt x="4346" y="930"/>
                                </a:lnTo>
                                <a:lnTo>
                                  <a:pt x="4048" y="766"/>
                                </a:lnTo>
                                <a:lnTo>
                                  <a:pt x="3746" y="634"/>
                                </a:lnTo>
                                <a:lnTo>
                                  <a:pt x="3740" y="6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985"/>
                        <wps:cNvSpPr>
                          <a:spLocks/>
                        </wps:cNvSpPr>
                        <wps:spPr bwMode="auto">
                          <a:xfrm>
                            <a:off x="5294" y="15188"/>
                            <a:ext cx="6611" cy="1650"/>
                          </a:xfrm>
                          <a:custGeom>
                            <a:avLst/>
                            <a:gdLst>
                              <a:gd name="T0" fmla="+- 0 11852 5294"/>
                              <a:gd name="T1" fmla="*/ T0 w 6611"/>
                              <a:gd name="T2" fmla="+- 0 16522 15188"/>
                              <a:gd name="T3" fmla="*/ 16522 h 1650"/>
                              <a:gd name="T4" fmla="+- 0 11790 5294"/>
                              <a:gd name="T5" fmla="*/ T4 w 6611"/>
                              <a:gd name="T6" fmla="+- 0 16522 15188"/>
                              <a:gd name="T7" fmla="*/ 16522 h 1650"/>
                              <a:gd name="T8" fmla="+- 0 11801 5294"/>
                              <a:gd name="T9" fmla="*/ T8 w 6611"/>
                              <a:gd name="T10" fmla="+- 0 16524 15188"/>
                              <a:gd name="T11" fmla="*/ 16524 h 1650"/>
                              <a:gd name="T12" fmla="+- 0 11832 5294"/>
                              <a:gd name="T13" fmla="*/ T12 w 6611"/>
                              <a:gd name="T14" fmla="+- 0 16524 15188"/>
                              <a:gd name="T15" fmla="*/ 16524 h 1650"/>
                              <a:gd name="T16" fmla="+- 0 11852 5294"/>
                              <a:gd name="T17" fmla="*/ T16 w 6611"/>
                              <a:gd name="T18" fmla="+- 0 16522 15188"/>
                              <a:gd name="T19" fmla="*/ 16522 h 1650"/>
                            </a:gdLst>
                            <a:ahLst/>
                            <a:cxnLst>
                              <a:cxn ang="0">
                                <a:pos x="T1" y="T3"/>
                              </a:cxn>
                              <a:cxn ang="0">
                                <a:pos x="T5" y="T7"/>
                              </a:cxn>
                              <a:cxn ang="0">
                                <a:pos x="T9" y="T11"/>
                              </a:cxn>
                              <a:cxn ang="0">
                                <a:pos x="T13" y="T15"/>
                              </a:cxn>
                              <a:cxn ang="0">
                                <a:pos x="T17" y="T19"/>
                              </a:cxn>
                            </a:cxnLst>
                            <a:rect l="0" t="0" r="r" b="b"/>
                            <a:pathLst>
                              <a:path w="6611" h="1650">
                                <a:moveTo>
                                  <a:pt x="6558" y="1334"/>
                                </a:moveTo>
                                <a:lnTo>
                                  <a:pt x="6496" y="1334"/>
                                </a:lnTo>
                                <a:lnTo>
                                  <a:pt x="6507" y="1336"/>
                                </a:lnTo>
                                <a:lnTo>
                                  <a:pt x="6538" y="1336"/>
                                </a:lnTo>
                                <a:lnTo>
                                  <a:pt x="6558" y="13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984"/>
                        <wps:cNvSpPr>
                          <a:spLocks/>
                        </wps:cNvSpPr>
                        <wps:spPr bwMode="auto">
                          <a:xfrm>
                            <a:off x="5294" y="15188"/>
                            <a:ext cx="6611" cy="1650"/>
                          </a:xfrm>
                          <a:custGeom>
                            <a:avLst/>
                            <a:gdLst>
                              <a:gd name="T0" fmla="+- 0 10299 5294"/>
                              <a:gd name="T1" fmla="*/ T0 w 6611"/>
                              <a:gd name="T2" fmla="+- 0 16476 15188"/>
                              <a:gd name="T3" fmla="*/ 16476 h 1650"/>
                              <a:gd name="T4" fmla="+- 0 10288 5294"/>
                              <a:gd name="T5" fmla="*/ T4 w 6611"/>
                              <a:gd name="T6" fmla="+- 0 16476 15188"/>
                              <a:gd name="T7" fmla="*/ 16476 h 1650"/>
                              <a:gd name="T8" fmla="+- 0 10268 5294"/>
                              <a:gd name="T9" fmla="*/ T8 w 6611"/>
                              <a:gd name="T10" fmla="+- 0 16482 15188"/>
                              <a:gd name="T11" fmla="*/ 16482 h 1650"/>
                              <a:gd name="T12" fmla="+- 0 10248 5294"/>
                              <a:gd name="T13" fmla="*/ T12 w 6611"/>
                              <a:gd name="T14" fmla="+- 0 16486 15188"/>
                              <a:gd name="T15" fmla="*/ 16486 h 1650"/>
                              <a:gd name="T16" fmla="+- 0 10301 5294"/>
                              <a:gd name="T17" fmla="*/ T16 w 6611"/>
                              <a:gd name="T18" fmla="+- 0 16486 15188"/>
                              <a:gd name="T19" fmla="*/ 16486 h 1650"/>
                              <a:gd name="T20" fmla="+- 0 10300 5294"/>
                              <a:gd name="T21" fmla="*/ T20 w 6611"/>
                              <a:gd name="T22" fmla="+- 0 16480 15188"/>
                              <a:gd name="T23" fmla="*/ 16480 h 1650"/>
                              <a:gd name="T24" fmla="+- 0 10300 5294"/>
                              <a:gd name="T25" fmla="*/ T24 w 6611"/>
                              <a:gd name="T26" fmla="+- 0 16478 15188"/>
                              <a:gd name="T27" fmla="*/ 16478 h 1650"/>
                              <a:gd name="T28" fmla="+- 0 10299 5294"/>
                              <a:gd name="T29" fmla="*/ T28 w 6611"/>
                              <a:gd name="T30" fmla="+- 0 16476 15188"/>
                              <a:gd name="T31" fmla="*/ 16476 h 16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11" h="1650">
                                <a:moveTo>
                                  <a:pt x="5005" y="1288"/>
                                </a:moveTo>
                                <a:lnTo>
                                  <a:pt x="4994" y="1288"/>
                                </a:lnTo>
                                <a:lnTo>
                                  <a:pt x="4974" y="1294"/>
                                </a:lnTo>
                                <a:lnTo>
                                  <a:pt x="4954" y="1298"/>
                                </a:lnTo>
                                <a:lnTo>
                                  <a:pt x="5007" y="1298"/>
                                </a:lnTo>
                                <a:lnTo>
                                  <a:pt x="5006" y="1292"/>
                                </a:lnTo>
                                <a:lnTo>
                                  <a:pt x="5006" y="1290"/>
                                </a:lnTo>
                                <a:lnTo>
                                  <a:pt x="5005" y="1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983"/>
                        <wps:cNvSpPr>
                          <a:spLocks/>
                        </wps:cNvSpPr>
                        <wps:spPr bwMode="auto">
                          <a:xfrm>
                            <a:off x="5294" y="15188"/>
                            <a:ext cx="6611" cy="1650"/>
                          </a:xfrm>
                          <a:custGeom>
                            <a:avLst/>
                            <a:gdLst>
                              <a:gd name="T0" fmla="+- 0 10224 5294"/>
                              <a:gd name="T1" fmla="*/ T0 w 6611"/>
                              <a:gd name="T2" fmla="+- 0 16044 15188"/>
                              <a:gd name="T3" fmla="*/ 16044 h 1650"/>
                              <a:gd name="T4" fmla="+- 0 10151 5294"/>
                              <a:gd name="T5" fmla="*/ T4 w 6611"/>
                              <a:gd name="T6" fmla="+- 0 16054 15188"/>
                              <a:gd name="T7" fmla="*/ 16054 h 1650"/>
                              <a:gd name="T8" fmla="+- 0 10082 5294"/>
                              <a:gd name="T9" fmla="*/ T8 w 6611"/>
                              <a:gd name="T10" fmla="+- 0 16074 15188"/>
                              <a:gd name="T11" fmla="*/ 16074 h 1650"/>
                              <a:gd name="T12" fmla="+- 0 10020 5294"/>
                              <a:gd name="T13" fmla="*/ T12 w 6611"/>
                              <a:gd name="T14" fmla="+- 0 16110 15188"/>
                              <a:gd name="T15" fmla="*/ 16110 h 1650"/>
                              <a:gd name="T16" fmla="+- 0 9971 5294"/>
                              <a:gd name="T17" fmla="*/ T16 w 6611"/>
                              <a:gd name="T18" fmla="+- 0 16162 15188"/>
                              <a:gd name="T19" fmla="*/ 16162 h 1650"/>
                              <a:gd name="T20" fmla="+- 0 9940 5294"/>
                              <a:gd name="T21" fmla="*/ T20 w 6611"/>
                              <a:gd name="T22" fmla="+- 0 16228 15188"/>
                              <a:gd name="T23" fmla="*/ 16228 h 1650"/>
                              <a:gd name="T24" fmla="+- 0 9931 5294"/>
                              <a:gd name="T25" fmla="*/ T24 w 6611"/>
                              <a:gd name="T26" fmla="+- 0 16314 15188"/>
                              <a:gd name="T27" fmla="*/ 16314 h 1650"/>
                              <a:gd name="T28" fmla="+- 0 10138 5294"/>
                              <a:gd name="T29" fmla="*/ T28 w 6611"/>
                              <a:gd name="T30" fmla="+- 0 16314 15188"/>
                              <a:gd name="T31" fmla="*/ 16314 h 1650"/>
                              <a:gd name="T32" fmla="+- 0 10140 5294"/>
                              <a:gd name="T33" fmla="*/ T32 w 6611"/>
                              <a:gd name="T34" fmla="+- 0 16310 15188"/>
                              <a:gd name="T35" fmla="*/ 16310 h 1650"/>
                              <a:gd name="T36" fmla="+- 0 10151 5294"/>
                              <a:gd name="T37" fmla="*/ T36 w 6611"/>
                              <a:gd name="T38" fmla="+- 0 16294 15188"/>
                              <a:gd name="T39" fmla="*/ 16294 h 1650"/>
                              <a:gd name="T40" fmla="+- 0 10223 5294"/>
                              <a:gd name="T41" fmla="*/ T40 w 6611"/>
                              <a:gd name="T42" fmla="+- 0 16252 15188"/>
                              <a:gd name="T43" fmla="*/ 16252 h 1650"/>
                              <a:gd name="T44" fmla="+- 0 10239 5294"/>
                              <a:gd name="T45" fmla="*/ T44 w 6611"/>
                              <a:gd name="T46" fmla="+- 0 16248 15188"/>
                              <a:gd name="T47" fmla="*/ 16248 h 1650"/>
                              <a:gd name="T48" fmla="+- 0 10827 5294"/>
                              <a:gd name="T49" fmla="*/ T48 w 6611"/>
                              <a:gd name="T50" fmla="+- 0 16248 15188"/>
                              <a:gd name="T51" fmla="*/ 16248 h 1650"/>
                              <a:gd name="T52" fmla="+- 0 10825 5294"/>
                              <a:gd name="T53" fmla="*/ T52 w 6611"/>
                              <a:gd name="T54" fmla="+- 0 16234 15188"/>
                              <a:gd name="T55" fmla="*/ 16234 h 1650"/>
                              <a:gd name="T56" fmla="+- 0 10823 5294"/>
                              <a:gd name="T57" fmla="*/ T56 w 6611"/>
                              <a:gd name="T58" fmla="+- 0 16214 15188"/>
                              <a:gd name="T59" fmla="*/ 16214 h 1650"/>
                              <a:gd name="T60" fmla="+- 0 10822 5294"/>
                              <a:gd name="T61" fmla="*/ T60 w 6611"/>
                              <a:gd name="T62" fmla="+- 0 16194 15188"/>
                              <a:gd name="T63" fmla="*/ 16194 h 1650"/>
                              <a:gd name="T64" fmla="+- 0 10821 5294"/>
                              <a:gd name="T65" fmla="*/ T64 w 6611"/>
                              <a:gd name="T66" fmla="+- 0 16178 15188"/>
                              <a:gd name="T67" fmla="*/ 16178 h 1650"/>
                              <a:gd name="T68" fmla="+- 0 10821 5294"/>
                              <a:gd name="T69" fmla="*/ T68 w 6611"/>
                              <a:gd name="T70" fmla="+- 0 16156 15188"/>
                              <a:gd name="T71" fmla="*/ 16156 h 1650"/>
                              <a:gd name="T72" fmla="+- 0 10822 5294"/>
                              <a:gd name="T73" fmla="*/ T72 w 6611"/>
                              <a:gd name="T74" fmla="+- 0 16128 15188"/>
                              <a:gd name="T75" fmla="*/ 16128 h 1650"/>
                              <a:gd name="T76" fmla="+- 0 10823 5294"/>
                              <a:gd name="T77" fmla="*/ T76 w 6611"/>
                              <a:gd name="T78" fmla="+- 0 16118 15188"/>
                              <a:gd name="T79" fmla="*/ 16118 h 1650"/>
                              <a:gd name="T80" fmla="+- 0 10454 5294"/>
                              <a:gd name="T81" fmla="*/ T80 w 6611"/>
                              <a:gd name="T82" fmla="+- 0 16118 15188"/>
                              <a:gd name="T83" fmla="*/ 16118 h 1650"/>
                              <a:gd name="T84" fmla="+- 0 10390 5294"/>
                              <a:gd name="T85" fmla="*/ T84 w 6611"/>
                              <a:gd name="T86" fmla="+- 0 16072 15188"/>
                              <a:gd name="T87" fmla="*/ 16072 h 1650"/>
                              <a:gd name="T88" fmla="+- 0 10329 5294"/>
                              <a:gd name="T89" fmla="*/ T88 w 6611"/>
                              <a:gd name="T90" fmla="+- 0 16054 15188"/>
                              <a:gd name="T91" fmla="*/ 16054 h 1650"/>
                              <a:gd name="T92" fmla="+- 0 10296 5294"/>
                              <a:gd name="T93" fmla="*/ T92 w 6611"/>
                              <a:gd name="T94" fmla="+- 0 16048 15188"/>
                              <a:gd name="T95" fmla="*/ 16048 h 1650"/>
                              <a:gd name="T96" fmla="+- 0 10224 5294"/>
                              <a:gd name="T97" fmla="*/ T96 w 6611"/>
                              <a:gd name="T98" fmla="+- 0 16044 15188"/>
                              <a:gd name="T99" fmla="*/ 160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611" h="1650">
                                <a:moveTo>
                                  <a:pt x="4930" y="856"/>
                                </a:moveTo>
                                <a:lnTo>
                                  <a:pt x="4857" y="866"/>
                                </a:lnTo>
                                <a:lnTo>
                                  <a:pt x="4788" y="886"/>
                                </a:lnTo>
                                <a:lnTo>
                                  <a:pt x="4726" y="922"/>
                                </a:lnTo>
                                <a:lnTo>
                                  <a:pt x="4677" y="974"/>
                                </a:lnTo>
                                <a:lnTo>
                                  <a:pt x="4646" y="1040"/>
                                </a:lnTo>
                                <a:lnTo>
                                  <a:pt x="4637" y="1126"/>
                                </a:lnTo>
                                <a:lnTo>
                                  <a:pt x="4844" y="1126"/>
                                </a:lnTo>
                                <a:lnTo>
                                  <a:pt x="4846" y="1122"/>
                                </a:lnTo>
                                <a:lnTo>
                                  <a:pt x="4857" y="1106"/>
                                </a:lnTo>
                                <a:lnTo>
                                  <a:pt x="4929" y="1064"/>
                                </a:lnTo>
                                <a:lnTo>
                                  <a:pt x="4945" y="1060"/>
                                </a:lnTo>
                                <a:lnTo>
                                  <a:pt x="5533" y="1060"/>
                                </a:lnTo>
                                <a:lnTo>
                                  <a:pt x="5531" y="1046"/>
                                </a:lnTo>
                                <a:lnTo>
                                  <a:pt x="5529" y="1026"/>
                                </a:lnTo>
                                <a:lnTo>
                                  <a:pt x="5528" y="1006"/>
                                </a:lnTo>
                                <a:lnTo>
                                  <a:pt x="5527" y="990"/>
                                </a:lnTo>
                                <a:lnTo>
                                  <a:pt x="5527" y="968"/>
                                </a:lnTo>
                                <a:lnTo>
                                  <a:pt x="5528" y="940"/>
                                </a:lnTo>
                                <a:lnTo>
                                  <a:pt x="5529" y="930"/>
                                </a:lnTo>
                                <a:lnTo>
                                  <a:pt x="5160" y="930"/>
                                </a:lnTo>
                                <a:lnTo>
                                  <a:pt x="5096" y="884"/>
                                </a:lnTo>
                                <a:lnTo>
                                  <a:pt x="5035" y="866"/>
                                </a:lnTo>
                                <a:lnTo>
                                  <a:pt x="5002" y="860"/>
                                </a:lnTo>
                                <a:lnTo>
                                  <a:pt x="4930" y="8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982"/>
                        <wps:cNvSpPr>
                          <a:spLocks/>
                        </wps:cNvSpPr>
                        <wps:spPr bwMode="auto">
                          <a:xfrm>
                            <a:off x="5294" y="15188"/>
                            <a:ext cx="6611" cy="1650"/>
                          </a:xfrm>
                          <a:custGeom>
                            <a:avLst/>
                            <a:gdLst>
                              <a:gd name="T0" fmla="+- 0 11906 5294"/>
                              <a:gd name="T1" fmla="*/ T0 w 6611"/>
                              <a:gd name="T2" fmla="+- 0 15544 15188"/>
                              <a:gd name="T3" fmla="*/ 15544 h 1650"/>
                              <a:gd name="T4" fmla="+- 0 11415 5294"/>
                              <a:gd name="T5" fmla="*/ T4 w 6611"/>
                              <a:gd name="T6" fmla="+- 0 15544 15188"/>
                              <a:gd name="T7" fmla="*/ 15544 h 1650"/>
                              <a:gd name="T8" fmla="+- 0 11463 5294"/>
                              <a:gd name="T9" fmla="*/ T8 w 6611"/>
                              <a:gd name="T10" fmla="+- 0 15548 15188"/>
                              <a:gd name="T11" fmla="*/ 15548 h 1650"/>
                              <a:gd name="T12" fmla="+- 0 11511 5294"/>
                              <a:gd name="T13" fmla="*/ T12 w 6611"/>
                              <a:gd name="T14" fmla="+- 0 15556 15188"/>
                              <a:gd name="T15" fmla="*/ 15556 h 1650"/>
                              <a:gd name="T16" fmla="+- 0 11582 5294"/>
                              <a:gd name="T17" fmla="*/ T16 w 6611"/>
                              <a:gd name="T18" fmla="+- 0 15578 15188"/>
                              <a:gd name="T19" fmla="*/ 15578 h 1650"/>
                              <a:gd name="T20" fmla="+- 0 11650 5294"/>
                              <a:gd name="T21" fmla="*/ T20 w 6611"/>
                              <a:gd name="T22" fmla="+- 0 15612 15188"/>
                              <a:gd name="T23" fmla="*/ 15612 h 1650"/>
                              <a:gd name="T24" fmla="+- 0 11711 5294"/>
                              <a:gd name="T25" fmla="*/ T24 w 6611"/>
                              <a:gd name="T26" fmla="+- 0 15654 15188"/>
                              <a:gd name="T27" fmla="*/ 15654 h 1650"/>
                              <a:gd name="T28" fmla="+- 0 11754 5294"/>
                              <a:gd name="T29" fmla="*/ T28 w 6611"/>
                              <a:gd name="T30" fmla="+- 0 15700 15188"/>
                              <a:gd name="T31" fmla="*/ 15700 h 1650"/>
                              <a:gd name="T32" fmla="+- 0 11788 5294"/>
                              <a:gd name="T33" fmla="*/ T32 w 6611"/>
                              <a:gd name="T34" fmla="+- 0 15750 15188"/>
                              <a:gd name="T35" fmla="*/ 15750 h 1650"/>
                              <a:gd name="T36" fmla="+- 0 11813 5294"/>
                              <a:gd name="T37" fmla="*/ T36 w 6611"/>
                              <a:gd name="T38" fmla="+- 0 15806 15188"/>
                              <a:gd name="T39" fmla="*/ 15806 h 1650"/>
                              <a:gd name="T40" fmla="+- 0 11829 5294"/>
                              <a:gd name="T41" fmla="*/ T40 w 6611"/>
                              <a:gd name="T42" fmla="+- 0 15864 15188"/>
                              <a:gd name="T43" fmla="*/ 15864 h 1650"/>
                              <a:gd name="T44" fmla="+- 0 11836 5294"/>
                              <a:gd name="T45" fmla="*/ T44 w 6611"/>
                              <a:gd name="T46" fmla="+- 0 15928 15188"/>
                              <a:gd name="T47" fmla="*/ 15928 h 1650"/>
                              <a:gd name="T48" fmla="+- 0 11835 5294"/>
                              <a:gd name="T49" fmla="*/ T48 w 6611"/>
                              <a:gd name="T50" fmla="+- 0 15946 15188"/>
                              <a:gd name="T51" fmla="*/ 15946 h 1650"/>
                              <a:gd name="T52" fmla="+- 0 11819 5294"/>
                              <a:gd name="T53" fmla="*/ T52 w 6611"/>
                              <a:gd name="T54" fmla="+- 0 16022 15188"/>
                              <a:gd name="T55" fmla="*/ 16022 h 1650"/>
                              <a:gd name="T56" fmla="+- 0 11795 5294"/>
                              <a:gd name="T57" fmla="*/ T56 w 6611"/>
                              <a:gd name="T58" fmla="+- 0 16078 15188"/>
                              <a:gd name="T59" fmla="*/ 16078 h 1650"/>
                              <a:gd name="T60" fmla="+- 0 11758 5294"/>
                              <a:gd name="T61" fmla="*/ T60 w 6611"/>
                              <a:gd name="T62" fmla="+- 0 16128 15188"/>
                              <a:gd name="T63" fmla="*/ 16128 h 1650"/>
                              <a:gd name="T64" fmla="+- 0 11727 5294"/>
                              <a:gd name="T65" fmla="*/ T64 w 6611"/>
                              <a:gd name="T66" fmla="+- 0 16158 15188"/>
                              <a:gd name="T67" fmla="*/ 16158 h 1650"/>
                              <a:gd name="T68" fmla="+- 0 11710 5294"/>
                              <a:gd name="T69" fmla="*/ T68 w 6611"/>
                              <a:gd name="T70" fmla="+- 0 16174 15188"/>
                              <a:gd name="T71" fmla="*/ 16174 h 1650"/>
                              <a:gd name="T72" fmla="+- 0 11652 5294"/>
                              <a:gd name="T73" fmla="*/ T72 w 6611"/>
                              <a:gd name="T74" fmla="+- 0 16208 15188"/>
                              <a:gd name="T75" fmla="*/ 16208 h 1650"/>
                              <a:gd name="T76" fmla="+- 0 11576 5294"/>
                              <a:gd name="T77" fmla="*/ T76 w 6611"/>
                              <a:gd name="T78" fmla="+- 0 16228 15188"/>
                              <a:gd name="T79" fmla="*/ 16228 h 1650"/>
                              <a:gd name="T80" fmla="+- 0 11906 5294"/>
                              <a:gd name="T81" fmla="*/ T80 w 6611"/>
                              <a:gd name="T82" fmla="+- 0 16228 15188"/>
                              <a:gd name="T83" fmla="*/ 16228 h 1650"/>
                              <a:gd name="T84" fmla="+- 0 11906 5294"/>
                              <a:gd name="T85" fmla="*/ T84 w 6611"/>
                              <a:gd name="T86" fmla="+- 0 15544 15188"/>
                              <a:gd name="T87" fmla="*/ 1554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611" h="1650">
                                <a:moveTo>
                                  <a:pt x="6612" y="356"/>
                                </a:moveTo>
                                <a:lnTo>
                                  <a:pt x="6121" y="356"/>
                                </a:lnTo>
                                <a:lnTo>
                                  <a:pt x="6169" y="360"/>
                                </a:lnTo>
                                <a:lnTo>
                                  <a:pt x="6217" y="368"/>
                                </a:lnTo>
                                <a:lnTo>
                                  <a:pt x="6288" y="390"/>
                                </a:lnTo>
                                <a:lnTo>
                                  <a:pt x="6356" y="424"/>
                                </a:lnTo>
                                <a:lnTo>
                                  <a:pt x="6417" y="466"/>
                                </a:lnTo>
                                <a:lnTo>
                                  <a:pt x="6460" y="512"/>
                                </a:lnTo>
                                <a:lnTo>
                                  <a:pt x="6494" y="562"/>
                                </a:lnTo>
                                <a:lnTo>
                                  <a:pt x="6519" y="618"/>
                                </a:lnTo>
                                <a:lnTo>
                                  <a:pt x="6535" y="676"/>
                                </a:lnTo>
                                <a:lnTo>
                                  <a:pt x="6542" y="740"/>
                                </a:lnTo>
                                <a:lnTo>
                                  <a:pt x="6541" y="758"/>
                                </a:lnTo>
                                <a:lnTo>
                                  <a:pt x="6525" y="834"/>
                                </a:lnTo>
                                <a:lnTo>
                                  <a:pt x="6501" y="890"/>
                                </a:lnTo>
                                <a:lnTo>
                                  <a:pt x="6464" y="940"/>
                                </a:lnTo>
                                <a:lnTo>
                                  <a:pt x="6433" y="970"/>
                                </a:lnTo>
                                <a:lnTo>
                                  <a:pt x="6416" y="986"/>
                                </a:lnTo>
                                <a:lnTo>
                                  <a:pt x="6358" y="1020"/>
                                </a:lnTo>
                                <a:lnTo>
                                  <a:pt x="6282" y="1040"/>
                                </a:lnTo>
                                <a:lnTo>
                                  <a:pt x="6612" y="1040"/>
                                </a:lnTo>
                                <a:lnTo>
                                  <a:pt x="6612" y="3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981"/>
                        <wps:cNvSpPr>
                          <a:spLocks/>
                        </wps:cNvSpPr>
                        <wps:spPr bwMode="auto">
                          <a:xfrm>
                            <a:off x="5294" y="15188"/>
                            <a:ext cx="6611" cy="1650"/>
                          </a:xfrm>
                          <a:custGeom>
                            <a:avLst/>
                            <a:gdLst>
                              <a:gd name="T0" fmla="+- 0 11381 5294"/>
                              <a:gd name="T1" fmla="*/ T0 w 6611"/>
                              <a:gd name="T2" fmla="+- 0 15188 15188"/>
                              <a:gd name="T3" fmla="*/ 15188 h 1650"/>
                              <a:gd name="T4" fmla="+- 0 11291 5294"/>
                              <a:gd name="T5" fmla="*/ T4 w 6611"/>
                              <a:gd name="T6" fmla="+- 0 15194 15188"/>
                              <a:gd name="T7" fmla="*/ 15194 h 1650"/>
                              <a:gd name="T8" fmla="+- 0 11203 5294"/>
                              <a:gd name="T9" fmla="*/ T8 w 6611"/>
                              <a:gd name="T10" fmla="+- 0 15208 15188"/>
                              <a:gd name="T11" fmla="*/ 15208 h 1650"/>
                              <a:gd name="T12" fmla="+- 0 11118 5294"/>
                              <a:gd name="T13" fmla="*/ T12 w 6611"/>
                              <a:gd name="T14" fmla="+- 0 15234 15188"/>
                              <a:gd name="T15" fmla="*/ 15234 h 1650"/>
                              <a:gd name="T16" fmla="+- 0 11036 5294"/>
                              <a:gd name="T17" fmla="*/ T16 w 6611"/>
                              <a:gd name="T18" fmla="+- 0 15266 15188"/>
                              <a:gd name="T19" fmla="*/ 15266 h 1650"/>
                              <a:gd name="T20" fmla="+- 0 10959 5294"/>
                              <a:gd name="T21" fmla="*/ T20 w 6611"/>
                              <a:gd name="T22" fmla="+- 0 15306 15188"/>
                              <a:gd name="T23" fmla="*/ 15306 h 1650"/>
                              <a:gd name="T24" fmla="+- 0 10885 5294"/>
                              <a:gd name="T25" fmla="*/ T24 w 6611"/>
                              <a:gd name="T26" fmla="+- 0 15354 15188"/>
                              <a:gd name="T27" fmla="*/ 15354 h 1650"/>
                              <a:gd name="T28" fmla="+- 0 10816 5294"/>
                              <a:gd name="T29" fmla="*/ T28 w 6611"/>
                              <a:gd name="T30" fmla="+- 0 15406 15188"/>
                              <a:gd name="T31" fmla="*/ 15406 h 1650"/>
                              <a:gd name="T32" fmla="+- 0 10751 5294"/>
                              <a:gd name="T33" fmla="*/ T32 w 6611"/>
                              <a:gd name="T34" fmla="+- 0 15462 15188"/>
                              <a:gd name="T35" fmla="*/ 15462 h 1650"/>
                              <a:gd name="T36" fmla="+- 0 10692 5294"/>
                              <a:gd name="T37" fmla="*/ T36 w 6611"/>
                              <a:gd name="T38" fmla="+- 0 15524 15188"/>
                              <a:gd name="T39" fmla="*/ 15524 h 1650"/>
                              <a:gd name="T40" fmla="+- 0 10638 5294"/>
                              <a:gd name="T41" fmla="*/ T40 w 6611"/>
                              <a:gd name="T42" fmla="+- 0 15586 15188"/>
                              <a:gd name="T43" fmla="*/ 15586 h 1650"/>
                              <a:gd name="T44" fmla="+- 0 10590 5294"/>
                              <a:gd name="T45" fmla="*/ T44 w 6611"/>
                              <a:gd name="T46" fmla="+- 0 15652 15188"/>
                              <a:gd name="T47" fmla="*/ 15652 h 1650"/>
                              <a:gd name="T48" fmla="+- 0 10549 5294"/>
                              <a:gd name="T49" fmla="*/ T48 w 6611"/>
                              <a:gd name="T50" fmla="+- 0 15720 15188"/>
                              <a:gd name="T51" fmla="*/ 15720 h 1650"/>
                              <a:gd name="T52" fmla="+- 0 10513 5294"/>
                              <a:gd name="T53" fmla="*/ T52 w 6611"/>
                              <a:gd name="T54" fmla="+- 0 15786 15188"/>
                              <a:gd name="T55" fmla="*/ 15786 h 1650"/>
                              <a:gd name="T56" fmla="+- 0 10485 5294"/>
                              <a:gd name="T57" fmla="*/ T56 w 6611"/>
                              <a:gd name="T58" fmla="+- 0 15854 15188"/>
                              <a:gd name="T59" fmla="*/ 15854 h 1650"/>
                              <a:gd name="T60" fmla="+- 0 10464 5294"/>
                              <a:gd name="T61" fmla="*/ T60 w 6611"/>
                              <a:gd name="T62" fmla="+- 0 15918 15188"/>
                              <a:gd name="T63" fmla="*/ 15918 h 1650"/>
                              <a:gd name="T64" fmla="+- 0 10455 5294"/>
                              <a:gd name="T65" fmla="*/ T64 w 6611"/>
                              <a:gd name="T66" fmla="+- 0 15978 15188"/>
                              <a:gd name="T67" fmla="*/ 15978 h 1650"/>
                              <a:gd name="T68" fmla="+- 0 10449 5294"/>
                              <a:gd name="T69" fmla="*/ T68 w 6611"/>
                              <a:gd name="T70" fmla="+- 0 16038 15188"/>
                              <a:gd name="T71" fmla="*/ 16038 h 1650"/>
                              <a:gd name="T72" fmla="+- 0 10446 5294"/>
                              <a:gd name="T73" fmla="*/ T72 w 6611"/>
                              <a:gd name="T74" fmla="+- 0 16038 15188"/>
                              <a:gd name="T75" fmla="*/ 16038 h 1650"/>
                              <a:gd name="T76" fmla="+- 0 10450 5294"/>
                              <a:gd name="T77" fmla="*/ T76 w 6611"/>
                              <a:gd name="T78" fmla="+- 0 16100 15188"/>
                              <a:gd name="T79" fmla="*/ 16100 h 1650"/>
                              <a:gd name="T80" fmla="+- 0 10454 5294"/>
                              <a:gd name="T81" fmla="*/ T80 w 6611"/>
                              <a:gd name="T82" fmla="+- 0 16118 15188"/>
                              <a:gd name="T83" fmla="*/ 16118 h 1650"/>
                              <a:gd name="T84" fmla="+- 0 10823 5294"/>
                              <a:gd name="T85" fmla="*/ T84 w 6611"/>
                              <a:gd name="T86" fmla="+- 0 16118 15188"/>
                              <a:gd name="T87" fmla="*/ 16118 h 1650"/>
                              <a:gd name="T88" fmla="+- 0 10824 5294"/>
                              <a:gd name="T89" fmla="*/ T88 w 6611"/>
                              <a:gd name="T90" fmla="+- 0 16100 15188"/>
                              <a:gd name="T91" fmla="*/ 16100 h 1650"/>
                              <a:gd name="T92" fmla="+- 0 10827 5294"/>
                              <a:gd name="T93" fmla="*/ T92 w 6611"/>
                              <a:gd name="T94" fmla="+- 0 16074 15188"/>
                              <a:gd name="T95" fmla="*/ 16074 h 1650"/>
                              <a:gd name="T96" fmla="+- 0 10843 5294"/>
                              <a:gd name="T97" fmla="*/ T96 w 6611"/>
                              <a:gd name="T98" fmla="+- 0 15992 15188"/>
                              <a:gd name="T99" fmla="*/ 15992 h 1650"/>
                              <a:gd name="T100" fmla="+- 0 10870 5294"/>
                              <a:gd name="T101" fmla="*/ T100 w 6611"/>
                              <a:gd name="T102" fmla="+- 0 15916 15188"/>
                              <a:gd name="T103" fmla="*/ 15916 h 1650"/>
                              <a:gd name="T104" fmla="+- 0 10905 5294"/>
                              <a:gd name="T105" fmla="*/ T104 w 6611"/>
                              <a:gd name="T106" fmla="+- 0 15842 15188"/>
                              <a:gd name="T107" fmla="*/ 15842 h 1650"/>
                              <a:gd name="T108" fmla="+- 0 10935 5294"/>
                              <a:gd name="T109" fmla="*/ T108 w 6611"/>
                              <a:gd name="T110" fmla="+- 0 15796 15188"/>
                              <a:gd name="T111" fmla="*/ 15796 h 1650"/>
                              <a:gd name="T112" fmla="+- 0 10951 5294"/>
                              <a:gd name="T113" fmla="*/ T112 w 6611"/>
                              <a:gd name="T114" fmla="+- 0 15772 15188"/>
                              <a:gd name="T115" fmla="*/ 15772 h 1650"/>
                              <a:gd name="T116" fmla="+- 0 10968 5294"/>
                              <a:gd name="T117" fmla="*/ T116 w 6611"/>
                              <a:gd name="T118" fmla="+- 0 15752 15188"/>
                              <a:gd name="T119" fmla="*/ 15752 h 1650"/>
                              <a:gd name="T120" fmla="+- 0 10986 5294"/>
                              <a:gd name="T121" fmla="*/ T120 w 6611"/>
                              <a:gd name="T122" fmla="+- 0 15730 15188"/>
                              <a:gd name="T123" fmla="*/ 15730 h 1650"/>
                              <a:gd name="T124" fmla="+- 0 11006 5294"/>
                              <a:gd name="T125" fmla="*/ T124 w 6611"/>
                              <a:gd name="T126" fmla="+- 0 15710 15188"/>
                              <a:gd name="T127" fmla="*/ 15710 h 1650"/>
                              <a:gd name="T128" fmla="+- 0 11026 5294"/>
                              <a:gd name="T129" fmla="*/ T128 w 6611"/>
                              <a:gd name="T130" fmla="+- 0 15690 15188"/>
                              <a:gd name="T131" fmla="*/ 15690 h 1650"/>
                              <a:gd name="T132" fmla="+- 0 11047 5294"/>
                              <a:gd name="T133" fmla="*/ T132 w 6611"/>
                              <a:gd name="T134" fmla="+- 0 15672 15188"/>
                              <a:gd name="T135" fmla="*/ 15672 h 1650"/>
                              <a:gd name="T136" fmla="+- 0 11063 5294"/>
                              <a:gd name="T137" fmla="*/ T136 w 6611"/>
                              <a:gd name="T138" fmla="+- 0 15658 15188"/>
                              <a:gd name="T139" fmla="*/ 15658 h 1650"/>
                              <a:gd name="T140" fmla="+- 0 11114 5294"/>
                              <a:gd name="T141" fmla="*/ T140 w 6611"/>
                              <a:gd name="T142" fmla="+- 0 15624 15188"/>
                              <a:gd name="T143" fmla="*/ 15624 h 1650"/>
                              <a:gd name="T144" fmla="+- 0 11203 5294"/>
                              <a:gd name="T145" fmla="*/ T144 w 6611"/>
                              <a:gd name="T146" fmla="+- 0 15580 15188"/>
                              <a:gd name="T147" fmla="*/ 15580 h 1650"/>
                              <a:gd name="T148" fmla="+- 0 11222 5294"/>
                              <a:gd name="T149" fmla="*/ T148 w 6611"/>
                              <a:gd name="T150" fmla="+- 0 15574 15188"/>
                              <a:gd name="T151" fmla="*/ 15574 h 1650"/>
                              <a:gd name="T152" fmla="+- 0 11245 5294"/>
                              <a:gd name="T153" fmla="*/ T152 w 6611"/>
                              <a:gd name="T154" fmla="+- 0 15566 15188"/>
                              <a:gd name="T155" fmla="*/ 15566 h 1650"/>
                              <a:gd name="T156" fmla="+- 0 11293 5294"/>
                              <a:gd name="T157" fmla="*/ T156 w 6611"/>
                              <a:gd name="T158" fmla="+- 0 15554 15188"/>
                              <a:gd name="T159" fmla="*/ 15554 h 1650"/>
                              <a:gd name="T160" fmla="+- 0 11341 5294"/>
                              <a:gd name="T161" fmla="*/ T160 w 6611"/>
                              <a:gd name="T162" fmla="+- 0 15546 15188"/>
                              <a:gd name="T163" fmla="*/ 15546 h 1650"/>
                              <a:gd name="T164" fmla="+- 0 11366 5294"/>
                              <a:gd name="T165" fmla="*/ T164 w 6611"/>
                              <a:gd name="T166" fmla="+- 0 15544 15188"/>
                              <a:gd name="T167" fmla="*/ 15544 h 1650"/>
                              <a:gd name="T168" fmla="+- 0 11906 5294"/>
                              <a:gd name="T169" fmla="*/ T168 w 6611"/>
                              <a:gd name="T170" fmla="+- 0 15544 15188"/>
                              <a:gd name="T171" fmla="*/ 15544 h 1650"/>
                              <a:gd name="T172" fmla="+- 0 11906 5294"/>
                              <a:gd name="T173" fmla="*/ T172 w 6611"/>
                              <a:gd name="T174" fmla="+- 0 15376 15188"/>
                              <a:gd name="T175" fmla="*/ 15376 h 1650"/>
                              <a:gd name="T176" fmla="+- 0 11893 5294"/>
                              <a:gd name="T177" fmla="*/ T176 w 6611"/>
                              <a:gd name="T178" fmla="+- 0 15364 15188"/>
                              <a:gd name="T179" fmla="*/ 15364 h 1650"/>
                              <a:gd name="T180" fmla="+- 0 11877 5294"/>
                              <a:gd name="T181" fmla="*/ T180 w 6611"/>
                              <a:gd name="T182" fmla="+- 0 15352 15188"/>
                              <a:gd name="T183" fmla="*/ 15352 h 1650"/>
                              <a:gd name="T184" fmla="+- 0 11862 5294"/>
                              <a:gd name="T185" fmla="*/ T184 w 6611"/>
                              <a:gd name="T186" fmla="+- 0 15338 15188"/>
                              <a:gd name="T187" fmla="*/ 15338 h 1650"/>
                              <a:gd name="T188" fmla="+- 0 11763 5294"/>
                              <a:gd name="T189" fmla="*/ T188 w 6611"/>
                              <a:gd name="T190" fmla="+- 0 15282 15188"/>
                              <a:gd name="T191" fmla="*/ 15282 h 1650"/>
                              <a:gd name="T192" fmla="+- 0 11665 5294"/>
                              <a:gd name="T193" fmla="*/ T192 w 6611"/>
                              <a:gd name="T194" fmla="+- 0 15238 15188"/>
                              <a:gd name="T195" fmla="*/ 15238 h 1650"/>
                              <a:gd name="T196" fmla="+- 0 11569 5294"/>
                              <a:gd name="T197" fmla="*/ T196 w 6611"/>
                              <a:gd name="T198" fmla="+- 0 15210 15188"/>
                              <a:gd name="T199" fmla="*/ 15210 h 1650"/>
                              <a:gd name="T200" fmla="+- 0 11474 5294"/>
                              <a:gd name="T201" fmla="*/ T200 w 6611"/>
                              <a:gd name="T202" fmla="+- 0 15192 15188"/>
                              <a:gd name="T203" fmla="*/ 15192 h 1650"/>
                              <a:gd name="T204" fmla="+- 0 11381 5294"/>
                              <a:gd name="T205" fmla="*/ T204 w 6611"/>
                              <a:gd name="T206" fmla="+- 0 15188 15188"/>
                              <a:gd name="T207" fmla="*/ 15188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11" h="1650">
                                <a:moveTo>
                                  <a:pt x="6087" y="0"/>
                                </a:moveTo>
                                <a:lnTo>
                                  <a:pt x="5997" y="6"/>
                                </a:lnTo>
                                <a:lnTo>
                                  <a:pt x="5909" y="20"/>
                                </a:lnTo>
                                <a:lnTo>
                                  <a:pt x="5824" y="46"/>
                                </a:lnTo>
                                <a:lnTo>
                                  <a:pt x="5742" y="78"/>
                                </a:lnTo>
                                <a:lnTo>
                                  <a:pt x="5665" y="118"/>
                                </a:lnTo>
                                <a:lnTo>
                                  <a:pt x="5591" y="166"/>
                                </a:lnTo>
                                <a:lnTo>
                                  <a:pt x="5522" y="218"/>
                                </a:lnTo>
                                <a:lnTo>
                                  <a:pt x="5457" y="274"/>
                                </a:lnTo>
                                <a:lnTo>
                                  <a:pt x="5398" y="336"/>
                                </a:lnTo>
                                <a:lnTo>
                                  <a:pt x="5344" y="398"/>
                                </a:lnTo>
                                <a:lnTo>
                                  <a:pt x="5296" y="464"/>
                                </a:lnTo>
                                <a:lnTo>
                                  <a:pt x="5255" y="532"/>
                                </a:lnTo>
                                <a:lnTo>
                                  <a:pt x="5219" y="598"/>
                                </a:lnTo>
                                <a:lnTo>
                                  <a:pt x="5191" y="666"/>
                                </a:lnTo>
                                <a:lnTo>
                                  <a:pt x="5170" y="730"/>
                                </a:lnTo>
                                <a:lnTo>
                                  <a:pt x="5161" y="790"/>
                                </a:lnTo>
                                <a:lnTo>
                                  <a:pt x="5155" y="850"/>
                                </a:lnTo>
                                <a:lnTo>
                                  <a:pt x="5152" y="850"/>
                                </a:lnTo>
                                <a:lnTo>
                                  <a:pt x="5156" y="912"/>
                                </a:lnTo>
                                <a:lnTo>
                                  <a:pt x="5160" y="930"/>
                                </a:lnTo>
                                <a:lnTo>
                                  <a:pt x="5529" y="930"/>
                                </a:lnTo>
                                <a:lnTo>
                                  <a:pt x="5530" y="912"/>
                                </a:lnTo>
                                <a:lnTo>
                                  <a:pt x="5533" y="886"/>
                                </a:lnTo>
                                <a:lnTo>
                                  <a:pt x="5549" y="804"/>
                                </a:lnTo>
                                <a:lnTo>
                                  <a:pt x="5576" y="728"/>
                                </a:lnTo>
                                <a:lnTo>
                                  <a:pt x="5611" y="654"/>
                                </a:lnTo>
                                <a:lnTo>
                                  <a:pt x="5641" y="608"/>
                                </a:lnTo>
                                <a:lnTo>
                                  <a:pt x="5657" y="584"/>
                                </a:lnTo>
                                <a:lnTo>
                                  <a:pt x="5674" y="564"/>
                                </a:lnTo>
                                <a:lnTo>
                                  <a:pt x="5692" y="542"/>
                                </a:lnTo>
                                <a:lnTo>
                                  <a:pt x="5712" y="522"/>
                                </a:lnTo>
                                <a:lnTo>
                                  <a:pt x="5732" y="502"/>
                                </a:lnTo>
                                <a:lnTo>
                                  <a:pt x="5753" y="484"/>
                                </a:lnTo>
                                <a:lnTo>
                                  <a:pt x="5769" y="470"/>
                                </a:lnTo>
                                <a:lnTo>
                                  <a:pt x="5820" y="436"/>
                                </a:lnTo>
                                <a:lnTo>
                                  <a:pt x="5909" y="392"/>
                                </a:lnTo>
                                <a:lnTo>
                                  <a:pt x="5928" y="386"/>
                                </a:lnTo>
                                <a:lnTo>
                                  <a:pt x="5951" y="378"/>
                                </a:lnTo>
                                <a:lnTo>
                                  <a:pt x="5999" y="366"/>
                                </a:lnTo>
                                <a:lnTo>
                                  <a:pt x="6047" y="358"/>
                                </a:lnTo>
                                <a:lnTo>
                                  <a:pt x="6072" y="356"/>
                                </a:lnTo>
                                <a:lnTo>
                                  <a:pt x="6612" y="356"/>
                                </a:lnTo>
                                <a:lnTo>
                                  <a:pt x="6612" y="188"/>
                                </a:lnTo>
                                <a:lnTo>
                                  <a:pt x="6599" y="176"/>
                                </a:lnTo>
                                <a:lnTo>
                                  <a:pt x="6583" y="164"/>
                                </a:lnTo>
                                <a:lnTo>
                                  <a:pt x="6568" y="150"/>
                                </a:lnTo>
                                <a:lnTo>
                                  <a:pt x="6469" y="94"/>
                                </a:lnTo>
                                <a:lnTo>
                                  <a:pt x="6371" y="50"/>
                                </a:lnTo>
                                <a:lnTo>
                                  <a:pt x="6275" y="22"/>
                                </a:lnTo>
                                <a:lnTo>
                                  <a:pt x="6180" y="4"/>
                                </a:lnTo>
                                <a:lnTo>
                                  <a:pt x="608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2.2pt;margin-top:759.2pt;width:596.3pt;height:83.5pt;z-index:-251586560;mso-position-horizontal-relative:page;mso-position-vertical-relative:page" coordorigin="-10,15178" coordsize="11926,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5" o:spid="_x0000_s1027" type="#_x0000_t75" style="position:absolute;top:15477;width:11906;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1aMjDAAAA3AAAAA8AAABkcnMvZG93bnJldi54bWxEj9GKwjAURN8X/IdwhX1bE10ppWsUEQTB&#10;h1W3H3Bprm2xuSlJrPXvNwsLPg4zc4ZZbUbbiYF8aB1rmM8UCOLKmZZrDeXP/iMHESKywc4xaXhS&#10;gM168rbCwrgHn2m4xFokCIcCNTQx9oWUoWrIYpi5njh5V+ctxiR9LY3HR4LbTi6UyqTFltNCgz3t&#10;Gqpul7vVsLudWlUt/fJo4/epVHk55JnS+n06br9ARBrjK/zfPhgNn/MM/s6k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VoyMMAAADcAAAADwAAAAAAAAAAAAAAAACf&#10;AgAAZHJzL2Rvd25yZXYueG1sUEsFBgAAAAAEAAQA9wAAAI8DAAAAAA==&#10;">
                <v:imagedata r:id="rId2" o:title=""/>
              </v:shape>
              <v:group id="Group 1000" o:spid="_x0000_s1028"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004" o:spid="_x0000_s1029"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6pS78A&#10;AADcAAAADwAAAGRycy9kb3ducmV2LnhtbERPTWsCMRC9F/ofwhR6q1lbKmU1igjFtjfX6nnYjJvg&#10;ZrJs4rr9952D4PHxvherMbRqoD75yAamkwIUcR2t58bA7/7z5QNUysgW28hk4I8SrJaPDwssbbzy&#10;joYqN0pCOJVowOXclVqn2lHANIkdsXCn2AfMAvtG2x6vEh5a/VoUMx3QszQ47GjjqD5XlyC9NGw3&#10;P9V79Ifo2+807GZHcsY8P43rOahMY76Lb+4va+BtKmvljBwBv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3qlLvwAAANwAAAAPAAAAAAAAAAAAAAAAAJgCAABkcnMvZG93bnJl&#10;di54bWxQSwUGAAAAAAQABAD1AAAAhAMAAAAA&#10;" path="m6656,209l,209,,1569r5370,l5606,1283r215,-256l6018,801,6201,603,6373,434,6537,293r119,-84xe" fillcolor="#005182" stroked="f">
                  <v:path arrowok="t" o:connecttype="custom" o:connectlocs="6656,15478;0,15478;0,16838;5370,16838;5606,16552;5821,16296;6018,16070;6201,15872;6373,15703;6537,15562;6656,15478" o:connectangles="0,0,0,0,0,0,0,0,0,0,0"/>
                </v:shape>
                <v:shape id="Freeform 1003" o:spid="_x0000_s1030"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M0MIA&#10;AADcAAAADwAAAGRycy9kb3ducmV2LnhtbESPS2sCMRSF9wX/Q7iCu5rRUtHRKCKU2u4cH+vL5DoJ&#10;Tm6GSTqO/94UCl0ezuPjrDa9q0VHbbCeFUzGGQji0mvLlYLT8eN1DiJEZI21Z1LwoACb9eBlhbn2&#10;dz5QV8RKpBEOOSowMTa5lKE05DCMfUOcvKtvHcYk20rqFu9p3NVymmUz6dByIhhsaGeovBU/LnGp&#10;+9x9F+/enr2tv0J3mF3IKDUa9tsliEh9/A//tfdawdtkAb9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gzQwgAAANwAAAAPAAAAAAAAAAAAAAAAAJgCAABkcnMvZG93&#10;bnJldi54bWxQSwUGAAAAAAQABAD1AAAAhwMAAAAA&#10;" path="m10740,209r-2560,l8252,237r280,121l8843,504r345,170l9994,1083r1,-35l10019,991r51,-40l10141,924r82,-16l10309,902r43,-1l10563,901r177,-692xe" fillcolor="#005182" stroked="f">
                  <v:path arrowok="t" o:connecttype="custom" o:connectlocs="10740,15478;8180,15478;8252,15506;8532,15627;8843,15773;9188,15943;9994,16352;9995,16317;10019,16260;10070,16220;10141,16193;10223,16177;10309,16171;10352,16170;10563,16170;10740,15478" o:connectangles="0,0,0,0,0,0,0,0,0,0,0,0,0,0,0,0"/>
                </v:shape>
                <v:shape id="Freeform 363" o:spid="_x0000_s1031"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IR8EA&#10;AADcAAAADwAAAGRycy9kb3ducmV2LnhtbESPX2vCMBTF3wf7DuEOfJvpJpZRjTKEoe7N6ny+NNcm&#10;2NyUJtb67RdB8PFw/vw48+XgGtFTF6xnBR/jDARx5bXlWsFh//P+BSJEZI2NZ1JwowDLxevLHAvt&#10;r7yjvoy1SCMcClRgYmwLKUNlyGEY+5Y4eSffOYxJdrXUHV7TuGvkZ5bl0qHlRDDY0spQdS4vLnGp&#10;X69+y6m3f94229Dv8iMZpUZvw/cMRKQhPsOP9kYrmOQTuJ9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8SEfBAAAA3AAAAA8AAAAAAAAAAAAAAAAAmAIAAGRycy9kb3du&#10;cmV2LnhtbFBLBQYAAAAABAAEAPUAAACGAwAAAAA=&#10;" path="m10563,901r-211,l10393,901r39,2l10498,907r62,7l10563,901xe" fillcolor="#005182" stroked="f">
                  <v:path arrowok="t" o:connecttype="custom" o:connectlocs="10563,16170;10352,16170;10393,16170;10432,16172;10498,16176;10560,16183;10563,16170" o:connectangles="0,0,0,0,0,0,0"/>
                </v:shape>
                <v:shape id="Freeform 1001" o:spid="_x0000_s1032"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QM8EA&#10;AADcAAAADwAAAGRycy9kb3ducmV2LnhtbESPX2vCMBTF3wf7DuEOfJvpppZRjTKEMfXNbvP50lyb&#10;YHNTmqzWb28EwcfD+fPjLFaDa0RPXbCeFbyNMxDEldeWawW/P1+vHyBCRNbYeCYFFwqwWj4/LbDQ&#10;/sx76stYizTCoUAFJsa2kDJUhhyGsW+Jk3f0ncOYZFdL3eE5jbtGvmdZLh1aTgSDLa0NVafy3yUu&#10;9d/rXTnz9s/bZhv6fX4go9ToZficg4g0xEf43t5oBZN8Crcz6Qj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V0DPBAAAA3AAAAA8AAAAAAAAAAAAAAAAAmAIAAGRycy9kb3du&#10;cmV2LnhtbFBLBQYAAAAABAAEAPUAAACGAwAAAAA=&#10;" path="m7368,l7189,5,7020,36,6857,95r-160,85l6656,209r1524,l7999,140,7769,68,7560,21,7368,xe" fillcolor="#005182" stroked="f">
                  <v:path arrowok="t" o:connecttype="custom" o:connectlocs="7368,15269;7189,15274;7020,15305;6857,15364;6697,15449;6656,15478;8180,15478;7999,15409;7769,15337;7560,15290;7368,15269" o:connectangles="0,0,0,0,0,0,0,0,0,0,0"/>
                </v:shape>
              </v:group>
              <v:group id="Group 995" o:spid="_x0000_s1033" style="position:absolute;top:15269;width:10740;height:1569" coordorigin=",15269" coordsize="10740,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999" o:spid="_x0000_s1034"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ZOcgA&#10;AADcAAAADwAAAGRycy9kb3ducmV2LnhtbESPT2vCQBTE74V+h+UJvRTd1EIo0VVUKFh6sGrwz+2R&#10;fSap2bchu9H47V2h0OMwM79hxtPOVOJCjSstK3gbRCCIM6tLzhWk28/+BwjnkTVWlknBjRxMJ89P&#10;Y0y0vfKaLhufiwBhl6CCwvs6kdJlBRl0A1sTB+9kG4M+yCaXusFrgJtKDqMolgZLDgsF1rQoKDtv&#10;WqNgnh5Wy/NPKoft/mv3/btuo9XxVamXXjcbgfDU+f/wX3upFbzHMTzOhCM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Rk5yAAAANwAAAAPAAAAAAAAAAAAAAAAAJgCAABk&#10;cnMvZG93bnJldi54bWxQSwUGAAAAAAQABAD1AAAAjQMAAAAA&#10;" path="m6656,209l,209,,1569r5370,l5606,1283r215,-256l6018,801,6201,603,6373,434,6537,293r119,-84xe" fillcolor="#00aeef" stroked="f">
                  <v:path arrowok="t" o:connecttype="custom" o:connectlocs="6656,15478;0,15478;0,16838;5370,16838;5606,16552;5821,16296;6018,16070;6201,15872;6373,15703;6537,15562;6656,15478" o:connectangles="0,0,0,0,0,0,0,0,0,0,0"/>
                </v:shape>
                <v:shape id="Freeform 998" o:spid="_x0000_s1035"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8osgA&#10;AADcAAAADwAAAGRycy9kb3ducmV2LnhtbESPQWvCQBSE7wX/w/IKXorZ1IKV1FW0ICgerBpse3tk&#10;X5No9m3IbjT+e7dQ6HGYmW+YyawzlbhQ40rLCp6jGARxZnXJuYL0sByMQTiPrLGyTApu5GA27T1M&#10;MNH2yju67H0uAoRdggoK7+tESpcVZNBFtiYO3o9tDPogm1zqBq8Bbio5jOORNFhyWCiwpveCsvO+&#10;NQoW6dd2df5I5bD9XB83p10bb7+flOo/dvM3EJ46/x/+a6+0gpfRK/yeCU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byiyAAAANwAAAAPAAAAAAAAAAAAAAAAAJgCAABk&#10;cnMvZG93bnJldi54bWxQSwUGAAAAAAQABAD1AAAAjQMAAAAA&#10;" path="m10740,209r-2560,l8252,237r280,121l8843,504r345,170l9994,1083r1,-35l10019,991r51,-40l10141,924r82,-16l10309,902r43,-1l10563,901r177,-692xe" fillcolor="#00aeef" stroked="f">
                  <v:path arrowok="t" o:connecttype="custom" o:connectlocs="10740,15478;8180,15478;8252,15506;8532,15627;8843,15773;9188,15943;9994,16352;9995,16317;10019,16260;10070,16220;10141,16193;10223,16177;10309,16171;10352,16170;10563,16170;10740,15478" o:connectangles="0,0,0,0,0,0,0,0,0,0,0,0,0,0,0,0"/>
                </v:shape>
                <v:shape id="Freeform 997" o:spid="_x0000_s1036"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0MUA&#10;AADcAAAADwAAAGRycy9kb3ducmV2LnhtbERPTWvCQBC9F/wPywi9lGZTBZHoGmqhYOnBqqHqbchO&#10;k5jsbMhuNP777qHQ4+N9L9PBNOJKnassK3iJYhDEudUVFwqyw/vzHITzyBoby6TgTg7S1ehhiYm2&#10;N97Rde8LEULYJaig9L5NpHR5SQZdZFviwP3YzqAPsCuk7vAWwk0jJ3E8kwYrDg0ltvRWUl7ve6Ng&#10;nZ22m/ork5P++PH9edn18fb8pNTjeHhdgPA0+H/xn3ujFUxnYW04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ijQxQAAANwAAAAPAAAAAAAAAAAAAAAAAJgCAABkcnMv&#10;ZG93bnJldi54bWxQSwUGAAAAAAQABAD1AAAAigMAAAAA&#10;" path="m10563,901r-211,l10393,901r39,2l10498,907r62,7l10563,901xe" fillcolor="#00aeef" stroked="f">
                  <v:path arrowok="t" o:connecttype="custom" o:connectlocs="10563,16170;10352,16170;10393,16170;10432,16172;10498,16176;10560,16183;10563,16170" o:connectangles="0,0,0,0,0,0,0"/>
                </v:shape>
                <v:shape id="Freeform 996" o:spid="_x0000_s1037" style="position:absolute;top:15269;width:10740;height:1569;visibility:visible;mso-wrap-style:square;v-text-anchor:top" coordsize="10740,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NS8gA&#10;AADcAAAADwAAAGRycy9kb3ducmV2LnhtbESPQWvCQBSE7wX/w/IKXorZ1ILU1FW0ICgerBpse3tk&#10;X5No9m3IbjT+e7dQ6HGYmW+YyawzlbhQ40rLCp6jGARxZnXJuYL0sBy8gnAeWWNlmRTcyMFs2nuY&#10;YKLtlXd02ftcBAi7BBUU3teJlC4ryKCLbE0cvB/bGPRBNrnUDV4D3FRyGMcjabDksFBgTe8FZed9&#10;axQs0q/t6vyRymH7uT5uTrs23n4/KdV/7OZvIDx1/j/8115pBS+jMfyeCU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o1LyAAAANwAAAAPAAAAAAAAAAAAAAAAAJgCAABk&#10;cnMvZG93bnJldi54bWxQSwUGAAAAAAQABAD1AAAAjQMAAAAA&#10;" path="m7368,l7189,5,7020,36,6857,95r-160,85l6656,209r1524,l7999,140,7769,68,7560,21,7368,xe" fillcolor="#00aeef" stroked="f">
                  <v:path arrowok="t" o:connecttype="custom" o:connectlocs="7368,15269;7189,15274;7020,15305;6857,15364;6697,15449;6656,15478;8180,15478;7999,15409;7769,15337;7560,15290;7368,15269" o:connectangles="0,0,0,0,0,0,0,0,0,0,0"/>
                </v:shape>
              </v:group>
              <v:group id="Group 993" o:spid="_x0000_s1038" style="position:absolute;left:6819;top:16187;width:2273;height:650" coordorigin="6819,16187" coordsize="227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994" o:spid="_x0000_s1039" style="position:absolute;left:6819;top:16187;width:2273;height:650;visibility:visible;mso-wrap-style:square;v-text-anchor:top" coordsize="227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7+8IA&#10;AADcAAAADwAAAGRycy9kb3ducmV2LnhtbESPQWsCMRSE7wX/Q3iCt5q1Qitbo4hQ0ZtVL709Nq+b&#10;3W5eliSa9d+bQqHHYWa+YZbrwXbiRj40jhXMpgUI4srphmsFl/PH8wJEiMgaO8ek4E4B1qvR0xJL&#10;7RJ/0u0Ua5EhHEpUYGLsSylDZchimLqeOHvfzluMWfpaao8pw20nX4riVVpsOC8Y7GlrqPo5Xa2C&#10;g+3ROrOLx/a6P3751CZMrVKT8bB5BxFpiP/hv/ZeK5i/zeD3TD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Tv7wgAAANwAAAAPAAAAAAAAAAAAAAAAAJgCAABkcnMvZG93&#10;bnJldi54bWxQSwUGAAAAAAQABAD1AAAAhwMAAAAA&#10;" path="m946,l853,8,763,30,674,68r-91,52l489,187r-99,82l285,366,170,478,45,605,,651r2274,l2003,478,1822,366,1659,269,1512,187,1379,120,1257,68,1146,30,1043,8,946,e" stroked="f">
                  <v:path arrowok="t" o:connecttype="custom" o:connectlocs="946,16187;853,16195;763,16217;674,16255;583,16307;489,16374;390,16456;285,16553;170,16665;45,16792;0,16838;2274,16838;2003,16665;1822,16553;1659,16456;1512,16374;1379,16307;1257,16255;1146,16217;1043,16195;946,16187" o:connectangles="0,0,0,0,0,0,0,0,0,0,0,0,0,0,0,0,0,0,0,0,0"/>
                </v:shape>
              </v:group>
              <v:group id="Group 980" o:spid="_x0000_s1040" style="position:absolute;left:5294;top:15188;width:6611;height:1650" coordorigin="5294,15188" coordsize="6611,1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992" o:spid="_x0000_s104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G08UA&#10;AADcAAAADwAAAGRycy9kb3ducmV2LnhtbESPT2sCMRTE7wW/Q3hCbzXrilVWo4ilUPRU/4G35+a5&#10;Wdy8rJuo67dvCoUeh5n5DTOdt7YSd2p86VhBv5eAIM6dLrlQsNt+vo1B+ICssXJMCp7kYT7rvEwx&#10;0+7B33TfhEJECPsMFZgQ6kxKnxuy6HuuJo7e2TUWQ5RNIXWDjwi3lUyT5F1aLDkuGKxpaSi/bG5W&#10;ARmzPw5P1/CRrvcXky4Pq+3toNRrt11MQARqw3/4r/2lFQxGA/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gbTxQAAANwAAAAPAAAAAAAAAAAAAAAAAJgCAABkcnMv&#10;ZG93bnJldi54bWxQSwUGAAAAAAQABAD1AAAAigMAAAAA&#10;" path="m2533,392r-294,6l1951,428r-277,54l1407,556r-253,98l916,770,695,904,493,1056,313,1224,155,1408,23,1606,,1650r300,l343,1582,475,1418,621,1272,777,1146,943,1038r173,-94l1294,866r180,-64l1653,750r178,-40l2005,678r166,-22l2329,642r147,-8l2609,632r1131,l3441,532,3137,458,2833,412,2533,392e" stroked="f">
                  <v:path arrowok="t" o:connecttype="custom" o:connectlocs="2533,15580;2239,15586;1951,15616;1674,15670;1407,15744;1154,15842;916,15958;695,16092;493,16244;313,16412;155,16596;23,16794;0,16838;300,16838;343,16770;475,16606;621,16460;777,16334;943,16226;1116,16132;1294,16054;1474,15990;1653,15938;1831,15898;2005,15866;2171,15844;2329,15830;2476,15822;2609,15820;3740,15820;3441,15720;3137,15646;2833,15600;2533,15580" o:connectangles="0,0,0,0,0,0,0,0,0,0,0,0,0,0,0,0,0,0,0,0,0,0,0,0,0,0,0,0,0,0,0,0,0,0"/>
                </v:shape>
                <v:shape id="Freeform 991" o:spid="_x0000_s104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p8YA&#10;AADcAAAADwAAAGRycy9kb3ducmV2LnhtbESPQWvCQBSE70L/w/KE3nRjam2JrlKUQtFTjQq9vWaf&#10;2WD2bcyumv77rlDocZiZb5jZorO1uFLrK8cKRsMEBHHhdMWlgl3+PngF4QOyxtoxKfghD4v5Q2+G&#10;mXY3/qTrNpQiQthnqMCE0GRS+sKQRT90DXH0jq61GKJsS6lbvEW4rWWaJBNpseK4YLChpaHitL1Y&#10;BWTM/uv5+xxW6WZ/MunysM4vB6Ue+93bFESgLvyH/9ofWsHTyxj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ep8YAAADcAAAADwAAAAAAAAAAAAAAAACYAgAAZHJz&#10;L2Rvd25yZXYueG1sUEsFBgAAAAAEAAQA9QAAAIsDAAAAAA==&#10;" path="m2696,852r-202,2l2294,868r-196,28l1905,936r-186,52l1538,1050r-172,72l1202,1202r-154,88l905,1384,774,1484,656,1588r-59,62l1067,1650r102,-78l1307,1474r150,-92l1619,1298r175,-76l1981,1160r199,-48l2392,1084r225,-10l3647,1074r-145,-62l3303,946,3102,898,2899,868,2696,852e" stroked="f">
                  <v:path arrowok="t" o:connecttype="custom" o:connectlocs="2696,16040;2494,16042;2294,16056;2098,16084;1905,16124;1719,16176;1538,16238;1366,16310;1202,16390;1048,16478;905,16572;774,16672;656,16776;597,16838;1067,16838;1169,16760;1307,16662;1457,16570;1619,16486;1794,16410;1981,16348;2180,16300;2392,16272;2617,16262;3647,16262;3502,16200;3303,16134;3102,16086;2899,16056;2696,16040" o:connectangles="0,0,0,0,0,0,0,0,0,0,0,0,0,0,0,0,0,0,0,0,0,0,0,0,0,0,0,0,0,0"/>
                </v:shape>
                <v:shape id="Freeform 990" o:spid="_x0000_s1043"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M7PMYA&#10;AADcAAAADwAAAGRycy9kb3ducmV2LnhtbESPT2vCQBTE70K/w/IKvenGFGtJXaVEBLGn+g96e80+&#10;s8Hs2zS70fTbu0Khx2FmfsPMFr2txYVaXzlWMB4lIIgLpysuFex3q+ErCB+QNdaOScEveVjMHwYz&#10;zLS78iddtqEUEcI+QwUmhCaT0heGLPqRa4ijd3KtxRBlW0rd4jXCbS3TJHmRFiuOCwYbyg0V521n&#10;FZAxh6/J909Yph+Hs0nz42bXHZV6euzf30AE6sN/+K+91gqepx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M7PMYAAADcAAAADwAAAAAAAAAAAAAAAACYAgAAZHJz&#10;L2Rvd25yZXYueG1sUEsFBgAAAAAEAAQA9QAAAIsDAAAAAA==&#10;" path="m3647,1074r-1030,l2854,1090r250,40l3366,1200r276,100l3672,1318r32,18l3772,1376r73,40l3883,1436r39,22l4003,1502r84,44l4260,1634r35,16l5320,1650r10,-8l5349,1622r17,-20l5371,1596r-489,l4828,1594r-118,-24l4647,1552r-65,-22l4515,1504r-68,-28l4379,1446r-69,-32l4175,1346r-65,-34l4046,1278r-61,-32l3872,1184r-97,-50l3734,1114r-36,-18l3647,1074e" stroked="f">
                  <v:path arrowok="t" o:connecttype="custom" o:connectlocs="3647,16262;2617,16262;2854,16278;3104,16318;3366,16388;3642,16488;3672,16506;3704,16524;3772,16564;3845,16604;3883,16624;3922,16646;4003,16690;4087,16734;4260,16822;4295,16838;5320,16838;5330,16830;5349,16810;5366,16790;5371,16784;4882,16784;4828,16782;4710,16758;4647,16740;4582,16718;4515,16692;4447,16664;4379,16634;4310,16602;4175,16534;4110,16500;4046,16466;3985,16434;3872,16372;3775,16322;3734,16302;3698,16284;3647,16262" o:connectangles="0,0,0,0,0,0,0,0,0,0,0,0,0,0,0,0,0,0,0,0,0,0,0,0,0,0,0,0,0,0,0,0,0,0,0,0,0,0,0"/>
                </v:shape>
                <v:shape id="Freeform 989" o:spid="_x0000_s1044"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S8YA&#10;AADcAAAADwAAAGRycy9kb3ducmV2LnhtbESPT2vCQBTE7wW/w/KE3urGlGpJ3YhYCqKn+g96e80+&#10;syHZtzG7avrtu0Khx2FmfsPM5r1txJU6XzlWMB4lIIgLpysuFex3H0+vIHxA1tg4JgU/5GGeDx5m&#10;mGl340+6bkMpIoR9hgpMCG0mpS8MWfQj1xJH7+Q6iyHKrpS6w1uE20amSTKRFiuOCwZbWhoq6u3F&#10;KiBjDl8v3+fwnm4OtUmXx/XuclTqcdgv3kAE6sN/+K+90gqepxO4n4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lS8YAAADcAAAADwAAAAAAAAAAAAAAAACYAgAAZHJz&#10;L2Rvd25yZXYueG1sUEsFBgAAAAAEAAQA9QAAAIsDAAAAAA==&#10;" path="m5756,1534r-348,l5424,1560r15,24l5452,1606r11,20l5474,1642r6,8l5864,1650r-47,-46l5761,1540r-5,-6e" stroked="f">
                  <v:path arrowok="t" o:connecttype="custom" o:connectlocs="5756,16722;5408,16722;5424,16748;5439,16772;5452,16794;5463,16814;5474,16830;5480,16838;5864,16838;5817,16792;5761,16728;5756,16722" o:connectangles="0,0,0,0,0,0,0,0,0,0,0,0"/>
                </v:shape>
                <v:shape id="Freeform 988" o:spid="_x0000_s1045"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A0MYA&#10;AADcAAAADwAAAGRycy9kb3ducmV2LnhtbESPQWvCQBSE70L/w/IKvemmkWpJs5GiCKU9qVXo7TX7&#10;mg1m38bsqum/dwXB4zAz3zD5rLeNOFHna8cKnkcJCOLS6ZorBd+b5fAVhA/IGhvHpOCfPMyKh0GO&#10;mXZnXtFpHSoRIewzVGBCaDMpfWnIoh+5ljh6f66zGKLsKqk7PEe4bWSaJBNpsea4YLCluaFyvz5a&#10;BWTM9ufl9xAW6dd2b9L57nNz3Cn19Ni/v4EI1Id7+Nb+0ArG0ylcz8QjI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0A0MYAAADcAAAADwAAAAAAAAAAAAAAAACYAgAAZHJz&#10;L2Rvd25yZXYueG1sUEsFBgAAAAAEAAQA9QAAAIsDAAAAAA==&#10;" path="m5533,1060r-550,l5006,1062r26,2l5054,1070r59,30l5160,1142r36,52l5217,1256r5,48l5222,1318r-18,76l5175,1446r-10,14l5155,1474r-12,12l5130,1500r-14,12l5101,1526r-16,12l5029,1568r-67,22l4910,1596r461,l5382,1580r14,-24l5408,1534r348,l5709,1472r-48,-72l5618,1324r-38,-82l5573,1222r-7,-18l5548,1144r-15,-78l5533,1060e" stroked="f">
                  <v:path arrowok="t" o:connecttype="custom" o:connectlocs="5533,16248;4983,16248;5006,16250;5032,16252;5054,16258;5113,16288;5160,16330;5196,16382;5217,16444;5222,16492;5222,16506;5204,16582;5175,16634;5165,16648;5155,16662;5143,16674;5130,16688;5116,16700;5101,16714;5085,16726;5029,16756;4962,16778;4910,16784;5371,16784;5382,16768;5396,16744;5408,16722;5756,16722;5709,16660;5661,16588;5618,16512;5580,16430;5573,16410;5566,16392;5548,16332;5533,16254;5533,16248" o:connectangles="0,0,0,0,0,0,0,0,0,0,0,0,0,0,0,0,0,0,0,0,0,0,0,0,0,0,0,0,0,0,0,0,0,0,0,0,0"/>
                </v:shape>
                <v:shape id="Freeform 987" o:spid="_x0000_s1046"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UosMA&#10;AADcAAAADwAAAGRycy9kb3ducmV2LnhtbERPz2vCMBS+C/4P4Q1203SVbdIZi3QIY55mVfD2bN6a&#10;YvPSNVHrf78cBjt+fL8X+WBbcaXeN44VPE0TEMSV0w3XCnblejIH4QOyxtYxKbiTh3w5Hi0w0+7G&#10;X3TdhlrEEPYZKjAhdJmUvjJk0U9dRxy5b9dbDBH2tdQ93mK4bWWaJC/SYsOxwWBHhaHqvL1YBWTM&#10;/vh8+gnv6WZ/Nmlx+CwvB6UeH4bVG4hAQ/gX/7k/tILZa1wbz8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KUosMAAADcAAAADwAAAAAAAAAAAAAAAACYAgAAZHJzL2Rv&#10;d25yZXYueG1sUEsFBgAAAAAEAAQA9QAAAIgDAAAAAA==&#10;" path="m6124,684r-19,l6066,688r-64,34l5956,776r-29,54l5903,906r-6,62l5898,988r15,76l5938,1122r46,82l6036,1276r57,66l6155,1400r68,52l6296,1494r78,34l6458,1554r90,18l6612,1580r,-180l6574,1384r-23,-12l6529,1360r-22,-12l6486,1334r72,l6579,1328r24,-8l6612,1316r,-276l6263,1040r-38,-4l6153,1004r-46,-44l6075,888r-2,-18l6074,848r24,-66l6137,730r35,-34l6161,692r-17,-4l6124,684e" stroked="f">
                  <v:path arrowok="t" o:connecttype="custom" o:connectlocs="6124,15872;6105,15872;6066,15876;6002,15910;5956,15964;5927,16018;5903,16094;5897,16156;5898,16176;5913,16252;5938,16310;5984,16392;6036,16464;6093,16530;6155,16588;6223,16640;6296,16682;6374,16716;6458,16742;6548,16760;6612,16768;6612,16588;6574,16572;6551,16560;6529,16548;6507,16536;6486,16522;6558,16522;6579,16516;6603,16508;6612,16504;6612,16228;6263,16228;6225,16224;6153,16192;6107,16148;6075,16076;6073,16058;6074,16036;6098,15970;6137,15918;6172,15884;6161,15880;6144,15876;6124,15872" o:connectangles="0,0,0,0,0,0,0,0,0,0,0,0,0,0,0,0,0,0,0,0,0,0,0,0,0,0,0,0,0,0,0,0,0,0,0,0,0,0,0,0,0,0,0,0,0"/>
                </v:shape>
                <v:shape id="Freeform 986" o:spid="_x0000_s1047"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xOcYA&#10;AADcAAAADwAAAGRycy9kb3ducmV2LnhtbESPQWvCQBSE70L/w/KE3nRjirWNrlKUQtFTjQq9vWaf&#10;2WD2bcyumv77rlDocZiZb5jZorO1uFLrK8cKRsMEBHHhdMWlgl3+PngB4QOyxtoxKfghD4v5Q2+G&#10;mXY3/qTrNpQiQthnqMCE0GRS+sKQRT90DXH0jq61GKJsS6lbvEW4rWWaJM/SYsVxwWBDS0PFaXux&#10;CsiY/df4+xxW6WZ/MunysM4vB6Ue+93bFESgLvyH/9ofWsHT5BX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4xOcYAAADcAAAADwAAAAAAAAAAAAAAAACYAgAAZHJz&#10;L2Rvd25yZXYueG1sUEsFBgAAAAAEAAQA9QAAAIsDAAAAAA==&#10;" path="m3740,632r-1014,l2826,636r135,10l3096,662r130,26l3352,720r121,38l3590,802r113,48l3812,902r106,54l4118,1066r186,106l4393,1220r85,44l4561,1304r80,30l4718,1360r75,14l4866,1380r70,-6l4993,1340r14,-32l5007,1298r-92,l4897,1294r-58,-54l4830,1186r1,-26l4836,1140r8,-14l4637,1126,4346,930,4048,766,3746,634r-6,-2e" stroked="f">
                  <v:path arrowok="t" o:connecttype="custom" o:connectlocs="3740,15820;2726,15820;2826,15824;2961,15834;3096,15850;3226,15876;3352,15908;3473,15946;3590,15990;3703,16038;3812,16090;3918,16144;4118,16254;4304,16360;4393,16408;4478,16452;4561,16492;4641,16522;4718,16548;4793,16562;4866,16568;4936,16562;4993,16528;5007,16496;5007,16486;4915,16486;4897,16482;4839,16428;4830,16374;4831,16348;4836,16328;4844,16314;4637,16314;4346,16118;4048,15954;3746,15822;3740,15820" o:connectangles="0,0,0,0,0,0,0,0,0,0,0,0,0,0,0,0,0,0,0,0,0,0,0,0,0,0,0,0,0,0,0,0,0,0,0,0,0"/>
                </v:shape>
                <v:shape id="Freeform 985" o:spid="_x0000_s1048"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og8MA&#10;AADcAAAADwAAAGRycy9kb3ducmV2LnhtbERPz2vCMBS+D/wfwhN2m+k6NqQzyqgIoqfpWtjt2Tyb&#10;YvNSm1S7/345DHb8+H4vVqNtxY163zhW8DxLQBBXTjdcK/g6bp7mIHxA1tg6JgU/5GG1nDwsMNPu&#10;zp90O4RaxBD2GSowIXSZlL4yZNHPXEccubPrLYYI+1rqHu8x3LYyTZI3abHh2GCwo9xQdTkMVgEZ&#10;U3y/nq5hne6Li0nzcnccSqUep+PHO4hAY/gX/7m3WsHLPM6P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og8MAAADcAAAADwAAAAAAAAAAAAAAAACYAgAAZHJzL2Rv&#10;d25yZXYueG1sUEsFBgAAAAAEAAQA9QAAAIgDAAAAAA==&#10;" path="m6558,1334r-62,l6507,1336r31,l6558,1334e" stroked="f">
                  <v:path arrowok="t" o:connecttype="custom" o:connectlocs="6558,16522;6496,16522;6507,16524;6538,16524;6558,16522" o:connectangles="0,0,0,0,0"/>
                </v:shape>
                <v:shape id="Freeform 984" o:spid="_x0000_s1049"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GMUA&#10;AADcAAAADwAAAGRycy9kb3ducmV2LnhtbESPQWvCQBSE7wX/w/KE3urGlJaQZhVRCqU9qVXo7TX7&#10;zAazb2N2o+m/dwuCx2FmvmGK+WAbcabO144VTCcJCOLS6ZorBd/b96cMhA/IGhvHpOCPPMxno4cC&#10;c+0uvKbzJlQiQtjnqMCE0OZS+tKQRT9xLXH0Dq6zGKLsKqk7vES4bWSaJK/SYs1xwWBLS0PlcdNb&#10;BWTM7ufl9xRW6dfuaNLl/nPb75V6HA+LNxCBhnAP39ofWsFzNoX/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0YxQAAANwAAAAPAAAAAAAAAAAAAAAAAJgCAABkcnMv&#10;ZG93bnJldi54bWxQSwUGAAAAAAQABAD1AAAAigMAAAAA&#10;" path="m5005,1288r-11,l4974,1294r-20,4l5007,1298r-1,-6l5006,1290r-1,-2e" stroked="f">
                  <v:path arrowok="t" o:connecttype="custom" o:connectlocs="5005,16476;4994,16476;4974,16482;4954,16486;5007,16486;5006,16480;5006,16478;5005,16476" o:connectangles="0,0,0,0,0,0,0,0"/>
                </v:shape>
                <v:shape id="Freeform 983" o:spid="_x0000_s1050"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b8UA&#10;AADcAAAADwAAAGRycy9kb3ducmV2LnhtbESPQWvCQBSE70L/w/IKvemmKZYQXUOxFIqeqlXw9sw+&#10;syHZt2l21fjvuwWhx2FmvmHmxWBbcaHe144VPE8SEMSl0zVXCr63H+MMhA/IGlvHpOBGHorFw2iO&#10;uXZX/qLLJlQiQtjnqMCE0OVS+tKQRT9xHXH0Tq63GKLsK6l7vEa4bWWaJK/SYs1xwWBHS0Nlszlb&#10;BWTM7jA9/oT3dL1rTLrcr7bnvVJPj8PbDESgIfyH7+1PreAlS+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9NvxQAAANwAAAAPAAAAAAAAAAAAAAAAAJgCAABkcnMv&#10;ZG93bnJldi54bWxQSwUGAAAAAAQABAD1AAAAigMAAAAA&#10;" path="m4930,856r-73,10l4788,886r-62,36l4677,974r-31,66l4637,1126r207,l4846,1122r11,-16l4929,1064r16,-4l5533,1060r-2,-14l5529,1026r-1,-20l5527,990r,-22l5528,940r1,-10l5160,930r-64,-46l5035,866r-33,-6l4930,856e" stroked="f">
                  <v:path arrowok="t" o:connecttype="custom" o:connectlocs="4930,16044;4857,16054;4788,16074;4726,16110;4677,16162;4646,16228;4637,16314;4844,16314;4846,16310;4857,16294;4929,16252;4945,16248;5533,16248;5531,16234;5529,16214;5528,16194;5527,16178;5527,16156;5528,16128;5529,16118;5160,16118;5096,16072;5035,16054;5002,16048;4930,16044" o:connectangles="0,0,0,0,0,0,0,0,0,0,0,0,0,0,0,0,0,0,0,0,0,0,0,0,0"/>
                </v:shape>
                <v:shape id="Freeform 982" o:spid="_x0000_s1051"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29MUA&#10;AADcAAAADwAAAGRycy9kb3ducmV2LnhtbESPQWvCQBSE70L/w/IK3nTTiCWkWaVYCqKnahV6e82+&#10;ZoPZt2l2o/HfdwuCx2FmvmGK5WAbcabO144VPE0TEMSl0zVXCj7375MMhA/IGhvHpOBKHpaLh1GB&#10;uXYX/qDzLlQiQtjnqMCE0OZS+tKQRT91LXH0flxnMUTZVVJ3eIlw28g0SZ6lxZrjgsGWVobK0663&#10;CsiYw9f8+ze8pdvDyaSr42bfH5UaPw6vLyACDeEevrXXWsEsm8H/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3b0xQAAANwAAAAPAAAAAAAAAAAAAAAAAJgCAABkcnMv&#10;ZG93bnJldi54bWxQSwUGAAAAAAQABAD1AAAAigMAAAAA&#10;" path="m6612,356r-491,l6169,360r48,8l6288,390r68,34l6417,466r43,46l6494,562r25,56l6535,676r7,64l6541,758r-16,76l6501,890r-37,50l6433,970r-17,16l6358,1020r-76,20l6612,1040r,-684e" stroked="f">
                  <v:path arrowok="t" o:connecttype="custom" o:connectlocs="6612,15544;6121,15544;6169,15548;6217,15556;6288,15578;6356,15612;6417,15654;6460,15700;6494,15750;6519,15806;6535,15864;6542,15928;6541,15946;6525,16022;6501,16078;6464,16128;6433,16158;6416,16174;6358,16208;6282,16228;6612,16228;6612,15544" o:connectangles="0,0,0,0,0,0,0,0,0,0,0,0,0,0,0,0,0,0,0,0,0,0"/>
                </v:shape>
                <v:shape id="Freeform 981" o:spid="_x0000_s1052" style="position:absolute;left:5294;top:15188;width:6611;height:1650;visibility:visible;mso-wrap-style:square;v-text-anchor:top" coordsize="6611,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N1cUA&#10;AADdAAAADwAAAGRycy9kb3ducmV2LnhtbESPT4vCMBTE7wt+h/AEb2vagiJdo4iysOhp/Qfe3jbP&#10;pti81CZq99ubhQWPw8z8hpnOO1uLO7W+cqwgHSYgiAunKy4V7Hef7xMQPiBrrB2Tgl/yMJ/13qaY&#10;a/fgb7pvQykihH2OCkwITS6lLwxZ9EPXEEfv7FqLIcq2lLrFR4TbWmZJMpYWK44LBhtaGiou25tV&#10;QMYcTqOfa1hlm8PFZMvjenc7KjXod4sPEIG68Ar/t7+0giydpPD3Jj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Q3VxQAAAN0AAAAPAAAAAAAAAAAAAAAAAJgCAABkcnMv&#10;ZG93bnJldi54bWxQSwUGAAAAAAQABAD1AAAAigMAAAAA&#10;" path="m6087,r-90,6l5909,20r-85,26l5742,78r-77,40l5591,166r-69,52l5457,274r-59,62l5344,398r-48,66l5255,532r-36,66l5191,666r-21,64l5161,790r-6,60l5152,850r4,62l5160,930r369,l5530,912r3,-26l5549,804r27,-76l5611,654r30,-46l5657,584r17,-20l5692,542r20,-20l5732,502r21,-18l5769,470r51,-34l5909,392r19,-6l5951,378r48,-12l6047,358r25,-2l6612,356r,-168l6599,176r-16,-12l6568,150,6469,94,6371,50,6275,22,6180,4,6087,e" stroked="f">
                  <v:path arrowok="t" o:connecttype="custom" o:connectlocs="6087,15188;5997,15194;5909,15208;5824,15234;5742,15266;5665,15306;5591,15354;5522,15406;5457,15462;5398,15524;5344,15586;5296,15652;5255,15720;5219,15786;5191,15854;5170,15918;5161,15978;5155,16038;5152,16038;5156,16100;5160,16118;5529,16118;5530,16100;5533,16074;5549,15992;5576,15916;5611,15842;5641,15796;5657,15772;5674,15752;5692,15730;5712,15710;5732,15690;5753,15672;5769,15658;5820,15624;5909,15580;5928,15574;5951,15566;5999,15554;6047,15546;6072,15544;6612,15544;6612,15376;6599,15364;6583,15352;6568,15338;6469,15282;6371,15238;6275,15210;6180,15192;6087,15188" o:connectangles="0,0,0,0,0,0,0,0,0,0,0,0,0,0,0,0,0,0,0,0,0,0,0,0,0,0,0,0,0,0,0,0,0,0,0,0,0,0,0,0,0,0,0,0,0,0,0,0,0,0,0,0"/>
                </v:shape>
              </v:group>
              <w10:wrap anchorx="page" anchory="page"/>
            </v:group>
          </w:pict>
        </mc:Fallback>
      </mc:AlternateContent>
    </w:r>
    <w:r w:rsidR="000D151B">
      <w:tab/>
    </w:r>
    <w:r w:rsidR="000D151B">
      <w:rPr>
        <w:b/>
        <w:color w:val="FFFFFF" w:themeColor="background1"/>
        <w:sz w:val="18"/>
      </w:rPr>
      <w:t>TREATY OF WAITANGI TOOLKIT</w:t>
    </w:r>
    <w:r>
      <w:rPr>
        <w:b/>
        <w:color w:val="FFFFFF" w:themeColor="background1"/>
        <w:sz w:val="18"/>
      </w:rPr>
      <w:tab/>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2C5" w:rsidRDefault="00F712C5">
      <w:r>
        <w:separator/>
      </w:r>
    </w:p>
  </w:footnote>
  <w:footnote w:type="continuationSeparator" w:id="0">
    <w:p w:rsidR="00F712C5" w:rsidRDefault="00F712C5">
      <w:r>
        <w:continuationSeparator/>
      </w:r>
    </w:p>
  </w:footnote>
  <w:footnote w:id="1">
    <w:p w:rsidR="00891C60" w:rsidRDefault="00891C60" w:rsidP="00891C60">
      <w:pPr>
        <w:pStyle w:val="FootnoteText"/>
        <w:jc w:val="left"/>
      </w:pPr>
      <w:r>
        <w:rPr>
          <w:rStyle w:val="FootnoteReference"/>
        </w:rPr>
        <w:footnoteRef/>
      </w:r>
      <w:r>
        <w:t xml:space="preserve"> For further reading and wording of the Declaration of Independence, refer to </w:t>
      </w:r>
      <w:hyperlink r:id="rId1" w:history="1">
        <w:r w:rsidR="00F54136" w:rsidRPr="008F782B">
          <w:rPr>
            <w:rStyle w:val="Hyperlink"/>
          </w:rPr>
          <w:t>http://www.teara.govt.nz/en/he-whakaputanga-declaration-of-independece</w:t>
        </w:r>
      </w:hyperlink>
      <w:r>
        <w:t>.</w:t>
      </w:r>
    </w:p>
    <w:p w:rsidR="00C2591E" w:rsidRDefault="00C2591E" w:rsidP="00891C60">
      <w:pPr>
        <w:pStyle w:val="FootnoteText"/>
        <w:jc w:val="left"/>
      </w:pPr>
    </w:p>
    <w:p w:rsidR="00F54136" w:rsidRPr="00891C60" w:rsidRDefault="00F54136" w:rsidP="00891C60">
      <w:pPr>
        <w:pStyle w:val="FootnoteText"/>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Pr="008144CA" w:rsidRDefault="00F47648" w:rsidP="00174301">
    <w:pPr>
      <w:pStyle w:val="Head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Pr="00174301" w:rsidRDefault="00F47648" w:rsidP="001743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648" w:rsidRDefault="00F47648">
    <w:pPr>
      <w:pBdr>
        <w:bottom w:val="single" w:sz="24" w:space="1" w:color="C0C0C0"/>
      </w:pBdr>
      <w:tabs>
        <w:tab w:val="right" w:pos="9072"/>
      </w:tabs>
      <w:jc w:val="left"/>
      <w:rPr>
        <w:i/>
      </w:rPr>
    </w:pPr>
    <w:r>
      <w:rPr>
        <w:i/>
        <w:lang w:val="en-NZ"/>
      </w:rPr>
      <w:t>Environment Bay of Plenty</w:t>
    </w:r>
    <w:r>
      <w:rPr>
        <w:i/>
      </w:rPr>
      <w:tab/>
    </w:r>
  </w:p>
  <w:p w:rsidR="00F47648" w:rsidRDefault="00F476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B0" w:rsidRPr="007A6CB0" w:rsidRDefault="007A6CB0" w:rsidP="007A6C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B0" w:rsidRPr="007A6CB0" w:rsidRDefault="007A6CB0" w:rsidP="007A6C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94D"/>
    <w:multiLevelType w:val="singleLevel"/>
    <w:tmpl w:val="CCB4B644"/>
    <w:lvl w:ilvl="0">
      <w:start w:val="1"/>
      <w:numFmt w:val="lowerLetter"/>
      <w:pStyle w:val="List3Alpha"/>
      <w:lvlText w:val="(%1)"/>
      <w:lvlJc w:val="left"/>
      <w:pPr>
        <w:tabs>
          <w:tab w:val="num" w:pos="1418"/>
        </w:tabs>
        <w:ind w:left="1418" w:hanging="567"/>
      </w:pPr>
      <w:rPr>
        <w:rFonts w:ascii="Arial" w:hAnsi="Arial" w:hint="default"/>
        <w:b w:val="0"/>
        <w:i w:val="0"/>
        <w:sz w:val="22"/>
      </w:rPr>
    </w:lvl>
  </w:abstractNum>
  <w:abstractNum w:abstractNumId="1">
    <w:nsid w:val="04DC09F3"/>
    <w:multiLevelType w:val="hybridMultilevel"/>
    <w:tmpl w:val="A99063E4"/>
    <w:lvl w:ilvl="0" w:tplc="14090001">
      <w:start w:val="1"/>
      <w:numFmt w:val="bullet"/>
      <w:lvlText w:val=""/>
      <w:lvlJc w:val="left"/>
      <w:pPr>
        <w:ind w:left="733" w:hanging="360"/>
      </w:pPr>
      <w:rPr>
        <w:rFonts w:ascii="Symbol" w:hAnsi="Symbol" w:hint="default"/>
      </w:rPr>
    </w:lvl>
    <w:lvl w:ilvl="1" w:tplc="14090003" w:tentative="1">
      <w:start w:val="1"/>
      <w:numFmt w:val="bullet"/>
      <w:lvlText w:val="o"/>
      <w:lvlJc w:val="left"/>
      <w:pPr>
        <w:ind w:left="1453" w:hanging="360"/>
      </w:pPr>
      <w:rPr>
        <w:rFonts w:ascii="Courier New" w:hAnsi="Courier New" w:cs="Courier New" w:hint="default"/>
      </w:rPr>
    </w:lvl>
    <w:lvl w:ilvl="2" w:tplc="14090005" w:tentative="1">
      <w:start w:val="1"/>
      <w:numFmt w:val="bullet"/>
      <w:lvlText w:val=""/>
      <w:lvlJc w:val="left"/>
      <w:pPr>
        <w:ind w:left="2173" w:hanging="360"/>
      </w:pPr>
      <w:rPr>
        <w:rFonts w:ascii="Wingdings" w:hAnsi="Wingdings" w:hint="default"/>
      </w:rPr>
    </w:lvl>
    <w:lvl w:ilvl="3" w:tplc="14090001" w:tentative="1">
      <w:start w:val="1"/>
      <w:numFmt w:val="bullet"/>
      <w:lvlText w:val=""/>
      <w:lvlJc w:val="left"/>
      <w:pPr>
        <w:ind w:left="2893" w:hanging="360"/>
      </w:pPr>
      <w:rPr>
        <w:rFonts w:ascii="Symbol" w:hAnsi="Symbol" w:hint="default"/>
      </w:rPr>
    </w:lvl>
    <w:lvl w:ilvl="4" w:tplc="14090003" w:tentative="1">
      <w:start w:val="1"/>
      <w:numFmt w:val="bullet"/>
      <w:lvlText w:val="o"/>
      <w:lvlJc w:val="left"/>
      <w:pPr>
        <w:ind w:left="3613" w:hanging="360"/>
      </w:pPr>
      <w:rPr>
        <w:rFonts w:ascii="Courier New" w:hAnsi="Courier New" w:cs="Courier New" w:hint="default"/>
      </w:rPr>
    </w:lvl>
    <w:lvl w:ilvl="5" w:tplc="14090005" w:tentative="1">
      <w:start w:val="1"/>
      <w:numFmt w:val="bullet"/>
      <w:lvlText w:val=""/>
      <w:lvlJc w:val="left"/>
      <w:pPr>
        <w:ind w:left="4333" w:hanging="360"/>
      </w:pPr>
      <w:rPr>
        <w:rFonts w:ascii="Wingdings" w:hAnsi="Wingdings" w:hint="default"/>
      </w:rPr>
    </w:lvl>
    <w:lvl w:ilvl="6" w:tplc="14090001" w:tentative="1">
      <w:start w:val="1"/>
      <w:numFmt w:val="bullet"/>
      <w:lvlText w:val=""/>
      <w:lvlJc w:val="left"/>
      <w:pPr>
        <w:ind w:left="5053" w:hanging="360"/>
      </w:pPr>
      <w:rPr>
        <w:rFonts w:ascii="Symbol" w:hAnsi="Symbol" w:hint="default"/>
      </w:rPr>
    </w:lvl>
    <w:lvl w:ilvl="7" w:tplc="14090003" w:tentative="1">
      <w:start w:val="1"/>
      <w:numFmt w:val="bullet"/>
      <w:lvlText w:val="o"/>
      <w:lvlJc w:val="left"/>
      <w:pPr>
        <w:ind w:left="5773" w:hanging="360"/>
      </w:pPr>
      <w:rPr>
        <w:rFonts w:ascii="Courier New" w:hAnsi="Courier New" w:cs="Courier New" w:hint="default"/>
      </w:rPr>
    </w:lvl>
    <w:lvl w:ilvl="8" w:tplc="14090005" w:tentative="1">
      <w:start w:val="1"/>
      <w:numFmt w:val="bullet"/>
      <w:lvlText w:val=""/>
      <w:lvlJc w:val="left"/>
      <w:pPr>
        <w:ind w:left="6493" w:hanging="360"/>
      </w:pPr>
      <w:rPr>
        <w:rFonts w:ascii="Wingdings" w:hAnsi="Wingdings" w:hint="default"/>
      </w:rPr>
    </w:lvl>
  </w:abstractNum>
  <w:abstractNum w:abstractNumId="2">
    <w:nsid w:val="082F1872"/>
    <w:multiLevelType w:val="hybridMultilevel"/>
    <w:tmpl w:val="41C0D854"/>
    <w:lvl w:ilvl="0" w:tplc="7BA25BF2">
      <w:start w:val="1"/>
      <w:numFmt w:val="bullet"/>
      <w:lvlText w:val="•"/>
      <w:lvlJc w:val="left"/>
      <w:pPr>
        <w:ind w:left="360" w:hanging="360"/>
      </w:pPr>
      <w:rPr>
        <w:rFonts w:ascii="Arial" w:hAnsi="Arial" w:hint="default"/>
        <w:color w:val="231F20"/>
        <w:w w:val="131"/>
        <w:sz w:val="22"/>
        <w:szCs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0A545847"/>
    <w:multiLevelType w:val="singleLevel"/>
    <w:tmpl w:val="DF9E37D8"/>
    <w:lvl w:ilvl="0">
      <w:start w:val="1"/>
      <w:numFmt w:val="lowerRoman"/>
      <w:pStyle w:val="List2Roman"/>
      <w:lvlText w:val="(%1)"/>
      <w:lvlJc w:val="left"/>
      <w:pPr>
        <w:tabs>
          <w:tab w:val="num" w:pos="1571"/>
        </w:tabs>
        <w:ind w:left="1418" w:hanging="567"/>
      </w:pPr>
      <w:rPr>
        <w:rFonts w:ascii="Arial" w:hAnsi="Arial" w:hint="default"/>
        <w:b w:val="0"/>
        <w:i w:val="0"/>
        <w:sz w:val="22"/>
      </w:rPr>
    </w:lvl>
  </w:abstractNum>
  <w:abstractNum w:abstractNumId="4">
    <w:nsid w:val="0BA72E63"/>
    <w:multiLevelType w:val="hybridMultilevel"/>
    <w:tmpl w:val="A1B2D0C6"/>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2F8799B"/>
    <w:multiLevelType w:val="hybridMultilevel"/>
    <w:tmpl w:val="527013B2"/>
    <w:lvl w:ilvl="0" w:tplc="0D0275E8">
      <w:start w:val="1"/>
      <w:numFmt w:val="lowerLetter"/>
      <w:lvlText w:val="(%1)"/>
      <w:lvlJc w:val="left"/>
      <w:pPr>
        <w:tabs>
          <w:tab w:val="num" w:pos="567"/>
        </w:tabs>
        <w:ind w:left="567" w:hanging="567"/>
      </w:pPr>
      <w:rPr>
        <w:rFonts w:ascii="Arial" w:hAnsi="Arial" w:hint="default"/>
        <w:b w:val="0"/>
        <w:i/>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33E76C6"/>
    <w:multiLevelType w:val="hybridMultilevel"/>
    <w:tmpl w:val="818C5D0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8">
    <w:nsid w:val="17DD30FC"/>
    <w:multiLevelType w:val="hybridMultilevel"/>
    <w:tmpl w:val="946A15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19BC074F"/>
    <w:multiLevelType w:val="hybridMultilevel"/>
    <w:tmpl w:val="BEDCB3D8"/>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C65016B"/>
    <w:multiLevelType w:val="hybridMultilevel"/>
    <w:tmpl w:val="508A488A"/>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23842CC0"/>
    <w:multiLevelType w:val="multilevel"/>
    <w:tmpl w:val="FD509918"/>
    <w:lvl w:ilvl="0">
      <w:start w:val="1"/>
      <w:numFmt w:val="decimal"/>
      <w:pStyle w:val="Head4Chapter"/>
      <w:isLgl/>
      <w:suff w:val="space"/>
      <w:lvlText w:val="Part %1: "/>
      <w:lvlJc w:val="left"/>
      <w:pPr>
        <w:ind w:left="0" w:firstLine="0"/>
      </w:pPr>
      <w:rPr>
        <w:rFonts w:hint="default"/>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12">
    <w:nsid w:val="26BF19F2"/>
    <w:multiLevelType w:val="hybridMultilevel"/>
    <w:tmpl w:val="5726BC22"/>
    <w:lvl w:ilvl="0" w:tplc="63C024A0">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28F041AE"/>
    <w:multiLevelType w:val="hybridMultilevel"/>
    <w:tmpl w:val="E24E62E4"/>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AD5649D"/>
    <w:multiLevelType w:val="hybridMultilevel"/>
    <w:tmpl w:val="91FE3BE6"/>
    <w:lvl w:ilvl="0" w:tplc="B250394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C351BAC"/>
    <w:multiLevelType w:val="hybridMultilevel"/>
    <w:tmpl w:val="7E76FEBA"/>
    <w:lvl w:ilvl="0" w:tplc="14090001">
      <w:start w:val="1"/>
      <w:numFmt w:val="bullet"/>
      <w:lvlText w:val=""/>
      <w:lvlJc w:val="left"/>
      <w:pPr>
        <w:ind w:left="972" w:hanging="360"/>
      </w:pPr>
      <w:rPr>
        <w:rFonts w:ascii="Symbol" w:hAnsi="Symbol" w:hint="default"/>
      </w:rPr>
    </w:lvl>
    <w:lvl w:ilvl="1" w:tplc="14090003" w:tentative="1">
      <w:start w:val="1"/>
      <w:numFmt w:val="bullet"/>
      <w:lvlText w:val="o"/>
      <w:lvlJc w:val="left"/>
      <w:pPr>
        <w:ind w:left="1692" w:hanging="360"/>
      </w:pPr>
      <w:rPr>
        <w:rFonts w:ascii="Courier New" w:hAnsi="Courier New" w:cs="Courier New" w:hint="default"/>
      </w:rPr>
    </w:lvl>
    <w:lvl w:ilvl="2" w:tplc="14090005" w:tentative="1">
      <w:start w:val="1"/>
      <w:numFmt w:val="bullet"/>
      <w:lvlText w:val=""/>
      <w:lvlJc w:val="left"/>
      <w:pPr>
        <w:ind w:left="2412" w:hanging="360"/>
      </w:pPr>
      <w:rPr>
        <w:rFonts w:ascii="Wingdings" w:hAnsi="Wingdings" w:hint="default"/>
      </w:rPr>
    </w:lvl>
    <w:lvl w:ilvl="3" w:tplc="14090001" w:tentative="1">
      <w:start w:val="1"/>
      <w:numFmt w:val="bullet"/>
      <w:lvlText w:val=""/>
      <w:lvlJc w:val="left"/>
      <w:pPr>
        <w:ind w:left="3132" w:hanging="360"/>
      </w:pPr>
      <w:rPr>
        <w:rFonts w:ascii="Symbol" w:hAnsi="Symbol" w:hint="default"/>
      </w:rPr>
    </w:lvl>
    <w:lvl w:ilvl="4" w:tplc="14090003" w:tentative="1">
      <w:start w:val="1"/>
      <w:numFmt w:val="bullet"/>
      <w:lvlText w:val="o"/>
      <w:lvlJc w:val="left"/>
      <w:pPr>
        <w:ind w:left="3852" w:hanging="360"/>
      </w:pPr>
      <w:rPr>
        <w:rFonts w:ascii="Courier New" w:hAnsi="Courier New" w:cs="Courier New" w:hint="default"/>
      </w:rPr>
    </w:lvl>
    <w:lvl w:ilvl="5" w:tplc="14090005" w:tentative="1">
      <w:start w:val="1"/>
      <w:numFmt w:val="bullet"/>
      <w:lvlText w:val=""/>
      <w:lvlJc w:val="left"/>
      <w:pPr>
        <w:ind w:left="4572" w:hanging="360"/>
      </w:pPr>
      <w:rPr>
        <w:rFonts w:ascii="Wingdings" w:hAnsi="Wingdings" w:hint="default"/>
      </w:rPr>
    </w:lvl>
    <w:lvl w:ilvl="6" w:tplc="14090001" w:tentative="1">
      <w:start w:val="1"/>
      <w:numFmt w:val="bullet"/>
      <w:lvlText w:val=""/>
      <w:lvlJc w:val="left"/>
      <w:pPr>
        <w:ind w:left="5292" w:hanging="360"/>
      </w:pPr>
      <w:rPr>
        <w:rFonts w:ascii="Symbol" w:hAnsi="Symbol" w:hint="default"/>
      </w:rPr>
    </w:lvl>
    <w:lvl w:ilvl="7" w:tplc="14090003" w:tentative="1">
      <w:start w:val="1"/>
      <w:numFmt w:val="bullet"/>
      <w:lvlText w:val="o"/>
      <w:lvlJc w:val="left"/>
      <w:pPr>
        <w:ind w:left="6012" w:hanging="360"/>
      </w:pPr>
      <w:rPr>
        <w:rFonts w:ascii="Courier New" w:hAnsi="Courier New" w:cs="Courier New" w:hint="default"/>
      </w:rPr>
    </w:lvl>
    <w:lvl w:ilvl="8" w:tplc="14090005" w:tentative="1">
      <w:start w:val="1"/>
      <w:numFmt w:val="bullet"/>
      <w:lvlText w:val=""/>
      <w:lvlJc w:val="left"/>
      <w:pPr>
        <w:ind w:left="6732" w:hanging="360"/>
      </w:pPr>
      <w:rPr>
        <w:rFonts w:ascii="Wingdings" w:hAnsi="Wingdings" w:hint="default"/>
      </w:rPr>
    </w:lvl>
  </w:abstractNum>
  <w:abstractNum w:abstractNumId="16">
    <w:nsid w:val="3005619F"/>
    <w:multiLevelType w:val="hybridMultilevel"/>
    <w:tmpl w:val="DE0CEE54"/>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abstractNum w:abstractNumId="18">
    <w:nsid w:val="361E4D17"/>
    <w:multiLevelType w:val="hybridMultilevel"/>
    <w:tmpl w:val="504E1D66"/>
    <w:lvl w:ilvl="0" w:tplc="53F083CE">
      <w:start w:val="1"/>
      <w:numFmt w:val="bullet"/>
      <w:lvlText w:val="•"/>
      <w:lvlJc w:val="left"/>
      <w:pPr>
        <w:ind w:left="1088" w:hanging="212"/>
      </w:pPr>
      <w:rPr>
        <w:rFonts w:ascii="Arial" w:eastAsia="Arial" w:hAnsi="Arial" w:hint="default"/>
        <w:color w:val="0F0F0F"/>
        <w:w w:val="148"/>
        <w:sz w:val="16"/>
        <w:szCs w:val="16"/>
      </w:rPr>
    </w:lvl>
    <w:lvl w:ilvl="1" w:tplc="0CEE83B4">
      <w:start w:val="1"/>
      <w:numFmt w:val="bullet"/>
      <w:lvlText w:val="•"/>
      <w:lvlJc w:val="left"/>
      <w:pPr>
        <w:ind w:left="1313" w:hanging="212"/>
      </w:pPr>
      <w:rPr>
        <w:rFonts w:hint="default"/>
      </w:rPr>
    </w:lvl>
    <w:lvl w:ilvl="2" w:tplc="3252F86E">
      <w:start w:val="1"/>
      <w:numFmt w:val="bullet"/>
      <w:lvlText w:val="•"/>
      <w:lvlJc w:val="left"/>
      <w:pPr>
        <w:ind w:left="1537" w:hanging="212"/>
      </w:pPr>
      <w:rPr>
        <w:rFonts w:hint="default"/>
      </w:rPr>
    </w:lvl>
    <w:lvl w:ilvl="3" w:tplc="195C596A">
      <w:start w:val="1"/>
      <w:numFmt w:val="bullet"/>
      <w:lvlText w:val="•"/>
      <w:lvlJc w:val="left"/>
      <w:pPr>
        <w:ind w:left="1761" w:hanging="212"/>
      </w:pPr>
      <w:rPr>
        <w:rFonts w:hint="default"/>
      </w:rPr>
    </w:lvl>
    <w:lvl w:ilvl="4" w:tplc="D41024BC">
      <w:start w:val="1"/>
      <w:numFmt w:val="bullet"/>
      <w:lvlText w:val="•"/>
      <w:lvlJc w:val="left"/>
      <w:pPr>
        <w:ind w:left="1985" w:hanging="212"/>
      </w:pPr>
      <w:rPr>
        <w:rFonts w:hint="default"/>
      </w:rPr>
    </w:lvl>
    <w:lvl w:ilvl="5" w:tplc="B3904B6E">
      <w:start w:val="1"/>
      <w:numFmt w:val="bullet"/>
      <w:lvlText w:val="•"/>
      <w:lvlJc w:val="left"/>
      <w:pPr>
        <w:ind w:left="2209" w:hanging="212"/>
      </w:pPr>
      <w:rPr>
        <w:rFonts w:hint="default"/>
      </w:rPr>
    </w:lvl>
    <w:lvl w:ilvl="6" w:tplc="24E6EFD4">
      <w:start w:val="1"/>
      <w:numFmt w:val="bullet"/>
      <w:lvlText w:val="•"/>
      <w:lvlJc w:val="left"/>
      <w:pPr>
        <w:ind w:left="2433" w:hanging="212"/>
      </w:pPr>
      <w:rPr>
        <w:rFonts w:hint="default"/>
      </w:rPr>
    </w:lvl>
    <w:lvl w:ilvl="7" w:tplc="188C26CE">
      <w:start w:val="1"/>
      <w:numFmt w:val="bullet"/>
      <w:lvlText w:val="•"/>
      <w:lvlJc w:val="left"/>
      <w:pPr>
        <w:ind w:left="2657" w:hanging="212"/>
      </w:pPr>
      <w:rPr>
        <w:rFonts w:hint="default"/>
      </w:rPr>
    </w:lvl>
    <w:lvl w:ilvl="8" w:tplc="1F7C362E">
      <w:start w:val="1"/>
      <w:numFmt w:val="bullet"/>
      <w:lvlText w:val="•"/>
      <w:lvlJc w:val="left"/>
      <w:pPr>
        <w:ind w:left="2882" w:hanging="212"/>
      </w:pPr>
      <w:rPr>
        <w:rFonts w:hint="default"/>
      </w:rPr>
    </w:lvl>
  </w:abstractNum>
  <w:abstractNum w:abstractNumId="19">
    <w:nsid w:val="37A914D1"/>
    <w:multiLevelType w:val="hybridMultilevel"/>
    <w:tmpl w:val="9B92B03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38E021B0"/>
    <w:multiLevelType w:val="hybridMultilevel"/>
    <w:tmpl w:val="0FEAFA6C"/>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3BA85696"/>
    <w:multiLevelType w:val="hybridMultilevel"/>
    <w:tmpl w:val="232CD530"/>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23A6681"/>
    <w:multiLevelType w:val="hybridMultilevel"/>
    <w:tmpl w:val="2D5EEF00"/>
    <w:lvl w:ilvl="0" w:tplc="E5600F66">
      <w:start w:val="1"/>
      <w:numFmt w:val="bullet"/>
      <w:lvlText w:val="•"/>
      <w:lvlJc w:val="left"/>
      <w:pPr>
        <w:tabs>
          <w:tab w:val="num" w:pos="567"/>
        </w:tabs>
        <w:ind w:left="567" w:hanging="567"/>
      </w:pPr>
      <w:rPr>
        <w:rFonts w:ascii="Arial" w:eastAsia="Arial" w:hAnsi="Arial" w:hint="default"/>
        <w:color w:val="231F20"/>
        <w:w w:val="131"/>
        <w:sz w:val="20"/>
        <w:szCs w:val="20"/>
      </w:rPr>
    </w:lvl>
    <w:lvl w:ilvl="1" w:tplc="74A6A35A">
      <w:start w:val="1"/>
      <w:numFmt w:val="bullet"/>
      <w:lvlText w:val="•"/>
      <w:lvlJc w:val="left"/>
      <w:rPr>
        <w:rFonts w:hint="default"/>
      </w:rPr>
    </w:lvl>
    <w:lvl w:ilvl="2" w:tplc="672C7C02">
      <w:start w:val="1"/>
      <w:numFmt w:val="bullet"/>
      <w:lvlText w:val="•"/>
      <w:lvlJc w:val="left"/>
      <w:rPr>
        <w:rFonts w:hint="default"/>
      </w:rPr>
    </w:lvl>
    <w:lvl w:ilvl="3" w:tplc="CED8D7A4">
      <w:start w:val="1"/>
      <w:numFmt w:val="bullet"/>
      <w:lvlText w:val="•"/>
      <w:lvlJc w:val="left"/>
      <w:rPr>
        <w:rFonts w:hint="default"/>
      </w:rPr>
    </w:lvl>
    <w:lvl w:ilvl="4" w:tplc="5FB2BA24">
      <w:start w:val="1"/>
      <w:numFmt w:val="bullet"/>
      <w:lvlText w:val="•"/>
      <w:lvlJc w:val="left"/>
      <w:rPr>
        <w:rFonts w:hint="default"/>
      </w:rPr>
    </w:lvl>
    <w:lvl w:ilvl="5" w:tplc="88AE156E">
      <w:start w:val="1"/>
      <w:numFmt w:val="bullet"/>
      <w:lvlText w:val="•"/>
      <w:lvlJc w:val="left"/>
      <w:rPr>
        <w:rFonts w:hint="default"/>
      </w:rPr>
    </w:lvl>
    <w:lvl w:ilvl="6" w:tplc="8346A29E">
      <w:start w:val="1"/>
      <w:numFmt w:val="bullet"/>
      <w:lvlText w:val="•"/>
      <w:lvlJc w:val="left"/>
      <w:rPr>
        <w:rFonts w:hint="default"/>
      </w:rPr>
    </w:lvl>
    <w:lvl w:ilvl="7" w:tplc="2812A012">
      <w:start w:val="1"/>
      <w:numFmt w:val="bullet"/>
      <w:lvlText w:val="•"/>
      <w:lvlJc w:val="left"/>
      <w:rPr>
        <w:rFonts w:hint="default"/>
      </w:rPr>
    </w:lvl>
    <w:lvl w:ilvl="8" w:tplc="4B4AA686">
      <w:start w:val="1"/>
      <w:numFmt w:val="bullet"/>
      <w:lvlText w:val="•"/>
      <w:lvlJc w:val="left"/>
      <w:rPr>
        <w:rFonts w:hint="default"/>
      </w:rPr>
    </w:lvl>
  </w:abstractNum>
  <w:abstractNum w:abstractNumId="23">
    <w:nsid w:val="428527EB"/>
    <w:multiLevelType w:val="hybridMultilevel"/>
    <w:tmpl w:val="A41423F2"/>
    <w:lvl w:ilvl="0" w:tplc="BBAC5634">
      <w:start w:val="1"/>
      <w:numFmt w:val="bullet"/>
      <w:lvlText w:val="•"/>
      <w:lvlJc w:val="left"/>
      <w:pPr>
        <w:tabs>
          <w:tab w:val="num" w:pos="567"/>
        </w:tabs>
        <w:ind w:left="567" w:hanging="567"/>
      </w:pPr>
      <w:rPr>
        <w:rFonts w:ascii="Arial" w:eastAsia="Arial" w:hAnsi="Arial" w:hint="default"/>
        <w:color w:val="231F20"/>
        <w:w w:val="131"/>
        <w:sz w:val="20"/>
        <w:szCs w:val="20"/>
      </w:rPr>
    </w:lvl>
    <w:lvl w:ilvl="1" w:tplc="644C15A0">
      <w:start w:val="1"/>
      <w:numFmt w:val="bullet"/>
      <w:lvlText w:val="•"/>
      <w:lvlJc w:val="left"/>
      <w:rPr>
        <w:rFonts w:hint="default"/>
      </w:rPr>
    </w:lvl>
    <w:lvl w:ilvl="2" w:tplc="F5E03FA4">
      <w:start w:val="1"/>
      <w:numFmt w:val="bullet"/>
      <w:lvlText w:val="•"/>
      <w:lvlJc w:val="left"/>
      <w:rPr>
        <w:rFonts w:hint="default"/>
      </w:rPr>
    </w:lvl>
    <w:lvl w:ilvl="3" w:tplc="C2C8FFCC">
      <w:start w:val="1"/>
      <w:numFmt w:val="bullet"/>
      <w:lvlText w:val="•"/>
      <w:lvlJc w:val="left"/>
      <w:rPr>
        <w:rFonts w:hint="default"/>
      </w:rPr>
    </w:lvl>
    <w:lvl w:ilvl="4" w:tplc="D004B842">
      <w:start w:val="1"/>
      <w:numFmt w:val="bullet"/>
      <w:lvlText w:val="•"/>
      <w:lvlJc w:val="left"/>
      <w:rPr>
        <w:rFonts w:hint="default"/>
      </w:rPr>
    </w:lvl>
    <w:lvl w:ilvl="5" w:tplc="59A6BE6A">
      <w:start w:val="1"/>
      <w:numFmt w:val="bullet"/>
      <w:lvlText w:val="•"/>
      <w:lvlJc w:val="left"/>
      <w:rPr>
        <w:rFonts w:hint="default"/>
      </w:rPr>
    </w:lvl>
    <w:lvl w:ilvl="6" w:tplc="9966460C">
      <w:start w:val="1"/>
      <w:numFmt w:val="bullet"/>
      <w:lvlText w:val="•"/>
      <w:lvlJc w:val="left"/>
      <w:rPr>
        <w:rFonts w:hint="default"/>
      </w:rPr>
    </w:lvl>
    <w:lvl w:ilvl="7" w:tplc="C874C0E8">
      <w:start w:val="1"/>
      <w:numFmt w:val="bullet"/>
      <w:lvlText w:val="•"/>
      <w:lvlJc w:val="left"/>
      <w:rPr>
        <w:rFonts w:hint="default"/>
      </w:rPr>
    </w:lvl>
    <w:lvl w:ilvl="8" w:tplc="3D6EEE16">
      <w:start w:val="1"/>
      <w:numFmt w:val="bullet"/>
      <w:lvlText w:val="•"/>
      <w:lvlJc w:val="left"/>
      <w:rPr>
        <w:rFonts w:hint="default"/>
      </w:rPr>
    </w:lvl>
  </w:abstractNum>
  <w:abstractNum w:abstractNumId="24">
    <w:nsid w:val="44CB658F"/>
    <w:multiLevelType w:val="hybridMultilevel"/>
    <w:tmpl w:val="53FEA0BC"/>
    <w:lvl w:ilvl="0" w:tplc="CC5A5084">
      <w:start w:val="1"/>
      <w:numFmt w:val="bullet"/>
      <w:lvlText w:val="•"/>
      <w:lvlJc w:val="left"/>
      <w:pPr>
        <w:tabs>
          <w:tab w:val="num" w:pos="567"/>
        </w:tabs>
        <w:ind w:left="567" w:hanging="567"/>
      </w:pPr>
      <w:rPr>
        <w:rFonts w:ascii="Arial" w:eastAsia="Arial" w:hAnsi="Arial" w:hint="default"/>
        <w:color w:val="231F20"/>
        <w:w w:val="131"/>
        <w:sz w:val="20"/>
        <w:szCs w:val="20"/>
      </w:rPr>
    </w:lvl>
    <w:lvl w:ilvl="1" w:tplc="58BEEA6E">
      <w:start w:val="1"/>
      <w:numFmt w:val="bullet"/>
      <w:lvlText w:val="•"/>
      <w:lvlJc w:val="left"/>
      <w:rPr>
        <w:rFonts w:hint="default"/>
      </w:rPr>
    </w:lvl>
    <w:lvl w:ilvl="2" w:tplc="FDE8436E">
      <w:start w:val="1"/>
      <w:numFmt w:val="bullet"/>
      <w:lvlText w:val="•"/>
      <w:lvlJc w:val="left"/>
      <w:rPr>
        <w:rFonts w:hint="default"/>
      </w:rPr>
    </w:lvl>
    <w:lvl w:ilvl="3" w:tplc="40427F4A">
      <w:start w:val="1"/>
      <w:numFmt w:val="bullet"/>
      <w:lvlText w:val="•"/>
      <w:lvlJc w:val="left"/>
      <w:rPr>
        <w:rFonts w:hint="default"/>
      </w:rPr>
    </w:lvl>
    <w:lvl w:ilvl="4" w:tplc="9F74BB76">
      <w:start w:val="1"/>
      <w:numFmt w:val="bullet"/>
      <w:lvlText w:val="•"/>
      <w:lvlJc w:val="left"/>
      <w:rPr>
        <w:rFonts w:hint="default"/>
      </w:rPr>
    </w:lvl>
    <w:lvl w:ilvl="5" w:tplc="2494B67A">
      <w:start w:val="1"/>
      <w:numFmt w:val="bullet"/>
      <w:lvlText w:val="•"/>
      <w:lvlJc w:val="left"/>
      <w:rPr>
        <w:rFonts w:hint="default"/>
      </w:rPr>
    </w:lvl>
    <w:lvl w:ilvl="6" w:tplc="E04A0032">
      <w:start w:val="1"/>
      <w:numFmt w:val="bullet"/>
      <w:lvlText w:val="•"/>
      <w:lvlJc w:val="left"/>
      <w:rPr>
        <w:rFonts w:hint="default"/>
      </w:rPr>
    </w:lvl>
    <w:lvl w:ilvl="7" w:tplc="C8F290FA">
      <w:start w:val="1"/>
      <w:numFmt w:val="bullet"/>
      <w:lvlText w:val="•"/>
      <w:lvlJc w:val="left"/>
      <w:rPr>
        <w:rFonts w:hint="default"/>
      </w:rPr>
    </w:lvl>
    <w:lvl w:ilvl="8" w:tplc="68DE6D0C">
      <w:start w:val="1"/>
      <w:numFmt w:val="bullet"/>
      <w:lvlText w:val="•"/>
      <w:lvlJc w:val="left"/>
      <w:rPr>
        <w:rFonts w:hint="default"/>
      </w:rPr>
    </w:lvl>
  </w:abstractNum>
  <w:abstractNum w:abstractNumId="25">
    <w:nsid w:val="4B8B4844"/>
    <w:multiLevelType w:val="hybridMultilevel"/>
    <w:tmpl w:val="5A26BE9C"/>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4D4E7143"/>
    <w:multiLevelType w:val="hybridMultilevel"/>
    <w:tmpl w:val="E176F238"/>
    <w:lvl w:ilvl="0" w:tplc="D8E66D56">
      <w:start w:val="1"/>
      <w:numFmt w:val="bullet"/>
      <w:lvlText w:val=""/>
      <w:lvlJc w:val="left"/>
      <w:pPr>
        <w:tabs>
          <w:tab w:val="num" w:pos="284"/>
        </w:tabs>
        <w:ind w:left="284" w:hanging="284"/>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nsid w:val="5455100D"/>
    <w:multiLevelType w:val="hybridMultilevel"/>
    <w:tmpl w:val="E97246CE"/>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48A09FB"/>
    <w:multiLevelType w:val="hybridMultilevel"/>
    <w:tmpl w:val="87D21D36"/>
    <w:lvl w:ilvl="0" w:tplc="9ED49152">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8155E09"/>
    <w:multiLevelType w:val="hybridMultilevel"/>
    <w:tmpl w:val="0A268E48"/>
    <w:lvl w:ilvl="0" w:tplc="868C2D38">
      <w:start w:val="1"/>
      <w:numFmt w:val="bullet"/>
      <w:lvlText w:val="•"/>
      <w:lvlJc w:val="left"/>
      <w:pPr>
        <w:tabs>
          <w:tab w:val="num" w:pos="567"/>
        </w:tabs>
        <w:ind w:left="567" w:hanging="567"/>
      </w:pPr>
      <w:rPr>
        <w:rFonts w:ascii="Arial" w:eastAsia="Arial" w:hAnsi="Arial" w:hint="default"/>
        <w:color w:val="231F20"/>
        <w:w w:val="131"/>
        <w:sz w:val="20"/>
        <w:szCs w:val="20"/>
      </w:rPr>
    </w:lvl>
    <w:lvl w:ilvl="1" w:tplc="44BC4014">
      <w:start w:val="1"/>
      <w:numFmt w:val="bullet"/>
      <w:lvlText w:val="•"/>
      <w:lvlJc w:val="left"/>
      <w:rPr>
        <w:rFonts w:hint="default"/>
      </w:rPr>
    </w:lvl>
    <w:lvl w:ilvl="2" w:tplc="96A2689C">
      <w:start w:val="1"/>
      <w:numFmt w:val="bullet"/>
      <w:lvlText w:val="•"/>
      <w:lvlJc w:val="left"/>
      <w:rPr>
        <w:rFonts w:hint="default"/>
      </w:rPr>
    </w:lvl>
    <w:lvl w:ilvl="3" w:tplc="BD5CEEB2">
      <w:start w:val="1"/>
      <w:numFmt w:val="bullet"/>
      <w:lvlText w:val="•"/>
      <w:lvlJc w:val="left"/>
      <w:rPr>
        <w:rFonts w:hint="default"/>
      </w:rPr>
    </w:lvl>
    <w:lvl w:ilvl="4" w:tplc="CE703A80">
      <w:start w:val="1"/>
      <w:numFmt w:val="bullet"/>
      <w:lvlText w:val="•"/>
      <w:lvlJc w:val="left"/>
      <w:rPr>
        <w:rFonts w:hint="default"/>
      </w:rPr>
    </w:lvl>
    <w:lvl w:ilvl="5" w:tplc="8A6AA89E">
      <w:start w:val="1"/>
      <w:numFmt w:val="bullet"/>
      <w:lvlText w:val="•"/>
      <w:lvlJc w:val="left"/>
      <w:rPr>
        <w:rFonts w:hint="default"/>
      </w:rPr>
    </w:lvl>
    <w:lvl w:ilvl="6" w:tplc="693C95D4">
      <w:start w:val="1"/>
      <w:numFmt w:val="bullet"/>
      <w:lvlText w:val="•"/>
      <w:lvlJc w:val="left"/>
      <w:rPr>
        <w:rFonts w:hint="default"/>
      </w:rPr>
    </w:lvl>
    <w:lvl w:ilvl="7" w:tplc="8B3E2BC8">
      <w:start w:val="1"/>
      <w:numFmt w:val="bullet"/>
      <w:lvlText w:val="•"/>
      <w:lvlJc w:val="left"/>
      <w:rPr>
        <w:rFonts w:hint="default"/>
      </w:rPr>
    </w:lvl>
    <w:lvl w:ilvl="8" w:tplc="DC1CB170">
      <w:start w:val="1"/>
      <w:numFmt w:val="bullet"/>
      <w:lvlText w:val="•"/>
      <w:lvlJc w:val="left"/>
      <w:rPr>
        <w:rFonts w:hint="default"/>
      </w:rPr>
    </w:lvl>
  </w:abstractNum>
  <w:abstractNum w:abstractNumId="30">
    <w:nsid w:val="599B5496"/>
    <w:multiLevelType w:val="hybridMultilevel"/>
    <w:tmpl w:val="435EC008"/>
    <w:lvl w:ilvl="0" w:tplc="CB6692D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A175CF1"/>
    <w:multiLevelType w:val="hybridMultilevel"/>
    <w:tmpl w:val="E8AA5720"/>
    <w:lvl w:ilvl="0" w:tplc="4082222A">
      <w:start w:val="1"/>
      <w:numFmt w:val="bullet"/>
      <w:lvlText w:val="•"/>
      <w:lvlJc w:val="left"/>
      <w:pPr>
        <w:tabs>
          <w:tab w:val="num" w:pos="567"/>
        </w:tabs>
        <w:ind w:left="567" w:hanging="567"/>
      </w:pPr>
      <w:rPr>
        <w:rFonts w:ascii="Arial" w:eastAsia="Arial" w:hAnsi="Arial" w:hint="default"/>
        <w:color w:val="231F20"/>
        <w:w w:val="131"/>
        <w:sz w:val="20"/>
        <w:szCs w:val="20"/>
      </w:rPr>
    </w:lvl>
    <w:lvl w:ilvl="1" w:tplc="E9C6D62E">
      <w:start w:val="1"/>
      <w:numFmt w:val="bullet"/>
      <w:lvlText w:val="•"/>
      <w:lvlJc w:val="left"/>
      <w:rPr>
        <w:rFonts w:hint="default"/>
      </w:rPr>
    </w:lvl>
    <w:lvl w:ilvl="2" w:tplc="5A7CC13C">
      <w:start w:val="1"/>
      <w:numFmt w:val="bullet"/>
      <w:lvlText w:val="•"/>
      <w:lvlJc w:val="left"/>
      <w:rPr>
        <w:rFonts w:hint="default"/>
      </w:rPr>
    </w:lvl>
    <w:lvl w:ilvl="3" w:tplc="8B4A3F10">
      <w:start w:val="1"/>
      <w:numFmt w:val="bullet"/>
      <w:lvlText w:val="•"/>
      <w:lvlJc w:val="left"/>
      <w:rPr>
        <w:rFonts w:hint="default"/>
      </w:rPr>
    </w:lvl>
    <w:lvl w:ilvl="4" w:tplc="BD0E5C38">
      <w:start w:val="1"/>
      <w:numFmt w:val="bullet"/>
      <w:lvlText w:val="•"/>
      <w:lvlJc w:val="left"/>
      <w:rPr>
        <w:rFonts w:hint="default"/>
      </w:rPr>
    </w:lvl>
    <w:lvl w:ilvl="5" w:tplc="26BA2FD2">
      <w:start w:val="1"/>
      <w:numFmt w:val="bullet"/>
      <w:lvlText w:val="•"/>
      <w:lvlJc w:val="left"/>
      <w:rPr>
        <w:rFonts w:hint="default"/>
      </w:rPr>
    </w:lvl>
    <w:lvl w:ilvl="6" w:tplc="E4D8B844">
      <w:start w:val="1"/>
      <w:numFmt w:val="bullet"/>
      <w:lvlText w:val="•"/>
      <w:lvlJc w:val="left"/>
      <w:rPr>
        <w:rFonts w:hint="default"/>
      </w:rPr>
    </w:lvl>
    <w:lvl w:ilvl="7" w:tplc="A8881AC0">
      <w:start w:val="1"/>
      <w:numFmt w:val="bullet"/>
      <w:lvlText w:val="•"/>
      <w:lvlJc w:val="left"/>
      <w:rPr>
        <w:rFonts w:hint="default"/>
      </w:rPr>
    </w:lvl>
    <w:lvl w:ilvl="8" w:tplc="A33A7B12">
      <w:start w:val="1"/>
      <w:numFmt w:val="bullet"/>
      <w:lvlText w:val="•"/>
      <w:lvlJc w:val="left"/>
      <w:rPr>
        <w:rFonts w:hint="default"/>
      </w:rPr>
    </w:lvl>
  </w:abstractNum>
  <w:abstractNum w:abstractNumId="32">
    <w:nsid w:val="5DD45E0B"/>
    <w:multiLevelType w:val="hybridMultilevel"/>
    <w:tmpl w:val="EFAE77C2"/>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0881CF4"/>
    <w:multiLevelType w:val="hybridMultilevel"/>
    <w:tmpl w:val="D5BC41F4"/>
    <w:lvl w:ilvl="0" w:tplc="7FB6C5A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4207DDF"/>
    <w:multiLevelType w:val="hybridMultilevel"/>
    <w:tmpl w:val="37121936"/>
    <w:lvl w:ilvl="0" w:tplc="14090001">
      <w:start w:val="1"/>
      <w:numFmt w:val="bullet"/>
      <w:lvlText w:val=""/>
      <w:lvlJc w:val="left"/>
      <w:pPr>
        <w:ind w:left="831" w:hanging="360"/>
      </w:pPr>
      <w:rPr>
        <w:rFonts w:ascii="Symbol" w:hAnsi="Symbol" w:hint="default"/>
      </w:rPr>
    </w:lvl>
    <w:lvl w:ilvl="1" w:tplc="14090003" w:tentative="1">
      <w:start w:val="1"/>
      <w:numFmt w:val="bullet"/>
      <w:lvlText w:val="o"/>
      <w:lvlJc w:val="left"/>
      <w:pPr>
        <w:ind w:left="1551" w:hanging="360"/>
      </w:pPr>
      <w:rPr>
        <w:rFonts w:ascii="Courier New" w:hAnsi="Courier New" w:cs="Courier New" w:hint="default"/>
      </w:rPr>
    </w:lvl>
    <w:lvl w:ilvl="2" w:tplc="14090005" w:tentative="1">
      <w:start w:val="1"/>
      <w:numFmt w:val="bullet"/>
      <w:lvlText w:val=""/>
      <w:lvlJc w:val="left"/>
      <w:pPr>
        <w:ind w:left="2271" w:hanging="360"/>
      </w:pPr>
      <w:rPr>
        <w:rFonts w:ascii="Wingdings" w:hAnsi="Wingdings" w:hint="default"/>
      </w:rPr>
    </w:lvl>
    <w:lvl w:ilvl="3" w:tplc="14090001" w:tentative="1">
      <w:start w:val="1"/>
      <w:numFmt w:val="bullet"/>
      <w:lvlText w:val=""/>
      <w:lvlJc w:val="left"/>
      <w:pPr>
        <w:ind w:left="2991" w:hanging="360"/>
      </w:pPr>
      <w:rPr>
        <w:rFonts w:ascii="Symbol" w:hAnsi="Symbol" w:hint="default"/>
      </w:rPr>
    </w:lvl>
    <w:lvl w:ilvl="4" w:tplc="14090003" w:tentative="1">
      <w:start w:val="1"/>
      <w:numFmt w:val="bullet"/>
      <w:lvlText w:val="o"/>
      <w:lvlJc w:val="left"/>
      <w:pPr>
        <w:ind w:left="3711" w:hanging="360"/>
      </w:pPr>
      <w:rPr>
        <w:rFonts w:ascii="Courier New" w:hAnsi="Courier New" w:cs="Courier New" w:hint="default"/>
      </w:rPr>
    </w:lvl>
    <w:lvl w:ilvl="5" w:tplc="14090005" w:tentative="1">
      <w:start w:val="1"/>
      <w:numFmt w:val="bullet"/>
      <w:lvlText w:val=""/>
      <w:lvlJc w:val="left"/>
      <w:pPr>
        <w:ind w:left="4431" w:hanging="360"/>
      </w:pPr>
      <w:rPr>
        <w:rFonts w:ascii="Wingdings" w:hAnsi="Wingdings" w:hint="default"/>
      </w:rPr>
    </w:lvl>
    <w:lvl w:ilvl="6" w:tplc="14090001" w:tentative="1">
      <w:start w:val="1"/>
      <w:numFmt w:val="bullet"/>
      <w:lvlText w:val=""/>
      <w:lvlJc w:val="left"/>
      <w:pPr>
        <w:ind w:left="5151" w:hanging="360"/>
      </w:pPr>
      <w:rPr>
        <w:rFonts w:ascii="Symbol" w:hAnsi="Symbol" w:hint="default"/>
      </w:rPr>
    </w:lvl>
    <w:lvl w:ilvl="7" w:tplc="14090003" w:tentative="1">
      <w:start w:val="1"/>
      <w:numFmt w:val="bullet"/>
      <w:lvlText w:val="o"/>
      <w:lvlJc w:val="left"/>
      <w:pPr>
        <w:ind w:left="5871" w:hanging="360"/>
      </w:pPr>
      <w:rPr>
        <w:rFonts w:ascii="Courier New" w:hAnsi="Courier New" w:cs="Courier New" w:hint="default"/>
      </w:rPr>
    </w:lvl>
    <w:lvl w:ilvl="8" w:tplc="14090005" w:tentative="1">
      <w:start w:val="1"/>
      <w:numFmt w:val="bullet"/>
      <w:lvlText w:val=""/>
      <w:lvlJc w:val="left"/>
      <w:pPr>
        <w:ind w:left="6591" w:hanging="360"/>
      </w:pPr>
      <w:rPr>
        <w:rFonts w:ascii="Wingdings" w:hAnsi="Wingdings" w:hint="default"/>
      </w:rPr>
    </w:lvl>
  </w:abstractNum>
  <w:abstractNum w:abstractNumId="35">
    <w:nsid w:val="683058D8"/>
    <w:multiLevelType w:val="hybridMultilevel"/>
    <w:tmpl w:val="297613BE"/>
    <w:lvl w:ilvl="0" w:tplc="9ED49152">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9913FE0"/>
    <w:multiLevelType w:val="hybridMultilevel"/>
    <w:tmpl w:val="91DAEADE"/>
    <w:lvl w:ilvl="0" w:tplc="7FB6C5A4">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69CC749A"/>
    <w:multiLevelType w:val="hybridMultilevel"/>
    <w:tmpl w:val="10F02236"/>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EDC333A"/>
    <w:multiLevelType w:val="hybridMultilevel"/>
    <w:tmpl w:val="F41A50EC"/>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6FDC1842"/>
    <w:multiLevelType w:val="hybridMultilevel"/>
    <w:tmpl w:val="DD32654E"/>
    <w:lvl w:ilvl="0" w:tplc="785E3DB6">
      <w:start w:val="1"/>
      <w:numFmt w:val="bullet"/>
      <w:lvlText w:val="•"/>
      <w:lvlJc w:val="left"/>
      <w:pPr>
        <w:tabs>
          <w:tab w:val="num" w:pos="567"/>
        </w:tabs>
        <w:ind w:left="567" w:hanging="567"/>
      </w:pPr>
      <w:rPr>
        <w:rFonts w:ascii="Arial" w:eastAsia="Arial" w:hAnsi="Arial" w:hint="default"/>
        <w:color w:val="231F20"/>
        <w:w w:val="131"/>
        <w:sz w:val="20"/>
        <w:szCs w:val="20"/>
      </w:rPr>
    </w:lvl>
    <w:lvl w:ilvl="1" w:tplc="DC2C34A0">
      <w:start w:val="1"/>
      <w:numFmt w:val="bullet"/>
      <w:lvlText w:val="•"/>
      <w:lvlJc w:val="left"/>
      <w:rPr>
        <w:rFonts w:hint="default"/>
      </w:rPr>
    </w:lvl>
    <w:lvl w:ilvl="2" w:tplc="2F6CA964">
      <w:start w:val="1"/>
      <w:numFmt w:val="bullet"/>
      <w:lvlText w:val="•"/>
      <w:lvlJc w:val="left"/>
      <w:rPr>
        <w:rFonts w:hint="default"/>
      </w:rPr>
    </w:lvl>
    <w:lvl w:ilvl="3" w:tplc="FCA85D4C">
      <w:start w:val="1"/>
      <w:numFmt w:val="bullet"/>
      <w:lvlText w:val="•"/>
      <w:lvlJc w:val="left"/>
      <w:rPr>
        <w:rFonts w:hint="default"/>
      </w:rPr>
    </w:lvl>
    <w:lvl w:ilvl="4" w:tplc="BBF2ECFE">
      <w:start w:val="1"/>
      <w:numFmt w:val="bullet"/>
      <w:lvlText w:val="•"/>
      <w:lvlJc w:val="left"/>
      <w:rPr>
        <w:rFonts w:hint="default"/>
      </w:rPr>
    </w:lvl>
    <w:lvl w:ilvl="5" w:tplc="8E68C95C">
      <w:start w:val="1"/>
      <w:numFmt w:val="bullet"/>
      <w:lvlText w:val="•"/>
      <w:lvlJc w:val="left"/>
      <w:rPr>
        <w:rFonts w:hint="default"/>
      </w:rPr>
    </w:lvl>
    <w:lvl w:ilvl="6" w:tplc="41888F38">
      <w:start w:val="1"/>
      <w:numFmt w:val="bullet"/>
      <w:lvlText w:val="•"/>
      <w:lvlJc w:val="left"/>
      <w:rPr>
        <w:rFonts w:hint="default"/>
      </w:rPr>
    </w:lvl>
    <w:lvl w:ilvl="7" w:tplc="BF4A1FFC">
      <w:start w:val="1"/>
      <w:numFmt w:val="bullet"/>
      <w:lvlText w:val="•"/>
      <w:lvlJc w:val="left"/>
      <w:rPr>
        <w:rFonts w:hint="default"/>
      </w:rPr>
    </w:lvl>
    <w:lvl w:ilvl="8" w:tplc="58E6C126">
      <w:start w:val="1"/>
      <w:numFmt w:val="bullet"/>
      <w:lvlText w:val="•"/>
      <w:lvlJc w:val="left"/>
      <w:rPr>
        <w:rFonts w:hint="default"/>
      </w:rPr>
    </w:lvl>
  </w:abstractNum>
  <w:abstractNum w:abstractNumId="40">
    <w:nsid w:val="71B33D86"/>
    <w:multiLevelType w:val="hybridMultilevel"/>
    <w:tmpl w:val="19F8850A"/>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7001AB9"/>
    <w:multiLevelType w:val="hybridMultilevel"/>
    <w:tmpl w:val="D9D0B372"/>
    <w:lvl w:ilvl="0" w:tplc="7BA25BF2">
      <w:start w:val="1"/>
      <w:numFmt w:val="bullet"/>
      <w:lvlText w:val="•"/>
      <w:lvlJc w:val="left"/>
      <w:pPr>
        <w:tabs>
          <w:tab w:val="num" w:pos="567"/>
        </w:tabs>
        <w:ind w:left="567" w:hanging="567"/>
      </w:pPr>
      <w:rPr>
        <w:rFonts w:ascii="Arial" w:hAnsi="Arial" w:hint="default"/>
        <w:color w:val="231F20"/>
        <w:w w:val="131"/>
        <w:sz w:val="22"/>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772D4901"/>
    <w:multiLevelType w:val="hybridMultilevel"/>
    <w:tmpl w:val="DE669264"/>
    <w:lvl w:ilvl="0" w:tplc="CB60BBBC">
      <w:start w:val="1"/>
      <w:numFmt w:val="bullet"/>
      <w:lvlText w:val=""/>
      <w:lvlJc w:val="left"/>
      <w:pPr>
        <w:tabs>
          <w:tab w:val="num" w:pos="567"/>
        </w:tabs>
        <w:ind w:left="567" w:hanging="56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A4218A5"/>
    <w:multiLevelType w:val="hybridMultilevel"/>
    <w:tmpl w:val="2CAE9F00"/>
    <w:lvl w:ilvl="0" w:tplc="868C2D38">
      <w:start w:val="1"/>
      <w:numFmt w:val="bullet"/>
      <w:lvlText w:val="•"/>
      <w:lvlJc w:val="left"/>
      <w:pPr>
        <w:tabs>
          <w:tab w:val="num" w:pos="567"/>
        </w:tabs>
        <w:ind w:left="567" w:hanging="567"/>
      </w:pPr>
      <w:rPr>
        <w:rFonts w:ascii="Arial" w:eastAsia="Arial" w:hAnsi="Arial" w:hint="default"/>
        <w:color w:val="231F20"/>
        <w:w w:val="131"/>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7"/>
  </w:num>
  <w:num w:numId="7">
    <w:abstractNumId w:val="3"/>
  </w:num>
  <w:num w:numId="8">
    <w:abstractNumId w:val="0"/>
  </w:num>
  <w:num w:numId="9">
    <w:abstractNumId w:val="11"/>
  </w:num>
  <w:num w:numId="10">
    <w:abstractNumId w:val="9"/>
  </w:num>
  <w:num w:numId="11">
    <w:abstractNumId w:val="42"/>
  </w:num>
  <w:num w:numId="12">
    <w:abstractNumId w:val="37"/>
  </w:num>
  <w:num w:numId="13">
    <w:abstractNumId w:val="40"/>
  </w:num>
  <w:num w:numId="14">
    <w:abstractNumId w:val="27"/>
  </w:num>
  <w:num w:numId="15">
    <w:abstractNumId w:val="13"/>
  </w:num>
  <w:num w:numId="16">
    <w:abstractNumId w:val="20"/>
  </w:num>
  <w:num w:numId="17">
    <w:abstractNumId w:val="21"/>
  </w:num>
  <w:num w:numId="18">
    <w:abstractNumId w:val="28"/>
  </w:num>
  <w:num w:numId="19">
    <w:abstractNumId w:val="35"/>
  </w:num>
  <w:num w:numId="20">
    <w:abstractNumId w:val="29"/>
  </w:num>
  <w:num w:numId="21">
    <w:abstractNumId w:val="22"/>
  </w:num>
  <w:num w:numId="22">
    <w:abstractNumId w:val="39"/>
  </w:num>
  <w:num w:numId="23">
    <w:abstractNumId w:val="23"/>
  </w:num>
  <w:num w:numId="24">
    <w:abstractNumId w:val="43"/>
  </w:num>
  <w:num w:numId="25">
    <w:abstractNumId w:val="31"/>
  </w:num>
  <w:num w:numId="26">
    <w:abstractNumId w:val="24"/>
  </w:num>
  <w:num w:numId="27">
    <w:abstractNumId w:val="16"/>
  </w:num>
  <w:num w:numId="28">
    <w:abstractNumId w:val="25"/>
  </w:num>
  <w:num w:numId="29">
    <w:abstractNumId w:val="10"/>
  </w:num>
  <w:num w:numId="30">
    <w:abstractNumId w:val="38"/>
  </w:num>
  <w:num w:numId="31">
    <w:abstractNumId w:val="4"/>
  </w:num>
  <w:num w:numId="32">
    <w:abstractNumId w:val="32"/>
  </w:num>
  <w:num w:numId="33">
    <w:abstractNumId w:val="41"/>
  </w:num>
  <w:num w:numId="34">
    <w:abstractNumId w:val="33"/>
  </w:num>
  <w:num w:numId="35">
    <w:abstractNumId w:val="36"/>
  </w:num>
  <w:num w:numId="36">
    <w:abstractNumId w:val="30"/>
  </w:num>
  <w:num w:numId="37">
    <w:abstractNumId w:val="14"/>
  </w:num>
  <w:num w:numId="38">
    <w:abstractNumId w:val="8"/>
  </w:num>
  <w:num w:numId="39">
    <w:abstractNumId w:val="11"/>
  </w:num>
  <w:num w:numId="40">
    <w:abstractNumId w:val="2"/>
  </w:num>
  <w:num w:numId="41">
    <w:abstractNumId w:val="19"/>
  </w:num>
  <w:num w:numId="42">
    <w:abstractNumId w:val="18"/>
  </w:num>
  <w:num w:numId="43">
    <w:abstractNumId w:val="1"/>
  </w:num>
  <w:num w:numId="44">
    <w:abstractNumId w:val="34"/>
  </w:num>
  <w:num w:numId="45">
    <w:abstractNumId w:val="15"/>
  </w:num>
  <w:num w:numId="46">
    <w:abstractNumId w:val="6"/>
  </w:num>
  <w:num w:numId="47">
    <w:abstractNumId w:val="12"/>
  </w:num>
  <w:num w:numId="48">
    <w:abstractNumId w:val="26"/>
  </w:num>
  <w:num w:numId="49">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F7E"/>
    <w:rsid w:val="000053A0"/>
    <w:rsid w:val="00007AB3"/>
    <w:rsid w:val="00023B42"/>
    <w:rsid w:val="00031C4B"/>
    <w:rsid w:val="0004219B"/>
    <w:rsid w:val="000428CA"/>
    <w:rsid w:val="00045746"/>
    <w:rsid w:val="00046C1B"/>
    <w:rsid w:val="000517E0"/>
    <w:rsid w:val="00053236"/>
    <w:rsid w:val="00057B8B"/>
    <w:rsid w:val="0006356B"/>
    <w:rsid w:val="00063DCC"/>
    <w:rsid w:val="00064DEE"/>
    <w:rsid w:val="0009707D"/>
    <w:rsid w:val="0009774C"/>
    <w:rsid w:val="000A3F95"/>
    <w:rsid w:val="000B6BCC"/>
    <w:rsid w:val="000B6E17"/>
    <w:rsid w:val="000C05B8"/>
    <w:rsid w:val="000C73D9"/>
    <w:rsid w:val="000C7936"/>
    <w:rsid w:val="000D151B"/>
    <w:rsid w:val="000E62B7"/>
    <w:rsid w:val="000F4250"/>
    <w:rsid w:val="00114DD9"/>
    <w:rsid w:val="0012132B"/>
    <w:rsid w:val="00122312"/>
    <w:rsid w:val="001261A6"/>
    <w:rsid w:val="0012712A"/>
    <w:rsid w:val="00130DE3"/>
    <w:rsid w:val="00131E58"/>
    <w:rsid w:val="001342F9"/>
    <w:rsid w:val="001379AA"/>
    <w:rsid w:val="001406A9"/>
    <w:rsid w:val="00143DDE"/>
    <w:rsid w:val="001618F9"/>
    <w:rsid w:val="001629DE"/>
    <w:rsid w:val="00163E88"/>
    <w:rsid w:val="001665C0"/>
    <w:rsid w:val="00174301"/>
    <w:rsid w:val="0017445E"/>
    <w:rsid w:val="00177FC4"/>
    <w:rsid w:val="00180710"/>
    <w:rsid w:val="00183F95"/>
    <w:rsid w:val="001A6AE5"/>
    <w:rsid w:val="001B6F89"/>
    <w:rsid w:val="001C5040"/>
    <w:rsid w:val="001D3FD3"/>
    <w:rsid w:val="001E6047"/>
    <w:rsid w:val="001E6B6C"/>
    <w:rsid w:val="001F0B2F"/>
    <w:rsid w:val="001F0D42"/>
    <w:rsid w:val="001F6EAA"/>
    <w:rsid w:val="0020243B"/>
    <w:rsid w:val="0020527A"/>
    <w:rsid w:val="00205F8A"/>
    <w:rsid w:val="00206380"/>
    <w:rsid w:val="0021383C"/>
    <w:rsid w:val="00216312"/>
    <w:rsid w:val="002169D9"/>
    <w:rsid w:val="00227F88"/>
    <w:rsid w:val="002318D2"/>
    <w:rsid w:val="00234332"/>
    <w:rsid w:val="00240BB5"/>
    <w:rsid w:val="002501DA"/>
    <w:rsid w:val="00251F58"/>
    <w:rsid w:val="002522C9"/>
    <w:rsid w:val="00254D2B"/>
    <w:rsid w:val="002565E1"/>
    <w:rsid w:val="0027540A"/>
    <w:rsid w:val="002762AD"/>
    <w:rsid w:val="00291B0E"/>
    <w:rsid w:val="00295D32"/>
    <w:rsid w:val="002A1424"/>
    <w:rsid w:val="002A453F"/>
    <w:rsid w:val="002B5F79"/>
    <w:rsid w:val="002D5903"/>
    <w:rsid w:val="002F3D54"/>
    <w:rsid w:val="002F52AF"/>
    <w:rsid w:val="002F6938"/>
    <w:rsid w:val="0030023E"/>
    <w:rsid w:val="0030196D"/>
    <w:rsid w:val="003041DB"/>
    <w:rsid w:val="00307256"/>
    <w:rsid w:val="00314FDC"/>
    <w:rsid w:val="00315624"/>
    <w:rsid w:val="00317721"/>
    <w:rsid w:val="00321EB9"/>
    <w:rsid w:val="003436E9"/>
    <w:rsid w:val="00343763"/>
    <w:rsid w:val="0036544D"/>
    <w:rsid w:val="0036756C"/>
    <w:rsid w:val="00371B64"/>
    <w:rsid w:val="003725BC"/>
    <w:rsid w:val="00372804"/>
    <w:rsid w:val="00374AE0"/>
    <w:rsid w:val="003B3A7D"/>
    <w:rsid w:val="003D446E"/>
    <w:rsid w:val="003E5F69"/>
    <w:rsid w:val="003E7FC2"/>
    <w:rsid w:val="003F64BF"/>
    <w:rsid w:val="00404B48"/>
    <w:rsid w:val="0040523D"/>
    <w:rsid w:val="0040741B"/>
    <w:rsid w:val="00407E39"/>
    <w:rsid w:val="00410811"/>
    <w:rsid w:val="00420C12"/>
    <w:rsid w:val="0042464D"/>
    <w:rsid w:val="004436CD"/>
    <w:rsid w:val="00444C83"/>
    <w:rsid w:val="0045549D"/>
    <w:rsid w:val="00461D5E"/>
    <w:rsid w:val="00463EA6"/>
    <w:rsid w:val="004753EB"/>
    <w:rsid w:val="00483263"/>
    <w:rsid w:val="0049065A"/>
    <w:rsid w:val="00494788"/>
    <w:rsid w:val="004A28DE"/>
    <w:rsid w:val="004B4336"/>
    <w:rsid w:val="004B66F2"/>
    <w:rsid w:val="004C7DED"/>
    <w:rsid w:val="004E1B7B"/>
    <w:rsid w:val="004F4851"/>
    <w:rsid w:val="004F713F"/>
    <w:rsid w:val="005046A7"/>
    <w:rsid w:val="00512174"/>
    <w:rsid w:val="00526FE3"/>
    <w:rsid w:val="00542924"/>
    <w:rsid w:val="0056050C"/>
    <w:rsid w:val="00560584"/>
    <w:rsid w:val="00563F7E"/>
    <w:rsid w:val="00575A44"/>
    <w:rsid w:val="005963DC"/>
    <w:rsid w:val="00596F01"/>
    <w:rsid w:val="005A5A8D"/>
    <w:rsid w:val="005A6561"/>
    <w:rsid w:val="005C4F97"/>
    <w:rsid w:val="005C5666"/>
    <w:rsid w:val="005D6B03"/>
    <w:rsid w:val="005E769E"/>
    <w:rsid w:val="005F3636"/>
    <w:rsid w:val="005F5F86"/>
    <w:rsid w:val="005F7814"/>
    <w:rsid w:val="00610188"/>
    <w:rsid w:val="00620EFB"/>
    <w:rsid w:val="00627375"/>
    <w:rsid w:val="00627C12"/>
    <w:rsid w:val="0063298B"/>
    <w:rsid w:val="00637F5C"/>
    <w:rsid w:val="00646660"/>
    <w:rsid w:val="00655BBC"/>
    <w:rsid w:val="0067610C"/>
    <w:rsid w:val="006763D9"/>
    <w:rsid w:val="00684CE8"/>
    <w:rsid w:val="006A29C6"/>
    <w:rsid w:val="006A3466"/>
    <w:rsid w:val="006B40F9"/>
    <w:rsid w:val="006C03B4"/>
    <w:rsid w:val="006C50EE"/>
    <w:rsid w:val="006D510C"/>
    <w:rsid w:val="006D7E6A"/>
    <w:rsid w:val="006E1577"/>
    <w:rsid w:val="006E2F47"/>
    <w:rsid w:val="006F61D4"/>
    <w:rsid w:val="00714385"/>
    <w:rsid w:val="007144FE"/>
    <w:rsid w:val="0071597C"/>
    <w:rsid w:val="00720E11"/>
    <w:rsid w:val="00731961"/>
    <w:rsid w:val="007405BA"/>
    <w:rsid w:val="0074330D"/>
    <w:rsid w:val="00744473"/>
    <w:rsid w:val="0075387F"/>
    <w:rsid w:val="007636FE"/>
    <w:rsid w:val="00767456"/>
    <w:rsid w:val="00775D0D"/>
    <w:rsid w:val="00791828"/>
    <w:rsid w:val="007A6CB0"/>
    <w:rsid w:val="007B16AC"/>
    <w:rsid w:val="007C6028"/>
    <w:rsid w:val="007D28B2"/>
    <w:rsid w:val="007D6117"/>
    <w:rsid w:val="007D6B10"/>
    <w:rsid w:val="007E55EB"/>
    <w:rsid w:val="007F764C"/>
    <w:rsid w:val="00813FA5"/>
    <w:rsid w:val="008144CA"/>
    <w:rsid w:val="00824DF0"/>
    <w:rsid w:val="0082640E"/>
    <w:rsid w:val="00837E97"/>
    <w:rsid w:val="0084385E"/>
    <w:rsid w:val="008622A4"/>
    <w:rsid w:val="00881AC9"/>
    <w:rsid w:val="00885BD0"/>
    <w:rsid w:val="00891C60"/>
    <w:rsid w:val="008922F1"/>
    <w:rsid w:val="00897F34"/>
    <w:rsid w:val="008B5A1E"/>
    <w:rsid w:val="008B695D"/>
    <w:rsid w:val="008C77FB"/>
    <w:rsid w:val="008D4D89"/>
    <w:rsid w:val="008F16E2"/>
    <w:rsid w:val="008F1D26"/>
    <w:rsid w:val="008F35DD"/>
    <w:rsid w:val="008F64EB"/>
    <w:rsid w:val="009107F8"/>
    <w:rsid w:val="009109BC"/>
    <w:rsid w:val="00913260"/>
    <w:rsid w:val="00925C35"/>
    <w:rsid w:val="00933F45"/>
    <w:rsid w:val="0094035D"/>
    <w:rsid w:val="00942B02"/>
    <w:rsid w:val="00946CA5"/>
    <w:rsid w:val="0094794C"/>
    <w:rsid w:val="009521EF"/>
    <w:rsid w:val="00976F36"/>
    <w:rsid w:val="009804F2"/>
    <w:rsid w:val="009917EF"/>
    <w:rsid w:val="009B627B"/>
    <w:rsid w:val="009B6405"/>
    <w:rsid w:val="009C6D54"/>
    <w:rsid w:val="009D6FF7"/>
    <w:rsid w:val="009D7072"/>
    <w:rsid w:val="009E3E95"/>
    <w:rsid w:val="009E47EF"/>
    <w:rsid w:val="009E535B"/>
    <w:rsid w:val="009E7A08"/>
    <w:rsid w:val="009F5B2F"/>
    <w:rsid w:val="00A00B81"/>
    <w:rsid w:val="00A06E98"/>
    <w:rsid w:val="00A10D55"/>
    <w:rsid w:val="00A11080"/>
    <w:rsid w:val="00A1378A"/>
    <w:rsid w:val="00A17C01"/>
    <w:rsid w:val="00A24009"/>
    <w:rsid w:val="00A26B92"/>
    <w:rsid w:val="00A32AB1"/>
    <w:rsid w:val="00A34008"/>
    <w:rsid w:val="00A36E02"/>
    <w:rsid w:val="00A47C40"/>
    <w:rsid w:val="00A51E42"/>
    <w:rsid w:val="00A54891"/>
    <w:rsid w:val="00A73355"/>
    <w:rsid w:val="00A8695B"/>
    <w:rsid w:val="00A90BCB"/>
    <w:rsid w:val="00A97FCE"/>
    <w:rsid w:val="00AA15B3"/>
    <w:rsid w:val="00AA16D5"/>
    <w:rsid w:val="00AC0AE0"/>
    <w:rsid w:val="00AC2724"/>
    <w:rsid w:val="00AC31E0"/>
    <w:rsid w:val="00AC41DA"/>
    <w:rsid w:val="00AC6EB2"/>
    <w:rsid w:val="00AD1114"/>
    <w:rsid w:val="00AD7519"/>
    <w:rsid w:val="00AE1EBD"/>
    <w:rsid w:val="00AE34D9"/>
    <w:rsid w:val="00AE5245"/>
    <w:rsid w:val="00AF3F51"/>
    <w:rsid w:val="00AF7853"/>
    <w:rsid w:val="00B00A67"/>
    <w:rsid w:val="00B01F07"/>
    <w:rsid w:val="00B028FB"/>
    <w:rsid w:val="00B04A68"/>
    <w:rsid w:val="00B07718"/>
    <w:rsid w:val="00B15EDC"/>
    <w:rsid w:val="00B24C6C"/>
    <w:rsid w:val="00B34FBA"/>
    <w:rsid w:val="00B408F4"/>
    <w:rsid w:val="00B556D4"/>
    <w:rsid w:val="00B65F50"/>
    <w:rsid w:val="00B66E45"/>
    <w:rsid w:val="00B71578"/>
    <w:rsid w:val="00B73E0C"/>
    <w:rsid w:val="00B74112"/>
    <w:rsid w:val="00B7634B"/>
    <w:rsid w:val="00B76DCA"/>
    <w:rsid w:val="00B9050D"/>
    <w:rsid w:val="00B931A2"/>
    <w:rsid w:val="00B93C46"/>
    <w:rsid w:val="00BA35B5"/>
    <w:rsid w:val="00BB4127"/>
    <w:rsid w:val="00BB4737"/>
    <w:rsid w:val="00BB4E4A"/>
    <w:rsid w:val="00BC1908"/>
    <w:rsid w:val="00BC2C83"/>
    <w:rsid w:val="00BC4DB1"/>
    <w:rsid w:val="00BD4B76"/>
    <w:rsid w:val="00BD54B8"/>
    <w:rsid w:val="00BE1FB0"/>
    <w:rsid w:val="00BF29C8"/>
    <w:rsid w:val="00BF367D"/>
    <w:rsid w:val="00C019A6"/>
    <w:rsid w:val="00C05CBE"/>
    <w:rsid w:val="00C15821"/>
    <w:rsid w:val="00C23039"/>
    <w:rsid w:val="00C2591E"/>
    <w:rsid w:val="00C33D21"/>
    <w:rsid w:val="00C50433"/>
    <w:rsid w:val="00C50989"/>
    <w:rsid w:val="00C51EA2"/>
    <w:rsid w:val="00C740F1"/>
    <w:rsid w:val="00C77ED2"/>
    <w:rsid w:val="00C81ADA"/>
    <w:rsid w:val="00C822EE"/>
    <w:rsid w:val="00C94D29"/>
    <w:rsid w:val="00C954F4"/>
    <w:rsid w:val="00C97726"/>
    <w:rsid w:val="00CA321E"/>
    <w:rsid w:val="00CB0EEF"/>
    <w:rsid w:val="00CB5C9B"/>
    <w:rsid w:val="00CC0AD2"/>
    <w:rsid w:val="00CC4879"/>
    <w:rsid w:val="00D0039B"/>
    <w:rsid w:val="00D05264"/>
    <w:rsid w:val="00D06A47"/>
    <w:rsid w:val="00D07BF2"/>
    <w:rsid w:val="00D15069"/>
    <w:rsid w:val="00D216D3"/>
    <w:rsid w:val="00D2348C"/>
    <w:rsid w:val="00D247B7"/>
    <w:rsid w:val="00D342E9"/>
    <w:rsid w:val="00D40657"/>
    <w:rsid w:val="00D53D79"/>
    <w:rsid w:val="00D5452F"/>
    <w:rsid w:val="00D60B54"/>
    <w:rsid w:val="00D63705"/>
    <w:rsid w:val="00D64F17"/>
    <w:rsid w:val="00D760D6"/>
    <w:rsid w:val="00D84E68"/>
    <w:rsid w:val="00DA5EA1"/>
    <w:rsid w:val="00DB5FCD"/>
    <w:rsid w:val="00DB73FF"/>
    <w:rsid w:val="00DC2272"/>
    <w:rsid w:val="00DE388C"/>
    <w:rsid w:val="00DE435F"/>
    <w:rsid w:val="00DE55D4"/>
    <w:rsid w:val="00DE717E"/>
    <w:rsid w:val="00DF0B17"/>
    <w:rsid w:val="00DF35B5"/>
    <w:rsid w:val="00E047DC"/>
    <w:rsid w:val="00E1306E"/>
    <w:rsid w:val="00E2061C"/>
    <w:rsid w:val="00E243A8"/>
    <w:rsid w:val="00E26CB6"/>
    <w:rsid w:val="00E27CE1"/>
    <w:rsid w:val="00E407FF"/>
    <w:rsid w:val="00E43D1F"/>
    <w:rsid w:val="00E533AF"/>
    <w:rsid w:val="00E609E2"/>
    <w:rsid w:val="00E67C4F"/>
    <w:rsid w:val="00E874D0"/>
    <w:rsid w:val="00E94017"/>
    <w:rsid w:val="00EA5EC8"/>
    <w:rsid w:val="00EE69DB"/>
    <w:rsid w:val="00EF423E"/>
    <w:rsid w:val="00F21522"/>
    <w:rsid w:val="00F2453D"/>
    <w:rsid w:val="00F2752D"/>
    <w:rsid w:val="00F31125"/>
    <w:rsid w:val="00F47648"/>
    <w:rsid w:val="00F51C9E"/>
    <w:rsid w:val="00F54136"/>
    <w:rsid w:val="00F64D1E"/>
    <w:rsid w:val="00F66D2F"/>
    <w:rsid w:val="00F712C5"/>
    <w:rsid w:val="00F86F2A"/>
    <w:rsid w:val="00F920C2"/>
    <w:rsid w:val="00F958A3"/>
    <w:rsid w:val="00FA3B2B"/>
    <w:rsid w:val="00FA5A65"/>
    <w:rsid w:val="00FA68DD"/>
    <w:rsid w:val="00FB002D"/>
    <w:rsid w:val="00FB4DBB"/>
    <w:rsid w:val="00FD3381"/>
    <w:rsid w:val="00FD5FAA"/>
    <w:rsid w:val="00FF63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uiPriority="1" w:qFormat="1"/>
    <w:lsdException w:name="heading 7" w:qFormat="1"/>
    <w:lsdException w:name="heading 8" w:qFormat="1"/>
    <w:lsdException w:name="heading 9" w:qFormat="1"/>
    <w:lsdException w:name="toc 1"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val="en-GB" w:eastAsia="en-US"/>
    </w:rPr>
  </w:style>
  <w:style w:type="paragraph" w:styleId="Heading1">
    <w:name w:val="heading 1"/>
    <w:next w:val="Normal"/>
    <w:qFormat/>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qFormat/>
    <w:pPr>
      <w:spacing w:before="240" w:after="180"/>
      <w:jc w:val="left"/>
      <w:outlineLvl w:val="1"/>
    </w:pPr>
    <w:rPr>
      <w:sz w:val="28"/>
    </w:rPr>
  </w:style>
  <w:style w:type="paragraph" w:styleId="Heading3">
    <w:name w:val="heading 3"/>
    <w:basedOn w:val="Heading2"/>
    <w:next w:val="Normal"/>
    <w:uiPriority w:val="1"/>
    <w:qFormat/>
    <w:pPr>
      <w:spacing w:before="0"/>
      <w:outlineLvl w:val="2"/>
    </w:pPr>
    <w:rPr>
      <w:sz w:val="24"/>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uiPriority w:val="1"/>
    <w:qFormat/>
    <w:pPr>
      <w:numPr>
        <w:ilvl w:val="4"/>
        <w:numId w:val="1"/>
      </w:numPr>
      <w:spacing w:before="240" w:after="60"/>
      <w:outlineLvl w:val="4"/>
    </w:pPr>
    <w:rPr>
      <w:sz w:val="22"/>
    </w:rPr>
  </w:style>
  <w:style w:type="paragraph" w:styleId="Heading6">
    <w:name w:val="heading 6"/>
    <w:basedOn w:val="Normal"/>
    <w:next w:val="Normal"/>
    <w:uiPriority w:val="1"/>
    <w:qFormat/>
    <w:pPr>
      <w:numPr>
        <w:ilvl w:val="5"/>
        <w:numId w:val="2"/>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sz w:val="20"/>
    </w:rPr>
  </w:style>
  <w:style w:type="paragraph" w:styleId="Heading8">
    <w:name w:val="heading 8"/>
    <w:basedOn w:val="Normal"/>
    <w:next w:val="Normal"/>
    <w:qFormat/>
    <w:pPr>
      <w:numPr>
        <w:ilvl w:val="7"/>
        <w:numId w:val="4"/>
      </w:numPr>
      <w:spacing w:before="240" w:after="60"/>
      <w:outlineLvl w:val="7"/>
    </w:pPr>
    <w:rPr>
      <w:i/>
      <w:sz w:val="20"/>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153"/>
        <w:tab w:val="right" w:pos="8306"/>
      </w:tabs>
    </w:pPr>
  </w:style>
  <w:style w:type="character" w:styleId="FootnoteReference">
    <w:name w:val="footnote reference"/>
    <w:uiPriority w:val="99"/>
    <w:semiHidden/>
    <w:rPr>
      <w:vertAlign w:val="superscript"/>
    </w:rPr>
  </w:style>
  <w:style w:type="paragraph" w:styleId="FootnoteText">
    <w:name w:val="footnote text"/>
    <w:basedOn w:val="Normal"/>
    <w:semiHidden/>
    <w:rPr>
      <w:sz w:val="20"/>
    </w:rPr>
  </w:style>
  <w:style w:type="paragraph" w:customStyle="1" w:styleId="Head1Misc">
    <w:name w:val="Head 1 Misc"/>
    <w:basedOn w:val="Normal"/>
    <w:rsid w:val="00563F7E"/>
    <w:pPr>
      <w:pBdr>
        <w:bottom w:val="single" w:sz="6" w:space="1" w:color="005182"/>
      </w:pBdr>
      <w:spacing w:after="400"/>
      <w:jc w:val="left"/>
    </w:pPr>
    <w:rPr>
      <w:b/>
      <w:color w:val="005182"/>
      <w:sz w:val="36"/>
      <w:lang w:val="en-NZ"/>
    </w:rPr>
  </w:style>
  <w:style w:type="paragraph" w:customStyle="1" w:styleId="Head2Exec">
    <w:name w:val="Head 2 Exec"/>
    <w:basedOn w:val="Head1Misc"/>
    <w:rsid w:val="00174301"/>
  </w:style>
  <w:style w:type="paragraph" w:customStyle="1" w:styleId="Head3Contents">
    <w:name w:val="Head 3 Contents"/>
    <w:basedOn w:val="Normal"/>
    <w:rsid w:val="00563F7E"/>
    <w:pPr>
      <w:pBdr>
        <w:bottom w:val="single" w:sz="6" w:space="1" w:color="005182"/>
      </w:pBdr>
      <w:jc w:val="left"/>
    </w:pPr>
    <w:rPr>
      <w:b/>
      <w:color w:val="005182"/>
      <w:sz w:val="36"/>
    </w:rPr>
  </w:style>
  <w:style w:type="paragraph" w:customStyle="1" w:styleId="Head4Chapter">
    <w:name w:val="Head 4 Chapter"/>
    <w:next w:val="Normal"/>
    <w:rsid w:val="00563F7E"/>
    <w:pPr>
      <w:numPr>
        <w:numId w:val="9"/>
      </w:numPr>
      <w:pBdr>
        <w:bottom w:val="single" w:sz="6" w:space="1" w:color="005182"/>
      </w:pBdr>
      <w:spacing w:after="400"/>
      <w:outlineLvl w:val="0"/>
    </w:pPr>
    <w:rPr>
      <w:rFonts w:ascii="Arial" w:hAnsi="Arial"/>
      <w:b/>
      <w:color w:val="005182"/>
      <w:sz w:val="36"/>
      <w:lang w:eastAsia="en-US"/>
    </w:rPr>
  </w:style>
  <w:style w:type="paragraph" w:customStyle="1" w:styleId="Head5Appendix">
    <w:name w:val="Head 5 Appendix"/>
    <w:basedOn w:val="Head1Misc"/>
    <w:rsid w:val="00BD54B8"/>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paragraph" w:customStyle="1" w:styleId="TextNormal">
    <w:name w:val="Text Normal"/>
    <w:basedOn w:val="Normal"/>
    <w:link w:val="TextNormalChar"/>
    <w:rsid w:val="00174301"/>
    <w:pPr>
      <w:spacing w:after="240"/>
      <w:jc w:val="left"/>
    </w:pPr>
    <w:rPr>
      <w:sz w:val="22"/>
      <w:lang w:val="en-NZ"/>
    </w:rPr>
  </w:style>
  <w:style w:type="paragraph" w:customStyle="1" w:styleId="List1Bullet">
    <w:name w:val="List 1 Bullet"/>
    <w:basedOn w:val="TextNormal"/>
    <w:rsid w:val="00174301"/>
    <w:pPr>
      <w:numPr>
        <w:numId w:val="6"/>
      </w:numPr>
    </w:pPr>
  </w:style>
  <w:style w:type="paragraph" w:customStyle="1" w:styleId="List2Roman">
    <w:name w:val="List 2 Roman"/>
    <w:basedOn w:val="Normal"/>
    <w:rsid w:val="00174301"/>
    <w:pPr>
      <w:numPr>
        <w:numId w:val="7"/>
      </w:numPr>
      <w:tabs>
        <w:tab w:val="left" w:pos="1418"/>
      </w:tabs>
      <w:spacing w:after="240"/>
      <w:jc w:val="left"/>
    </w:pPr>
    <w:rPr>
      <w:sz w:val="22"/>
      <w:lang w:val="en-NZ"/>
    </w:rPr>
  </w:style>
  <w:style w:type="paragraph" w:customStyle="1" w:styleId="List3Alpha">
    <w:name w:val="List 3 Alpha"/>
    <w:basedOn w:val="Normal"/>
    <w:rsid w:val="00174301"/>
    <w:pPr>
      <w:numPr>
        <w:numId w:val="8"/>
      </w:numPr>
      <w:spacing w:after="240"/>
      <w:jc w:val="left"/>
    </w:pPr>
    <w:rPr>
      <w:sz w:val="22"/>
    </w:rPr>
  </w:style>
  <w:style w:type="character" w:styleId="PageNumber">
    <w:name w:val="page number"/>
    <w:rPr>
      <w:rFonts w:ascii="Arial" w:hAnsi="Arial"/>
      <w:i/>
      <w:sz w:val="18"/>
    </w:rPr>
  </w:style>
  <w:style w:type="paragraph" w:customStyle="1" w:styleId="RepLevel1">
    <w:name w:val="Rep Level 1"/>
    <w:basedOn w:val="Normal"/>
    <w:next w:val="TextNormal"/>
    <w:rsid w:val="008144CA"/>
    <w:pPr>
      <w:numPr>
        <w:ilvl w:val="1"/>
        <w:numId w:val="9"/>
      </w:numPr>
      <w:tabs>
        <w:tab w:val="left" w:pos="0"/>
      </w:tabs>
      <w:spacing w:before="240" w:after="240"/>
      <w:jc w:val="left"/>
      <w:outlineLvl w:val="1"/>
    </w:pPr>
    <w:rPr>
      <w:b/>
      <w:sz w:val="28"/>
      <w:lang w:val="en-NZ"/>
    </w:rPr>
  </w:style>
  <w:style w:type="paragraph" w:customStyle="1" w:styleId="RepLevel2">
    <w:name w:val="Rep Level 2"/>
    <w:basedOn w:val="RepLevel1"/>
    <w:next w:val="TextNormal"/>
    <w:rsid w:val="008144CA"/>
    <w:pPr>
      <w:numPr>
        <w:ilvl w:val="2"/>
      </w:numPr>
      <w:spacing w:before="0"/>
      <w:outlineLvl w:val="2"/>
    </w:pPr>
    <w:rPr>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rsid w:val="00174301"/>
    <w:pPr>
      <w:ind w:left="851"/>
    </w:pPr>
  </w:style>
  <w:style w:type="paragraph" w:customStyle="1" w:styleId="TitleFigure">
    <w:name w:val="Title Figure"/>
    <w:basedOn w:val="Normal"/>
    <w:next w:val="TextNormal"/>
    <w:pPr>
      <w:keepNext/>
      <w:tabs>
        <w:tab w:val="left" w:pos="0"/>
        <w:tab w:val="left" w:pos="2268"/>
      </w:tabs>
      <w:spacing w:before="240" w:after="240"/>
      <w:ind w:left="2269" w:hanging="1418"/>
    </w:pPr>
    <w:rPr>
      <w:i/>
      <w:sz w:val="22"/>
    </w:rPr>
  </w:style>
  <w:style w:type="paragraph" w:customStyle="1" w:styleId="TitleTable">
    <w:name w:val="Title Table"/>
    <w:basedOn w:val="Normal"/>
    <w:next w:val="TextNormal"/>
    <w:pPr>
      <w:keepNext/>
      <w:tabs>
        <w:tab w:val="left" w:pos="0"/>
        <w:tab w:val="left" w:pos="2268"/>
      </w:tabs>
      <w:spacing w:after="240"/>
      <w:ind w:left="2269" w:hanging="1418"/>
    </w:pPr>
    <w:rPr>
      <w:i/>
      <w:sz w:val="22"/>
    </w:rPr>
  </w:style>
  <w:style w:type="paragraph" w:styleId="TOC1">
    <w:name w:val="toc 1"/>
    <w:basedOn w:val="Normal"/>
    <w:next w:val="Normal"/>
    <w:autoRedefine/>
    <w:uiPriority w:val="39"/>
    <w:rsid w:val="007636FE"/>
    <w:pPr>
      <w:tabs>
        <w:tab w:val="left" w:pos="567"/>
        <w:tab w:val="right" w:pos="1418"/>
        <w:tab w:val="right" w:pos="9072"/>
      </w:tabs>
      <w:spacing w:before="360"/>
      <w:jc w:val="left"/>
    </w:pPr>
    <w:rPr>
      <w:b/>
      <w:noProof/>
      <w:sz w:val="28"/>
    </w:rPr>
  </w:style>
  <w:style w:type="paragraph" w:styleId="TOC2">
    <w:name w:val="toc 2"/>
    <w:basedOn w:val="TOC1"/>
    <w:next w:val="Normal"/>
    <w:autoRedefine/>
    <w:semiHidden/>
    <w:pPr>
      <w:tabs>
        <w:tab w:val="clear" w:pos="1418"/>
        <w:tab w:val="left" w:pos="720"/>
        <w:tab w:val="left" w:pos="851"/>
      </w:tabs>
      <w:spacing w:before="240"/>
    </w:pPr>
    <w:rPr>
      <w:b w:val="0"/>
      <w:sz w:val="24"/>
    </w:rPr>
  </w:style>
  <w:style w:type="paragraph" w:styleId="TOC3">
    <w:name w:val="toc 3"/>
    <w:basedOn w:val="TOC2"/>
    <w:next w:val="Normal"/>
    <w:autoRedefine/>
    <w:semiHidden/>
    <w:rsid w:val="00174301"/>
    <w:pPr>
      <w:tabs>
        <w:tab w:val="left" w:pos="1200"/>
      </w:tabs>
    </w:pPr>
  </w:style>
  <w:style w:type="paragraph" w:styleId="TOC4">
    <w:name w:val="toc 4"/>
    <w:basedOn w:val="TOC3"/>
    <w:next w:val="Normal"/>
    <w:autoRedefine/>
    <w:semiHidden/>
    <w:pPr>
      <w:ind w:left="480"/>
    </w:p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customStyle="1" w:styleId="RepRef">
    <w:name w:val="Rep Ref"/>
    <w:basedOn w:val="Normal"/>
    <w:pPr>
      <w:spacing w:after="240"/>
      <w:ind w:left="851" w:hanging="851"/>
    </w:pPr>
    <w:rPr>
      <w:sz w:val="22"/>
      <w:lang w:val="en-NZ"/>
    </w:rPr>
  </w:style>
  <w:style w:type="paragraph" w:customStyle="1" w:styleId="RepHeader">
    <w:name w:val="Rep Header"/>
    <w:basedOn w:val="Normal"/>
    <w:pPr>
      <w:pBdr>
        <w:bottom w:val="single" w:sz="24" w:space="1" w:color="C0C0C0"/>
      </w:pBdr>
      <w:tabs>
        <w:tab w:val="right" w:pos="9072"/>
      </w:tabs>
      <w:spacing w:after="240"/>
    </w:pPr>
    <w:rPr>
      <w:i/>
      <w:sz w:val="18"/>
      <w:lang w:val="en-NZ"/>
    </w:rPr>
  </w:style>
  <w:style w:type="paragraph" w:customStyle="1" w:styleId="RepFooter">
    <w:name w:val="Rep Footer"/>
    <w:basedOn w:val="Normal"/>
    <w:rsid w:val="00174301"/>
    <w:pPr>
      <w:pBdr>
        <w:top w:val="single" w:sz="6" w:space="1" w:color="auto"/>
      </w:pBdr>
      <w:tabs>
        <w:tab w:val="right" w:pos="9072"/>
      </w:tabs>
    </w:pPr>
    <w:rPr>
      <w:i/>
      <w:sz w:val="18"/>
      <w:lang w:val="en-NZ"/>
    </w:rPr>
  </w:style>
  <w:style w:type="paragraph" w:customStyle="1" w:styleId="Style14ptBoldLeft">
    <w:name w:val="Style 14 pt Bold Left"/>
    <w:basedOn w:val="Normal"/>
    <w:rsid w:val="0020243B"/>
    <w:pPr>
      <w:jc w:val="left"/>
    </w:pPr>
    <w:rPr>
      <w:b/>
      <w:bCs/>
      <w:sz w:val="36"/>
    </w:rPr>
  </w:style>
  <w:style w:type="character" w:customStyle="1" w:styleId="TextNormalChar">
    <w:name w:val="Text Normal Char"/>
    <w:link w:val="TextNormal"/>
    <w:rsid w:val="007F764C"/>
    <w:rPr>
      <w:rFonts w:ascii="Arial" w:hAnsi="Arial"/>
      <w:sz w:val="22"/>
      <w:lang w:val="en-NZ" w:eastAsia="en-US" w:bidi="ar-SA"/>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paragraph" w:styleId="BodyText">
    <w:name w:val="Body Text"/>
    <w:basedOn w:val="Normal"/>
    <w:link w:val="BodyTextChar"/>
    <w:uiPriority w:val="1"/>
    <w:qFormat/>
    <w:rsid w:val="005A6561"/>
    <w:pPr>
      <w:widowControl w:val="0"/>
      <w:ind w:left="100"/>
      <w:jc w:val="left"/>
    </w:pPr>
    <w:rPr>
      <w:rFonts w:ascii="Century Gothic" w:eastAsia="Century Gothic" w:hAnsi="Century Gothic" w:cstheme="minorBidi"/>
      <w:sz w:val="22"/>
      <w:szCs w:val="22"/>
      <w:lang w:val="en-US"/>
    </w:rPr>
  </w:style>
  <w:style w:type="character" w:customStyle="1" w:styleId="BodyTextChar">
    <w:name w:val="Body Text Char"/>
    <w:basedOn w:val="DefaultParagraphFont"/>
    <w:link w:val="BodyText"/>
    <w:uiPriority w:val="1"/>
    <w:rsid w:val="005A6561"/>
    <w:rPr>
      <w:rFonts w:ascii="Century Gothic" w:eastAsia="Century Gothic" w:hAnsi="Century Gothic" w:cstheme="minorBidi"/>
      <w:sz w:val="22"/>
      <w:szCs w:val="22"/>
      <w:lang w:val="en-US" w:eastAsia="en-US"/>
    </w:rPr>
  </w:style>
  <w:style w:type="character" w:customStyle="1" w:styleId="CommentTextChar">
    <w:name w:val="Comment Text Char"/>
    <w:basedOn w:val="DefaultParagraphFont"/>
    <w:link w:val="CommentText"/>
    <w:uiPriority w:val="99"/>
    <w:semiHidden/>
    <w:rsid w:val="00744473"/>
    <w:rPr>
      <w:rFonts w:ascii="Arial" w:hAnsi="Arial"/>
      <w:lang w:val="en-GB" w:eastAsia="en-US"/>
    </w:rPr>
  </w:style>
  <w:style w:type="paragraph" w:styleId="CommentSubject">
    <w:name w:val="annotation subject"/>
    <w:basedOn w:val="CommentText"/>
    <w:next w:val="CommentText"/>
    <w:link w:val="CommentSubjectChar"/>
    <w:rsid w:val="00744473"/>
    <w:rPr>
      <w:b/>
      <w:bCs/>
    </w:rPr>
  </w:style>
  <w:style w:type="character" w:customStyle="1" w:styleId="CommentSubjectChar">
    <w:name w:val="Comment Subject Char"/>
    <w:basedOn w:val="CommentTextChar"/>
    <w:link w:val="CommentSubject"/>
    <w:rsid w:val="00744473"/>
    <w:rPr>
      <w:rFonts w:ascii="Arial" w:hAnsi="Arial"/>
      <w:b/>
      <w:bCs/>
      <w:lang w:val="en-GB" w:eastAsia="en-US"/>
    </w:rPr>
  </w:style>
  <w:style w:type="paragraph" w:styleId="ListParagraph">
    <w:name w:val="List Paragraph"/>
    <w:basedOn w:val="Normal"/>
    <w:uiPriority w:val="34"/>
    <w:qFormat/>
    <w:rsid w:val="00744473"/>
    <w:pPr>
      <w:ind w:left="720"/>
      <w:contextualSpacing/>
    </w:pPr>
  </w:style>
  <w:style w:type="paragraph" w:customStyle="1" w:styleId="TableParagraph">
    <w:name w:val="Table Paragraph"/>
    <w:basedOn w:val="Normal"/>
    <w:uiPriority w:val="1"/>
    <w:qFormat/>
    <w:rsid w:val="00B931A2"/>
    <w:pPr>
      <w:widowControl w:val="0"/>
      <w:jc w:val="left"/>
    </w:pPr>
    <w:rPr>
      <w:rFonts w:asciiTheme="minorHAnsi" w:eastAsiaTheme="minorHAnsi" w:hAnsiTheme="minorHAnsi" w:cstheme="minorBidi"/>
      <w:sz w:val="22"/>
      <w:szCs w:val="22"/>
      <w:lang w:val="en-US"/>
    </w:rPr>
  </w:style>
  <w:style w:type="table" w:styleId="TableGrid">
    <w:name w:val="Table Grid"/>
    <w:basedOn w:val="TableNormal"/>
    <w:uiPriority w:val="59"/>
    <w:rsid w:val="00B15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822EE"/>
    <w:pPr>
      <w:spacing w:after="200"/>
    </w:pPr>
    <w:rPr>
      <w:b/>
      <w:bCs/>
      <w:color w:val="4F81BD" w:themeColor="accent1"/>
      <w:sz w:val="18"/>
      <w:szCs w:val="18"/>
    </w:rPr>
  </w:style>
  <w:style w:type="character" w:styleId="FollowedHyperlink">
    <w:name w:val="FollowedHyperlink"/>
    <w:basedOn w:val="DefaultParagraphFont"/>
    <w:rsid w:val="009E535B"/>
    <w:rPr>
      <w:color w:val="800080" w:themeColor="followedHyperlink"/>
      <w:u w:val="single"/>
    </w:rPr>
  </w:style>
  <w:style w:type="table" w:styleId="LightList-Accent5">
    <w:name w:val="Light List Accent 5"/>
    <w:basedOn w:val="TableNormal"/>
    <w:uiPriority w:val="61"/>
    <w:rsid w:val="00E243A8"/>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2">
    <w:name w:val="Medium Shading 1 Accent 2"/>
    <w:basedOn w:val="TableNormal"/>
    <w:uiPriority w:val="63"/>
    <w:rsid w:val="00E243A8"/>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E243A8"/>
    <w:pPr>
      <w:jc w:val="left"/>
    </w:pPr>
    <w:rPr>
      <w:rFonts w:ascii="Calibri" w:eastAsiaTheme="minorHAnsi" w:hAnsi="Calibri" w:cstheme="minorBidi"/>
      <w:sz w:val="22"/>
      <w:szCs w:val="21"/>
      <w:lang w:val="en-NZ"/>
    </w:rPr>
  </w:style>
  <w:style w:type="character" w:customStyle="1" w:styleId="PlainTextChar">
    <w:name w:val="Plain Text Char"/>
    <w:basedOn w:val="DefaultParagraphFont"/>
    <w:link w:val="PlainText"/>
    <w:uiPriority w:val="99"/>
    <w:rsid w:val="00E243A8"/>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1" w:qFormat="1"/>
    <w:lsdException w:name="heading 4" w:qFormat="1"/>
    <w:lsdException w:name="heading 5" w:uiPriority="1" w:qFormat="1"/>
    <w:lsdException w:name="heading 6" w:uiPriority="1" w:qFormat="1"/>
    <w:lsdException w:name="heading 7" w:qFormat="1"/>
    <w:lsdException w:name="heading 8" w:qFormat="1"/>
    <w:lsdException w:name="heading 9" w:qFormat="1"/>
    <w:lsdException w:name="toc 1"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Arial" w:hAnsi="Arial"/>
      <w:sz w:val="24"/>
      <w:lang w:val="en-GB" w:eastAsia="en-US"/>
    </w:rPr>
  </w:style>
  <w:style w:type="paragraph" w:styleId="Heading1">
    <w:name w:val="heading 1"/>
    <w:next w:val="Normal"/>
    <w:qFormat/>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qFormat/>
    <w:pPr>
      <w:spacing w:before="240" w:after="180"/>
      <w:jc w:val="left"/>
      <w:outlineLvl w:val="1"/>
    </w:pPr>
    <w:rPr>
      <w:sz w:val="28"/>
    </w:rPr>
  </w:style>
  <w:style w:type="paragraph" w:styleId="Heading3">
    <w:name w:val="heading 3"/>
    <w:basedOn w:val="Heading2"/>
    <w:next w:val="Normal"/>
    <w:uiPriority w:val="1"/>
    <w:qFormat/>
    <w:pPr>
      <w:spacing w:before="0"/>
      <w:outlineLvl w:val="2"/>
    </w:pPr>
    <w:rPr>
      <w:sz w:val="24"/>
    </w:rPr>
  </w:style>
  <w:style w:type="paragraph" w:styleId="Heading4">
    <w:name w:val="heading 4"/>
    <w:basedOn w:val="Normal"/>
    <w:next w:val="Normal"/>
    <w:qFormat/>
    <w:pPr>
      <w:keepNext/>
      <w:spacing w:before="240" w:after="60"/>
      <w:outlineLvl w:val="3"/>
    </w:pPr>
    <w:rPr>
      <w:b/>
    </w:rPr>
  </w:style>
  <w:style w:type="paragraph" w:styleId="Heading5">
    <w:name w:val="heading 5"/>
    <w:basedOn w:val="Normal"/>
    <w:next w:val="Normal"/>
    <w:uiPriority w:val="1"/>
    <w:qFormat/>
    <w:pPr>
      <w:numPr>
        <w:ilvl w:val="4"/>
        <w:numId w:val="1"/>
      </w:numPr>
      <w:spacing w:before="240" w:after="60"/>
      <w:outlineLvl w:val="4"/>
    </w:pPr>
    <w:rPr>
      <w:sz w:val="22"/>
    </w:rPr>
  </w:style>
  <w:style w:type="paragraph" w:styleId="Heading6">
    <w:name w:val="heading 6"/>
    <w:basedOn w:val="Normal"/>
    <w:next w:val="Normal"/>
    <w:uiPriority w:val="1"/>
    <w:qFormat/>
    <w:pPr>
      <w:numPr>
        <w:ilvl w:val="5"/>
        <w:numId w:val="2"/>
      </w:numPr>
      <w:spacing w:before="240" w:after="60"/>
      <w:outlineLvl w:val="5"/>
    </w:pPr>
    <w:rPr>
      <w:i/>
      <w:sz w:val="22"/>
    </w:rPr>
  </w:style>
  <w:style w:type="paragraph" w:styleId="Heading7">
    <w:name w:val="heading 7"/>
    <w:basedOn w:val="Normal"/>
    <w:next w:val="Normal"/>
    <w:qFormat/>
    <w:pPr>
      <w:numPr>
        <w:ilvl w:val="6"/>
        <w:numId w:val="3"/>
      </w:numPr>
      <w:spacing w:before="240" w:after="60"/>
      <w:outlineLvl w:val="6"/>
    </w:pPr>
    <w:rPr>
      <w:sz w:val="20"/>
    </w:rPr>
  </w:style>
  <w:style w:type="paragraph" w:styleId="Heading8">
    <w:name w:val="heading 8"/>
    <w:basedOn w:val="Normal"/>
    <w:next w:val="Normal"/>
    <w:qFormat/>
    <w:pPr>
      <w:numPr>
        <w:ilvl w:val="7"/>
        <w:numId w:val="4"/>
      </w:numPr>
      <w:spacing w:before="240" w:after="60"/>
      <w:outlineLvl w:val="7"/>
    </w:pPr>
    <w:rPr>
      <w:i/>
      <w:sz w:val="20"/>
    </w:rPr>
  </w:style>
  <w:style w:type="paragraph" w:styleId="Heading9">
    <w:name w:val="heading 9"/>
    <w:basedOn w:val="Normal"/>
    <w:next w:val="Normal"/>
    <w:qFormat/>
    <w:pPr>
      <w:numPr>
        <w:ilvl w:val="8"/>
        <w:numId w:val="5"/>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Pr>
      <w:sz w:val="16"/>
    </w:rPr>
  </w:style>
  <w:style w:type="paragraph" w:styleId="CommentText">
    <w:name w:val="annotation text"/>
    <w:basedOn w:val="Normal"/>
    <w:link w:val="CommentTextChar"/>
    <w:uiPriority w:val="99"/>
    <w:semiHidden/>
    <w:rPr>
      <w:sz w:val="2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153"/>
        <w:tab w:val="right" w:pos="8306"/>
      </w:tabs>
    </w:pPr>
  </w:style>
  <w:style w:type="character" w:styleId="FootnoteReference">
    <w:name w:val="footnote reference"/>
    <w:uiPriority w:val="99"/>
    <w:semiHidden/>
    <w:rPr>
      <w:vertAlign w:val="superscript"/>
    </w:rPr>
  </w:style>
  <w:style w:type="paragraph" w:styleId="FootnoteText">
    <w:name w:val="footnote text"/>
    <w:basedOn w:val="Normal"/>
    <w:semiHidden/>
    <w:rPr>
      <w:sz w:val="20"/>
    </w:rPr>
  </w:style>
  <w:style w:type="paragraph" w:customStyle="1" w:styleId="Head1Misc">
    <w:name w:val="Head 1 Misc"/>
    <w:basedOn w:val="Normal"/>
    <w:rsid w:val="00563F7E"/>
    <w:pPr>
      <w:pBdr>
        <w:bottom w:val="single" w:sz="6" w:space="1" w:color="005182"/>
      </w:pBdr>
      <w:spacing w:after="400"/>
      <w:jc w:val="left"/>
    </w:pPr>
    <w:rPr>
      <w:b/>
      <w:color w:val="005182"/>
      <w:sz w:val="36"/>
      <w:lang w:val="en-NZ"/>
    </w:rPr>
  </w:style>
  <w:style w:type="paragraph" w:customStyle="1" w:styleId="Head2Exec">
    <w:name w:val="Head 2 Exec"/>
    <w:basedOn w:val="Head1Misc"/>
    <w:rsid w:val="00174301"/>
  </w:style>
  <w:style w:type="paragraph" w:customStyle="1" w:styleId="Head3Contents">
    <w:name w:val="Head 3 Contents"/>
    <w:basedOn w:val="Normal"/>
    <w:rsid w:val="00563F7E"/>
    <w:pPr>
      <w:pBdr>
        <w:bottom w:val="single" w:sz="6" w:space="1" w:color="005182"/>
      </w:pBdr>
      <w:jc w:val="left"/>
    </w:pPr>
    <w:rPr>
      <w:b/>
      <w:color w:val="005182"/>
      <w:sz w:val="36"/>
    </w:rPr>
  </w:style>
  <w:style w:type="paragraph" w:customStyle="1" w:styleId="Head4Chapter">
    <w:name w:val="Head 4 Chapter"/>
    <w:next w:val="Normal"/>
    <w:rsid w:val="00563F7E"/>
    <w:pPr>
      <w:numPr>
        <w:numId w:val="9"/>
      </w:numPr>
      <w:pBdr>
        <w:bottom w:val="single" w:sz="6" w:space="1" w:color="005182"/>
      </w:pBdr>
      <w:spacing w:after="400"/>
      <w:outlineLvl w:val="0"/>
    </w:pPr>
    <w:rPr>
      <w:rFonts w:ascii="Arial" w:hAnsi="Arial"/>
      <w:b/>
      <w:color w:val="005182"/>
      <w:sz w:val="36"/>
      <w:lang w:eastAsia="en-US"/>
    </w:rPr>
  </w:style>
  <w:style w:type="paragraph" w:customStyle="1" w:styleId="Head5Appendix">
    <w:name w:val="Head 5 Appendix"/>
    <w:basedOn w:val="Head1Misc"/>
    <w:rsid w:val="00BD54B8"/>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paragraph" w:customStyle="1" w:styleId="TextNormal">
    <w:name w:val="Text Normal"/>
    <w:basedOn w:val="Normal"/>
    <w:link w:val="TextNormalChar"/>
    <w:rsid w:val="00174301"/>
    <w:pPr>
      <w:spacing w:after="240"/>
      <w:jc w:val="left"/>
    </w:pPr>
    <w:rPr>
      <w:sz w:val="22"/>
      <w:lang w:val="en-NZ"/>
    </w:rPr>
  </w:style>
  <w:style w:type="paragraph" w:customStyle="1" w:styleId="List1Bullet">
    <w:name w:val="List 1 Bullet"/>
    <w:basedOn w:val="TextNormal"/>
    <w:rsid w:val="00174301"/>
    <w:pPr>
      <w:numPr>
        <w:numId w:val="6"/>
      </w:numPr>
    </w:pPr>
  </w:style>
  <w:style w:type="paragraph" w:customStyle="1" w:styleId="List2Roman">
    <w:name w:val="List 2 Roman"/>
    <w:basedOn w:val="Normal"/>
    <w:rsid w:val="00174301"/>
    <w:pPr>
      <w:numPr>
        <w:numId w:val="7"/>
      </w:numPr>
      <w:tabs>
        <w:tab w:val="left" w:pos="1418"/>
      </w:tabs>
      <w:spacing w:after="240"/>
      <w:jc w:val="left"/>
    </w:pPr>
    <w:rPr>
      <w:sz w:val="22"/>
      <w:lang w:val="en-NZ"/>
    </w:rPr>
  </w:style>
  <w:style w:type="paragraph" w:customStyle="1" w:styleId="List3Alpha">
    <w:name w:val="List 3 Alpha"/>
    <w:basedOn w:val="Normal"/>
    <w:rsid w:val="00174301"/>
    <w:pPr>
      <w:numPr>
        <w:numId w:val="8"/>
      </w:numPr>
      <w:spacing w:after="240"/>
      <w:jc w:val="left"/>
    </w:pPr>
    <w:rPr>
      <w:sz w:val="22"/>
    </w:rPr>
  </w:style>
  <w:style w:type="character" w:styleId="PageNumber">
    <w:name w:val="page number"/>
    <w:rPr>
      <w:rFonts w:ascii="Arial" w:hAnsi="Arial"/>
      <w:i/>
      <w:sz w:val="18"/>
    </w:rPr>
  </w:style>
  <w:style w:type="paragraph" w:customStyle="1" w:styleId="RepLevel1">
    <w:name w:val="Rep Level 1"/>
    <w:basedOn w:val="Normal"/>
    <w:next w:val="TextNormal"/>
    <w:rsid w:val="008144CA"/>
    <w:pPr>
      <w:numPr>
        <w:ilvl w:val="1"/>
        <w:numId w:val="9"/>
      </w:numPr>
      <w:tabs>
        <w:tab w:val="left" w:pos="0"/>
      </w:tabs>
      <w:spacing w:before="240" w:after="240"/>
      <w:jc w:val="left"/>
      <w:outlineLvl w:val="1"/>
    </w:pPr>
    <w:rPr>
      <w:b/>
      <w:sz w:val="28"/>
      <w:lang w:val="en-NZ"/>
    </w:rPr>
  </w:style>
  <w:style w:type="paragraph" w:customStyle="1" w:styleId="RepLevel2">
    <w:name w:val="Rep Level 2"/>
    <w:basedOn w:val="RepLevel1"/>
    <w:next w:val="TextNormal"/>
    <w:rsid w:val="008144CA"/>
    <w:pPr>
      <w:numPr>
        <w:ilvl w:val="2"/>
      </w:numPr>
      <w:spacing w:before="0"/>
      <w:outlineLvl w:val="2"/>
    </w:pPr>
    <w:rPr>
      <w:sz w:val="24"/>
    </w:rPr>
  </w:style>
  <w:style w:type="paragraph" w:styleId="TableofFigures">
    <w:name w:val="table of figures"/>
    <w:basedOn w:val="Normal"/>
    <w:next w:val="Normal"/>
    <w:semiHidden/>
    <w:rsid w:val="00174301"/>
    <w:pPr>
      <w:tabs>
        <w:tab w:val="left" w:pos="1418"/>
        <w:tab w:val="right" w:pos="9072"/>
      </w:tabs>
      <w:spacing w:before="240"/>
      <w:ind w:left="1418" w:hanging="1418"/>
      <w:jc w:val="left"/>
    </w:pPr>
  </w:style>
  <w:style w:type="paragraph" w:customStyle="1" w:styleId="TextIndent">
    <w:name w:val="Text Indent"/>
    <w:basedOn w:val="TextNormal"/>
    <w:rsid w:val="00174301"/>
    <w:pPr>
      <w:ind w:left="851"/>
    </w:pPr>
  </w:style>
  <w:style w:type="paragraph" w:customStyle="1" w:styleId="TitleFigure">
    <w:name w:val="Title Figure"/>
    <w:basedOn w:val="Normal"/>
    <w:next w:val="TextNormal"/>
    <w:pPr>
      <w:keepNext/>
      <w:tabs>
        <w:tab w:val="left" w:pos="0"/>
        <w:tab w:val="left" w:pos="2268"/>
      </w:tabs>
      <w:spacing w:before="240" w:after="240"/>
      <w:ind w:left="2269" w:hanging="1418"/>
    </w:pPr>
    <w:rPr>
      <w:i/>
      <w:sz w:val="22"/>
    </w:rPr>
  </w:style>
  <w:style w:type="paragraph" w:customStyle="1" w:styleId="TitleTable">
    <w:name w:val="Title Table"/>
    <w:basedOn w:val="Normal"/>
    <w:next w:val="TextNormal"/>
    <w:pPr>
      <w:keepNext/>
      <w:tabs>
        <w:tab w:val="left" w:pos="0"/>
        <w:tab w:val="left" w:pos="2268"/>
      </w:tabs>
      <w:spacing w:after="240"/>
      <w:ind w:left="2269" w:hanging="1418"/>
    </w:pPr>
    <w:rPr>
      <w:i/>
      <w:sz w:val="22"/>
    </w:rPr>
  </w:style>
  <w:style w:type="paragraph" w:styleId="TOC1">
    <w:name w:val="toc 1"/>
    <w:basedOn w:val="Normal"/>
    <w:next w:val="Normal"/>
    <w:autoRedefine/>
    <w:uiPriority w:val="39"/>
    <w:rsid w:val="007636FE"/>
    <w:pPr>
      <w:tabs>
        <w:tab w:val="left" w:pos="567"/>
        <w:tab w:val="right" w:pos="1418"/>
        <w:tab w:val="right" w:pos="9072"/>
      </w:tabs>
      <w:spacing w:before="360"/>
      <w:jc w:val="left"/>
    </w:pPr>
    <w:rPr>
      <w:b/>
      <w:noProof/>
      <w:sz w:val="28"/>
    </w:rPr>
  </w:style>
  <w:style w:type="paragraph" w:styleId="TOC2">
    <w:name w:val="toc 2"/>
    <w:basedOn w:val="TOC1"/>
    <w:next w:val="Normal"/>
    <w:autoRedefine/>
    <w:semiHidden/>
    <w:pPr>
      <w:tabs>
        <w:tab w:val="clear" w:pos="1418"/>
        <w:tab w:val="left" w:pos="720"/>
        <w:tab w:val="left" w:pos="851"/>
      </w:tabs>
      <w:spacing w:before="240"/>
    </w:pPr>
    <w:rPr>
      <w:b w:val="0"/>
      <w:sz w:val="24"/>
    </w:rPr>
  </w:style>
  <w:style w:type="paragraph" w:styleId="TOC3">
    <w:name w:val="toc 3"/>
    <w:basedOn w:val="TOC2"/>
    <w:next w:val="Normal"/>
    <w:autoRedefine/>
    <w:semiHidden/>
    <w:rsid w:val="00174301"/>
    <w:pPr>
      <w:tabs>
        <w:tab w:val="left" w:pos="1200"/>
      </w:tabs>
    </w:pPr>
  </w:style>
  <w:style w:type="paragraph" w:styleId="TOC4">
    <w:name w:val="toc 4"/>
    <w:basedOn w:val="TOC3"/>
    <w:next w:val="Normal"/>
    <w:autoRedefine/>
    <w:semiHidden/>
    <w:pPr>
      <w:ind w:left="480"/>
    </w:pPr>
  </w:style>
  <w:style w:type="paragraph" w:styleId="TOC5">
    <w:name w:val="toc 5"/>
    <w:basedOn w:val="Normal"/>
    <w:next w:val="Normal"/>
    <w:autoRedefine/>
    <w:semiHidden/>
    <w:pPr>
      <w:ind w:left="720"/>
      <w:jc w:val="left"/>
    </w:pPr>
    <w:rPr>
      <w:sz w:val="20"/>
    </w:rPr>
  </w:style>
  <w:style w:type="paragraph" w:styleId="TOC6">
    <w:name w:val="toc 6"/>
    <w:basedOn w:val="Normal"/>
    <w:next w:val="Normal"/>
    <w:autoRedefine/>
    <w:semiHidden/>
    <w:pPr>
      <w:ind w:left="960"/>
      <w:jc w:val="left"/>
    </w:pPr>
    <w:rPr>
      <w:sz w:val="20"/>
    </w:rPr>
  </w:style>
  <w:style w:type="paragraph" w:styleId="TOC7">
    <w:name w:val="toc 7"/>
    <w:basedOn w:val="Normal"/>
    <w:next w:val="Normal"/>
    <w:autoRedefine/>
    <w:semiHidden/>
    <w:pPr>
      <w:ind w:left="1200"/>
      <w:jc w:val="left"/>
    </w:pPr>
    <w:rPr>
      <w:sz w:val="20"/>
    </w:rPr>
  </w:style>
  <w:style w:type="paragraph" w:styleId="TOC8">
    <w:name w:val="toc 8"/>
    <w:basedOn w:val="Normal"/>
    <w:next w:val="Normal"/>
    <w:autoRedefine/>
    <w:semiHidden/>
    <w:pPr>
      <w:ind w:left="1440"/>
      <w:jc w:val="left"/>
    </w:pPr>
    <w:rPr>
      <w:sz w:val="20"/>
    </w:rPr>
  </w:style>
  <w:style w:type="paragraph" w:styleId="TOC9">
    <w:name w:val="toc 9"/>
    <w:basedOn w:val="Normal"/>
    <w:next w:val="Normal"/>
    <w:autoRedefine/>
    <w:semiHidden/>
    <w:pPr>
      <w:ind w:left="1680"/>
      <w:jc w:val="left"/>
    </w:pPr>
    <w:rPr>
      <w:sz w:val="20"/>
    </w:rPr>
  </w:style>
  <w:style w:type="paragraph" w:customStyle="1" w:styleId="RepRef">
    <w:name w:val="Rep Ref"/>
    <w:basedOn w:val="Normal"/>
    <w:pPr>
      <w:spacing w:after="240"/>
      <w:ind w:left="851" w:hanging="851"/>
    </w:pPr>
    <w:rPr>
      <w:sz w:val="22"/>
      <w:lang w:val="en-NZ"/>
    </w:rPr>
  </w:style>
  <w:style w:type="paragraph" w:customStyle="1" w:styleId="RepHeader">
    <w:name w:val="Rep Header"/>
    <w:basedOn w:val="Normal"/>
    <w:pPr>
      <w:pBdr>
        <w:bottom w:val="single" w:sz="24" w:space="1" w:color="C0C0C0"/>
      </w:pBdr>
      <w:tabs>
        <w:tab w:val="right" w:pos="9072"/>
      </w:tabs>
      <w:spacing w:after="240"/>
    </w:pPr>
    <w:rPr>
      <w:i/>
      <w:sz w:val="18"/>
      <w:lang w:val="en-NZ"/>
    </w:rPr>
  </w:style>
  <w:style w:type="paragraph" w:customStyle="1" w:styleId="RepFooter">
    <w:name w:val="Rep Footer"/>
    <w:basedOn w:val="Normal"/>
    <w:rsid w:val="00174301"/>
    <w:pPr>
      <w:pBdr>
        <w:top w:val="single" w:sz="6" w:space="1" w:color="auto"/>
      </w:pBdr>
      <w:tabs>
        <w:tab w:val="right" w:pos="9072"/>
      </w:tabs>
    </w:pPr>
    <w:rPr>
      <w:i/>
      <w:sz w:val="18"/>
      <w:lang w:val="en-NZ"/>
    </w:rPr>
  </w:style>
  <w:style w:type="paragraph" w:customStyle="1" w:styleId="Style14ptBoldLeft">
    <w:name w:val="Style 14 pt Bold Left"/>
    <w:basedOn w:val="Normal"/>
    <w:rsid w:val="0020243B"/>
    <w:pPr>
      <w:jc w:val="left"/>
    </w:pPr>
    <w:rPr>
      <w:b/>
      <w:bCs/>
      <w:sz w:val="36"/>
    </w:rPr>
  </w:style>
  <w:style w:type="character" w:customStyle="1" w:styleId="TextNormalChar">
    <w:name w:val="Text Normal Char"/>
    <w:link w:val="TextNormal"/>
    <w:rsid w:val="007F764C"/>
    <w:rPr>
      <w:rFonts w:ascii="Arial" w:hAnsi="Arial"/>
      <w:sz w:val="22"/>
      <w:lang w:val="en-NZ" w:eastAsia="en-US" w:bidi="ar-SA"/>
    </w:rPr>
  </w:style>
  <w:style w:type="paragraph" w:styleId="BalloonText">
    <w:name w:val="Balloon Text"/>
    <w:basedOn w:val="Normal"/>
    <w:link w:val="BalloonTextChar"/>
    <w:rsid w:val="00D06A47"/>
    <w:rPr>
      <w:rFonts w:ascii="Tahoma" w:hAnsi="Tahoma" w:cs="Tahoma"/>
      <w:sz w:val="16"/>
      <w:szCs w:val="16"/>
    </w:rPr>
  </w:style>
  <w:style w:type="character" w:customStyle="1" w:styleId="BalloonTextChar">
    <w:name w:val="Balloon Text Char"/>
    <w:link w:val="BalloonText"/>
    <w:rsid w:val="00D06A47"/>
    <w:rPr>
      <w:rFonts w:ascii="Tahoma" w:hAnsi="Tahoma" w:cs="Tahoma"/>
      <w:sz w:val="16"/>
      <w:szCs w:val="16"/>
      <w:lang w:val="en-GB" w:eastAsia="en-US"/>
    </w:rPr>
  </w:style>
  <w:style w:type="paragraph" w:styleId="BodyText">
    <w:name w:val="Body Text"/>
    <w:basedOn w:val="Normal"/>
    <w:link w:val="BodyTextChar"/>
    <w:uiPriority w:val="1"/>
    <w:qFormat/>
    <w:rsid w:val="005A6561"/>
    <w:pPr>
      <w:widowControl w:val="0"/>
      <w:ind w:left="100"/>
      <w:jc w:val="left"/>
    </w:pPr>
    <w:rPr>
      <w:rFonts w:ascii="Century Gothic" w:eastAsia="Century Gothic" w:hAnsi="Century Gothic" w:cstheme="minorBidi"/>
      <w:sz w:val="22"/>
      <w:szCs w:val="22"/>
      <w:lang w:val="en-US"/>
    </w:rPr>
  </w:style>
  <w:style w:type="character" w:customStyle="1" w:styleId="BodyTextChar">
    <w:name w:val="Body Text Char"/>
    <w:basedOn w:val="DefaultParagraphFont"/>
    <w:link w:val="BodyText"/>
    <w:uiPriority w:val="1"/>
    <w:rsid w:val="005A6561"/>
    <w:rPr>
      <w:rFonts w:ascii="Century Gothic" w:eastAsia="Century Gothic" w:hAnsi="Century Gothic" w:cstheme="minorBidi"/>
      <w:sz w:val="22"/>
      <w:szCs w:val="22"/>
      <w:lang w:val="en-US" w:eastAsia="en-US"/>
    </w:rPr>
  </w:style>
  <w:style w:type="character" w:customStyle="1" w:styleId="CommentTextChar">
    <w:name w:val="Comment Text Char"/>
    <w:basedOn w:val="DefaultParagraphFont"/>
    <w:link w:val="CommentText"/>
    <w:uiPriority w:val="99"/>
    <w:semiHidden/>
    <w:rsid w:val="00744473"/>
    <w:rPr>
      <w:rFonts w:ascii="Arial" w:hAnsi="Arial"/>
      <w:lang w:val="en-GB" w:eastAsia="en-US"/>
    </w:rPr>
  </w:style>
  <w:style w:type="paragraph" w:styleId="CommentSubject">
    <w:name w:val="annotation subject"/>
    <w:basedOn w:val="CommentText"/>
    <w:next w:val="CommentText"/>
    <w:link w:val="CommentSubjectChar"/>
    <w:rsid w:val="00744473"/>
    <w:rPr>
      <w:b/>
      <w:bCs/>
    </w:rPr>
  </w:style>
  <w:style w:type="character" w:customStyle="1" w:styleId="CommentSubjectChar">
    <w:name w:val="Comment Subject Char"/>
    <w:basedOn w:val="CommentTextChar"/>
    <w:link w:val="CommentSubject"/>
    <w:rsid w:val="00744473"/>
    <w:rPr>
      <w:rFonts w:ascii="Arial" w:hAnsi="Arial"/>
      <w:b/>
      <w:bCs/>
      <w:lang w:val="en-GB" w:eastAsia="en-US"/>
    </w:rPr>
  </w:style>
  <w:style w:type="paragraph" w:styleId="ListParagraph">
    <w:name w:val="List Paragraph"/>
    <w:basedOn w:val="Normal"/>
    <w:uiPriority w:val="34"/>
    <w:qFormat/>
    <w:rsid w:val="00744473"/>
    <w:pPr>
      <w:ind w:left="720"/>
      <w:contextualSpacing/>
    </w:pPr>
  </w:style>
  <w:style w:type="paragraph" w:customStyle="1" w:styleId="TableParagraph">
    <w:name w:val="Table Paragraph"/>
    <w:basedOn w:val="Normal"/>
    <w:uiPriority w:val="1"/>
    <w:qFormat/>
    <w:rsid w:val="00B931A2"/>
    <w:pPr>
      <w:widowControl w:val="0"/>
      <w:jc w:val="left"/>
    </w:pPr>
    <w:rPr>
      <w:rFonts w:asciiTheme="minorHAnsi" w:eastAsiaTheme="minorHAnsi" w:hAnsiTheme="minorHAnsi" w:cstheme="minorBidi"/>
      <w:sz w:val="22"/>
      <w:szCs w:val="22"/>
      <w:lang w:val="en-US"/>
    </w:rPr>
  </w:style>
  <w:style w:type="table" w:styleId="TableGrid">
    <w:name w:val="Table Grid"/>
    <w:basedOn w:val="TableNormal"/>
    <w:uiPriority w:val="59"/>
    <w:rsid w:val="00B15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822EE"/>
    <w:pPr>
      <w:spacing w:after="200"/>
    </w:pPr>
    <w:rPr>
      <w:b/>
      <w:bCs/>
      <w:color w:val="4F81BD" w:themeColor="accent1"/>
      <w:sz w:val="18"/>
      <w:szCs w:val="18"/>
    </w:rPr>
  </w:style>
  <w:style w:type="character" w:styleId="FollowedHyperlink">
    <w:name w:val="FollowedHyperlink"/>
    <w:basedOn w:val="DefaultParagraphFont"/>
    <w:rsid w:val="009E535B"/>
    <w:rPr>
      <w:color w:val="800080" w:themeColor="followedHyperlink"/>
      <w:u w:val="single"/>
    </w:rPr>
  </w:style>
  <w:style w:type="table" w:styleId="LightList-Accent5">
    <w:name w:val="Light List Accent 5"/>
    <w:basedOn w:val="TableNormal"/>
    <w:uiPriority w:val="61"/>
    <w:rsid w:val="00E243A8"/>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2">
    <w:name w:val="Medium Shading 1 Accent 2"/>
    <w:basedOn w:val="TableNormal"/>
    <w:uiPriority w:val="63"/>
    <w:rsid w:val="00E243A8"/>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unhideWhenUsed/>
    <w:rsid w:val="00E243A8"/>
    <w:pPr>
      <w:jc w:val="left"/>
    </w:pPr>
    <w:rPr>
      <w:rFonts w:ascii="Calibri" w:eastAsiaTheme="minorHAnsi" w:hAnsi="Calibri" w:cstheme="minorBidi"/>
      <w:sz w:val="22"/>
      <w:szCs w:val="21"/>
      <w:lang w:val="en-NZ"/>
    </w:rPr>
  </w:style>
  <w:style w:type="character" w:customStyle="1" w:styleId="PlainTextChar">
    <w:name w:val="Plain Text Char"/>
    <w:basedOn w:val="DefaultParagraphFont"/>
    <w:link w:val="PlainText"/>
    <w:uiPriority w:val="99"/>
    <w:rsid w:val="00E243A8"/>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jpeg" Id="rId13" /><Relationship Type="http://schemas.openxmlformats.org/officeDocument/2006/relationships/header" Target="header3.xml" Id="rId18" /><Relationship Type="http://schemas.openxmlformats.org/officeDocument/2006/relationships/image" Target="media/image14.png" Id="rId26" /><Relationship Type="http://schemas.openxmlformats.org/officeDocument/2006/relationships/footer" Target="footer12.xml" Id="rId39" /><Relationship Type="http://schemas.openxmlformats.org/officeDocument/2006/relationships/header" Target="header4.xml" Id="rId21" /><Relationship Type="http://schemas.openxmlformats.org/officeDocument/2006/relationships/footer" Target="footer14.xml" Id="rId42" /><Relationship Type="http://schemas.openxmlformats.org/officeDocument/2006/relationships/footer" Target="footer18.xml" Id="rId47" /><Relationship Type="http://schemas.openxmlformats.org/officeDocument/2006/relationships/image" Target="media/image20.jpg" Id="rId50" /><Relationship Type="http://schemas.openxmlformats.org/officeDocument/2006/relationships/hyperlink" Target="http://www.boprc.govt.nz/media/161331/%20%20maori_engagement_toolkit.pdf" TargetMode="External" Id="rId55" /><Relationship Type="http://schemas.openxmlformats.org/officeDocument/2006/relationships/hyperlink" Target="http://www.tpk.govt.nz" TargetMode="External" Id="rId63" /><Relationship Type="http://schemas.openxmlformats.org/officeDocument/2006/relationships/footer" Target="footer23.xml" Id="rId68" /><Relationship Type="http://schemas.openxmlformats.org/officeDocument/2006/relationships/footnotes" Target="footnotes.xml" Id="rId7" /><Relationship Type="http://schemas.openxmlformats.org/officeDocument/2006/relationships/fontTable" Target="fontTable.xml" Id="rId71"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footer" Target="footer8.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header" Target="header5.xml" Id="rId24" /><Relationship Type="http://schemas.openxmlformats.org/officeDocument/2006/relationships/image" Target="media/image17.png" Id="rId32" /><Relationship Type="http://schemas.openxmlformats.org/officeDocument/2006/relationships/footer" Target="footer10.xml" Id="rId37" /><Relationship Type="http://schemas.openxmlformats.org/officeDocument/2006/relationships/image" Target="media/image18.jpeg" Id="rId40" /><Relationship Type="http://schemas.openxmlformats.org/officeDocument/2006/relationships/footer" Target="footer16.xml" Id="rId45" /><Relationship Type="http://schemas.openxmlformats.org/officeDocument/2006/relationships/image" Target="media/image23.jpeg" Id="rId53" /><Relationship Type="http://schemas.openxmlformats.org/officeDocument/2006/relationships/hyperlink" Target="http://www.boprc.govt.nz" TargetMode="External" Id="rId58" /><Relationship Type="http://schemas.openxmlformats.org/officeDocument/2006/relationships/image" Target="media/image26.jpeg" Id="rId66" /><Relationship Type="http://schemas.openxmlformats.org/officeDocument/2006/relationships/settings" Target="settings.xml" Id="rId5" /><Relationship Type="http://schemas.openxmlformats.org/officeDocument/2006/relationships/header" Target="header2.xml" Id="rId15" /><Relationship Type="http://schemas.openxmlformats.org/officeDocument/2006/relationships/image" Target="media/image11.jpeg" Id="rId23" /><Relationship Type="http://schemas.openxmlformats.org/officeDocument/2006/relationships/image" Target="media/image15.jpeg" Id="rId28" /><Relationship Type="http://schemas.openxmlformats.org/officeDocument/2006/relationships/image" Target="media/image140.png" Id="rId36" /><Relationship Type="http://schemas.openxmlformats.org/officeDocument/2006/relationships/footer" Target="footer20.xml" Id="rId49" /><Relationship Type="http://schemas.openxmlformats.org/officeDocument/2006/relationships/image" Target="media/image25.jpeg" Id="rId57" /><Relationship Type="http://schemas.openxmlformats.org/officeDocument/2006/relationships/hyperlink" Target="http://www.ots.govt.nz" TargetMode="External" Id="rId61" /><Relationship Type="http://schemas.openxmlformats.org/officeDocument/2006/relationships/image" Target="media/image2.jpeg" Id="rId10" /><Relationship Type="http://schemas.openxmlformats.org/officeDocument/2006/relationships/footer" Target="footer3.xml" Id="rId19" /><Relationship Type="http://schemas.openxmlformats.org/officeDocument/2006/relationships/footer" Target="footer9.xml" Id="rId31" /><Relationship Type="http://schemas.openxmlformats.org/officeDocument/2006/relationships/image" Target="media/image19.jpeg" Id="rId44" /><Relationship Type="http://schemas.openxmlformats.org/officeDocument/2006/relationships/image" Target="media/image22.emf" Id="rId52" /><Relationship Type="http://schemas.openxmlformats.org/officeDocument/2006/relationships/hyperlink" Target="http://www.mch.govt.nz" TargetMode="External" Id="rId60" /><Relationship Type="http://schemas.openxmlformats.org/officeDocument/2006/relationships/footer" Target="footer22.xml" Id="rId65" /><Relationship Type="http://schemas.microsoft.com/office/2007/relationships/stylesWithEffects" Target="stylesWithEffects.xml" Id="rId4" /><Relationship Type="http://schemas.openxmlformats.org/officeDocument/2006/relationships/image" Target="media/image1.jpg" Id="rId9" /><Relationship Type="http://schemas.openxmlformats.org/officeDocument/2006/relationships/header" Target="header1.xml" Id="rId14" /><Relationship Type="http://schemas.openxmlformats.org/officeDocument/2006/relationships/footer" Target="footer5.xml" Id="rId22" /><Relationship Type="http://schemas.openxmlformats.org/officeDocument/2006/relationships/footer" Target="footer7.xml" Id="rId27" /><Relationship Type="http://schemas.openxmlformats.org/officeDocument/2006/relationships/image" Target="media/image16.jpeg" Id="rId30" /><Relationship Type="http://schemas.openxmlformats.org/officeDocument/2006/relationships/footer" Target="footer15.xml" Id="rId43" /><Relationship Type="http://schemas.openxmlformats.org/officeDocument/2006/relationships/footer" Target="footer19.xml" Id="rId48" /><Relationship Type="http://schemas.openxmlformats.org/officeDocument/2006/relationships/footer" Target="footer21.xml" Id="rId56" /><Relationship Type="http://schemas.openxmlformats.org/officeDocument/2006/relationships/hyperlink" Target="http://www.treaty2u.govt.nz" TargetMode="External" Id="rId64" /><Relationship Type="http://schemas.openxmlformats.org/officeDocument/2006/relationships/image" Target="media/image28.jpeg" Id="rId69" /><Relationship Type="http://schemas.openxmlformats.org/officeDocument/2006/relationships/endnotes" Target="endnotes.xml" Id="rId8" /><Relationship Type="http://schemas.openxmlformats.org/officeDocument/2006/relationships/image" Target="media/image21.jpeg" Id="rId51" /><Relationship Type="http://schemas.openxmlformats.org/officeDocument/2006/relationships/theme" Target="theme/theme1.xml" Id="rId72" /><Relationship Type="http://schemas.openxmlformats.org/officeDocument/2006/relationships/styles" Target="styles.xml" Id="rId3" /><Relationship Type="http://schemas.openxmlformats.org/officeDocument/2006/relationships/image" Target="media/image4.jpg" Id="rId12" /><Relationship Type="http://schemas.openxmlformats.org/officeDocument/2006/relationships/footer" Target="footer2.xml" Id="rId17" /><Relationship Type="http://schemas.openxmlformats.org/officeDocument/2006/relationships/footer" Target="footer6.xml" Id="rId25" /><Relationship Type="http://schemas.openxmlformats.org/officeDocument/2006/relationships/footer" Target="footer11.xml" Id="rId38" /><Relationship Type="http://schemas.openxmlformats.org/officeDocument/2006/relationships/footer" Target="footer17.xml" Id="rId46" /><Relationship Type="http://schemas.openxmlformats.org/officeDocument/2006/relationships/hyperlink" Target="http://www.legislation.govt.nz" TargetMode="External" Id="rId59" /><Relationship Type="http://schemas.openxmlformats.org/officeDocument/2006/relationships/image" Target="media/image27.jpeg" Id="rId67" /><Relationship Type="http://schemas.openxmlformats.org/officeDocument/2006/relationships/footer" Target="footer4.xml" Id="rId20" /><Relationship Type="http://schemas.openxmlformats.org/officeDocument/2006/relationships/footer" Target="footer13.xml" Id="rId41" /><Relationship Type="http://schemas.openxmlformats.org/officeDocument/2006/relationships/image" Target="media/image24.jpeg" Id="rId54" /><Relationship Type="http://schemas.openxmlformats.org/officeDocument/2006/relationships/hyperlink" Target="http://www.pce.govt.nz" TargetMode="External" Id="rId62" /><Relationship Type="http://schemas.openxmlformats.org/officeDocument/2006/relationships/footer" Target="footer24.xml" Id="rId70" /><Relationship Type="http://schemas.openxmlformats.org/officeDocument/2006/relationships/customXml" Target="/customXML/item2.xml" Id="R7521b713ecf74602" /></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90.png"/></Relationships>
</file>

<file path=word/_rels/footer1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60.png"/></Relationships>
</file>

<file path=word/_rels/footer1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14.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6.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17.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1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60.png"/></Relationships>
</file>

<file path=word/_rels/footer19.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0.png"/><Relationship Id="rId4" Type="http://schemas.openxmlformats.org/officeDocument/2006/relationships/image" Target="media/image91.png"/></Relationships>
</file>

<file path=word/_rels/footer20.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2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2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2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29.png"/><Relationship Id="rId5" Type="http://schemas.openxmlformats.org/officeDocument/2006/relationships/image" Target="media/image6.png"/><Relationship Id="rId4" Type="http://schemas.openxmlformats.org/officeDocument/2006/relationships/image" Target="media/image28.png"/></Relationships>
</file>

<file path=word/_rels/footer2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20.png"/></Relationships>
</file>

<file path=word/_rels/footer4.xml.rels><?xml version="1.0" encoding="UTF-8" standalone="yes"?>
<Relationships xmlns="http://schemas.openxmlformats.org/package/2006/relationships"><Relationship Id="rId3" Type="http://schemas.openxmlformats.org/officeDocument/2006/relationships/image" Target="media/image81.png"/><Relationship Id="rId2" Type="http://schemas.openxmlformats.org/officeDocument/2006/relationships/image" Target="media/image9.png"/><Relationship Id="rId1" Type="http://schemas.openxmlformats.org/officeDocument/2006/relationships/image" Target="media/image8.png"/><Relationship Id="rId5" Type="http://schemas.openxmlformats.org/officeDocument/2006/relationships/image" Target="media/image10.png"/><Relationship Id="rId4" Type="http://schemas.openxmlformats.org/officeDocument/2006/relationships/image" Target="media/image91.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_rels/footer7.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90.png"/></Relationships>
</file>

<file path=word/_rels/footer9.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teara.govt.nz/en/he-whakaputanga-declaration-of-independe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BoPRC%20Office%20Templates\Technic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A3889108</value>
    </field>
    <field name="Objective-Title">
      <value order="0">treaty-of-waitangi-toolkit-may-20152.docx</value>
    </field>
    <field name="Objective-Description">
      <value order="0"/>
    </field>
    <field name="Objective-CreationStamp">
      <value order="0">2021-07-28T00:41:20Z</value>
    </field>
    <field name="Objective-IsApproved">
      <value order="0">false</value>
    </field>
    <field name="Objective-IsPublished">
      <value order="0">true</value>
    </field>
    <field name="Objective-DatePublished">
      <value order="0">2021-07-28T00:41:20Z</value>
    </field>
    <field name="Objective-ModificationStamp">
      <value order="0">2021-07-28T00:41:21Z</value>
    </field>
    <field name="Objective-Owner">
      <value order="0">Chris Mahoney Administrator</value>
    </field>
    <field name="Objective-Path">
      <value order="0">EasyInfo Global Folder:'Virtual Filing Cabinet':Relationship Engagement:Communications Planning and Delivery:Communication Technology**:Content management system - Umbraco - Website Management (including BOPRC corporate site and Sam intranet site):Migrated Publications on Public Website *</value>
    </field>
    <field name="Objective-Parent">
      <value order="0">Migrated Publications on Public Website *</value>
    </field>
    <field name="Objective-State">
      <value order="0">Published</value>
    </field>
    <field name="Objective-VersionId">
      <value order="0">vA5881618</value>
    </field>
    <field name="Objective-Version">
      <value order="0">1.0</value>
    </field>
    <field name="Objective-VersionNumber">
      <value order="0">1</value>
    </field>
    <field name="Objective-VersionComment">
      <value order="0">First version</value>
    </field>
    <field name="Objective-FileNumber">
      <value order="0">5.01238</value>
    </field>
    <field name="Objective-Classification">
      <value order="0">Public Access</value>
    </field>
    <field name="Objective-Caveats">
      <value order="0"/>
    </field>
  </systemFields>
  <catalogues>
    <catalogue name="Backcapture / Migrated Type Catalogue" type="type" ori="id:cA9">
      <field name="Objective-Previous File Number">
        <value order="0"/>
      </field>
      <field name="Objective-Accela Key">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51D86-CEE3-4524-9EB9-F0662792A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Report.dotm</Template>
  <TotalTime>952</TotalTime>
  <Pages>1</Pages>
  <Words>7857</Words>
  <Characters>44785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Environment B·O·P</vt:lpstr>
    </vt:vector>
  </TitlesOfParts>
  <Company>Environment B.O.P</Company>
  <LinksUpToDate>false</LinksUpToDate>
  <CharactersWithSpaces>52537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B·O·P</dc:title>
  <dc:creator>Rachael Musgrave</dc:creator>
  <cp:lastModifiedBy>Brydie Such</cp:lastModifiedBy>
  <cp:revision>168</cp:revision>
  <cp:lastPrinted>2014-10-17T01:16:00Z</cp:lastPrinted>
  <dcterms:created xsi:type="dcterms:W3CDTF">2014-09-30T01:16:00Z</dcterms:created>
  <dcterms:modified xsi:type="dcterms:W3CDTF">2015-05-06T22:10:00Z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A3889108</vt:lpwstr>
  </property>
  <property fmtid="{D5CDD505-2E9C-101B-9397-08002B2CF9AE}" pid="3" name="Objective-Title">
    <vt:lpwstr>treaty-of-waitangi-toolkit-may-20152.docx</vt:lpwstr>
  </property>
  <property fmtid="{D5CDD505-2E9C-101B-9397-08002B2CF9AE}" pid="4" name="Objective-Comment">
    <vt:lpwstr/>
  </property>
  <property fmtid="{D5CDD505-2E9C-101B-9397-08002B2CF9AE}" pid="5" name="Objective-CreationStamp">
    <vt:filetime>2021-07-28T00:41:20Z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2021-07-28T00:41:20Z</vt:filetime>
  </property>
  <property fmtid="{D5CDD505-2E9C-101B-9397-08002B2CF9AE}" pid="9" name="Objective-ModificationStamp">
    <vt:filetime>2021-07-28T00:41:21Z</vt:filetime>
  </property>
  <property fmtid="{D5CDD505-2E9C-101B-9397-08002B2CF9AE}" pid="10" name="Objective-Owner">
    <vt:lpwstr>Chris Mahoney Administrator</vt:lpwstr>
  </property>
  <property fmtid="{D5CDD505-2E9C-101B-9397-08002B2CF9AE}" pid="11" name="Objective-Path">
    <vt:lpwstr>EasyInfo Global Folder:'Virtual Filing Cabinet':Relationship Engagement:Communications Planning and Delivery:Communication Technology**:Content management system - Umbraco - Website Management (including BOPRC corporate site and Sam intranet site):Migrated Publications on Public Website *</vt:lpwstr>
  </property>
  <property fmtid="{D5CDD505-2E9C-101B-9397-08002B2CF9AE}" pid="12" name="Objective-Parent">
    <vt:lpwstr>Migrated Publications on Public Website *</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5.01238</vt:lpwstr>
  </property>
  <property fmtid="{D5CDD505-2E9C-101B-9397-08002B2CF9AE}" pid="18" name="Objective-Classification">
    <vt:lpwstr>Public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On Behalf Of [system]">
    <vt:lpwstr/>
  </property>
  <property fmtid="{D5CDD505-2E9C-101B-9397-08002B2CF9AE}" pid="22" name="Objective-GIS Location [system]">
    <vt:lpwstr/>
  </property>
  <property fmtid="{D5CDD505-2E9C-101B-9397-08002B2CF9AE}" pid="23" name="Objective-Author [system]">
    <vt:lpwstr/>
  </property>
  <property fmtid="{D5CDD505-2E9C-101B-9397-08002B2CF9AE}" pid="24" name="Objective-Description">
    <vt:lpwstr/>
  </property>
  <property fmtid="{D5CDD505-2E9C-101B-9397-08002B2CF9AE}" pid="25" name="Objective-VersionId">
    <vt:lpwstr>vA5881618</vt:lpwstr>
  </property>
  <property fmtid="{D5CDD505-2E9C-101B-9397-08002B2CF9AE}" pid="26" name="Objective-Previous File Number">
    <vt:lpwstr/>
  </property>
  <property fmtid="{D5CDD505-2E9C-101B-9397-08002B2CF9AE}" pid="27" name="Objective-Accela Key">
    <vt:lpwstr/>
  </property>
</Properties>
</file>