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6FBF5" w14:textId="77777777" w:rsidR="00CE0556" w:rsidRDefault="00CE0556" w:rsidP="00221B3A">
      <w:pPr>
        <w:pStyle w:val="StandardParagraphText"/>
        <w:jc w:val="both"/>
      </w:pPr>
    </w:p>
    <w:p w14:paraId="4ABCCAC8" w14:textId="77777777" w:rsidR="00CE0556" w:rsidRDefault="00CE0556" w:rsidP="00221B3A">
      <w:pPr>
        <w:pStyle w:val="StandardParagraphText"/>
        <w:jc w:val="both"/>
      </w:pPr>
    </w:p>
    <w:p w14:paraId="47BC4055" w14:textId="77777777" w:rsidR="00CE0556" w:rsidRDefault="00CE0556" w:rsidP="00221B3A">
      <w:pPr>
        <w:pStyle w:val="StandardParagraphText"/>
        <w:spacing w:after="0"/>
        <w:jc w:val="both"/>
      </w:pPr>
    </w:p>
    <w:p w14:paraId="1BFCE961" w14:textId="77777777" w:rsidR="006426D4" w:rsidRPr="00B04859" w:rsidRDefault="00CE0556" w:rsidP="00221B3A">
      <w:pPr>
        <w:pStyle w:val="StandardParagraphText"/>
        <w:spacing w:after="0"/>
        <w:jc w:val="both"/>
        <w:rPr>
          <w:b/>
          <w:sz w:val="32"/>
          <w:szCs w:val="32"/>
        </w:rPr>
      </w:pPr>
      <w:r w:rsidRPr="00B04859">
        <w:rPr>
          <w:noProof/>
          <w:sz w:val="32"/>
          <w:szCs w:val="32"/>
          <w:lang w:eastAsia="en-NZ"/>
        </w:rPr>
        <w:drawing>
          <wp:anchor distT="0" distB="0" distL="114300" distR="114300" simplePos="0" relativeHeight="251659264" behindDoc="0" locked="0" layoutInCell="1" allowOverlap="1" wp14:anchorId="158F95F3" wp14:editId="407848CB">
            <wp:simplePos x="0" y="0"/>
            <wp:positionH relativeFrom="margin">
              <wp:align>right</wp:align>
            </wp:positionH>
            <wp:positionV relativeFrom="margin">
              <wp:align>top</wp:align>
            </wp:positionV>
            <wp:extent cx="210312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PRCTM PC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3120" cy="601980"/>
                    </a:xfrm>
                    <a:prstGeom prst="rect">
                      <a:avLst/>
                    </a:prstGeom>
                  </pic:spPr>
                </pic:pic>
              </a:graphicData>
            </a:graphic>
            <wp14:sizeRelH relativeFrom="margin">
              <wp14:pctWidth>0</wp14:pctWidth>
            </wp14:sizeRelH>
            <wp14:sizeRelV relativeFrom="margin">
              <wp14:pctHeight>0</wp14:pctHeight>
            </wp14:sizeRelV>
          </wp:anchor>
        </w:drawing>
      </w:r>
      <w:r w:rsidR="00B04859" w:rsidRPr="00B04859">
        <w:rPr>
          <w:rFonts w:cs="Arial"/>
          <w:b/>
          <w:sz w:val="32"/>
          <w:szCs w:val="32"/>
        </w:rPr>
        <w:t>Notification/Non-Notification Recommendation and Decision</w:t>
      </w:r>
    </w:p>
    <w:p w14:paraId="5091E250" w14:textId="77777777" w:rsidR="00CE0556" w:rsidRPr="00CE0556" w:rsidRDefault="00636DE9" w:rsidP="00221B3A">
      <w:pPr>
        <w:pStyle w:val="StandardParagraphText"/>
        <w:jc w:val="both"/>
        <w:rPr>
          <w:b/>
          <w:sz w:val="28"/>
        </w:rPr>
      </w:pPr>
      <w:r>
        <w:rPr>
          <w:b/>
          <w:sz w:val="28"/>
        </w:rPr>
        <w:t>Sections 95A to 95F Resource Management Act 1991</w:t>
      </w:r>
    </w:p>
    <w:p w14:paraId="07A3FA1F" w14:textId="77777777" w:rsidR="00CE0556" w:rsidRPr="00CE0556" w:rsidRDefault="00CE0556" w:rsidP="00221B3A">
      <w:pPr>
        <w:pStyle w:val="StandardParagraphText"/>
        <w:pBdr>
          <w:top w:val="dotted" w:sz="4" w:space="1" w:color="auto"/>
        </w:pBdr>
        <w:tabs>
          <w:tab w:val="left" w:pos="2552"/>
        </w:tabs>
        <w:spacing w:after="0"/>
        <w:jc w:val="both"/>
        <w:rPr>
          <w:sz w:val="24"/>
        </w:rPr>
      </w:pPr>
    </w:p>
    <w:p w14:paraId="38BF2FAF" w14:textId="77777777" w:rsidR="00CE0556" w:rsidRPr="00CE0556" w:rsidRDefault="00CE0556" w:rsidP="00221B3A">
      <w:pPr>
        <w:pStyle w:val="StandardParagraphText"/>
        <w:pBdr>
          <w:top w:val="dotted" w:sz="4" w:space="1" w:color="auto"/>
        </w:pBdr>
        <w:tabs>
          <w:tab w:val="left" w:pos="2552"/>
        </w:tabs>
        <w:jc w:val="both"/>
        <w:rPr>
          <w:b/>
          <w:sz w:val="28"/>
        </w:rPr>
      </w:pPr>
      <w:r w:rsidRPr="00CE0556">
        <w:rPr>
          <w:b/>
          <w:sz w:val="28"/>
        </w:rPr>
        <w:t>Application details</w:t>
      </w:r>
    </w:p>
    <w:p w14:paraId="19951DCD" w14:textId="45D49281" w:rsidR="00636DE9" w:rsidRPr="00636DE9" w:rsidRDefault="00636DE9" w:rsidP="00221B3A">
      <w:pPr>
        <w:pStyle w:val="StandardParagraphText"/>
        <w:tabs>
          <w:tab w:val="left" w:pos="2268"/>
        </w:tabs>
        <w:jc w:val="both"/>
      </w:pPr>
      <w:r>
        <w:rPr>
          <w:b/>
        </w:rPr>
        <w:t>Application ID:</w:t>
      </w:r>
      <w:r>
        <w:rPr>
          <w:b/>
        </w:rPr>
        <w:tab/>
      </w:r>
      <w:r w:rsidR="003F2D91">
        <w:t>RM20-0615</w:t>
      </w:r>
    </w:p>
    <w:p w14:paraId="08A4F10E" w14:textId="2DD73154" w:rsidR="00CE0556" w:rsidRPr="00CE0556" w:rsidRDefault="00CE0556" w:rsidP="00221B3A">
      <w:pPr>
        <w:pStyle w:val="StandardParagraphText"/>
        <w:tabs>
          <w:tab w:val="left" w:pos="2268"/>
        </w:tabs>
        <w:jc w:val="both"/>
      </w:pPr>
      <w:r>
        <w:rPr>
          <w:b/>
        </w:rPr>
        <w:t>Applicant:</w:t>
      </w:r>
      <w:r>
        <w:rPr>
          <w:b/>
        </w:rPr>
        <w:tab/>
      </w:r>
      <w:proofErr w:type="spellStart"/>
      <w:r w:rsidR="003F2D91">
        <w:t>Ōpōtiki</w:t>
      </w:r>
      <w:proofErr w:type="spellEnd"/>
      <w:r w:rsidR="003F2D91">
        <w:t xml:space="preserve"> District Council</w:t>
      </w:r>
    </w:p>
    <w:p w14:paraId="3AC066AD" w14:textId="605326EE" w:rsidR="00CE0556" w:rsidRPr="00CE0556" w:rsidRDefault="00CE0556" w:rsidP="00221B3A">
      <w:pPr>
        <w:pStyle w:val="StandardParagraphText"/>
        <w:tabs>
          <w:tab w:val="left" w:pos="2268"/>
        </w:tabs>
        <w:jc w:val="both"/>
      </w:pPr>
      <w:r>
        <w:rPr>
          <w:b/>
        </w:rPr>
        <w:t>Application:</w:t>
      </w:r>
      <w:r>
        <w:rPr>
          <w:b/>
        </w:rPr>
        <w:tab/>
      </w:r>
      <w:r w:rsidR="003F2D91">
        <w:t xml:space="preserve">New Land Use Consents </w:t>
      </w:r>
    </w:p>
    <w:p w14:paraId="022FC45B" w14:textId="2B405C41" w:rsidR="00CE0556" w:rsidRDefault="00CE0556" w:rsidP="00221B3A">
      <w:pPr>
        <w:pStyle w:val="StandardParagraphText"/>
        <w:tabs>
          <w:tab w:val="left" w:pos="2268"/>
        </w:tabs>
        <w:jc w:val="both"/>
      </w:pPr>
      <w:r>
        <w:rPr>
          <w:b/>
        </w:rPr>
        <w:t>Location of activity:</w:t>
      </w:r>
      <w:r>
        <w:rPr>
          <w:b/>
        </w:rPr>
        <w:tab/>
      </w:r>
      <w:r w:rsidR="00024345">
        <w:t xml:space="preserve">From </w:t>
      </w:r>
      <w:proofErr w:type="spellStart"/>
      <w:r w:rsidR="00024345">
        <w:t>Ōpōtiki</w:t>
      </w:r>
      <w:proofErr w:type="spellEnd"/>
      <w:r w:rsidR="00024345">
        <w:t xml:space="preserve"> to the </w:t>
      </w:r>
      <w:proofErr w:type="spellStart"/>
      <w:r w:rsidR="00024345">
        <w:t>Waiōtahe</w:t>
      </w:r>
      <w:proofErr w:type="spellEnd"/>
      <w:r w:rsidR="00024345">
        <w:t xml:space="preserve"> River</w:t>
      </w:r>
    </w:p>
    <w:p w14:paraId="4AC79881" w14:textId="77777777" w:rsidR="00742589" w:rsidRPr="00742589" w:rsidRDefault="00742589" w:rsidP="00221B3A">
      <w:pPr>
        <w:pStyle w:val="StandardParagraphText"/>
        <w:pBdr>
          <w:top w:val="dotted" w:sz="4" w:space="1" w:color="auto"/>
        </w:pBdr>
        <w:tabs>
          <w:tab w:val="left" w:pos="2552"/>
        </w:tabs>
        <w:spacing w:after="0"/>
        <w:jc w:val="both"/>
        <w:rPr>
          <w:b/>
          <w:sz w:val="24"/>
          <w:szCs w:val="24"/>
        </w:rPr>
      </w:pPr>
    </w:p>
    <w:p w14:paraId="5BD07A5F" w14:textId="250449AF" w:rsidR="00742589" w:rsidRPr="00937B9D" w:rsidRDefault="00742589" w:rsidP="00221B3A">
      <w:pPr>
        <w:pStyle w:val="StandardParagraphText"/>
        <w:pBdr>
          <w:top w:val="dotted" w:sz="4" w:space="1" w:color="auto"/>
        </w:pBdr>
        <w:tabs>
          <w:tab w:val="left" w:pos="2552"/>
        </w:tabs>
        <w:jc w:val="both"/>
        <w:rPr>
          <w:b/>
          <w:sz w:val="28"/>
        </w:rPr>
      </w:pPr>
      <w:r>
        <w:rPr>
          <w:b/>
          <w:sz w:val="28"/>
        </w:rPr>
        <w:t>Summary of Application</w:t>
      </w:r>
    </w:p>
    <w:p w14:paraId="14C24EE7" w14:textId="422536B2" w:rsidR="00636DE9" w:rsidRDefault="00024345" w:rsidP="00221B3A">
      <w:pPr>
        <w:pStyle w:val="StandardParagraphText"/>
        <w:tabs>
          <w:tab w:val="left" w:pos="2268"/>
        </w:tabs>
        <w:jc w:val="both"/>
      </w:pPr>
      <w:proofErr w:type="spellStart"/>
      <w:r>
        <w:t>Ōpōtiki</w:t>
      </w:r>
      <w:proofErr w:type="spellEnd"/>
      <w:r>
        <w:t xml:space="preserve"> District Council (the applicant) </w:t>
      </w:r>
      <w:r w:rsidR="00842944">
        <w:t xml:space="preserve">is applying </w:t>
      </w:r>
      <w:r w:rsidR="00842944" w:rsidRPr="00842944">
        <w:t xml:space="preserve">for resource consent to construct a walkway/cycleway (hereafter referred to as a cycleway) between </w:t>
      </w:r>
      <w:proofErr w:type="spellStart"/>
      <w:r w:rsidR="00842944">
        <w:t>Ōpōtiki</w:t>
      </w:r>
      <w:proofErr w:type="spellEnd"/>
      <w:r w:rsidR="00842944">
        <w:t xml:space="preserve"> and the </w:t>
      </w:r>
      <w:proofErr w:type="spellStart"/>
      <w:r w:rsidR="00842944">
        <w:t>Waiōtahe</w:t>
      </w:r>
      <w:proofErr w:type="spellEnd"/>
      <w:r w:rsidR="00842944">
        <w:t xml:space="preserve"> River (approx. 1021 State Highway 2).</w:t>
      </w:r>
    </w:p>
    <w:p w14:paraId="28B01239" w14:textId="0E47BB0A" w:rsidR="00842944" w:rsidRDefault="00842944" w:rsidP="00221B3A">
      <w:pPr>
        <w:pStyle w:val="StandardParagraphText"/>
        <w:tabs>
          <w:tab w:val="left" w:pos="2268"/>
        </w:tabs>
        <w:jc w:val="both"/>
      </w:pPr>
      <w:r>
        <w:t>This application is to</w:t>
      </w:r>
      <w:r w:rsidR="00FA102D">
        <w:t xml:space="preserve"> extend the current Motu Trails, t</w:t>
      </w:r>
      <w:r w:rsidR="00192063">
        <w:t xml:space="preserve">he new section of the trail </w:t>
      </w:r>
      <w:r w:rsidR="00FA102D">
        <w:t>is proposed to start</w:t>
      </w:r>
      <w:r w:rsidR="00192063">
        <w:t xml:space="preserve"> north of the </w:t>
      </w:r>
      <w:proofErr w:type="spellStart"/>
      <w:r w:rsidR="00192063">
        <w:t>Ōpōtiki</w:t>
      </w:r>
      <w:proofErr w:type="spellEnd"/>
      <w:r w:rsidR="00192063">
        <w:t xml:space="preserve"> township at the </w:t>
      </w:r>
      <w:r w:rsidR="00192063" w:rsidRPr="00192063">
        <w:t>existing Motu Trails bridge</w:t>
      </w:r>
      <w:r w:rsidR="00FD4B53">
        <w:t>,</w:t>
      </w:r>
      <w:r w:rsidR="00192063" w:rsidRPr="00192063">
        <w:t xml:space="preserve"> which spans the Otara River, </w:t>
      </w:r>
      <w:r w:rsidR="0098161E">
        <w:t xml:space="preserve">the </w:t>
      </w:r>
      <w:r w:rsidR="00E03B30">
        <w:t>cycleway</w:t>
      </w:r>
      <w:r w:rsidR="0098161E">
        <w:t xml:space="preserve"> then </w:t>
      </w:r>
      <w:r w:rsidR="00FA102D">
        <w:t>will go</w:t>
      </w:r>
      <w:r w:rsidR="0098161E">
        <w:t xml:space="preserve"> </w:t>
      </w:r>
      <w:r w:rsidR="00192063" w:rsidRPr="00192063">
        <w:t xml:space="preserve">west along the existing </w:t>
      </w:r>
      <w:proofErr w:type="spellStart"/>
      <w:r w:rsidR="00192063" w:rsidRPr="00192063">
        <w:t>stopbanks</w:t>
      </w:r>
      <w:proofErr w:type="spellEnd"/>
      <w:r w:rsidR="00192063" w:rsidRPr="00192063">
        <w:t xml:space="preserve"> of the Otara and </w:t>
      </w:r>
      <w:proofErr w:type="spellStart"/>
      <w:r w:rsidR="00192063" w:rsidRPr="00192063">
        <w:t>Waioeka</w:t>
      </w:r>
      <w:proofErr w:type="spellEnd"/>
      <w:r w:rsidR="00192063" w:rsidRPr="00192063">
        <w:t xml:space="preserve"> River, along the </w:t>
      </w:r>
      <w:proofErr w:type="spellStart"/>
      <w:r w:rsidR="00192063" w:rsidRPr="00192063">
        <w:t>Waiōtahe</w:t>
      </w:r>
      <w:proofErr w:type="spellEnd"/>
      <w:r w:rsidR="00192063" w:rsidRPr="00192063">
        <w:t xml:space="preserve"> Beach dunes to the Te </w:t>
      </w:r>
      <w:proofErr w:type="spellStart"/>
      <w:r w:rsidR="00192063" w:rsidRPr="00192063">
        <w:t>Ahiaua</w:t>
      </w:r>
      <w:proofErr w:type="spellEnd"/>
      <w:r w:rsidR="00192063" w:rsidRPr="00192063">
        <w:t xml:space="preserve"> Reserve, at the mouth of the </w:t>
      </w:r>
      <w:proofErr w:type="spellStart"/>
      <w:r w:rsidR="00192063" w:rsidRPr="00192063">
        <w:t>Waiōtahe</w:t>
      </w:r>
      <w:proofErr w:type="spellEnd"/>
      <w:r w:rsidR="00192063" w:rsidRPr="00192063">
        <w:t xml:space="preserve"> River.</w:t>
      </w:r>
      <w:r w:rsidR="0098161E">
        <w:t xml:space="preserve"> </w:t>
      </w:r>
      <w:r w:rsidR="0098161E" w:rsidRPr="00E3537B">
        <w:t xml:space="preserve">Figure 1 (below) shows the </w:t>
      </w:r>
      <w:r w:rsidR="00E3537B" w:rsidRPr="00E3537B">
        <w:t>general</w:t>
      </w:r>
      <w:r w:rsidR="0098161E" w:rsidRPr="00E3537B">
        <w:t xml:space="preserve"> alignment of the cycleway</w:t>
      </w:r>
      <w:r w:rsidR="009D1032">
        <w:t>.</w:t>
      </w:r>
      <w:r w:rsidR="0098161E">
        <w:t xml:space="preserve"> </w:t>
      </w:r>
    </w:p>
    <w:p w14:paraId="78FB74B5" w14:textId="5C7328F6" w:rsidR="0098161E" w:rsidRDefault="0098161E" w:rsidP="00221B3A">
      <w:pPr>
        <w:pStyle w:val="StandardParagraphText"/>
        <w:tabs>
          <w:tab w:val="left" w:pos="2268"/>
        </w:tabs>
        <w:spacing w:after="0"/>
        <w:jc w:val="both"/>
      </w:pPr>
      <w:r>
        <w:rPr>
          <w:noProof/>
          <w:lang w:eastAsia="en-NZ"/>
        </w:rPr>
        <w:drawing>
          <wp:inline distT="0" distB="0" distL="0" distR="0" wp14:anchorId="33E0C7A3" wp14:editId="4F6A3CF4">
            <wp:extent cx="6120130" cy="197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1970405"/>
                    </a:xfrm>
                    <a:prstGeom prst="rect">
                      <a:avLst/>
                    </a:prstGeom>
                  </pic:spPr>
                </pic:pic>
              </a:graphicData>
            </a:graphic>
          </wp:inline>
        </w:drawing>
      </w:r>
    </w:p>
    <w:p w14:paraId="48F74A38" w14:textId="4E0AC560" w:rsidR="00E03B30" w:rsidRDefault="00E03B30" w:rsidP="00221B3A">
      <w:pPr>
        <w:pStyle w:val="StandardParagraphText"/>
        <w:tabs>
          <w:tab w:val="left" w:pos="2268"/>
        </w:tabs>
        <w:jc w:val="both"/>
        <w:rPr>
          <w:sz w:val="20"/>
          <w:szCs w:val="20"/>
        </w:rPr>
      </w:pPr>
      <w:r w:rsidRPr="00E03B30">
        <w:rPr>
          <w:b/>
          <w:sz w:val="20"/>
          <w:szCs w:val="20"/>
        </w:rPr>
        <w:t>Figure 1:</w:t>
      </w:r>
      <w:r w:rsidRPr="00E03B30">
        <w:rPr>
          <w:sz w:val="20"/>
          <w:szCs w:val="20"/>
        </w:rPr>
        <w:t xml:space="preserve"> Approximate cycleway route</w:t>
      </w:r>
    </w:p>
    <w:p w14:paraId="0E42C8EC" w14:textId="04F31295" w:rsidR="00191E1F" w:rsidRDefault="00191E1F" w:rsidP="00221B3A">
      <w:pPr>
        <w:pStyle w:val="StandardParagraphText"/>
        <w:tabs>
          <w:tab w:val="left" w:pos="2268"/>
        </w:tabs>
        <w:jc w:val="both"/>
      </w:pPr>
      <w:r w:rsidRPr="00231584">
        <w:t>It is noted that the applicant</w:t>
      </w:r>
      <w:r w:rsidR="00231584" w:rsidRPr="00231584">
        <w:t xml:space="preserve"> has applied for and</w:t>
      </w:r>
      <w:r w:rsidRPr="00231584">
        <w:t xml:space="preserve"> </w:t>
      </w:r>
      <w:r w:rsidR="00231584" w:rsidRPr="00231584">
        <w:t xml:space="preserve">received a Floodway and Drainage </w:t>
      </w:r>
      <w:r w:rsidRPr="00231584">
        <w:t xml:space="preserve">Bylaw Authority </w:t>
      </w:r>
      <w:r w:rsidR="00231584" w:rsidRPr="00231584">
        <w:t>(</w:t>
      </w:r>
      <w:r w:rsidRPr="00231584">
        <w:t>20028</w:t>
      </w:r>
      <w:r w:rsidR="00231584" w:rsidRPr="00231584">
        <w:t xml:space="preserve">) from the Bay of Plenty Regional Council (BOPRC), to undertake earthworks and construct a structure within 12 metres of the </w:t>
      </w:r>
      <w:proofErr w:type="spellStart"/>
      <w:r w:rsidR="00231584" w:rsidRPr="00231584">
        <w:t>Waioeka</w:t>
      </w:r>
      <w:proofErr w:type="spellEnd"/>
      <w:r w:rsidR="00231584" w:rsidRPr="00231584">
        <w:t xml:space="preserve"> and Otara Rivers </w:t>
      </w:r>
      <w:proofErr w:type="spellStart"/>
      <w:r w:rsidR="00231584" w:rsidRPr="00231584">
        <w:t>stopbanks</w:t>
      </w:r>
      <w:proofErr w:type="spellEnd"/>
      <w:r w:rsidR="00231584" w:rsidRPr="00231584">
        <w:t xml:space="preserve"> and erect structures within 12 metres of Duke Street Drain.</w:t>
      </w:r>
    </w:p>
    <w:p w14:paraId="7C1C9379" w14:textId="77777777" w:rsidR="007234BA" w:rsidRDefault="007234BA" w:rsidP="00221B3A">
      <w:pPr>
        <w:pStyle w:val="StandardParagraphText"/>
        <w:tabs>
          <w:tab w:val="left" w:pos="2268"/>
        </w:tabs>
        <w:jc w:val="both"/>
      </w:pPr>
    </w:p>
    <w:p w14:paraId="50F5312A" w14:textId="5EAB055F" w:rsidR="00C35066" w:rsidRPr="00C35066" w:rsidRDefault="00C35066" w:rsidP="007234BA">
      <w:pPr>
        <w:pStyle w:val="StandardParagraphText"/>
        <w:tabs>
          <w:tab w:val="left" w:pos="2268"/>
        </w:tabs>
        <w:spacing w:after="120"/>
        <w:jc w:val="both"/>
      </w:pPr>
      <w:r>
        <w:lastRenderedPageBreak/>
        <w:t>The applicant has provided the following description of works</w:t>
      </w:r>
      <w:r w:rsidR="004728FD">
        <w:t xml:space="preserve"> within section 5 of the application</w:t>
      </w:r>
      <w:bookmarkStart w:id="0" w:name="_Ref54954834"/>
      <w:r w:rsidR="009D1032">
        <w:rPr>
          <w:rStyle w:val="FootnoteReference"/>
        </w:rPr>
        <w:footnoteReference w:id="1"/>
      </w:r>
      <w:bookmarkEnd w:id="0"/>
      <w:r w:rsidR="007234BA">
        <w:t xml:space="preserve">. </w:t>
      </w:r>
      <w:r w:rsidRPr="00C35066">
        <w:t>The construction of the cycle trail is broken up into the following physical works</w:t>
      </w:r>
      <w:r w:rsidR="00FA102D">
        <w:t>:</w:t>
      </w:r>
    </w:p>
    <w:p w14:paraId="696BEA14" w14:textId="7B1B046F" w:rsidR="00C35066" w:rsidRPr="00C35066" w:rsidRDefault="00C35066" w:rsidP="007234BA">
      <w:pPr>
        <w:pStyle w:val="StandardBulletLeftMargin"/>
        <w:tabs>
          <w:tab w:val="clear" w:pos="567"/>
          <w:tab w:val="clear" w:pos="851"/>
        </w:tabs>
        <w:spacing w:before="0"/>
        <w:ind w:left="709"/>
      </w:pPr>
      <w:r w:rsidRPr="00C35066">
        <w:t>Formation of a cycle trail, including associated earthworks and spreading of aggregate.</w:t>
      </w:r>
    </w:p>
    <w:p w14:paraId="63B98EC7" w14:textId="1806D8B7" w:rsidR="00C35066" w:rsidRDefault="00C35066" w:rsidP="00221B3A">
      <w:pPr>
        <w:pStyle w:val="StandardBulletLeftMargin"/>
        <w:tabs>
          <w:tab w:val="clear" w:pos="567"/>
          <w:tab w:val="clear" w:pos="851"/>
        </w:tabs>
        <w:ind w:left="709"/>
      </w:pPr>
      <w:r w:rsidRPr="00C35066">
        <w:t>Construction of bridges for the cycle trail.</w:t>
      </w:r>
    </w:p>
    <w:p w14:paraId="3D7ABFBA" w14:textId="77777777" w:rsidR="004728FD" w:rsidRDefault="004728FD" w:rsidP="00221B3A">
      <w:pPr>
        <w:pStyle w:val="StandardBulletLeftMargin"/>
        <w:numPr>
          <w:ilvl w:val="0"/>
          <w:numId w:val="0"/>
        </w:numPr>
        <w:tabs>
          <w:tab w:val="clear" w:pos="851"/>
        </w:tabs>
        <w:spacing w:before="0"/>
      </w:pPr>
    </w:p>
    <w:p w14:paraId="6824452F" w14:textId="53B763C1" w:rsidR="004728FD" w:rsidRDefault="004728FD" w:rsidP="00221B3A">
      <w:pPr>
        <w:pStyle w:val="StandardBulletLeftMargin"/>
        <w:numPr>
          <w:ilvl w:val="0"/>
          <w:numId w:val="0"/>
        </w:numPr>
        <w:tabs>
          <w:tab w:val="clear" w:pos="851"/>
        </w:tabs>
        <w:spacing w:before="0"/>
      </w:pPr>
      <w:r>
        <w:t>The cycle trail is designed for use by walkers and cyclists, and to conform to minimum specifications set out in SNZ HB 8630:2004 New Zealand Handbook Trails and Outdoor Visitor Structures and the NZCT Cycle Trail Design Specifications for Grade 2 trails. The cycle trail will be formed in accordance with the following general specifications, which may be adjusted for physical conditions on site:</w:t>
      </w:r>
    </w:p>
    <w:p w14:paraId="527F171B" w14:textId="05742A0D" w:rsidR="004728FD" w:rsidRDefault="004728FD" w:rsidP="00221B3A">
      <w:pPr>
        <w:pStyle w:val="StandardBulletLeftMargin"/>
        <w:tabs>
          <w:tab w:val="clear" w:pos="567"/>
          <w:tab w:val="clear" w:pos="851"/>
        </w:tabs>
        <w:ind w:left="709"/>
      </w:pPr>
      <w:r>
        <w:t>A flat, wide (2.2m minimum width, reduced in some sections for structures), smooth trail, which feels safe to ride. Ideal as a first ride for non-cyclists, and those wanting an easy gradient or experience. The trail allows for cyclists to ride two abreast most of the time, and provides a social component to the ride.</w:t>
      </w:r>
    </w:p>
    <w:p w14:paraId="70A64A63" w14:textId="13AE463E" w:rsidR="004728FD" w:rsidRDefault="004728FD" w:rsidP="00221B3A">
      <w:pPr>
        <w:pStyle w:val="StandardBulletLeftMargin"/>
        <w:tabs>
          <w:tab w:val="clear" w:pos="567"/>
          <w:tab w:val="clear" w:pos="851"/>
        </w:tabs>
        <w:ind w:left="709"/>
      </w:pPr>
      <w:r>
        <w:t>A gradient of 0-2 degrees. Sections with more than 2 degrees gradient are recommended to be no longer than 200m at a time, and surfaced with a permanent or hard pack surface for traction.</w:t>
      </w:r>
    </w:p>
    <w:p w14:paraId="3680A12A" w14:textId="64246B5A" w:rsidR="004728FD" w:rsidRDefault="004728FD" w:rsidP="00221B3A">
      <w:pPr>
        <w:pStyle w:val="StandardBulletLeftMargin"/>
        <w:tabs>
          <w:tab w:val="clear" w:pos="567"/>
          <w:tab w:val="clear" w:pos="851"/>
        </w:tabs>
        <w:ind w:left="709"/>
      </w:pPr>
      <w:r>
        <w:t>The surface will be formed by removing vegetation by scraping a layer of topsoil or sand, spreading the base and top course and rolling the trail surface to form a firm level surface. A minimum of 100mm depth of compacted Country Roads All Passing 30mm (CRAP30); with crusher dust to minimum depth 5mm rolled into the surface.</w:t>
      </w:r>
    </w:p>
    <w:p w14:paraId="66A8F599" w14:textId="77777777" w:rsidR="004728FD" w:rsidRDefault="004728FD" w:rsidP="00221B3A">
      <w:pPr>
        <w:pStyle w:val="StandardBulletLeftMargin"/>
        <w:tabs>
          <w:tab w:val="clear" w:pos="567"/>
          <w:tab w:val="clear" w:pos="851"/>
        </w:tabs>
        <w:ind w:left="709"/>
      </w:pPr>
      <w:r>
        <w:t>The top layer will typically be constructed with a single cross section fall towards the seaward side of the trail for coastal sections, and away from the road for roadside sections.</w:t>
      </w:r>
    </w:p>
    <w:p w14:paraId="57CC2CA0" w14:textId="186516C9" w:rsidR="00C35066" w:rsidRDefault="004728FD" w:rsidP="00221B3A">
      <w:pPr>
        <w:pStyle w:val="StandardBulletLeftMargin"/>
        <w:tabs>
          <w:tab w:val="clear" w:pos="567"/>
          <w:tab w:val="clear" w:pos="851"/>
        </w:tabs>
        <w:ind w:left="709"/>
      </w:pPr>
      <w:r>
        <w:t>Wooden boardwalks will be used where a standard pathway is unsuitable, or where the trail traverses alongside, or over areas of vegetation with high ecological value.</w:t>
      </w:r>
    </w:p>
    <w:p w14:paraId="209F9774" w14:textId="4188490F" w:rsidR="004728FD" w:rsidRPr="004728FD" w:rsidRDefault="004728FD" w:rsidP="00221B3A">
      <w:pPr>
        <w:pStyle w:val="StandardBulletLeftMargin"/>
        <w:tabs>
          <w:tab w:val="clear" w:pos="567"/>
          <w:tab w:val="clear" w:pos="851"/>
        </w:tabs>
        <w:ind w:left="709"/>
      </w:pPr>
      <w:r w:rsidRPr="004728FD">
        <w:t xml:space="preserve">Construction of bridges over watercourses. Proposed bridge locations are shown at Appendix E. </w:t>
      </w:r>
    </w:p>
    <w:p w14:paraId="2581FA0F" w14:textId="6B92DCCB" w:rsidR="004728FD" w:rsidRPr="004728FD" w:rsidRDefault="004728FD" w:rsidP="00221B3A">
      <w:pPr>
        <w:pStyle w:val="StandardBulletLeftMargin"/>
        <w:tabs>
          <w:tab w:val="clear" w:pos="567"/>
          <w:tab w:val="clear" w:pos="851"/>
        </w:tabs>
        <w:ind w:left="709"/>
      </w:pPr>
      <w:r w:rsidRPr="004728FD">
        <w:t xml:space="preserve">Barriers/handrails will be installed as required, e.g. on bridges where a fall would result in significant harm. </w:t>
      </w:r>
    </w:p>
    <w:p w14:paraId="0662DEC7" w14:textId="5CF38311" w:rsidR="004728FD" w:rsidRPr="004728FD" w:rsidRDefault="004728FD" w:rsidP="00221B3A">
      <w:pPr>
        <w:pStyle w:val="StandardBulletLeftMargin"/>
        <w:tabs>
          <w:tab w:val="clear" w:pos="567"/>
          <w:tab w:val="clear" w:pos="851"/>
        </w:tabs>
        <w:ind w:left="709"/>
      </w:pPr>
      <w:r w:rsidRPr="004728FD">
        <w:t xml:space="preserve">No obstacles for the length of the cycle trail e.g. stiles. </w:t>
      </w:r>
    </w:p>
    <w:p w14:paraId="1A093D28" w14:textId="676D3B1F" w:rsidR="004728FD" w:rsidRPr="004728FD" w:rsidRDefault="004728FD" w:rsidP="00221B3A">
      <w:pPr>
        <w:pStyle w:val="StandardBulletLeftMargin"/>
        <w:tabs>
          <w:tab w:val="clear" w:pos="567"/>
          <w:tab w:val="clear" w:pos="851"/>
        </w:tabs>
        <w:ind w:left="709"/>
      </w:pPr>
      <w:r w:rsidRPr="004728FD">
        <w:t xml:space="preserve">Various provisions related to traffic and pedestrian safety, wayfinding signage, security and access. </w:t>
      </w:r>
    </w:p>
    <w:p w14:paraId="32D3CAE6" w14:textId="77777777" w:rsidR="004728FD" w:rsidRDefault="004728FD" w:rsidP="00221B3A">
      <w:pPr>
        <w:autoSpaceDE w:val="0"/>
        <w:autoSpaceDN w:val="0"/>
        <w:adjustRightInd w:val="0"/>
        <w:rPr>
          <w:rFonts w:ascii="Montserrat" w:hAnsi="Montserrat"/>
          <w:sz w:val="20"/>
          <w:lang w:eastAsia="en-NZ"/>
        </w:rPr>
      </w:pPr>
    </w:p>
    <w:p w14:paraId="715D4C13" w14:textId="77777777" w:rsidR="004728FD" w:rsidRDefault="004728FD" w:rsidP="00221B3A">
      <w:pPr>
        <w:pStyle w:val="StandardBulletLeftMargin"/>
        <w:numPr>
          <w:ilvl w:val="0"/>
          <w:numId w:val="0"/>
        </w:numPr>
        <w:tabs>
          <w:tab w:val="clear" w:pos="851"/>
        </w:tabs>
        <w:spacing w:before="0"/>
      </w:pPr>
      <w:r w:rsidRPr="004728FD">
        <w:t xml:space="preserve">The formation of the cycle trail can be split into three distinct types - firstly where the it is situated on top of </w:t>
      </w:r>
      <w:proofErr w:type="spellStart"/>
      <w:r w:rsidRPr="004728FD">
        <w:t>stopbanks</w:t>
      </w:r>
      <w:proofErr w:type="spellEnd"/>
      <w:r w:rsidRPr="004728FD">
        <w:t xml:space="preserve"> or along the sand dunes, and secondly where the cycle trail runs alongside an existing formed road and thirdly where the cycle trail is on a structure of some description. The typical cross-sections of the proposed cycle trail are shown below, and may be altered as necessary to suit the varied terrain along the route. </w:t>
      </w:r>
    </w:p>
    <w:p w14:paraId="29078661" w14:textId="77777777" w:rsidR="004728FD" w:rsidRDefault="004728FD" w:rsidP="00221B3A">
      <w:pPr>
        <w:pStyle w:val="StandardBulletLeftMargin"/>
        <w:numPr>
          <w:ilvl w:val="0"/>
          <w:numId w:val="0"/>
        </w:numPr>
        <w:tabs>
          <w:tab w:val="clear" w:pos="851"/>
        </w:tabs>
        <w:spacing w:before="0"/>
      </w:pPr>
    </w:p>
    <w:p w14:paraId="7927E998" w14:textId="5FAA4306" w:rsidR="004728FD" w:rsidRDefault="004728FD" w:rsidP="00221B3A">
      <w:pPr>
        <w:pStyle w:val="StandardBulletLeftMargin"/>
        <w:numPr>
          <w:ilvl w:val="0"/>
          <w:numId w:val="0"/>
        </w:numPr>
        <w:tabs>
          <w:tab w:val="clear" w:pos="851"/>
        </w:tabs>
        <w:spacing w:before="0"/>
      </w:pPr>
      <w:r w:rsidRPr="004728FD">
        <w:t>Where the cycle trail runs alongside the formed sections of SH2 and sand dunes, the construction will generally con</w:t>
      </w:r>
      <w:r>
        <w:t>sist of a 2.2m wide cycle trail.</w:t>
      </w:r>
    </w:p>
    <w:p w14:paraId="21DA2F39" w14:textId="14F719CA" w:rsidR="004728FD" w:rsidRDefault="004728FD" w:rsidP="00221B3A">
      <w:pPr>
        <w:pStyle w:val="StandardBulletLeftMargin"/>
        <w:numPr>
          <w:ilvl w:val="0"/>
          <w:numId w:val="0"/>
        </w:numPr>
        <w:tabs>
          <w:tab w:val="clear" w:pos="851"/>
        </w:tabs>
        <w:spacing w:before="0"/>
      </w:pPr>
    </w:p>
    <w:p w14:paraId="66A5289B" w14:textId="3B3D3339" w:rsidR="004728FD" w:rsidRDefault="004728FD" w:rsidP="00221B3A">
      <w:pPr>
        <w:pStyle w:val="StandardBulletLeftMargin"/>
        <w:numPr>
          <w:ilvl w:val="0"/>
          <w:numId w:val="0"/>
        </w:numPr>
        <w:tabs>
          <w:tab w:val="clear" w:pos="851"/>
        </w:tabs>
        <w:spacing w:before="0"/>
      </w:pPr>
      <w:r w:rsidRPr="004728FD">
        <w:t>The cycle trail will include up to five bridge structures where it crosses over watercourses. Plans of the proposed structures are included at Appendix E.</w:t>
      </w:r>
    </w:p>
    <w:p w14:paraId="35E2D25F" w14:textId="1E2D78CB" w:rsidR="00B06C0B" w:rsidRDefault="00B06C0B" w:rsidP="00221B3A">
      <w:pPr>
        <w:pStyle w:val="StandardBulletLeftMargin"/>
        <w:numPr>
          <w:ilvl w:val="0"/>
          <w:numId w:val="0"/>
        </w:numPr>
        <w:tabs>
          <w:tab w:val="clear" w:pos="851"/>
        </w:tabs>
        <w:spacing w:before="0"/>
      </w:pPr>
    </w:p>
    <w:p w14:paraId="68402398" w14:textId="77777777" w:rsidR="007234BA" w:rsidRDefault="00B06C0B" w:rsidP="00221B3A">
      <w:pPr>
        <w:pStyle w:val="StandardBulletLeftMargin"/>
        <w:numPr>
          <w:ilvl w:val="0"/>
          <w:numId w:val="0"/>
        </w:numPr>
        <w:tabs>
          <w:tab w:val="clear" w:pos="851"/>
        </w:tabs>
        <w:spacing w:before="0"/>
      </w:pPr>
      <w:r w:rsidRPr="00B06C0B">
        <w:t xml:space="preserve">Where the cycle trail traverses sand dunes along </w:t>
      </w:r>
      <w:proofErr w:type="spellStart"/>
      <w:r w:rsidRPr="00B06C0B">
        <w:t>Waiōtahe</w:t>
      </w:r>
      <w:proofErr w:type="spellEnd"/>
      <w:r w:rsidRPr="00B06C0B">
        <w:t xml:space="preserve"> Beach, there will be removal of indigenous and exotic vegetation to allow for the construction of the cycle trail. This may include minor disturbance of pōhutukawa trees during construction of the trail beneath the dripline</w:t>
      </w:r>
      <w:r w:rsidR="00FA102D">
        <w:t xml:space="preserve"> and ongoing maintenance</w:t>
      </w:r>
      <w:r w:rsidRPr="00B06C0B">
        <w:t xml:space="preserve">. </w:t>
      </w:r>
    </w:p>
    <w:p w14:paraId="2591629F" w14:textId="1B88C026" w:rsidR="00B06C0B" w:rsidRDefault="00B06C0B" w:rsidP="00221B3A">
      <w:pPr>
        <w:pStyle w:val="StandardBulletLeftMargin"/>
        <w:numPr>
          <w:ilvl w:val="0"/>
          <w:numId w:val="0"/>
        </w:numPr>
        <w:tabs>
          <w:tab w:val="clear" w:pos="851"/>
        </w:tabs>
        <w:spacing w:before="0"/>
      </w:pPr>
      <w:r>
        <w:lastRenderedPageBreak/>
        <w:t>The area of vegetation clearance required for the cycle trail is approximately 0.4</w:t>
      </w:r>
      <w:r w:rsidR="00677F53">
        <w:t xml:space="preserve"> </w:t>
      </w:r>
      <w:r>
        <w:t>ha. Much of this will take place in vegetation with moderate to low ecological value, with less than 0.2</w:t>
      </w:r>
      <w:r w:rsidR="00677F53">
        <w:t xml:space="preserve"> </w:t>
      </w:r>
      <w:r>
        <w:t>ha of vegetation with high ecological value being removed.</w:t>
      </w:r>
    </w:p>
    <w:p w14:paraId="44B7F5D3" w14:textId="77777777" w:rsidR="009D1032" w:rsidRDefault="009D1032" w:rsidP="00221B3A">
      <w:pPr>
        <w:pStyle w:val="StandardBulletLeftMargin"/>
        <w:numPr>
          <w:ilvl w:val="0"/>
          <w:numId w:val="0"/>
        </w:numPr>
        <w:tabs>
          <w:tab w:val="clear" w:pos="851"/>
        </w:tabs>
        <w:spacing w:before="0"/>
      </w:pPr>
    </w:p>
    <w:p w14:paraId="517FD81D" w14:textId="04C90255" w:rsidR="00B06C0B" w:rsidRDefault="00B06C0B" w:rsidP="00221B3A">
      <w:pPr>
        <w:pStyle w:val="StandardBulletLeftMargin"/>
        <w:numPr>
          <w:ilvl w:val="0"/>
          <w:numId w:val="0"/>
        </w:numPr>
        <w:tabs>
          <w:tab w:val="clear" w:pos="851"/>
        </w:tabs>
        <w:spacing w:before="0"/>
      </w:pPr>
      <w:r w:rsidRPr="00E3537B">
        <w:t xml:space="preserve">The dune vegetation disturbance will be limited to the formation of the trail, and </w:t>
      </w:r>
      <w:r w:rsidR="00677F53" w:rsidRPr="00E3537B">
        <w:t xml:space="preserve">mainly </w:t>
      </w:r>
      <w:r w:rsidRPr="00E3537B">
        <w:t xml:space="preserve">through the back dunes, the trail </w:t>
      </w:r>
      <w:r w:rsidR="00677F53" w:rsidRPr="00E3537B">
        <w:t>is proposed to</w:t>
      </w:r>
      <w:r w:rsidRPr="00E3537B">
        <w:t xml:space="preserve"> follow existing walkways where practicable. The dune vegetation disturbance is isolated to a section of the cycle trail approximately 500</w:t>
      </w:r>
      <w:r w:rsidR="00677F53" w:rsidRPr="00E3537B">
        <w:t xml:space="preserve"> </w:t>
      </w:r>
      <w:r w:rsidRPr="00E3537B">
        <w:t xml:space="preserve">m long along the </w:t>
      </w:r>
      <w:proofErr w:type="spellStart"/>
      <w:r w:rsidRPr="00E3537B">
        <w:t>Waiōtahe</w:t>
      </w:r>
      <w:proofErr w:type="spellEnd"/>
      <w:r w:rsidRPr="00E3537B">
        <w:t xml:space="preserve"> Beach dunes, to the north of the subdivision known as ‘The Drifts’. </w:t>
      </w:r>
      <w:r w:rsidRPr="006D112D">
        <w:t xml:space="preserve">For the remaining length of the cycle trail along </w:t>
      </w:r>
      <w:proofErr w:type="spellStart"/>
      <w:r w:rsidRPr="006D112D">
        <w:t>Waiōtahe</w:t>
      </w:r>
      <w:proofErr w:type="spellEnd"/>
      <w:r w:rsidRPr="006D112D">
        <w:t xml:space="preserve"> Beach, it follows an existing unformed track, and boardwalks will be built underneath the </w:t>
      </w:r>
      <w:r w:rsidR="006D112D" w:rsidRPr="006D112D">
        <w:t>first</w:t>
      </w:r>
      <w:r w:rsidRPr="006D112D">
        <w:t xml:space="preserve"> </w:t>
      </w:r>
      <w:r w:rsidR="006D112D" w:rsidRPr="006D112D">
        <w:t xml:space="preserve">pōhutukawa </w:t>
      </w:r>
      <w:r w:rsidRPr="006D112D">
        <w:t xml:space="preserve">tree ‘tunnel’. The extent of the trimming of the </w:t>
      </w:r>
      <w:r w:rsidR="006D112D" w:rsidRPr="006D112D">
        <w:t xml:space="preserve">pōhutukawa </w:t>
      </w:r>
      <w:r w:rsidRPr="006D112D">
        <w:t>trees will be limited to small branches underneath the trees, to provide clearance for those who will use the cycle trail.</w:t>
      </w:r>
    </w:p>
    <w:p w14:paraId="2B347499" w14:textId="5F3BD5EA" w:rsidR="00E60877" w:rsidRDefault="00E60877" w:rsidP="00221B3A">
      <w:pPr>
        <w:pStyle w:val="StandardBulletLeftMargin"/>
        <w:numPr>
          <w:ilvl w:val="0"/>
          <w:numId w:val="0"/>
        </w:numPr>
        <w:tabs>
          <w:tab w:val="clear" w:pos="851"/>
        </w:tabs>
        <w:spacing w:before="0"/>
      </w:pPr>
    </w:p>
    <w:p w14:paraId="7B2E73AE" w14:textId="77777777" w:rsidR="006827AF" w:rsidRPr="00742589" w:rsidRDefault="006827AF" w:rsidP="006827AF">
      <w:pPr>
        <w:pStyle w:val="StandardParagraphText"/>
        <w:pBdr>
          <w:top w:val="dotted" w:sz="4" w:space="1" w:color="auto"/>
        </w:pBdr>
        <w:tabs>
          <w:tab w:val="left" w:pos="2552"/>
        </w:tabs>
        <w:spacing w:after="0"/>
        <w:jc w:val="both"/>
        <w:rPr>
          <w:b/>
          <w:sz w:val="24"/>
          <w:szCs w:val="24"/>
        </w:rPr>
      </w:pPr>
    </w:p>
    <w:p w14:paraId="4018DD1C" w14:textId="10AA1347" w:rsidR="006827AF" w:rsidRPr="00937B9D" w:rsidRDefault="006827AF" w:rsidP="006827AF">
      <w:pPr>
        <w:pStyle w:val="StandardParagraphText"/>
        <w:pBdr>
          <w:top w:val="dotted" w:sz="4" w:space="1" w:color="auto"/>
        </w:pBdr>
        <w:tabs>
          <w:tab w:val="left" w:pos="2552"/>
        </w:tabs>
        <w:jc w:val="both"/>
        <w:rPr>
          <w:b/>
          <w:sz w:val="28"/>
        </w:rPr>
      </w:pPr>
      <w:r>
        <w:rPr>
          <w:b/>
          <w:sz w:val="28"/>
        </w:rPr>
        <w:t>Background</w:t>
      </w:r>
    </w:p>
    <w:p w14:paraId="6E648541" w14:textId="70F7573E" w:rsidR="006827AF" w:rsidRDefault="006827AF" w:rsidP="00221B3A">
      <w:pPr>
        <w:pStyle w:val="StandardBulletLeftMargin"/>
        <w:numPr>
          <w:ilvl w:val="0"/>
          <w:numId w:val="0"/>
        </w:numPr>
        <w:tabs>
          <w:tab w:val="clear" w:pos="851"/>
        </w:tabs>
        <w:spacing w:before="0"/>
      </w:pPr>
      <w:r>
        <w:t>Further information was requested on 9/10/2020, with responses received on 11/11/2020, 18/11/2020, 2/12/2020 and 8/12/2020.</w:t>
      </w:r>
      <w:r w:rsidR="006A0CB2">
        <w:t xml:space="preserve"> While the applicant has responded to the request, they have not engaged a technical expert on the planning or ecological matters raised. </w:t>
      </w:r>
    </w:p>
    <w:p w14:paraId="053B6FAD" w14:textId="20220B13" w:rsidR="006827AF" w:rsidRDefault="006827AF" w:rsidP="00221B3A">
      <w:pPr>
        <w:pStyle w:val="StandardBulletLeftMargin"/>
        <w:numPr>
          <w:ilvl w:val="0"/>
          <w:numId w:val="0"/>
        </w:numPr>
        <w:tabs>
          <w:tab w:val="clear" w:pos="851"/>
        </w:tabs>
        <w:spacing w:before="0"/>
      </w:pPr>
    </w:p>
    <w:p w14:paraId="6AEFEBC4" w14:textId="5F198344" w:rsidR="003A5C48" w:rsidRDefault="006827AF" w:rsidP="00221B3A">
      <w:pPr>
        <w:pStyle w:val="StandardBulletLeftMargin"/>
        <w:numPr>
          <w:ilvl w:val="0"/>
          <w:numId w:val="0"/>
        </w:numPr>
        <w:tabs>
          <w:tab w:val="clear" w:pos="851"/>
        </w:tabs>
        <w:spacing w:before="0"/>
      </w:pPr>
      <w:r>
        <w:t xml:space="preserve">A site visit was undertaken on 24/11/2020, with Gerard McCormack, Gary Page and Yvette Shirley attending from </w:t>
      </w:r>
      <w:proofErr w:type="spellStart"/>
      <w:r>
        <w:t>Ōpōtiki</w:t>
      </w:r>
      <w:proofErr w:type="spellEnd"/>
      <w:r>
        <w:t xml:space="preserve"> District Council and Ella Tennant, Tim Senior, Heather MacKenzie and myself attending from the Bay of Plenty Regional Council.</w:t>
      </w:r>
      <w:r w:rsidR="006A0CB2">
        <w:t xml:space="preserve"> During the site visit we all walked the proposed track along </w:t>
      </w:r>
      <w:proofErr w:type="spellStart"/>
      <w:r w:rsidR="006A0CB2">
        <w:t>Waiōtahe</w:t>
      </w:r>
      <w:proofErr w:type="spellEnd"/>
      <w:r w:rsidR="006A0CB2">
        <w:t xml:space="preserve"> Beach and discussed the key areas of concern, these being the area of track along the front of the campground and houses (see Figure 2) and the section of track along the second Pōhutukawa tree ‘tunnel’ (see Figure 3).  </w:t>
      </w:r>
    </w:p>
    <w:p w14:paraId="70CDA549" w14:textId="77777777" w:rsidR="007234BA" w:rsidRDefault="007234BA" w:rsidP="00221B3A">
      <w:pPr>
        <w:pStyle w:val="StandardBulletLeftMargin"/>
        <w:numPr>
          <w:ilvl w:val="0"/>
          <w:numId w:val="0"/>
        </w:numPr>
        <w:tabs>
          <w:tab w:val="clear" w:pos="851"/>
        </w:tabs>
        <w:spacing w:before="0"/>
      </w:pPr>
    </w:p>
    <w:p w14:paraId="286F802B" w14:textId="4F8A95A1" w:rsidR="006A0CB2" w:rsidRDefault="003A5C48" w:rsidP="00221B3A">
      <w:pPr>
        <w:pStyle w:val="StandardBulletLeftMargin"/>
        <w:numPr>
          <w:ilvl w:val="0"/>
          <w:numId w:val="0"/>
        </w:numPr>
        <w:tabs>
          <w:tab w:val="clear" w:pos="851"/>
        </w:tabs>
        <w:spacing w:before="0"/>
      </w:pPr>
      <w:r>
        <w:rPr>
          <w:noProof/>
          <w:lang w:eastAsia="en-NZ"/>
        </w:rPr>
        <w:drawing>
          <wp:inline distT="0" distB="0" distL="0" distR="0" wp14:anchorId="129B21C6" wp14:editId="327CA685">
            <wp:extent cx="6081395" cy="192164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2" t="8630" r="-392" b="7939"/>
                    <a:stretch/>
                  </pic:blipFill>
                  <pic:spPr bwMode="auto">
                    <a:xfrm>
                      <a:off x="0" y="0"/>
                      <a:ext cx="6084214" cy="1922531"/>
                    </a:xfrm>
                    <a:prstGeom prst="rect">
                      <a:avLst/>
                    </a:prstGeom>
                    <a:ln>
                      <a:noFill/>
                    </a:ln>
                    <a:extLst>
                      <a:ext uri="{53640926-AAD7-44D8-BBD7-CCE9431645EC}">
                        <a14:shadowObscured xmlns:a14="http://schemas.microsoft.com/office/drawing/2010/main"/>
                      </a:ext>
                    </a:extLst>
                  </pic:spPr>
                </pic:pic>
              </a:graphicData>
            </a:graphic>
          </wp:inline>
        </w:drawing>
      </w:r>
    </w:p>
    <w:p w14:paraId="70F7799B" w14:textId="3D7EF54B" w:rsidR="00E60877" w:rsidRDefault="003A5C48" w:rsidP="003A5C48">
      <w:pPr>
        <w:pStyle w:val="StandardBulletLeftMargin"/>
        <w:numPr>
          <w:ilvl w:val="0"/>
          <w:numId w:val="0"/>
        </w:numPr>
        <w:tabs>
          <w:tab w:val="clear" w:pos="851"/>
        </w:tabs>
        <w:spacing w:before="0"/>
        <w:rPr>
          <w:noProof/>
          <w:sz w:val="20"/>
          <w:szCs w:val="20"/>
          <w:lang w:eastAsia="en-NZ"/>
        </w:rPr>
      </w:pPr>
      <w:r w:rsidRPr="003A5C48">
        <w:rPr>
          <w:b/>
          <w:sz w:val="20"/>
          <w:szCs w:val="20"/>
        </w:rPr>
        <w:t>Figure 2:</w:t>
      </w:r>
      <w:r w:rsidRPr="003A5C48">
        <w:rPr>
          <w:sz w:val="20"/>
          <w:szCs w:val="20"/>
        </w:rPr>
        <w:t xml:space="preserve"> Section of track along the front of the camp ground and dwellings</w:t>
      </w:r>
      <w:r w:rsidRPr="003A5C48">
        <w:rPr>
          <w:noProof/>
          <w:sz w:val="20"/>
          <w:szCs w:val="20"/>
          <w:lang w:eastAsia="en-NZ"/>
        </w:rPr>
        <w:t xml:space="preserve"> </w:t>
      </w:r>
      <w:r w:rsidR="006D112D">
        <w:rPr>
          <w:noProof/>
          <w:sz w:val="20"/>
          <w:szCs w:val="20"/>
          <w:lang w:eastAsia="en-NZ"/>
        </w:rPr>
        <w:t>‘The Dr</w:t>
      </w:r>
      <w:r w:rsidR="00E84748">
        <w:rPr>
          <w:noProof/>
          <w:sz w:val="20"/>
          <w:szCs w:val="20"/>
          <w:lang w:eastAsia="en-NZ"/>
        </w:rPr>
        <w:t>i</w:t>
      </w:r>
      <w:r w:rsidR="006D112D">
        <w:rPr>
          <w:noProof/>
          <w:sz w:val="20"/>
          <w:szCs w:val="20"/>
          <w:lang w:eastAsia="en-NZ"/>
        </w:rPr>
        <w:t>fts’</w:t>
      </w:r>
      <w:r w:rsidR="00E3537B">
        <w:rPr>
          <w:noProof/>
          <w:sz w:val="20"/>
          <w:szCs w:val="20"/>
          <w:lang w:eastAsia="en-NZ"/>
        </w:rPr>
        <w:t xml:space="preserve">. Vegetation within the road reserve is </w:t>
      </w:r>
      <w:r w:rsidR="00155658">
        <w:rPr>
          <w:noProof/>
          <w:sz w:val="20"/>
          <w:szCs w:val="20"/>
          <w:lang w:eastAsia="en-NZ"/>
        </w:rPr>
        <w:t xml:space="preserve">already highly distrubed. </w:t>
      </w:r>
    </w:p>
    <w:p w14:paraId="48AAF214" w14:textId="628602D8" w:rsidR="00155658" w:rsidRDefault="00155658" w:rsidP="003A5C48">
      <w:pPr>
        <w:pStyle w:val="StandardBulletLeftMargin"/>
        <w:numPr>
          <w:ilvl w:val="0"/>
          <w:numId w:val="0"/>
        </w:numPr>
        <w:tabs>
          <w:tab w:val="clear" w:pos="851"/>
        </w:tabs>
        <w:spacing w:before="0"/>
        <w:rPr>
          <w:noProof/>
          <w:sz w:val="20"/>
          <w:szCs w:val="20"/>
          <w:lang w:eastAsia="en-NZ"/>
        </w:rPr>
      </w:pPr>
    </w:p>
    <w:p w14:paraId="4A280F3B" w14:textId="02C5F309" w:rsidR="00155658" w:rsidRPr="003A5C48" w:rsidRDefault="00F34270" w:rsidP="003A5C48">
      <w:pPr>
        <w:pStyle w:val="StandardBulletLeftMargin"/>
        <w:numPr>
          <w:ilvl w:val="0"/>
          <w:numId w:val="0"/>
        </w:numPr>
        <w:tabs>
          <w:tab w:val="clear" w:pos="851"/>
        </w:tabs>
        <w:spacing w:before="0"/>
        <w:rPr>
          <w:noProof/>
          <w:sz w:val="20"/>
          <w:szCs w:val="20"/>
          <w:lang w:eastAsia="en-NZ"/>
        </w:rPr>
      </w:pPr>
      <w:r>
        <w:rPr>
          <w:noProof/>
          <w:lang w:eastAsia="en-NZ"/>
        </w:rPr>
        <w:drawing>
          <wp:inline distT="0" distB="0" distL="0" distR="0" wp14:anchorId="7F096161" wp14:editId="07C84C7D">
            <wp:extent cx="6120130" cy="2158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325" b="7734"/>
                    <a:stretch/>
                  </pic:blipFill>
                  <pic:spPr bwMode="auto">
                    <a:xfrm>
                      <a:off x="0" y="0"/>
                      <a:ext cx="6120130" cy="2158890"/>
                    </a:xfrm>
                    <a:prstGeom prst="rect">
                      <a:avLst/>
                    </a:prstGeom>
                    <a:ln>
                      <a:noFill/>
                    </a:ln>
                    <a:extLst>
                      <a:ext uri="{53640926-AAD7-44D8-BBD7-CCE9431645EC}">
                        <a14:shadowObscured xmlns:a14="http://schemas.microsoft.com/office/drawing/2010/main"/>
                      </a:ext>
                    </a:extLst>
                  </pic:spPr>
                </pic:pic>
              </a:graphicData>
            </a:graphic>
          </wp:inline>
        </w:drawing>
      </w:r>
    </w:p>
    <w:p w14:paraId="04648384" w14:textId="3C547D3C" w:rsidR="003A5C48" w:rsidRDefault="00155658" w:rsidP="003A5C48">
      <w:pPr>
        <w:pStyle w:val="StandardBulletLeftMargin"/>
        <w:numPr>
          <w:ilvl w:val="0"/>
          <w:numId w:val="0"/>
        </w:numPr>
        <w:tabs>
          <w:tab w:val="clear" w:pos="851"/>
        </w:tabs>
        <w:spacing w:before="0"/>
        <w:rPr>
          <w:sz w:val="20"/>
          <w:szCs w:val="20"/>
          <w:lang w:eastAsia="en-US"/>
        </w:rPr>
      </w:pPr>
      <w:r w:rsidRPr="003A5C48">
        <w:rPr>
          <w:b/>
          <w:sz w:val="20"/>
          <w:szCs w:val="20"/>
        </w:rPr>
        <w:t xml:space="preserve">Figure </w:t>
      </w:r>
      <w:r>
        <w:rPr>
          <w:b/>
          <w:sz w:val="20"/>
          <w:szCs w:val="20"/>
        </w:rPr>
        <w:t>3</w:t>
      </w:r>
      <w:r w:rsidRPr="003A5C48">
        <w:rPr>
          <w:b/>
          <w:sz w:val="20"/>
          <w:szCs w:val="20"/>
        </w:rPr>
        <w:t>:</w:t>
      </w:r>
      <w:r w:rsidRPr="003A5C48">
        <w:rPr>
          <w:sz w:val="20"/>
          <w:szCs w:val="20"/>
        </w:rPr>
        <w:t xml:space="preserve"> </w:t>
      </w:r>
      <w:r w:rsidRPr="003A5C48">
        <w:rPr>
          <w:sz w:val="20"/>
          <w:szCs w:val="20"/>
          <w:lang w:eastAsia="en-US"/>
        </w:rPr>
        <w:t xml:space="preserve">Section of track along the front of the </w:t>
      </w:r>
      <w:r>
        <w:rPr>
          <w:sz w:val="20"/>
          <w:szCs w:val="20"/>
          <w:lang w:eastAsia="en-US"/>
        </w:rPr>
        <w:t>second pōhutukawa ‘tunnel’</w:t>
      </w:r>
      <w:r w:rsidR="009D1032">
        <w:rPr>
          <w:sz w:val="20"/>
          <w:szCs w:val="20"/>
          <w:lang w:eastAsia="en-US"/>
        </w:rPr>
        <w:t xml:space="preserve"> within an area </w:t>
      </w:r>
      <w:r w:rsidR="00F34270">
        <w:rPr>
          <w:sz w:val="20"/>
          <w:szCs w:val="20"/>
          <w:lang w:eastAsia="en-US"/>
        </w:rPr>
        <w:t xml:space="preserve">(orange hatched) </w:t>
      </w:r>
      <w:r w:rsidR="009D1032">
        <w:rPr>
          <w:sz w:val="20"/>
          <w:szCs w:val="20"/>
          <w:lang w:eastAsia="en-US"/>
        </w:rPr>
        <w:t xml:space="preserve">classified as </w:t>
      </w:r>
      <w:r w:rsidR="009D1032" w:rsidRPr="009D1032">
        <w:rPr>
          <w:sz w:val="20"/>
          <w:szCs w:val="20"/>
          <w:lang w:eastAsia="en-US"/>
        </w:rPr>
        <w:t>Indigenous Biodiversity Area</w:t>
      </w:r>
      <w:r w:rsidR="009D1032">
        <w:rPr>
          <w:sz w:val="20"/>
          <w:szCs w:val="20"/>
          <w:lang w:eastAsia="en-US"/>
        </w:rPr>
        <w:t xml:space="preserve"> B in the </w:t>
      </w:r>
      <w:r w:rsidR="009D1032" w:rsidRPr="009D1032">
        <w:rPr>
          <w:sz w:val="20"/>
          <w:szCs w:val="20"/>
          <w:lang w:eastAsia="en-US"/>
        </w:rPr>
        <w:t>Regional Coastal Environment Plan</w:t>
      </w:r>
      <w:r>
        <w:rPr>
          <w:sz w:val="20"/>
          <w:szCs w:val="20"/>
          <w:lang w:eastAsia="en-US"/>
        </w:rPr>
        <w:t>.</w:t>
      </w:r>
    </w:p>
    <w:p w14:paraId="41B99E36" w14:textId="77777777" w:rsidR="00D534D1" w:rsidRDefault="00D534D1" w:rsidP="00D534D1">
      <w:pPr>
        <w:pStyle w:val="StandardBulletLeftMargin"/>
        <w:numPr>
          <w:ilvl w:val="0"/>
          <w:numId w:val="0"/>
        </w:numPr>
        <w:tabs>
          <w:tab w:val="clear" w:pos="851"/>
        </w:tabs>
        <w:spacing w:before="0"/>
      </w:pPr>
      <w:r w:rsidRPr="0083655E">
        <w:lastRenderedPageBreak/>
        <w:t>It is noted that the applicant has received, reviewed and agreed to the proposed consent conditions, these conditions have subsequently been used to help inform the assessment of environmental effects and have been included as mitigation measures.</w:t>
      </w:r>
    </w:p>
    <w:p w14:paraId="08F75AC2" w14:textId="77777777" w:rsidR="00D534D1" w:rsidRDefault="00D534D1" w:rsidP="00D534D1">
      <w:pPr>
        <w:pStyle w:val="StandardBulletLeftMargin"/>
        <w:numPr>
          <w:ilvl w:val="0"/>
          <w:numId w:val="0"/>
        </w:numPr>
        <w:tabs>
          <w:tab w:val="clear" w:pos="851"/>
        </w:tabs>
        <w:spacing w:before="0"/>
      </w:pPr>
    </w:p>
    <w:p w14:paraId="14616F7D" w14:textId="5C035F0B" w:rsidR="00D534D1" w:rsidRDefault="00D534D1" w:rsidP="00D534D1">
      <w:pPr>
        <w:pStyle w:val="StandardBulletLeftMargin"/>
        <w:numPr>
          <w:ilvl w:val="0"/>
          <w:numId w:val="0"/>
        </w:numPr>
        <w:tabs>
          <w:tab w:val="clear" w:pos="851"/>
        </w:tabs>
        <w:spacing w:before="0"/>
      </w:pPr>
      <w:r>
        <w:t>Recreation and enhancement of the dunes via the Remediation Plan is considered as a mitigation measure rather than an offset. This is because the recreation and enhancement is within the same dune system as the works (loss of extent and habitat). Biodiversity offsetting has been defined</w:t>
      </w:r>
      <w:r>
        <w:rPr>
          <w:rStyle w:val="FootnoteReference"/>
        </w:rPr>
        <w:footnoteReference w:id="2"/>
      </w:r>
      <w:r>
        <w:t xml:space="preserve"> as a process that seeks to counter-balance the unavoidable impacts of development activities on biodiversity by enhancing the state of biodiversity </w:t>
      </w:r>
      <w:r w:rsidRPr="00802580">
        <w:t>elsewhere</w:t>
      </w:r>
      <w:r>
        <w:t>.</w:t>
      </w:r>
    </w:p>
    <w:p w14:paraId="08620AB5" w14:textId="6098FAC9" w:rsidR="007234BA" w:rsidRDefault="007234BA" w:rsidP="00D534D1">
      <w:pPr>
        <w:pStyle w:val="StandardBulletLeftMargin"/>
        <w:numPr>
          <w:ilvl w:val="0"/>
          <w:numId w:val="0"/>
        </w:numPr>
        <w:tabs>
          <w:tab w:val="clear" w:pos="851"/>
        </w:tabs>
        <w:spacing w:before="0"/>
      </w:pPr>
    </w:p>
    <w:p w14:paraId="67D9EB86" w14:textId="6EB889A7" w:rsidR="007234BA" w:rsidRDefault="007234BA" w:rsidP="00D534D1">
      <w:pPr>
        <w:pStyle w:val="StandardBulletLeftMargin"/>
        <w:numPr>
          <w:ilvl w:val="0"/>
          <w:numId w:val="0"/>
        </w:numPr>
        <w:tabs>
          <w:tab w:val="clear" w:pos="851"/>
        </w:tabs>
        <w:spacing w:before="0"/>
      </w:pPr>
      <w:r>
        <w:t xml:space="preserve">While the applicant initially proposed to consent the entire cycleway, they have since undertaken any permitted activity works that they can. Therefore this application only relates to areas of the cycleway that are within the CEZ or near to surface waterways. </w:t>
      </w:r>
    </w:p>
    <w:p w14:paraId="0A0ED1AB" w14:textId="3DAFEEDB" w:rsidR="000B261D" w:rsidRDefault="000B261D" w:rsidP="00D534D1">
      <w:pPr>
        <w:pStyle w:val="StandardBulletLeftMargin"/>
        <w:numPr>
          <w:ilvl w:val="0"/>
          <w:numId w:val="0"/>
        </w:numPr>
        <w:tabs>
          <w:tab w:val="clear" w:pos="851"/>
        </w:tabs>
        <w:spacing w:before="0"/>
      </w:pPr>
    </w:p>
    <w:p w14:paraId="73FD1209" w14:textId="77777777" w:rsidR="000B261D" w:rsidRDefault="000B261D" w:rsidP="000B261D">
      <w:pPr>
        <w:pStyle w:val="StandardParagraphText"/>
        <w:pBdr>
          <w:top w:val="dotted" w:sz="4" w:space="1" w:color="auto"/>
        </w:pBdr>
        <w:tabs>
          <w:tab w:val="left" w:pos="2552"/>
        </w:tabs>
        <w:spacing w:after="0"/>
        <w:jc w:val="both"/>
        <w:rPr>
          <w:sz w:val="24"/>
        </w:rPr>
      </w:pPr>
    </w:p>
    <w:p w14:paraId="0C712EB3" w14:textId="21C09411" w:rsidR="000B261D" w:rsidRPr="000B261D" w:rsidRDefault="000B261D" w:rsidP="000B261D">
      <w:pPr>
        <w:pStyle w:val="StandardParagraphText"/>
        <w:jc w:val="both"/>
        <w:rPr>
          <w:rFonts w:cs="Arial"/>
          <w:b/>
          <w:sz w:val="28"/>
          <w:szCs w:val="28"/>
        </w:rPr>
      </w:pPr>
      <w:r w:rsidRPr="000B261D">
        <w:rPr>
          <w:rFonts w:cs="Arial"/>
          <w:b/>
          <w:sz w:val="28"/>
          <w:szCs w:val="28"/>
        </w:rPr>
        <w:t>Description of the existing environment</w:t>
      </w:r>
    </w:p>
    <w:p w14:paraId="6D193A41" w14:textId="4F1A0C64" w:rsidR="000B261D" w:rsidRDefault="000B261D" w:rsidP="000B261D">
      <w:pPr>
        <w:pStyle w:val="StandardParagraphText"/>
        <w:jc w:val="both"/>
      </w:pPr>
      <w:r>
        <w:t>Section 3 of the application</w:t>
      </w:r>
      <w:r w:rsidRPr="0072167C">
        <w:rPr>
          <w:vertAlign w:val="superscript"/>
        </w:rPr>
        <w:fldChar w:fldCharType="begin"/>
      </w:r>
      <w:r w:rsidRPr="0072167C">
        <w:rPr>
          <w:vertAlign w:val="superscript"/>
        </w:rPr>
        <w:instrText xml:space="preserve"> NOTEREF _Ref54954834 \h </w:instrText>
      </w:r>
      <w:r>
        <w:rPr>
          <w:vertAlign w:val="superscript"/>
        </w:rPr>
        <w:instrText xml:space="preserve"> \* MERGEFORMAT </w:instrText>
      </w:r>
      <w:r w:rsidRPr="0072167C">
        <w:rPr>
          <w:vertAlign w:val="superscript"/>
        </w:rPr>
      </w:r>
      <w:r w:rsidRPr="0072167C">
        <w:rPr>
          <w:vertAlign w:val="superscript"/>
        </w:rPr>
        <w:fldChar w:fldCharType="separate"/>
      </w:r>
      <w:r w:rsidR="005C4913">
        <w:rPr>
          <w:vertAlign w:val="superscript"/>
        </w:rPr>
        <w:t>1</w:t>
      </w:r>
      <w:r w:rsidRPr="0072167C">
        <w:rPr>
          <w:vertAlign w:val="superscript"/>
        </w:rPr>
        <w:fldChar w:fldCharType="end"/>
      </w:r>
      <w:r>
        <w:t xml:space="preserve"> contains a description of the existing environment. I consider that this description is accurate and therefore have not repeated it, rather have provided a summary key points of this description and any further key matters below:</w:t>
      </w:r>
    </w:p>
    <w:p w14:paraId="42DFE31F" w14:textId="77777777" w:rsidR="007234BA" w:rsidRDefault="007234BA" w:rsidP="007234BA">
      <w:pPr>
        <w:pStyle w:val="StandardParagraphText"/>
        <w:numPr>
          <w:ilvl w:val="0"/>
          <w:numId w:val="10"/>
        </w:numPr>
        <w:jc w:val="both"/>
      </w:pPr>
      <w:r>
        <w:t xml:space="preserve">No works are within the CMA, but (as above) are within the CEZ. </w:t>
      </w:r>
    </w:p>
    <w:p w14:paraId="7BDCB669" w14:textId="0CBB2CD8" w:rsidR="000B261D" w:rsidRDefault="000B261D" w:rsidP="000B261D">
      <w:pPr>
        <w:pStyle w:val="StandardParagraphText"/>
        <w:numPr>
          <w:ilvl w:val="0"/>
          <w:numId w:val="10"/>
        </w:numPr>
        <w:jc w:val="both"/>
      </w:pPr>
      <w:r>
        <w:t xml:space="preserve">The </w:t>
      </w:r>
      <w:r w:rsidR="007234BA">
        <w:t>parts of</w:t>
      </w:r>
      <w:r>
        <w:t xml:space="preserve"> the cycleway within</w:t>
      </w:r>
      <w:r w:rsidR="007234BA">
        <w:t xml:space="preserve"> the CEZ are also within</w:t>
      </w:r>
      <w:r>
        <w:t>/adjacent to areas classified as Outstanding Natural Landscapes and Features (ONFL), Indigenous Biodiversity Area (IBDA) B, as classified in the RCEP.</w:t>
      </w:r>
    </w:p>
    <w:p w14:paraId="5D4EE270" w14:textId="77777777" w:rsidR="000B261D" w:rsidRDefault="000B261D" w:rsidP="000B261D">
      <w:pPr>
        <w:pStyle w:val="StandardParagraphText"/>
        <w:numPr>
          <w:ilvl w:val="0"/>
          <w:numId w:val="10"/>
        </w:numPr>
        <w:jc w:val="both"/>
      </w:pPr>
      <w:r>
        <w:t>Some of the trail follows State Highway 2.</w:t>
      </w:r>
    </w:p>
    <w:p w14:paraId="490BB731" w14:textId="0980F3DE" w:rsidR="009D1032" w:rsidRDefault="000B261D" w:rsidP="000B261D">
      <w:pPr>
        <w:pStyle w:val="StandardParagraphText"/>
        <w:numPr>
          <w:ilvl w:val="0"/>
          <w:numId w:val="10"/>
        </w:numPr>
        <w:jc w:val="both"/>
      </w:pPr>
      <w:r>
        <w:t>T</w:t>
      </w:r>
      <w:r w:rsidRPr="00627C09">
        <w:t xml:space="preserve">he cycle trail traverses stop banks through </w:t>
      </w:r>
      <w:proofErr w:type="spellStart"/>
      <w:r w:rsidRPr="00627C09">
        <w:t>Ōpōtiki</w:t>
      </w:r>
      <w:proofErr w:type="spellEnd"/>
      <w:r w:rsidRPr="00627C09">
        <w:t xml:space="preserve"> Township</w:t>
      </w:r>
      <w:r>
        <w:t xml:space="preserve">, the back dunes at </w:t>
      </w:r>
      <w:proofErr w:type="spellStart"/>
      <w:r>
        <w:t>Waiōtahe</w:t>
      </w:r>
      <w:proofErr w:type="spellEnd"/>
      <w:r>
        <w:t xml:space="preserve"> Beach, several streams (via bridges to be constructed) and through residential areas.</w:t>
      </w:r>
    </w:p>
    <w:p w14:paraId="33185454" w14:textId="2D46EDDE" w:rsidR="00802580" w:rsidRDefault="002A5C70" w:rsidP="002A5C70">
      <w:pPr>
        <w:pStyle w:val="StandardParagraphText"/>
        <w:numPr>
          <w:ilvl w:val="0"/>
          <w:numId w:val="10"/>
        </w:numPr>
        <w:jc w:val="both"/>
      </w:pPr>
      <w:r>
        <w:t>B</w:t>
      </w:r>
      <w:r w:rsidRPr="002A5C70">
        <w:t>oth stable and active du</w:t>
      </w:r>
      <w:r w:rsidR="00E84748">
        <w:t>n</w:t>
      </w:r>
      <w:r w:rsidRPr="002A5C70">
        <w:t>es are considered a ‘naturally uncommon ecosystem’ ranke</w:t>
      </w:r>
      <w:r w:rsidR="002470A0">
        <w:t xml:space="preserve">d endangered at national level </w:t>
      </w:r>
      <w:r w:rsidRPr="002A5C70">
        <w:t xml:space="preserve">(as assessed by </w:t>
      </w:r>
      <w:proofErr w:type="spellStart"/>
      <w:r w:rsidRPr="002A5C70">
        <w:t>Holdaway</w:t>
      </w:r>
      <w:proofErr w:type="spellEnd"/>
      <w:r w:rsidRPr="002A5C70">
        <w:t xml:space="preserve"> et al 2012 using IUCN red list criteria for ecosystems)</w:t>
      </w:r>
      <w:r w:rsidR="00D879C8">
        <w:rPr>
          <w:rStyle w:val="FootnoteReference"/>
        </w:rPr>
        <w:footnoteReference w:id="3"/>
      </w:r>
      <w:r w:rsidRPr="002A5C70">
        <w:t>.</w:t>
      </w:r>
    </w:p>
    <w:p w14:paraId="5BB9D84B" w14:textId="6E277770" w:rsidR="002470A0" w:rsidRDefault="002470A0" w:rsidP="002470A0">
      <w:pPr>
        <w:pStyle w:val="StandardParagraphText"/>
        <w:numPr>
          <w:ilvl w:val="0"/>
          <w:numId w:val="10"/>
        </w:numPr>
        <w:jc w:val="both"/>
      </w:pPr>
      <w:r w:rsidRPr="002470A0">
        <w:t>Protection of sand dunes and naturally uncommon ecosystems are priority 2 and 3 in MFE/DOC’s Priorities for Protection of Biodiversity o</w:t>
      </w:r>
      <w:r>
        <w:t xml:space="preserve">n Private </w:t>
      </w:r>
      <w:r w:rsidRPr="002470A0">
        <w:t>Land (2008)</w:t>
      </w:r>
      <w:r>
        <w:rPr>
          <w:rStyle w:val="FootnoteReference"/>
        </w:rPr>
        <w:footnoteReference w:id="4"/>
      </w:r>
      <w:r w:rsidRPr="002470A0">
        <w:t>.</w:t>
      </w:r>
    </w:p>
    <w:p w14:paraId="746ED43D" w14:textId="77777777" w:rsidR="00CE0556" w:rsidRPr="00CE0556" w:rsidRDefault="00CE0556" w:rsidP="00221B3A">
      <w:pPr>
        <w:pStyle w:val="StandardParagraphText"/>
        <w:pBdr>
          <w:top w:val="dotted" w:sz="4" w:space="1" w:color="auto"/>
        </w:pBdr>
        <w:tabs>
          <w:tab w:val="left" w:pos="2552"/>
        </w:tabs>
        <w:spacing w:after="0"/>
        <w:jc w:val="both"/>
        <w:rPr>
          <w:sz w:val="24"/>
        </w:rPr>
      </w:pPr>
    </w:p>
    <w:p w14:paraId="5AD11EC5" w14:textId="77777777" w:rsidR="00CE0556" w:rsidRPr="00B04859" w:rsidRDefault="00B04859" w:rsidP="00221B3A">
      <w:pPr>
        <w:pStyle w:val="StandardParagraphText"/>
        <w:jc w:val="both"/>
        <w:rPr>
          <w:b/>
          <w:sz w:val="28"/>
          <w:szCs w:val="28"/>
        </w:rPr>
      </w:pPr>
      <w:r w:rsidRPr="00B04859">
        <w:rPr>
          <w:rFonts w:cs="Arial"/>
          <w:b/>
          <w:sz w:val="28"/>
          <w:szCs w:val="28"/>
        </w:rPr>
        <w:t>Planning framework</w:t>
      </w:r>
    </w:p>
    <w:p w14:paraId="23965A16" w14:textId="2077A3A3" w:rsidR="00636DE9" w:rsidRPr="007234BA" w:rsidRDefault="00636DE9" w:rsidP="00221B3A">
      <w:pPr>
        <w:pStyle w:val="StandardParagraphText"/>
        <w:jc w:val="both"/>
      </w:pPr>
      <w:r w:rsidRPr="007234BA">
        <w:t>Resource consents are required under</w:t>
      </w:r>
      <w:r w:rsidR="004C33A2" w:rsidRPr="007234BA">
        <w:t xml:space="preserve"> </w:t>
      </w:r>
      <w:r w:rsidR="00CE2951" w:rsidRPr="007234BA">
        <w:t>the Regional Natural Resources Plan (RNRP)</w:t>
      </w:r>
      <w:r w:rsidRPr="007234BA">
        <w:rPr>
          <w:i/>
        </w:rPr>
        <w:t>.</w:t>
      </w:r>
    </w:p>
    <w:p w14:paraId="6867E913" w14:textId="67004A9F" w:rsidR="00CE2951" w:rsidRPr="00CE2951" w:rsidRDefault="00636DE9" w:rsidP="00221B3A">
      <w:pPr>
        <w:pStyle w:val="StandardBulletLeftMargin"/>
        <w:tabs>
          <w:tab w:val="clear" w:pos="567"/>
          <w:tab w:val="clear" w:pos="851"/>
        </w:tabs>
        <w:ind w:left="709"/>
        <w:rPr>
          <w:u w:val="single"/>
        </w:rPr>
      </w:pPr>
      <w:r w:rsidRPr="00041C34">
        <w:t xml:space="preserve">The </w:t>
      </w:r>
      <w:r w:rsidR="00CE2951" w:rsidRPr="00CE2951">
        <w:t>disturbance of land and soil resulting from vegetation clearance</w:t>
      </w:r>
      <w:r w:rsidR="00CE2951">
        <w:t xml:space="preserve"> is a </w:t>
      </w:r>
      <w:r w:rsidR="00CE2951" w:rsidRPr="00CE2951">
        <w:rPr>
          <w:b/>
        </w:rPr>
        <w:t>discretionary activity</w:t>
      </w:r>
      <w:r w:rsidR="00CE2951">
        <w:t xml:space="preserve"> under rule LM R10. </w:t>
      </w:r>
    </w:p>
    <w:p w14:paraId="5A66A4E3" w14:textId="266F8403" w:rsidR="00CE2951" w:rsidRDefault="00FF25B3" w:rsidP="00221B3A">
      <w:pPr>
        <w:pStyle w:val="StandardBulletLeftMargin"/>
        <w:tabs>
          <w:tab w:val="clear" w:pos="567"/>
          <w:tab w:val="clear" w:pos="851"/>
        </w:tabs>
        <w:ind w:left="709"/>
      </w:pPr>
      <w:r w:rsidRPr="00FF25B3">
        <w:t>The use, erection, reconstruction, placement, alteration or extension of a single span bridge or single span pipe bridge, over the bed of a river, stream, or lake</w:t>
      </w:r>
      <w:r>
        <w:t xml:space="preserve"> is a </w:t>
      </w:r>
      <w:r w:rsidRPr="00FF25B3">
        <w:rPr>
          <w:b/>
        </w:rPr>
        <w:t>controlled activity</w:t>
      </w:r>
      <w:r>
        <w:t xml:space="preserve"> under rule BW R21.</w:t>
      </w:r>
    </w:p>
    <w:p w14:paraId="68FCAA46" w14:textId="77777777" w:rsidR="00733A54" w:rsidRPr="00CE7A6E" w:rsidRDefault="00733A54" w:rsidP="00733A54">
      <w:pPr>
        <w:pStyle w:val="StandardBulletLeftMargin"/>
        <w:tabs>
          <w:tab w:val="clear" w:pos="567"/>
          <w:tab w:val="clear" w:pos="851"/>
        </w:tabs>
        <w:ind w:left="709" w:hanging="425"/>
      </w:pPr>
      <w:r w:rsidRPr="00CE7A6E">
        <w:lastRenderedPageBreak/>
        <w:t xml:space="preserve">The discharge of contaminated stormwater to land soakage, where the rate of discharge is greater than 125 litres per second for a 10 minute duration 10% AEP storm event (10 year return period storm) is a </w:t>
      </w:r>
      <w:r w:rsidRPr="00CE7A6E">
        <w:rPr>
          <w:b/>
        </w:rPr>
        <w:t xml:space="preserve">restricted discretionary activity </w:t>
      </w:r>
      <w:r w:rsidRPr="00CE7A6E">
        <w:t>under rule DW R23.</w:t>
      </w:r>
    </w:p>
    <w:p w14:paraId="624CEC9C" w14:textId="18B77CF3" w:rsidR="00B54E50" w:rsidRDefault="00B54E50" w:rsidP="00B54E50">
      <w:pPr>
        <w:pStyle w:val="StandardBulletLeftMargin"/>
        <w:numPr>
          <w:ilvl w:val="0"/>
          <w:numId w:val="0"/>
        </w:numPr>
        <w:ind w:left="567" w:hanging="567"/>
      </w:pPr>
      <w:r w:rsidRPr="000B261D">
        <w:t xml:space="preserve">When bundled, the activities are considered to be for a </w:t>
      </w:r>
      <w:r w:rsidRPr="000B261D">
        <w:rPr>
          <w:b/>
        </w:rPr>
        <w:t>discretionary activity</w:t>
      </w:r>
      <w:r w:rsidRPr="000B261D">
        <w:t xml:space="preserve">. </w:t>
      </w:r>
    </w:p>
    <w:p w14:paraId="6418555B" w14:textId="613D2E09" w:rsidR="00856671" w:rsidRDefault="00856671" w:rsidP="00221B3A">
      <w:pPr>
        <w:pStyle w:val="StandardBulletLeftMargin"/>
        <w:numPr>
          <w:ilvl w:val="0"/>
          <w:numId w:val="0"/>
        </w:numPr>
        <w:tabs>
          <w:tab w:val="clear" w:pos="851"/>
        </w:tabs>
      </w:pPr>
      <w:r>
        <w:t xml:space="preserve">An earthworks consent is not required for this activity as </w:t>
      </w:r>
      <w:r w:rsidR="006D20F7">
        <w:t>the definition of earthworks in the RNRP excludes the formation of wal</w:t>
      </w:r>
      <w:r w:rsidR="00B06BC4">
        <w:t>k</w:t>
      </w:r>
      <w:r w:rsidR="006D20F7">
        <w:t>ing tracks</w:t>
      </w:r>
      <w:r w:rsidR="008430AE">
        <w:t>.</w:t>
      </w:r>
    </w:p>
    <w:p w14:paraId="4B3B128E" w14:textId="46E2CD98" w:rsidR="008430AE" w:rsidRDefault="008430AE" w:rsidP="00221B3A">
      <w:pPr>
        <w:pStyle w:val="StandardBulletLeftMargin"/>
        <w:numPr>
          <w:ilvl w:val="0"/>
          <w:numId w:val="0"/>
        </w:numPr>
        <w:tabs>
          <w:tab w:val="clear" w:pos="851"/>
        </w:tabs>
      </w:pPr>
      <w:r>
        <w:t>No works are within the Coastal Marine Area (CMA) so the rules of the Regional Coastal Environment Plan (RCEP) do not apply, however some of the activities are located within the Coastal Environment</w:t>
      </w:r>
      <w:r w:rsidR="00B06BC4">
        <w:t xml:space="preserve"> Zone (CEZ)</w:t>
      </w:r>
      <w:r>
        <w:t>, so the objectives and policies of the RCEP apply to the</w:t>
      </w:r>
      <w:r w:rsidR="00B06BC4">
        <w:t>se activities.</w:t>
      </w:r>
    </w:p>
    <w:p w14:paraId="3644FBC3" w14:textId="131FEE5E" w:rsidR="00AD26C3" w:rsidRPr="00AD26C3" w:rsidRDefault="00AD26C3" w:rsidP="00B76517">
      <w:pPr>
        <w:pStyle w:val="StandardBulletLeftMargin"/>
        <w:numPr>
          <w:ilvl w:val="0"/>
          <w:numId w:val="0"/>
        </w:numPr>
        <w:tabs>
          <w:tab w:val="clear" w:pos="851"/>
        </w:tabs>
        <w:spacing w:before="240"/>
        <w:rPr>
          <w:u w:val="single"/>
        </w:rPr>
      </w:pPr>
      <w:r w:rsidRPr="00AD26C3">
        <w:rPr>
          <w:u w:val="single"/>
        </w:rPr>
        <w:t xml:space="preserve">Certificate of compliance </w:t>
      </w:r>
    </w:p>
    <w:p w14:paraId="36AAD257" w14:textId="77777777" w:rsidR="00B76517" w:rsidRDefault="002465B1" w:rsidP="00221B3A">
      <w:pPr>
        <w:pStyle w:val="StandardBulletLeftMargin"/>
        <w:numPr>
          <w:ilvl w:val="0"/>
          <w:numId w:val="0"/>
        </w:numPr>
        <w:tabs>
          <w:tab w:val="clear" w:pos="851"/>
        </w:tabs>
      </w:pPr>
      <w:r w:rsidRPr="00AD26C3">
        <w:t xml:space="preserve">The applicant also applied for a certificate of compliance to add a concreted part of track on top of an existing authorised rock rip rap structure. </w:t>
      </w:r>
      <w:r w:rsidR="00502B69" w:rsidRPr="00AD26C3">
        <w:t xml:space="preserve">This is to show compliance with rule SO9 of the RCEP. </w:t>
      </w:r>
    </w:p>
    <w:p w14:paraId="0CFCB250" w14:textId="77777777" w:rsidR="00B76517" w:rsidRDefault="00502B69" w:rsidP="00221B3A">
      <w:pPr>
        <w:pStyle w:val="StandardBulletLeftMargin"/>
        <w:numPr>
          <w:ilvl w:val="0"/>
          <w:numId w:val="0"/>
        </w:numPr>
        <w:tabs>
          <w:tab w:val="clear" w:pos="851"/>
        </w:tabs>
      </w:pPr>
      <w:r w:rsidRPr="00AD26C3">
        <w:t xml:space="preserve">However, where the cycleway will be is actually now considered land rather than CMA as the rock rip rap structure is now the boundary of the CMA. Therefore no rules apply to concreting the area for the </w:t>
      </w:r>
      <w:r w:rsidR="006D112D" w:rsidRPr="00AD26C3">
        <w:t xml:space="preserve">cycleway. In addition, if this was to be considered part of the structure, the consent (65831) requires planting to have occurred on the structure. If this was to be removed </w:t>
      </w:r>
      <w:r w:rsidR="00AD26C3" w:rsidRPr="00AD26C3">
        <w:t xml:space="preserve">as part of concreting the track then it could mean that the consent holder no longer is compliant with their consent. </w:t>
      </w:r>
    </w:p>
    <w:p w14:paraId="05F61019" w14:textId="68E74DED" w:rsidR="002465B1" w:rsidRPr="00FF25B3" w:rsidRDefault="00AD26C3" w:rsidP="00221B3A">
      <w:pPr>
        <w:pStyle w:val="StandardBulletLeftMargin"/>
        <w:numPr>
          <w:ilvl w:val="0"/>
          <w:numId w:val="0"/>
        </w:numPr>
        <w:tabs>
          <w:tab w:val="clear" w:pos="851"/>
        </w:tabs>
      </w:pPr>
      <w:r>
        <w:t xml:space="preserve">For these reasons it is considered inappropriate to issue a certificate of compliance, this was discussed with the applicant on the site visit and no concerns or objections were raised.  </w:t>
      </w:r>
      <w:r w:rsidR="00123622">
        <w:t xml:space="preserve"> </w:t>
      </w:r>
    </w:p>
    <w:p w14:paraId="16F3C374" w14:textId="77777777" w:rsidR="00B00241" w:rsidRDefault="00B00241" w:rsidP="00221B3A">
      <w:pPr>
        <w:pStyle w:val="StandardParagraphText"/>
        <w:spacing w:after="0"/>
        <w:jc w:val="both"/>
        <w:rPr>
          <w:u w:val="single"/>
        </w:rPr>
      </w:pPr>
    </w:p>
    <w:p w14:paraId="176BEB09" w14:textId="47BC1EBB" w:rsidR="00636DE9" w:rsidRPr="00041C34" w:rsidRDefault="00C850F3" w:rsidP="00221B3A">
      <w:pPr>
        <w:pStyle w:val="StandardParagraphText"/>
        <w:jc w:val="both"/>
        <w:rPr>
          <w:u w:val="single"/>
        </w:rPr>
      </w:pPr>
      <w:r>
        <w:rPr>
          <w:u w:val="single"/>
        </w:rPr>
        <w:t>National Environmental Standard</w:t>
      </w:r>
      <w:r w:rsidR="008C67EB">
        <w:rPr>
          <w:u w:val="single"/>
        </w:rPr>
        <w:t>s</w:t>
      </w:r>
      <w:r>
        <w:rPr>
          <w:u w:val="single"/>
        </w:rPr>
        <w:t xml:space="preserve"> for Freshwater 2020</w:t>
      </w:r>
    </w:p>
    <w:p w14:paraId="1DEE9980" w14:textId="2E1081E8" w:rsidR="00CE2951" w:rsidRDefault="00C850F3" w:rsidP="00221B3A">
      <w:pPr>
        <w:pStyle w:val="StandardParagraphText"/>
        <w:jc w:val="both"/>
      </w:pPr>
      <w:r>
        <w:t xml:space="preserve">The proposed </w:t>
      </w:r>
      <w:r w:rsidR="00CE2951">
        <w:t>activities are</w:t>
      </w:r>
      <w:r>
        <w:t xml:space="preserve"> not within 100</w:t>
      </w:r>
      <w:r w:rsidR="00CE2951">
        <w:t xml:space="preserve"> </w:t>
      </w:r>
      <w:r>
        <w:t>m</w:t>
      </w:r>
      <w:r w:rsidR="00A3771C">
        <w:t>etres</w:t>
      </w:r>
      <w:r>
        <w:t xml:space="preserve"> of a</w:t>
      </w:r>
      <w:r w:rsidR="00CE2951">
        <w:t>ny</w:t>
      </w:r>
      <w:r>
        <w:t xml:space="preserve"> </w:t>
      </w:r>
      <w:r w:rsidR="008C67EB">
        <w:t xml:space="preserve">natural </w:t>
      </w:r>
      <w:r>
        <w:t>wetland</w:t>
      </w:r>
      <w:r w:rsidR="00CE2951">
        <w:t>s.</w:t>
      </w:r>
    </w:p>
    <w:p w14:paraId="69038691" w14:textId="505B0D27" w:rsidR="00CE2951" w:rsidRDefault="00CE2951" w:rsidP="00221B3A">
      <w:pPr>
        <w:pStyle w:val="StandardParagraphText"/>
        <w:jc w:val="both"/>
      </w:pPr>
      <w:r>
        <w:t xml:space="preserve">No </w:t>
      </w:r>
      <w:r w:rsidR="00FF25B3">
        <w:t>reclamation of any waterways is occurring and no structures will be placed in any waterways.</w:t>
      </w:r>
      <w:r>
        <w:t xml:space="preserve"> </w:t>
      </w:r>
    </w:p>
    <w:p w14:paraId="2ED37C05" w14:textId="4CD1E28D" w:rsidR="00C850F3" w:rsidRDefault="00FF25B3" w:rsidP="00221B3A">
      <w:pPr>
        <w:pStyle w:val="StandardParagraphText"/>
        <w:jc w:val="both"/>
      </w:pPr>
      <w:r>
        <w:t xml:space="preserve">Therefore no activities </w:t>
      </w:r>
      <w:r w:rsidR="00C850F3">
        <w:t>require resource consent under the National Environmental Standard</w:t>
      </w:r>
      <w:r w:rsidR="008C67EB">
        <w:t>s</w:t>
      </w:r>
      <w:r w:rsidR="00C850F3">
        <w:t xml:space="preserve"> for Freshwater 2020</w:t>
      </w:r>
      <w:r>
        <w:t xml:space="preserve"> (NPS-FM)</w:t>
      </w:r>
      <w:r w:rsidR="00C850F3">
        <w:t>.</w:t>
      </w:r>
    </w:p>
    <w:p w14:paraId="6A46500E" w14:textId="77777777" w:rsidR="00E77253" w:rsidRPr="00CE0556" w:rsidRDefault="00E77253" w:rsidP="00221B3A">
      <w:pPr>
        <w:pStyle w:val="StandardParagraphText"/>
        <w:pBdr>
          <w:top w:val="dotted" w:sz="4" w:space="1" w:color="auto"/>
        </w:pBdr>
        <w:tabs>
          <w:tab w:val="left" w:pos="2552"/>
        </w:tabs>
        <w:spacing w:after="0"/>
        <w:jc w:val="both"/>
        <w:rPr>
          <w:sz w:val="24"/>
        </w:rPr>
      </w:pPr>
    </w:p>
    <w:p w14:paraId="267A28D7" w14:textId="77777777" w:rsidR="00E77253" w:rsidRPr="00636DE9" w:rsidRDefault="00E77253" w:rsidP="00221B3A">
      <w:pPr>
        <w:pStyle w:val="StandardParagraphText"/>
        <w:jc w:val="both"/>
        <w:rPr>
          <w:b/>
          <w:sz w:val="28"/>
        </w:rPr>
      </w:pPr>
      <w:r>
        <w:rPr>
          <w:b/>
          <w:sz w:val="28"/>
        </w:rPr>
        <w:t>Is public notification mandatory?</w:t>
      </w:r>
    </w:p>
    <w:p w14:paraId="377D8E55" w14:textId="77777777" w:rsidR="00E77253" w:rsidRPr="00E77253" w:rsidRDefault="00E77253" w:rsidP="00221B3A">
      <w:pPr>
        <w:pStyle w:val="StandardParagraphText"/>
        <w:jc w:val="both"/>
        <w:rPr>
          <w:b/>
        </w:rPr>
      </w:pPr>
      <w:r w:rsidRPr="00E77253">
        <w:rPr>
          <w:b/>
        </w:rPr>
        <w:t>Step 1 – Has the applicant requested public notification (</w:t>
      </w:r>
      <w:proofErr w:type="gramStart"/>
      <w:r w:rsidRPr="00E77253">
        <w:rPr>
          <w:b/>
        </w:rPr>
        <w:t>s95A(</w:t>
      </w:r>
      <w:proofErr w:type="gramEnd"/>
      <w:r w:rsidRPr="00E77253">
        <w:rPr>
          <w:b/>
        </w:rPr>
        <w:t>3)(b))?</w:t>
      </w:r>
    </w:p>
    <w:p w14:paraId="4727BDE6" w14:textId="41F654D4" w:rsidR="00E77253" w:rsidRDefault="007A1F5C" w:rsidP="00221B3A">
      <w:pPr>
        <w:pStyle w:val="StandardParagraphText"/>
        <w:tabs>
          <w:tab w:val="left" w:pos="567"/>
        </w:tabs>
        <w:jc w:val="both"/>
      </w:pPr>
      <w:sdt>
        <w:sdtPr>
          <w:rPr>
            <w:sz w:val="24"/>
          </w:rPr>
          <w:id w:val="1889759811"/>
          <w14:checkbox>
            <w14:checked w14:val="1"/>
            <w14:checkedState w14:val="2612" w14:font="MS Gothic"/>
            <w14:uncheckedState w14:val="2610" w14:font="MS Gothic"/>
          </w14:checkbox>
        </w:sdtPr>
        <w:sdtEndPr/>
        <w:sdtContent>
          <w:r w:rsidR="00B00241">
            <w:rPr>
              <w:rFonts w:ascii="MS Gothic" w:eastAsia="MS Gothic" w:hAnsi="MS Gothic" w:hint="eastAsia"/>
              <w:sz w:val="24"/>
            </w:rPr>
            <w:t>☒</w:t>
          </w:r>
        </w:sdtContent>
      </w:sdt>
      <w:r w:rsidR="00E77253" w:rsidRPr="00E77253">
        <w:tab/>
        <w:t>No - go to Step 2.</w:t>
      </w:r>
    </w:p>
    <w:p w14:paraId="5AACF526" w14:textId="77777777" w:rsidR="00E77253" w:rsidRPr="00E77253" w:rsidRDefault="00E77253" w:rsidP="00221B3A">
      <w:pPr>
        <w:pStyle w:val="StandardParagraphText"/>
        <w:jc w:val="both"/>
        <w:rPr>
          <w:b/>
        </w:rPr>
      </w:pPr>
      <w:r w:rsidRPr="00E77253">
        <w:rPr>
          <w:b/>
        </w:rPr>
        <w:t>Step 2 – Is public notification required under s95C (</w:t>
      </w:r>
      <w:proofErr w:type="gramStart"/>
      <w:r w:rsidRPr="00E77253">
        <w:rPr>
          <w:b/>
        </w:rPr>
        <w:t>s95A(</w:t>
      </w:r>
      <w:proofErr w:type="gramEnd"/>
      <w:r w:rsidRPr="00E77253">
        <w:rPr>
          <w:b/>
        </w:rPr>
        <w:t>3)(b))?</w:t>
      </w:r>
    </w:p>
    <w:p w14:paraId="38458F6B" w14:textId="77777777" w:rsidR="00E77253" w:rsidRPr="00E77253" w:rsidRDefault="00E77253" w:rsidP="00221B3A">
      <w:pPr>
        <w:pStyle w:val="StandardAlphaList"/>
        <w:spacing w:after="240"/>
        <w:rPr>
          <w:b/>
        </w:rPr>
      </w:pPr>
      <w:r w:rsidRPr="00E77253">
        <w:rPr>
          <w:b/>
        </w:rPr>
        <w:t>Has further information (</w:t>
      </w:r>
      <w:proofErr w:type="gramStart"/>
      <w:r w:rsidRPr="00E77253">
        <w:rPr>
          <w:b/>
        </w:rPr>
        <w:t>s92(</w:t>
      </w:r>
      <w:proofErr w:type="gramEnd"/>
      <w:r w:rsidRPr="00E77253">
        <w:rPr>
          <w:b/>
        </w:rPr>
        <w:t>1)) been requested or has the applicant been notified of the intention to commission a report (s92(2))?</w:t>
      </w:r>
    </w:p>
    <w:p w14:paraId="5F9BC2D4" w14:textId="6DB1D35E" w:rsidR="00E77253" w:rsidRPr="00E77253" w:rsidRDefault="007A1F5C" w:rsidP="00221B3A">
      <w:pPr>
        <w:pStyle w:val="StandardParagraphText"/>
        <w:tabs>
          <w:tab w:val="left" w:pos="567"/>
          <w:tab w:val="left" w:pos="1134"/>
        </w:tabs>
        <w:ind w:left="567"/>
        <w:jc w:val="both"/>
      </w:pPr>
      <w:sdt>
        <w:sdtPr>
          <w:rPr>
            <w:sz w:val="24"/>
          </w:rPr>
          <w:id w:val="4100324"/>
          <w14:checkbox>
            <w14:checked w14:val="1"/>
            <w14:checkedState w14:val="2612" w14:font="MS Gothic"/>
            <w14:uncheckedState w14:val="2610" w14:font="MS Gothic"/>
          </w14:checkbox>
        </w:sdtPr>
        <w:sdtEndPr/>
        <w:sdtContent>
          <w:r w:rsidR="006D20F7">
            <w:rPr>
              <w:rFonts w:ascii="MS Gothic" w:eastAsia="MS Gothic" w:hAnsi="MS Gothic" w:hint="eastAsia"/>
              <w:sz w:val="24"/>
            </w:rPr>
            <w:t>☒</w:t>
          </w:r>
        </w:sdtContent>
      </w:sdt>
      <w:r w:rsidR="00E77253" w:rsidRPr="00E77253">
        <w:tab/>
        <w:t>Yes – go to Step 2b.</w:t>
      </w:r>
    </w:p>
    <w:p w14:paraId="67707A53" w14:textId="77777777" w:rsidR="00E77253" w:rsidRPr="002465B1" w:rsidRDefault="00E77253" w:rsidP="00221B3A">
      <w:pPr>
        <w:pStyle w:val="StandardAlphaList"/>
        <w:spacing w:after="240"/>
        <w:rPr>
          <w:b/>
        </w:rPr>
      </w:pPr>
      <w:r w:rsidRPr="002465B1">
        <w:rPr>
          <w:b/>
        </w:rPr>
        <w:t>Did the applicant refuse the request, or fail to respond, or fail to provide the information by the deadline?</w:t>
      </w:r>
    </w:p>
    <w:p w14:paraId="7CF8E12A" w14:textId="7DBA1465" w:rsidR="00E77253" w:rsidRPr="00E77253" w:rsidRDefault="007A1F5C" w:rsidP="00221B3A">
      <w:pPr>
        <w:pStyle w:val="StandardParagraphText"/>
        <w:tabs>
          <w:tab w:val="left" w:pos="567"/>
          <w:tab w:val="left" w:pos="1134"/>
        </w:tabs>
        <w:ind w:left="567"/>
        <w:jc w:val="both"/>
      </w:pPr>
      <w:sdt>
        <w:sdtPr>
          <w:rPr>
            <w:sz w:val="24"/>
          </w:rPr>
          <w:id w:val="578639017"/>
          <w14:checkbox>
            <w14:checked w14:val="1"/>
            <w14:checkedState w14:val="2612" w14:font="MS Gothic"/>
            <w14:uncheckedState w14:val="2610" w14:font="MS Gothic"/>
          </w14:checkbox>
        </w:sdtPr>
        <w:sdtEndPr/>
        <w:sdtContent>
          <w:r w:rsidR="002465B1">
            <w:rPr>
              <w:rFonts w:ascii="MS Gothic" w:eastAsia="MS Gothic" w:hAnsi="MS Gothic" w:hint="eastAsia"/>
              <w:sz w:val="24"/>
            </w:rPr>
            <w:t>☒</w:t>
          </w:r>
        </w:sdtContent>
      </w:sdt>
      <w:r w:rsidR="00E77253" w:rsidRPr="00E77253">
        <w:tab/>
        <w:t>No – Go to Step 3.</w:t>
      </w:r>
    </w:p>
    <w:p w14:paraId="72E303F6" w14:textId="77777777" w:rsidR="00E77253" w:rsidRPr="00CE0556" w:rsidRDefault="00E77253" w:rsidP="00221B3A">
      <w:pPr>
        <w:pStyle w:val="StandardParagraphText"/>
        <w:pBdr>
          <w:top w:val="dotted" w:sz="4" w:space="1" w:color="auto"/>
        </w:pBdr>
        <w:tabs>
          <w:tab w:val="left" w:pos="2552"/>
        </w:tabs>
        <w:spacing w:after="0"/>
        <w:jc w:val="both"/>
        <w:rPr>
          <w:sz w:val="24"/>
        </w:rPr>
      </w:pPr>
    </w:p>
    <w:p w14:paraId="036B2459" w14:textId="77777777" w:rsidR="00733A54" w:rsidRDefault="00733A54" w:rsidP="00221B3A">
      <w:pPr>
        <w:pStyle w:val="StandardParagraphText"/>
        <w:jc w:val="both"/>
        <w:rPr>
          <w:b/>
          <w:sz w:val="28"/>
        </w:rPr>
      </w:pPr>
    </w:p>
    <w:p w14:paraId="09F5CC51" w14:textId="77777777" w:rsidR="00733A54" w:rsidRDefault="00733A54" w:rsidP="00221B3A">
      <w:pPr>
        <w:pStyle w:val="StandardParagraphText"/>
        <w:jc w:val="both"/>
        <w:rPr>
          <w:b/>
          <w:sz w:val="28"/>
        </w:rPr>
      </w:pPr>
    </w:p>
    <w:p w14:paraId="0A1BF061" w14:textId="6F46CB65" w:rsidR="00E77253" w:rsidRPr="00636DE9" w:rsidRDefault="00E77253" w:rsidP="00221B3A">
      <w:pPr>
        <w:pStyle w:val="StandardParagraphText"/>
        <w:jc w:val="both"/>
        <w:rPr>
          <w:b/>
          <w:sz w:val="28"/>
        </w:rPr>
      </w:pPr>
      <w:r>
        <w:rPr>
          <w:b/>
          <w:sz w:val="28"/>
        </w:rPr>
        <w:lastRenderedPageBreak/>
        <w:t>Is public notification precluded?</w:t>
      </w:r>
    </w:p>
    <w:p w14:paraId="6CE15E07" w14:textId="77777777" w:rsidR="00E77253" w:rsidRPr="0038794A" w:rsidRDefault="00E77253" w:rsidP="00221B3A">
      <w:pPr>
        <w:pStyle w:val="StandardParagraphText"/>
        <w:jc w:val="both"/>
        <w:rPr>
          <w:b/>
        </w:rPr>
      </w:pPr>
      <w:r w:rsidRPr="0038794A">
        <w:rPr>
          <w:b/>
        </w:rPr>
        <w:t>Step 3 – Are all activities in the application subject to one or more rules or national environmental standards that preclude public notification (</w:t>
      </w:r>
      <w:proofErr w:type="gramStart"/>
      <w:r w:rsidRPr="0038794A">
        <w:rPr>
          <w:b/>
        </w:rPr>
        <w:t>s95A(</w:t>
      </w:r>
      <w:proofErr w:type="gramEnd"/>
      <w:r w:rsidRPr="0038794A">
        <w:rPr>
          <w:b/>
        </w:rPr>
        <w:t>5)(a))?</w:t>
      </w:r>
    </w:p>
    <w:p w14:paraId="3BF0AB2D" w14:textId="0D32559F" w:rsidR="00E77253" w:rsidRDefault="007A1F5C" w:rsidP="00221B3A">
      <w:pPr>
        <w:pStyle w:val="StandardParagraphText"/>
        <w:tabs>
          <w:tab w:val="left" w:pos="567"/>
        </w:tabs>
        <w:jc w:val="both"/>
      </w:pPr>
      <w:sdt>
        <w:sdtPr>
          <w:rPr>
            <w:sz w:val="24"/>
          </w:rPr>
          <w:id w:val="986131380"/>
          <w14:checkbox>
            <w14:checked w14:val="1"/>
            <w14:checkedState w14:val="2612" w14:font="MS Gothic"/>
            <w14:uncheckedState w14:val="2610" w14:font="MS Gothic"/>
          </w14:checkbox>
        </w:sdtPr>
        <w:sdtEndPr/>
        <w:sdtContent>
          <w:r w:rsidR="006D20F7">
            <w:rPr>
              <w:rFonts w:ascii="MS Gothic" w:eastAsia="MS Gothic" w:hAnsi="MS Gothic" w:hint="eastAsia"/>
              <w:sz w:val="24"/>
            </w:rPr>
            <w:t>☒</w:t>
          </w:r>
        </w:sdtContent>
      </w:sdt>
      <w:r w:rsidR="00E77253" w:rsidRPr="0038794A">
        <w:tab/>
        <w:t>No – Go to Step 4.</w:t>
      </w:r>
    </w:p>
    <w:p w14:paraId="1AE3A090" w14:textId="390194F4" w:rsidR="00E77253" w:rsidRDefault="00E77253" w:rsidP="00221B3A">
      <w:pPr>
        <w:pStyle w:val="StandardParagraphText"/>
        <w:jc w:val="both"/>
        <w:rPr>
          <w:b/>
        </w:rPr>
      </w:pPr>
      <w:r w:rsidRPr="0038794A">
        <w:rPr>
          <w:b/>
        </w:rPr>
        <w:t>Step 4 – Is the application for one or more of the following (but no other) activities?</w:t>
      </w:r>
    </w:p>
    <w:p w14:paraId="3742548D" w14:textId="77777777" w:rsidR="0013563C" w:rsidRPr="0038794A" w:rsidRDefault="0013563C" w:rsidP="0013563C">
      <w:pPr>
        <w:pStyle w:val="StandardParagraphText"/>
        <w:tabs>
          <w:tab w:val="left" w:pos="567"/>
          <w:tab w:val="left" w:pos="1134"/>
        </w:tabs>
      </w:pPr>
      <w:r>
        <w:tab/>
      </w:r>
      <w:sdt>
        <w:sdtPr>
          <w:rPr>
            <w:sz w:val="24"/>
          </w:rPr>
          <w:id w:val="148573643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tab/>
      </w:r>
      <w:r w:rsidRPr="0038794A">
        <w:t>Controlled Activity (</w:t>
      </w:r>
      <w:proofErr w:type="gramStart"/>
      <w:r w:rsidRPr="0038794A">
        <w:t>s95A(</w:t>
      </w:r>
      <w:proofErr w:type="gramEnd"/>
      <w:r w:rsidRPr="0038794A">
        <w:t>5)(b)(</w:t>
      </w:r>
      <w:proofErr w:type="spellStart"/>
      <w:r w:rsidRPr="0038794A">
        <w:t>i</w:t>
      </w:r>
      <w:proofErr w:type="spellEnd"/>
      <w:r w:rsidRPr="0038794A">
        <w:t>))</w:t>
      </w:r>
      <w:r>
        <w:t>.</w:t>
      </w:r>
    </w:p>
    <w:p w14:paraId="53B749B2" w14:textId="4178185D" w:rsidR="00CE0556" w:rsidRDefault="007A1F5C" w:rsidP="00221B3A">
      <w:pPr>
        <w:pStyle w:val="StandardParagraphText"/>
        <w:tabs>
          <w:tab w:val="left" w:pos="567"/>
        </w:tabs>
        <w:jc w:val="both"/>
        <w:rPr>
          <w:lang w:val="en-US"/>
        </w:rPr>
      </w:pPr>
      <w:sdt>
        <w:sdtPr>
          <w:rPr>
            <w:sz w:val="24"/>
          </w:rPr>
          <w:id w:val="1529520964"/>
          <w14:checkbox>
            <w14:checked w14:val="1"/>
            <w14:checkedState w14:val="2612" w14:font="MS Gothic"/>
            <w14:uncheckedState w14:val="2610" w14:font="MS Gothic"/>
          </w14:checkbox>
        </w:sdtPr>
        <w:sdtEndPr/>
        <w:sdtContent>
          <w:r w:rsidR="006D20F7">
            <w:rPr>
              <w:rFonts w:ascii="MS Gothic" w:eastAsia="MS Gothic" w:hAnsi="MS Gothic" w:hint="eastAsia"/>
              <w:sz w:val="24"/>
            </w:rPr>
            <w:t>☒</w:t>
          </w:r>
        </w:sdtContent>
      </w:sdt>
      <w:r w:rsidR="00E77253" w:rsidRPr="00B14CAC">
        <w:rPr>
          <w:lang w:val="en-US"/>
        </w:rPr>
        <w:tab/>
        <w:t xml:space="preserve">No – Go to Step </w:t>
      </w:r>
      <w:r w:rsidR="00E77253">
        <w:rPr>
          <w:lang w:val="en-US"/>
        </w:rPr>
        <w:t>5</w:t>
      </w:r>
      <w:r w:rsidR="0038794A">
        <w:rPr>
          <w:lang w:val="en-US"/>
        </w:rPr>
        <w:t>.</w:t>
      </w:r>
    </w:p>
    <w:p w14:paraId="399324FB" w14:textId="77777777" w:rsidR="0038794A" w:rsidRPr="00CE0556" w:rsidRDefault="0038794A" w:rsidP="00221B3A">
      <w:pPr>
        <w:pStyle w:val="StandardParagraphText"/>
        <w:pBdr>
          <w:top w:val="dotted" w:sz="4" w:space="1" w:color="auto"/>
        </w:pBdr>
        <w:tabs>
          <w:tab w:val="left" w:pos="2552"/>
        </w:tabs>
        <w:spacing w:after="0"/>
        <w:jc w:val="both"/>
        <w:rPr>
          <w:sz w:val="24"/>
        </w:rPr>
      </w:pPr>
    </w:p>
    <w:p w14:paraId="5CFE7990" w14:textId="77777777" w:rsidR="0038794A" w:rsidRPr="00B04859" w:rsidRDefault="00B04859" w:rsidP="00221B3A">
      <w:pPr>
        <w:pStyle w:val="StandardParagraphText"/>
        <w:jc w:val="both"/>
        <w:rPr>
          <w:b/>
          <w:sz w:val="32"/>
        </w:rPr>
      </w:pPr>
      <w:r w:rsidRPr="00B04859">
        <w:rPr>
          <w:rFonts w:cs="Arial"/>
          <w:b/>
          <w:sz w:val="28"/>
        </w:rPr>
        <w:t>Is public notification required</w:t>
      </w:r>
      <w:r w:rsidR="0038794A" w:rsidRPr="00B04859">
        <w:rPr>
          <w:b/>
          <w:sz w:val="28"/>
        </w:rPr>
        <w:t>?</w:t>
      </w:r>
    </w:p>
    <w:p w14:paraId="298A74FC" w14:textId="77777777" w:rsidR="0038794A" w:rsidRPr="0038794A" w:rsidRDefault="0038794A" w:rsidP="00221B3A">
      <w:pPr>
        <w:pStyle w:val="StandardParagraphText"/>
        <w:jc w:val="both"/>
        <w:rPr>
          <w:b/>
        </w:rPr>
      </w:pPr>
      <w:r w:rsidRPr="0038794A">
        <w:rPr>
          <w:b/>
        </w:rPr>
        <w:t>Step 5 – Does a rule or national environmental standards require public notification (</w:t>
      </w:r>
      <w:proofErr w:type="gramStart"/>
      <w:r w:rsidRPr="0038794A">
        <w:rPr>
          <w:b/>
        </w:rPr>
        <w:t>s95A(</w:t>
      </w:r>
      <w:proofErr w:type="gramEnd"/>
      <w:r w:rsidRPr="0038794A">
        <w:rPr>
          <w:b/>
        </w:rPr>
        <w:t>8)(a))?</w:t>
      </w:r>
    </w:p>
    <w:p w14:paraId="613FA379" w14:textId="4ECE4578" w:rsidR="0038794A" w:rsidRPr="0038794A" w:rsidRDefault="007A1F5C" w:rsidP="00221B3A">
      <w:pPr>
        <w:pStyle w:val="StandardParagraphText"/>
        <w:tabs>
          <w:tab w:val="left" w:pos="567"/>
        </w:tabs>
        <w:jc w:val="both"/>
      </w:pPr>
      <w:sdt>
        <w:sdtPr>
          <w:rPr>
            <w:sz w:val="24"/>
          </w:rPr>
          <w:id w:val="1386064310"/>
          <w14:checkbox>
            <w14:checked w14:val="1"/>
            <w14:checkedState w14:val="2612" w14:font="MS Gothic"/>
            <w14:uncheckedState w14:val="2610" w14:font="MS Gothic"/>
          </w14:checkbox>
        </w:sdtPr>
        <w:sdtEndPr/>
        <w:sdtContent>
          <w:r w:rsidR="006D20F7">
            <w:rPr>
              <w:rFonts w:ascii="MS Gothic" w:eastAsia="MS Gothic" w:hAnsi="MS Gothic" w:hint="eastAsia"/>
              <w:sz w:val="24"/>
            </w:rPr>
            <w:t>☒</w:t>
          </w:r>
        </w:sdtContent>
      </w:sdt>
      <w:r w:rsidR="0038794A">
        <w:tab/>
      </w:r>
      <w:r w:rsidR="0038794A" w:rsidRPr="0038794A">
        <w:t>No - go to Step 6.</w:t>
      </w:r>
    </w:p>
    <w:p w14:paraId="616F339E" w14:textId="77777777" w:rsidR="0038794A" w:rsidRPr="0038794A" w:rsidRDefault="0038794A" w:rsidP="00221B3A">
      <w:pPr>
        <w:pStyle w:val="StandardParagraphText"/>
        <w:jc w:val="both"/>
        <w:rPr>
          <w:b/>
        </w:rPr>
      </w:pPr>
      <w:r w:rsidRPr="000B57CB">
        <w:rPr>
          <w:b/>
        </w:rPr>
        <w:t>Step 6 – Are adverse effects on the environment more than minor (</w:t>
      </w:r>
      <w:proofErr w:type="gramStart"/>
      <w:r w:rsidRPr="000B57CB">
        <w:rPr>
          <w:b/>
        </w:rPr>
        <w:t>s95A(</w:t>
      </w:r>
      <w:proofErr w:type="gramEnd"/>
      <w:r w:rsidRPr="000B57CB">
        <w:rPr>
          <w:b/>
        </w:rPr>
        <w:t>8)(b))?</w:t>
      </w:r>
    </w:p>
    <w:p w14:paraId="0DDE97D9" w14:textId="5E448835" w:rsidR="0038794A" w:rsidRDefault="007A1F5C" w:rsidP="00221B3A">
      <w:pPr>
        <w:pStyle w:val="StandardParagraphText"/>
        <w:tabs>
          <w:tab w:val="left" w:pos="567"/>
        </w:tabs>
        <w:ind w:left="567" w:hanging="567"/>
        <w:jc w:val="both"/>
      </w:pPr>
      <w:sdt>
        <w:sdtPr>
          <w:rPr>
            <w:sz w:val="24"/>
          </w:rPr>
          <w:id w:val="-126779969"/>
          <w14:checkbox>
            <w14:checked w14:val="1"/>
            <w14:checkedState w14:val="2612" w14:font="MS Gothic"/>
            <w14:uncheckedState w14:val="2610" w14:font="MS Gothic"/>
          </w14:checkbox>
        </w:sdtPr>
        <w:sdtEndPr/>
        <w:sdtContent>
          <w:r w:rsidR="00F34270" w:rsidRPr="00F34270">
            <w:rPr>
              <w:rFonts w:ascii="MS Gothic" w:eastAsia="MS Gothic" w:hAnsi="MS Gothic" w:hint="eastAsia"/>
              <w:sz w:val="24"/>
            </w:rPr>
            <w:t>☒</w:t>
          </w:r>
        </w:sdtContent>
      </w:sdt>
      <w:r w:rsidR="0038794A" w:rsidRPr="00F34270">
        <w:tab/>
        <w:t>No – (go to Step 7) I recommend the application is not publicly notified for the following reasons:</w:t>
      </w:r>
    </w:p>
    <w:p w14:paraId="68ECE88B" w14:textId="77777777" w:rsidR="0038794A" w:rsidRPr="00C16C55" w:rsidRDefault="0038794A" w:rsidP="00221B3A">
      <w:pPr>
        <w:pStyle w:val="StandardParagraphText"/>
        <w:jc w:val="both"/>
        <w:rPr>
          <w:u w:val="single"/>
        </w:rPr>
      </w:pPr>
      <w:r w:rsidRPr="00C16C55">
        <w:rPr>
          <w:u w:val="single"/>
        </w:rPr>
        <w:t>Assessment of adverse effects</w:t>
      </w:r>
    </w:p>
    <w:p w14:paraId="2FEBB073" w14:textId="4633494E" w:rsidR="00C35066" w:rsidRDefault="00C35066" w:rsidP="00221B3A">
      <w:pPr>
        <w:rPr>
          <w:rFonts w:cs="Arial"/>
          <w:szCs w:val="22"/>
          <w:lang w:val="en-GB"/>
        </w:rPr>
      </w:pPr>
      <w:r w:rsidRPr="00C35066">
        <w:rPr>
          <w:rFonts w:cs="Arial"/>
          <w:szCs w:val="22"/>
          <w:lang w:val="en-GB"/>
        </w:rPr>
        <w:t xml:space="preserve">The </w:t>
      </w:r>
      <w:r w:rsidR="00EA6D71">
        <w:rPr>
          <w:rFonts w:cs="Arial"/>
          <w:szCs w:val="22"/>
          <w:lang w:val="en-GB"/>
        </w:rPr>
        <w:t xml:space="preserve">following adverse effect are relevant to this proposal and are assessed as follows. </w:t>
      </w:r>
    </w:p>
    <w:p w14:paraId="38900583" w14:textId="06F0E29F" w:rsidR="00EA6D71" w:rsidRDefault="00EA6D71" w:rsidP="00221B3A">
      <w:pPr>
        <w:rPr>
          <w:rFonts w:cs="Arial"/>
          <w:szCs w:val="22"/>
          <w:lang w:val="en-GB"/>
        </w:rPr>
      </w:pPr>
    </w:p>
    <w:p w14:paraId="6232A6DB" w14:textId="11E90532" w:rsidR="00EA6D71" w:rsidRPr="00C35066" w:rsidRDefault="00EA6D71" w:rsidP="00221B3A">
      <w:pPr>
        <w:rPr>
          <w:rFonts w:cs="Arial"/>
          <w:szCs w:val="22"/>
          <w:lang w:val="en-GB"/>
        </w:rPr>
      </w:pPr>
      <w:r>
        <w:rPr>
          <w:rFonts w:cs="Arial"/>
          <w:szCs w:val="22"/>
          <w:lang w:val="en-GB"/>
        </w:rPr>
        <w:t>Vegetation Clearance:</w:t>
      </w:r>
    </w:p>
    <w:p w14:paraId="2D3E825D" w14:textId="1CC1A85C" w:rsidR="00EA6D71" w:rsidRPr="00EA6D71" w:rsidRDefault="00EA6D71" w:rsidP="00221B3A">
      <w:pPr>
        <w:pStyle w:val="StandardParagraphText"/>
        <w:numPr>
          <w:ilvl w:val="0"/>
          <w:numId w:val="10"/>
        </w:numPr>
        <w:spacing w:after="0"/>
        <w:jc w:val="both"/>
      </w:pPr>
      <w:r w:rsidRPr="00EA6D71">
        <w:t>Soil erosion</w:t>
      </w:r>
      <w:r w:rsidR="0011063B">
        <w:t>;</w:t>
      </w:r>
    </w:p>
    <w:p w14:paraId="521BEEDE" w14:textId="3D5DF628" w:rsidR="00EA6D71" w:rsidRPr="00EA6D71" w:rsidRDefault="00EA6D71" w:rsidP="00221B3A">
      <w:pPr>
        <w:pStyle w:val="StandardParagraphText"/>
        <w:numPr>
          <w:ilvl w:val="0"/>
          <w:numId w:val="10"/>
        </w:numPr>
        <w:spacing w:after="0"/>
        <w:jc w:val="both"/>
      </w:pPr>
      <w:r w:rsidRPr="00EA6D71">
        <w:t>Water quality</w:t>
      </w:r>
      <w:r w:rsidR="0011063B">
        <w:t>;</w:t>
      </w:r>
    </w:p>
    <w:p w14:paraId="14A7A6A0" w14:textId="416AA721" w:rsidR="00EA6D71" w:rsidRPr="00EA6D71" w:rsidRDefault="00EA6D71" w:rsidP="00221B3A">
      <w:pPr>
        <w:pStyle w:val="StandardParagraphText"/>
        <w:numPr>
          <w:ilvl w:val="0"/>
          <w:numId w:val="10"/>
        </w:numPr>
        <w:spacing w:after="0"/>
        <w:jc w:val="both"/>
      </w:pPr>
      <w:r w:rsidRPr="00EA6D71">
        <w:t>Ecology</w:t>
      </w:r>
      <w:r w:rsidR="0011063B">
        <w:t xml:space="preserve"> including indigenous biodiversity;</w:t>
      </w:r>
    </w:p>
    <w:p w14:paraId="3EDB858F" w14:textId="36E2C96C" w:rsidR="00EA6D71" w:rsidRDefault="00FC57B6" w:rsidP="00221B3A">
      <w:pPr>
        <w:pStyle w:val="StandardParagraphText"/>
        <w:numPr>
          <w:ilvl w:val="0"/>
          <w:numId w:val="10"/>
        </w:numPr>
        <w:spacing w:after="0"/>
        <w:jc w:val="both"/>
      </w:pPr>
      <w:r>
        <w:t>Cultural</w:t>
      </w:r>
      <w:r w:rsidR="00EA6D71" w:rsidRPr="00EA6D71">
        <w:t xml:space="preserve"> and heritage values</w:t>
      </w:r>
      <w:r w:rsidR="0011063B">
        <w:t>;</w:t>
      </w:r>
    </w:p>
    <w:p w14:paraId="34133468" w14:textId="77777777" w:rsidR="00687084" w:rsidRDefault="00880256" w:rsidP="00221B3A">
      <w:pPr>
        <w:pStyle w:val="StandardParagraphText"/>
        <w:numPr>
          <w:ilvl w:val="0"/>
          <w:numId w:val="10"/>
        </w:numPr>
        <w:spacing w:after="0"/>
        <w:jc w:val="both"/>
      </w:pPr>
      <w:r>
        <w:t>Natural Character</w:t>
      </w:r>
      <w:r w:rsidR="0011063B">
        <w:t>;</w:t>
      </w:r>
      <w:r w:rsidR="006D0178">
        <w:t xml:space="preserve"> </w:t>
      </w:r>
    </w:p>
    <w:p w14:paraId="5F2D657E" w14:textId="5C915C4E" w:rsidR="00880256" w:rsidRDefault="00687084" w:rsidP="00221B3A">
      <w:pPr>
        <w:pStyle w:val="StandardParagraphText"/>
        <w:numPr>
          <w:ilvl w:val="0"/>
          <w:numId w:val="10"/>
        </w:numPr>
        <w:spacing w:after="0"/>
        <w:jc w:val="both"/>
      </w:pPr>
      <w:r>
        <w:t xml:space="preserve">Public Access to the coast; </w:t>
      </w:r>
      <w:r w:rsidR="006D0178">
        <w:t>and</w:t>
      </w:r>
    </w:p>
    <w:p w14:paraId="2E72DCFB" w14:textId="0734571A" w:rsidR="00A42A40" w:rsidRPr="00EA6D71" w:rsidRDefault="00A42A40" w:rsidP="00221B3A">
      <w:pPr>
        <w:pStyle w:val="StandardParagraphText"/>
        <w:numPr>
          <w:ilvl w:val="0"/>
          <w:numId w:val="10"/>
        </w:numPr>
        <w:spacing w:after="0"/>
        <w:jc w:val="both"/>
      </w:pPr>
      <w:r>
        <w:t>Dune systems</w:t>
      </w:r>
      <w:r w:rsidR="006D0178">
        <w:t>.</w:t>
      </w:r>
    </w:p>
    <w:p w14:paraId="24AAEFC2" w14:textId="5E5402ED" w:rsidR="00880256" w:rsidRDefault="00880256" w:rsidP="00221B3A">
      <w:pPr>
        <w:pStyle w:val="StandardParagraphText"/>
        <w:spacing w:after="0"/>
        <w:ind w:left="780"/>
        <w:jc w:val="both"/>
      </w:pPr>
    </w:p>
    <w:p w14:paraId="2EB16012" w14:textId="49F41F4F" w:rsidR="00EA6D71" w:rsidRDefault="00EA6D71" w:rsidP="0059651F">
      <w:pPr>
        <w:pStyle w:val="StandardParagraphText"/>
        <w:spacing w:after="0"/>
        <w:jc w:val="both"/>
      </w:pPr>
      <w:r>
        <w:t>Bridges:</w:t>
      </w:r>
    </w:p>
    <w:p w14:paraId="3780A8EA" w14:textId="07B41B86" w:rsidR="00880256" w:rsidRDefault="00880256" w:rsidP="00221B3A">
      <w:pPr>
        <w:pStyle w:val="StandardParagraphText"/>
        <w:numPr>
          <w:ilvl w:val="0"/>
          <w:numId w:val="10"/>
        </w:numPr>
        <w:spacing w:after="0"/>
        <w:jc w:val="both"/>
      </w:pPr>
      <w:r>
        <w:t>Measures to acco</w:t>
      </w:r>
      <w:r w:rsidR="006D0178">
        <w:t>unt for prevailing ground slope;</w:t>
      </w:r>
      <w:r>
        <w:t xml:space="preserve"> </w:t>
      </w:r>
    </w:p>
    <w:p w14:paraId="728FD928" w14:textId="2B5E2CBB" w:rsidR="00880256" w:rsidRDefault="00880256" w:rsidP="00221B3A">
      <w:pPr>
        <w:pStyle w:val="StandardParagraphText"/>
        <w:numPr>
          <w:ilvl w:val="0"/>
          <w:numId w:val="10"/>
        </w:numPr>
        <w:spacing w:after="0"/>
        <w:jc w:val="both"/>
      </w:pPr>
      <w:r>
        <w:t>The timing of any disturbance of the bed of a surface water body in relation to adverse effects on aquatic ecosystems, in</w:t>
      </w:r>
      <w:r w:rsidR="006D0178">
        <w:t>cluding indigenous biodiversity;</w:t>
      </w:r>
      <w:r>
        <w:t xml:space="preserve"> </w:t>
      </w:r>
    </w:p>
    <w:p w14:paraId="3E95DD5E" w14:textId="7D07AB25" w:rsidR="00880256" w:rsidRDefault="006D0178" w:rsidP="00221B3A">
      <w:pPr>
        <w:pStyle w:val="StandardParagraphText"/>
        <w:numPr>
          <w:ilvl w:val="0"/>
          <w:numId w:val="10"/>
        </w:numPr>
        <w:spacing w:after="0"/>
        <w:jc w:val="both"/>
      </w:pPr>
      <w:r>
        <w:t>Erosion protection works;</w:t>
      </w:r>
    </w:p>
    <w:p w14:paraId="1C26AD4B" w14:textId="057132A5" w:rsidR="00880256" w:rsidRDefault="006D0178" w:rsidP="00221B3A">
      <w:pPr>
        <w:pStyle w:val="StandardParagraphText"/>
        <w:numPr>
          <w:ilvl w:val="0"/>
          <w:numId w:val="10"/>
        </w:numPr>
        <w:spacing w:after="0"/>
        <w:jc w:val="both"/>
      </w:pPr>
      <w:r>
        <w:t>Maintenance of the bridge;</w:t>
      </w:r>
    </w:p>
    <w:p w14:paraId="140E271A" w14:textId="4BC5DC77" w:rsidR="00880256" w:rsidRDefault="00880256" w:rsidP="00221B3A">
      <w:pPr>
        <w:pStyle w:val="StandardParagraphText"/>
        <w:numPr>
          <w:ilvl w:val="0"/>
          <w:numId w:val="10"/>
        </w:numPr>
        <w:spacing w:after="0"/>
        <w:jc w:val="both"/>
      </w:pPr>
      <w:r>
        <w:t>Soffi</w:t>
      </w:r>
      <w:r w:rsidR="006D0178">
        <w:t>t height above the watercourse;</w:t>
      </w:r>
    </w:p>
    <w:p w14:paraId="3A9D3F6A" w14:textId="5F2EFC5F" w:rsidR="00880256" w:rsidRDefault="00880256" w:rsidP="00221B3A">
      <w:pPr>
        <w:pStyle w:val="StandardParagraphText"/>
        <w:numPr>
          <w:ilvl w:val="0"/>
          <w:numId w:val="10"/>
        </w:numPr>
        <w:spacing w:after="0"/>
        <w:jc w:val="both"/>
      </w:pPr>
      <w:r>
        <w:t>Velocity of water under the bridge</w:t>
      </w:r>
      <w:r w:rsidR="006D0178">
        <w:t>;</w:t>
      </w:r>
      <w:r>
        <w:t xml:space="preserve"> </w:t>
      </w:r>
    </w:p>
    <w:p w14:paraId="0C476C4F" w14:textId="39F31880" w:rsidR="00880256" w:rsidRDefault="00880256" w:rsidP="00221B3A">
      <w:pPr>
        <w:pStyle w:val="StandardParagraphText"/>
        <w:numPr>
          <w:ilvl w:val="0"/>
          <w:numId w:val="10"/>
        </w:numPr>
        <w:spacing w:after="0"/>
        <w:jc w:val="both"/>
      </w:pPr>
      <w:r>
        <w:t>Construction sta</w:t>
      </w:r>
      <w:r w:rsidR="006D0178">
        <w:t>ndards;</w:t>
      </w:r>
    </w:p>
    <w:p w14:paraId="578D64CA" w14:textId="14D6BA22" w:rsidR="00880256" w:rsidRDefault="006D0178" w:rsidP="00221B3A">
      <w:pPr>
        <w:pStyle w:val="StandardParagraphText"/>
        <w:numPr>
          <w:ilvl w:val="0"/>
          <w:numId w:val="10"/>
        </w:numPr>
        <w:spacing w:after="0"/>
        <w:jc w:val="both"/>
      </w:pPr>
      <w:r>
        <w:t>Location of the bridge;</w:t>
      </w:r>
    </w:p>
    <w:p w14:paraId="0696B9CB" w14:textId="546A9D7F" w:rsidR="00880256" w:rsidRDefault="006D0178" w:rsidP="00221B3A">
      <w:pPr>
        <w:pStyle w:val="StandardParagraphText"/>
        <w:numPr>
          <w:ilvl w:val="0"/>
          <w:numId w:val="10"/>
        </w:numPr>
        <w:spacing w:after="0"/>
        <w:jc w:val="both"/>
      </w:pPr>
      <w:r>
        <w:t>Flood design levels;</w:t>
      </w:r>
    </w:p>
    <w:p w14:paraId="6273C074" w14:textId="7DC1CECB" w:rsidR="00880256" w:rsidRDefault="00880256" w:rsidP="00221B3A">
      <w:pPr>
        <w:pStyle w:val="StandardParagraphText"/>
        <w:numPr>
          <w:ilvl w:val="0"/>
          <w:numId w:val="10"/>
        </w:numPr>
        <w:spacing w:after="0"/>
        <w:jc w:val="both"/>
      </w:pPr>
      <w:r>
        <w:t>Measures to acc</w:t>
      </w:r>
      <w:r w:rsidR="006D0178">
        <w:t>ount for soil type and geology; and</w:t>
      </w:r>
    </w:p>
    <w:p w14:paraId="5873128A" w14:textId="5CF80965" w:rsidR="00880256" w:rsidRDefault="00880256" w:rsidP="00221B3A">
      <w:pPr>
        <w:pStyle w:val="StandardParagraphText"/>
        <w:numPr>
          <w:ilvl w:val="0"/>
          <w:numId w:val="10"/>
        </w:numPr>
        <w:spacing w:after="0"/>
        <w:jc w:val="both"/>
      </w:pPr>
      <w:r>
        <w:t>Monitoring requirements.</w:t>
      </w:r>
    </w:p>
    <w:p w14:paraId="328D535D" w14:textId="77777777" w:rsidR="00880256" w:rsidRPr="00EA6D71" w:rsidRDefault="00880256" w:rsidP="00221B3A">
      <w:pPr>
        <w:pStyle w:val="StandardParagraphText"/>
        <w:spacing w:after="0"/>
        <w:ind w:left="780"/>
        <w:jc w:val="both"/>
      </w:pPr>
    </w:p>
    <w:p w14:paraId="0A8E4429" w14:textId="77777777" w:rsidR="00733A54" w:rsidRDefault="00733A54" w:rsidP="00221B3A">
      <w:pPr>
        <w:rPr>
          <w:rFonts w:cs="Arial"/>
          <w:b/>
          <w:i/>
          <w:szCs w:val="22"/>
          <w:lang w:val="en-GB"/>
        </w:rPr>
      </w:pPr>
    </w:p>
    <w:p w14:paraId="689CDE9E" w14:textId="77777777" w:rsidR="00733A54" w:rsidRDefault="00733A54" w:rsidP="00221B3A">
      <w:pPr>
        <w:rPr>
          <w:rFonts w:cs="Arial"/>
          <w:b/>
          <w:i/>
          <w:szCs w:val="22"/>
          <w:lang w:val="en-GB"/>
        </w:rPr>
      </w:pPr>
    </w:p>
    <w:p w14:paraId="16A8D8EB" w14:textId="4EFD5B1A" w:rsidR="00C35066" w:rsidRPr="004A61ED" w:rsidRDefault="004A61ED" w:rsidP="00221B3A">
      <w:pPr>
        <w:rPr>
          <w:rFonts w:cs="Arial"/>
          <w:b/>
          <w:i/>
          <w:szCs w:val="22"/>
          <w:lang w:val="en-GB"/>
        </w:rPr>
      </w:pPr>
      <w:r w:rsidRPr="004A61ED">
        <w:rPr>
          <w:rFonts w:cs="Arial"/>
          <w:b/>
          <w:i/>
          <w:szCs w:val="22"/>
          <w:lang w:val="en-GB"/>
        </w:rPr>
        <w:lastRenderedPageBreak/>
        <w:t>Vegetation Clearance</w:t>
      </w:r>
    </w:p>
    <w:p w14:paraId="669672F4" w14:textId="77777777" w:rsidR="00C35066" w:rsidRPr="00C35066" w:rsidRDefault="00C35066" w:rsidP="00221B3A">
      <w:pPr>
        <w:rPr>
          <w:rFonts w:cs="Arial"/>
          <w:szCs w:val="22"/>
          <w:lang w:val="en-GB"/>
        </w:rPr>
      </w:pPr>
    </w:p>
    <w:p w14:paraId="37AF710C" w14:textId="678BD7EB" w:rsidR="004E660F" w:rsidRDefault="004E660F" w:rsidP="00221B3A">
      <w:pPr>
        <w:rPr>
          <w:rFonts w:cs="Arial"/>
          <w:szCs w:val="22"/>
          <w:lang w:val="en-GB"/>
        </w:rPr>
      </w:pPr>
      <w:r>
        <w:rPr>
          <w:rFonts w:cs="Arial"/>
          <w:szCs w:val="22"/>
          <w:lang w:val="en-GB"/>
        </w:rPr>
        <w:t xml:space="preserve">I </w:t>
      </w:r>
      <w:r w:rsidR="00B76517">
        <w:rPr>
          <w:rFonts w:cs="Arial"/>
          <w:szCs w:val="22"/>
          <w:lang w:val="en-GB"/>
        </w:rPr>
        <w:t>note</w:t>
      </w:r>
      <w:r>
        <w:rPr>
          <w:rFonts w:cs="Arial"/>
          <w:szCs w:val="22"/>
          <w:lang w:val="en-GB"/>
        </w:rPr>
        <w:t xml:space="preserve"> that h</w:t>
      </w:r>
      <w:r w:rsidRPr="00FC57B6">
        <w:rPr>
          <w:rFonts w:cs="Arial"/>
          <w:szCs w:val="22"/>
          <w:lang w:val="en-GB"/>
        </w:rPr>
        <w:t xml:space="preserve">eritage values are made up of both natural heritage and historic heritage, </w:t>
      </w:r>
      <w:r>
        <w:rPr>
          <w:rFonts w:cs="Arial"/>
          <w:szCs w:val="22"/>
          <w:lang w:val="en-GB"/>
        </w:rPr>
        <w:t xml:space="preserve">the RCEP has objectives and policies relating to these matters to help inform the effects that activities may have on these values.  </w:t>
      </w:r>
    </w:p>
    <w:p w14:paraId="3163B496" w14:textId="77777777" w:rsidR="006B5A5A" w:rsidRDefault="006B5A5A" w:rsidP="00221B3A">
      <w:pPr>
        <w:rPr>
          <w:rFonts w:cs="Arial"/>
          <w:szCs w:val="22"/>
          <w:lang w:val="en-GB"/>
        </w:rPr>
      </w:pPr>
    </w:p>
    <w:p w14:paraId="27E757D8" w14:textId="42C9A8C5" w:rsidR="004E660F" w:rsidRDefault="004E660F" w:rsidP="00221B3A">
      <w:pPr>
        <w:rPr>
          <w:rFonts w:cs="Arial"/>
          <w:szCs w:val="22"/>
          <w:lang w:val="en-GB"/>
        </w:rPr>
      </w:pPr>
      <w:r>
        <w:rPr>
          <w:rFonts w:cs="Arial"/>
          <w:szCs w:val="22"/>
          <w:lang w:val="en-GB"/>
        </w:rPr>
        <w:t>Natural heritage values in the coastal environment (through the RCEP) tend to be identified through identifying and protecting areas where there are o</w:t>
      </w:r>
      <w:r w:rsidRPr="00D523DE">
        <w:rPr>
          <w:rFonts w:cs="Arial"/>
          <w:szCs w:val="22"/>
          <w:lang w:val="en-GB"/>
        </w:rPr>
        <w:t>utstanding natural features and landscapes of the coastal</w:t>
      </w:r>
      <w:r>
        <w:rPr>
          <w:rFonts w:cs="Arial"/>
          <w:szCs w:val="22"/>
          <w:lang w:val="en-GB"/>
        </w:rPr>
        <w:t xml:space="preserve"> environment</w:t>
      </w:r>
      <w:r w:rsidRPr="00D523DE">
        <w:rPr>
          <w:rFonts w:cs="Arial"/>
          <w:szCs w:val="22"/>
          <w:lang w:val="en-GB"/>
        </w:rPr>
        <w:t xml:space="preserve"> and</w:t>
      </w:r>
      <w:r>
        <w:rPr>
          <w:rFonts w:cs="Arial"/>
          <w:szCs w:val="22"/>
          <w:lang w:val="en-GB"/>
        </w:rPr>
        <w:t xml:space="preserve"> a</w:t>
      </w:r>
      <w:r w:rsidRPr="00D523DE">
        <w:rPr>
          <w:rFonts w:cs="Arial"/>
          <w:szCs w:val="22"/>
          <w:lang w:val="en-GB"/>
        </w:rPr>
        <w:t>reas of high, very high and outstanding natural character in</w:t>
      </w:r>
      <w:r>
        <w:rPr>
          <w:rFonts w:cs="Arial"/>
          <w:szCs w:val="22"/>
          <w:lang w:val="en-GB"/>
        </w:rPr>
        <w:t xml:space="preserve"> </w:t>
      </w:r>
      <w:r w:rsidRPr="00D523DE">
        <w:rPr>
          <w:rFonts w:cs="Arial"/>
          <w:szCs w:val="22"/>
          <w:lang w:val="en-GB"/>
        </w:rPr>
        <w:t>the coastal environment</w:t>
      </w:r>
      <w:r>
        <w:rPr>
          <w:rFonts w:cs="Arial"/>
          <w:szCs w:val="22"/>
          <w:lang w:val="en-GB"/>
        </w:rPr>
        <w:t>. Important areas of indigenous biodiversity (IBDAs) are also identified in the RCEP through the establishment of areas zoned as IBDA A and IBDA B</w:t>
      </w:r>
      <w:r w:rsidR="00B56B06">
        <w:rPr>
          <w:rFonts w:cs="Arial"/>
          <w:szCs w:val="22"/>
          <w:lang w:val="en-GB"/>
        </w:rPr>
        <w:t xml:space="preserve"> (which give effect to Policy 11 of the New Zealand Coastal Policy Statement)</w:t>
      </w:r>
      <w:r>
        <w:rPr>
          <w:rFonts w:cs="Arial"/>
          <w:szCs w:val="22"/>
          <w:lang w:val="en-GB"/>
        </w:rPr>
        <w:t xml:space="preserve">. These have therefore been considered within the ecological effects assessment of this report, as there is significant overlap separating these would been there is duplication of assessments. </w:t>
      </w:r>
    </w:p>
    <w:p w14:paraId="334E7F75" w14:textId="23164AC0" w:rsidR="004E660F" w:rsidRDefault="004E660F" w:rsidP="00221B3A">
      <w:pPr>
        <w:rPr>
          <w:rFonts w:cs="Arial"/>
          <w:szCs w:val="22"/>
          <w:lang w:val="en-GB"/>
        </w:rPr>
      </w:pPr>
    </w:p>
    <w:p w14:paraId="61B619D6" w14:textId="7C3D1A67" w:rsidR="001848BB" w:rsidRDefault="004E660F" w:rsidP="00221B3A">
      <w:pPr>
        <w:rPr>
          <w:rFonts w:cs="Arial"/>
          <w:szCs w:val="22"/>
          <w:lang w:val="en-GB"/>
        </w:rPr>
      </w:pPr>
      <w:r>
        <w:rPr>
          <w:rFonts w:cs="Arial"/>
          <w:szCs w:val="22"/>
          <w:lang w:val="en-GB"/>
        </w:rPr>
        <w:t xml:space="preserve">Historical heritage values in the coastal environment tend to </w:t>
      </w:r>
      <w:r w:rsidR="00FC38E6">
        <w:rPr>
          <w:rFonts w:cs="Arial"/>
          <w:szCs w:val="22"/>
          <w:lang w:val="en-GB"/>
        </w:rPr>
        <w:t>have a lot of cross over</w:t>
      </w:r>
      <w:r>
        <w:rPr>
          <w:rFonts w:cs="Arial"/>
          <w:szCs w:val="22"/>
          <w:lang w:val="en-GB"/>
        </w:rPr>
        <w:t xml:space="preserve"> with areas of cultural significance, this is also backed by the issues, objectives and policies of the RCEP with the interlinking of the historical heritage sections with the iwi resource management sections. Again, for </w:t>
      </w:r>
      <w:r w:rsidR="001848BB">
        <w:rPr>
          <w:rFonts w:cs="Arial"/>
          <w:szCs w:val="22"/>
          <w:lang w:val="en-GB"/>
        </w:rPr>
        <w:t>the</w:t>
      </w:r>
      <w:r>
        <w:rPr>
          <w:rFonts w:cs="Arial"/>
          <w:szCs w:val="22"/>
          <w:lang w:val="en-GB"/>
        </w:rPr>
        <w:t xml:space="preserve"> reason </w:t>
      </w:r>
      <w:r w:rsidR="001848BB">
        <w:rPr>
          <w:rFonts w:cs="Arial"/>
          <w:szCs w:val="22"/>
          <w:lang w:val="en-GB"/>
        </w:rPr>
        <w:t>that there is significant overlap</w:t>
      </w:r>
      <w:r w:rsidR="00FC38E6">
        <w:rPr>
          <w:rFonts w:cs="Arial"/>
          <w:szCs w:val="22"/>
          <w:lang w:val="en-GB"/>
        </w:rPr>
        <w:t>,</w:t>
      </w:r>
      <w:r w:rsidR="001848BB">
        <w:rPr>
          <w:rFonts w:cs="Arial"/>
          <w:szCs w:val="22"/>
          <w:lang w:val="en-GB"/>
        </w:rPr>
        <w:t xml:space="preserve"> separating these would </w:t>
      </w:r>
      <w:r w:rsidR="00FC38E6">
        <w:rPr>
          <w:rFonts w:cs="Arial"/>
          <w:szCs w:val="22"/>
          <w:lang w:val="en-GB"/>
        </w:rPr>
        <w:t>mean</w:t>
      </w:r>
      <w:r w:rsidR="001848BB">
        <w:rPr>
          <w:rFonts w:cs="Arial"/>
          <w:szCs w:val="22"/>
          <w:lang w:val="en-GB"/>
        </w:rPr>
        <w:t xml:space="preserve"> there is duplication of assessments, </w:t>
      </w:r>
      <w:r w:rsidR="00FC38E6">
        <w:rPr>
          <w:rFonts w:cs="Arial"/>
          <w:szCs w:val="22"/>
          <w:lang w:val="en-GB"/>
        </w:rPr>
        <w:t xml:space="preserve">therefore </w:t>
      </w:r>
      <w:r w:rsidR="001848BB">
        <w:rPr>
          <w:rFonts w:cs="Arial"/>
          <w:szCs w:val="22"/>
          <w:lang w:val="en-GB"/>
        </w:rPr>
        <w:t xml:space="preserve">I have considered matters of historical heritage in with the assessment of effects in relation to cultural values. </w:t>
      </w:r>
    </w:p>
    <w:p w14:paraId="73A4E024" w14:textId="27BF2BDC" w:rsidR="004E660F" w:rsidRPr="00FC57B6" w:rsidRDefault="004E660F" w:rsidP="00221B3A">
      <w:pPr>
        <w:rPr>
          <w:rFonts w:cs="Arial"/>
          <w:szCs w:val="22"/>
          <w:lang w:val="en-GB"/>
        </w:rPr>
      </w:pPr>
    </w:p>
    <w:p w14:paraId="63EDDAA9" w14:textId="14596084" w:rsidR="003021B4" w:rsidRDefault="003021B4" w:rsidP="00221B3A">
      <w:pPr>
        <w:rPr>
          <w:rFonts w:cs="Arial"/>
          <w:szCs w:val="22"/>
          <w:lang w:val="en-GB"/>
        </w:rPr>
      </w:pPr>
      <w:r>
        <w:rPr>
          <w:rFonts w:cs="Arial"/>
          <w:szCs w:val="22"/>
          <w:lang w:val="en-GB"/>
        </w:rPr>
        <w:t xml:space="preserve">It is noted that the applicant plans to complete a Vegetation Remediation Plan to offset the loss of native vegetation. </w:t>
      </w:r>
    </w:p>
    <w:p w14:paraId="346C6572" w14:textId="051A7B03" w:rsidR="003021B4" w:rsidRDefault="003021B4" w:rsidP="00221B3A">
      <w:pPr>
        <w:rPr>
          <w:rFonts w:cs="Arial"/>
          <w:szCs w:val="22"/>
          <w:lang w:val="en-GB"/>
        </w:rPr>
      </w:pPr>
      <w:r>
        <w:rPr>
          <w:rFonts w:cs="Arial"/>
          <w:szCs w:val="22"/>
          <w:lang w:val="en-GB"/>
        </w:rPr>
        <w:t xml:space="preserve"> </w:t>
      </w:r>
    </w:p>
    <w:p w14:paraId="4BC76820" w14:textId="210B7559" w:rsidR="004A61ED" w:rsidRPr="004A61ED" w:rsidRDefault="004A61ED" w:rsidP="00221B3A">
      <w:pPr>
        <w:rPr>
          <w:rFonts w:cs="Arial"/>
          <w:i/>
          <w:szCs w:val="22"/>
          <w:lang w:val="en-GB"/>
        </w:rPr>
      </w:pPr>
      <w:r w:rsidRPr="004A61ED">
        <w:rPr>
          <w:rFonts w:cs="Arial"/>
          <w:i/>
          <w:szCs w:val="22"/>
          <w:lang w:val="en-GB"/>
        </w:rPr>
        <w:t>E</w:t>
      </w:r>
      <w:r w:rsidR="006F29A8">
        <w:rPr>
          <w:rFonts w:cs="Arial"/>
          <w:i/>
          <w:szCs w:val="22"/>
          <w:lang w:val="en-GB"/>
        </w:rPr>
        <w:t xml:space="preserve">rosion, </w:t>
      </w:r>
      <w:r w:rsidRPr="004A61ED">
        <w:rPr>
          <w:rFonts w:cs="Arial"/>
          <w:i/>
          <w:szCs w:val="22"/>
          <w:lang w:val="en-GB"/>
        </w:rPr>
        <w:t>Sediment</w:t>
      </w:r>
      <w:r w:rsidR="006F29A8">
        <w:rPr>
          <w:rFonts w:cs="Arial"/>
          <w:i/>
          <w:szCs w:val="22"/>
          <w:lang w:val="en-GB"/>
        </w:rPr>
        <w:t>ation and Water Quality</w:t>
      </w:r>
    </w:p>
    <w:p w14:paraId="6339A2DC" w14:textId="77777777" w:rsidR="004A61ED" w:rsidRDefault="004A61ED" w:rsidP="00221B3A">
      <w:pPr>
        <w:rPr>
          <w:rFonts w:cs="Arial"/>
          <w:szCs w:val="22"/>
          <w:lang w:val="en-GB"/>
        </w:rPr>
      </w:pPr>
    </w:p>
    <w:p w14:paraId="5784A495" w14:textId="77777777" w:rsidR="00733A54" w:rsidRPr="00C35066" w:rsidRDefault="00733A54" w:rsidP="00733A54">
      <w:pPr>
        <w:rPr>
          <w:rFonts w:cs="Arial"/>
          <w:szCs w:val="22"/>
          <w:lang w:val="en-GB"/>
        </w:rPr>
      </w:pPr>
      <w:r>
        <w:rPr>
          <w:rFonts w:cs="Arial"/>
          <w:szCs w:val="22"/>
          <w:lang w:val="en-GB"/>
        </w:rPr>
        <w:t>Where the</w:t>
      </w:r>
      <w:r w:rsidRPr="00C35066">
        <w:rPr>
          <w:rFonts w:cs="Arial"/>
          <w:szCs w:val="22"/>
          <w:lang w:val="en-GB"/>
        </w:rPr>
        <w:t xml:space="preserve"> cycleway follows alongside road reserve</w:t>
      </w:r>
      <w:r>
        <w:rPr>
          <w:rFonts w:cs="Arial"/>
          <w:szCs w:val="22"/>
          <w:lang w:val="en-GB"/>
        </w:rPr>
        <w:t>,</w:t>
      </w:r>
      <w:r w:rsidRPr="00C35066">
        <w:rPr>
          <w:rFonts w:cs="Arial"/>
          <w:szCs w:val="22"/>
          <w:lang w:val="en-GB"/>
        </w:rPr>
        <w:t xml:space="preserve"> </w:t>
      </w:r>
      <w:r>
        <w:rPr>
          <w:rFonts w:cs="Arial"/>
          <w:szCs w:val="22"/>
          <w:lang w:val="en-GB"/>
        </w:rPr>
        <w:t>works</w:t>
      </w:r>
      <w:r w:rsidRPr="00C35066">
        <w:rPr>
          <w:rFonts w:cs="Arial"/>
          <w:szCs w:val="22"/>
          <w:lang w:val="en-GB"/>
        </w:rPr>
        <w:t xml:space="preserve"> </w:t>
      </w:r>
      <w:r>
        <w:rPr>
          <w:rFonts w:cs="Arial"/>
          <w:szCs w:val="22"/>
          <w:lang w:val="en-GB"/>
        </w:rPr>
        <w:t>are made up of turf</w:t>
      </w:r>
      <w:r w:rsidRPr="00C35066">
        <w:rPr>
          <w:rFonts w:cs="Arial"/>
          <w:szCs w:val="22"/>
          <w:lang w:val="en-GB"/>
        </w:rPr>
        <w:t xml:space="preserve"> removal and </w:t>
      </w:r>
      <w:r>
        <w:rPr>
          <w:rFonts w:cs="Arial"/>
          <w:szCs w:val="22"/>
          <w:lang w:val="en-GB"/>
        </w:rPr>
        <w:t>removal of some</w:t>
      </w:r>
      <w:r w:rsidRPr="00C35066">
        <w:rPr>
          <w:rFonts w:cs="Arial"/>
          <w:szCs w:val="22"/>
          <w:lang w:val="en-GB"/>
        </w:rPr>
        <w:t xml:space="preserve"> shrubs</w:t>
      </w:r>
      <w:r>
        <w:rPr>
          <w:rFonts w:cs="Arial"/>
          <w:szCs w:val="22"/>
          <w:lang w:val="en-GB"/>
        </w:rPr>
        <w:t>.</w:t>
      </w:r>
      <w:r w:rsidRPr="00C35066">
        <w:rPr>
          <w:rFonts w:cs="Arial"/>
          <w:szCs w:val="22"/>
          <w:lang w:val="en-GB"/>
        </w:rPr>
        <w:t xml:space="preserve"> </w:t>
      </w:r>
      <w:r>
        <w:rPr>
          <w:rFonts w:cs="Arial"/>
          <w:szCs w:val="22"/>
          <w:lang w:val="en-GB"/>
        </w:rPr>
        <w:t>T</w:t>
      </w:r>
      <w:r w:rsidRPr="00C35066">
        <w:rPr>
          <w:rFonts w:cs="Arial"/>
          <w:szCs w:val="22"/>
          <w:lang w:val="en-GB"/>
        </w:rPr>
        <w:t>he potential adverse effects</w:t>
      </w:r>
      <w:r>
        <w:rPr>
          <w:rFonts w:cs="Arial"/>
          <w:szCs w:val="22"/>
          <w:lang w:val="en-GB"/>
        </w:rPr>
        <w:t xml:space="preserve"> for the majority of the cycleway adjacent to the road reserve</w:t>
      </w:r>
      <w:r w:rsidRPr="00C35066">
        <w:rPr>
          <w:rFonts w:cs="Arial"/>
          <w:szCs w:val="22"/>
          <w:lang w:val="en-GB"/>
        </w:rPr>
        <w:t xml:space="preserve"> are considered to be minimal. For these sections of the cycleway, it will be necessary for the consent holder to ensure that appropriate erosion and sediment controls are in place so that during rainfall events, sediment contaminated stormwater does no</w:t>
      </w:r>
      <w:r>
        <w:rPr>
          <w:rFonts w:cs="Arial"/>
          <w:szCs w:val="22"/>
          <w:lang w:val="en-GB"/>
        </w:rPr>
        <w:t xml:space="preserve">t discharge on surrounding land, </w:t>
      </w:r>
      <w:r w:rsidRPr="00C35066">
        <w:rPr>
          <w:rFonts w:cs="Arial"/>
          <w:szCs w:val="22"/>
          <w:lang w:val="en-GB"/>
        </w:rPr>
        <w:t>into the roadside drains</w:t>
      </w:r>
      <w:r>
        <w:rPr>
          <w:rFonts w:cs="Arial"/>
          <w:szCs w:val="22"/>
          <w:lang w:val="en-GB"/>
        </w:rPr>
        <w:t xml:space="preserve"> or nearby surface waterways</w:t>
      </w:r>
      <w:r w:rsidRPr="00C35066">
        <w:rPr>
          <w:rFonts w:cs="Arial"/>
          <w:szCs w:val="22"/>
          <w:lang w:val="en-GB"/>
        </w:rPr>
        <w:t xml:space="preserve">. </w:t>
      </w:r>
    </w:p>
    <w:p w14:paraId="16AACBB6" w14:textId="77777777" w:rsidR="00733A54" w:rsidRPr="00C35066" w:rsidRDefault="00733A54" w:rsidP="00733A54">
      <w:pPr>
        <w:rPr>
          <w:rFonts w:cs="Arial"/>
          <w:szCs w:val="22"/>
          <w:lang w:val="en-GB"/>
        </w:rPr>
      </w:pPr>
    </w:p>
    <w:p w14:paraId="3155C7F4" w14:textId="60184F3B" w:rsidR="00733A54" w:rsidRDefault="00733A54" w:rsidP="00733A54">
      <w:pPr>
        <w:rPr>
          <w:rFonts w:cs="Arial"/>
          <w:szCs w:val="22"/>
          <w:lang w:val="en-GB"/>
        </w:rPr>
      </w:pPr>
      <w:r>
        <w:rPr>
          <w:rFonts w:cs="Arial"/>
          <w:szCs w:val="22"/>
          <w:lang w:val="en-GB"/>
        </w:rPr>
        <w:t xml:space="preserve">Where the cycleway has the most potential to cause erosion and sedimentation issues is in the areas of track that are within the Erosion Hazard Zone or Coastal Margin, </w:t>
      </w:r>
      <w:r w:rsidRPr="000D38F7">
        <w:rPr>
          <w:rFonts w:cs="Arial"/>
          <w:szCs w:val="22"/>
          <w:lang w:val="en-GB"/>
        </w:rPr>
        <w:t>due to the proximity of the works to the coastal environment and watercourses.</w:t>
      </w:r>
      <w:r>
        <w:rPr>
          <w:rFonts w:cs="Arial"/>
          <w:szCs w:val="22"/>
          <w:lang w:val="en-GB"/>
        </w:rPr>
        <w:t xml:space="preserve"> The applicant has proposed to mitigate these effects through a Construction Management Plan</w:t>
      </w:r>
      <w:r w:rsidRPr="000D38F7">
        <w:rPr>
          <w:rFonts w:cs="Arial"/>
          <w:szCs w:val="22"/>
          <w:vertAlign w:val="superscript"/>
          <w:lang w:val="en-GB"/>
        </w:rPr>
        <w:fldChar w:fldCharType="begin"/>
      </w:r>
      <w:r w:rsidRPr="000D38F7">
        <w:rPr>
          <w:rFonts w:cs="Arial"/>
          <w:szCs w:val="22"/>
          <w:vertAlign w:val="superscript"/>
          <w:lang w:val="en-GB"/>
        </w:rPr>
        <w:instrText xml:space="preserve"> NOTEREF _Ref54954834 \h </w:instrText>
      </w:r>
      <w:r>
        <w:rPr>
          <w:rFonts w:cs="Arial"/>
          <w:szCs w:val="22"/>
          <w:vertAlign w:val="superscript"/>
          <w:lang w:val="en-GB"/>
        </w:rPr>
        <w:instrText xml:space="preserve"> \* MERGEFORMAT </w:instrText>
      </w:r>
      <w:r w:rsidRPr="000D38F7">
        <w:rPr>
          <w:rFonts w:cs="Arial"/>
          <w:szCs w:val="22"/>
          <w:vertAlign w:val="superscript"/>
          <w:lang w:val="en-GB"/>
        </w:rPr>
      </w:r>
      <w:r w:rsidRPr="000D38F7">
        <w:rPr>
          <w:rFonts w:cs="Arial"/>
          <w:szCs w:val="22"/>
          <w:vertAlign w:val="superscript"/>
          <w:lang w:val="en-GB"/>
        </w:rPr>
        <w:fldChar w:fldCharType="separate"/>
      </w:r>
      <w:r w:rsidR="005C4913">
        <w:rPr>
          <w:rFonts w:cs="Arial"/>
          <w:szCs w:val="22"/>
          <w:vertAlign w:val="superscript"/>
          <w:lang w:val="en-GB"/>
        </w:rPr>
        <w:t>1</w:t>
      </w:r>
      <w:r w:rsidRPr="000D38F7">
        <w:rPr>
          <w:rFonts w:cs="Arial"/>
          <w:szCs w:val="22"/>
          <w:vertAlign w:val="superscript"/>
          <w:lang w:val="en-GB"/>
        </w:rPr>
        <w:fldChar w:fldCharType="end"/>
      </w:r>
      <w:r>
        <w:rPr>
          <w:rFonts w:cs="Arial"/>
          <w:szCs w:val="22"/>
          <w:lang w:val="en-GB"/>
        </w:rPr>
        <w:t>. The application states:</w:t>
      </w:r>
    </w:p>
    <w:p w14:paraId="42E4B661" w14:textId="77777777" w:rsidR="00733A54" w:rsidRDefault="00733A54" w:rsidP="00733A54">
      <w:pPr>
        <w:rPr>
          <w:rFonts w:cs="Arial"/>
          <w:szCs w:val="22"/>
          <w:lang w:val="en-GB"/>
        </w:rPr>
      </w:pPr>
    </w:p>
    <w:p w14:paraId="5B357FCD" w14:textId="77777777" w:rsidR="00733A54" w:rsidRPr="00EE14EF" w:rsidRDefault="00733A54" w:rsidP="00733A54">
      <w:pPr>
        <w:jc w:val="center"/>
        <w:rPr>
          <w:rFonts w:cs="Arial"/>
          <w:i/>
          <w:szCs w:val="22"/>
          <w:lang w:val="en-GB"/>
        </w:rPr>
      </w:pPr>
      <w:r w:rsidRPr="00EE14EF">
        <w:rPr>
          <w:rFonts w:cs="Arial"/>
          <w:i/>
          <w:szCs w:val="22"/>
          <w:lang w:val="en-GB"/>
        </w:rPr>
        <w:t>“This plan will include the construction methodology and erosion and sediment control measures (where appropriate), and will be prepared and submitted to the Consent Authorities for certification prior to commencement. Any erosion and sediment control measures will be designed, installed, and maintained in accordance with the Bay of Plenty Regional Council’s Erosion and Sediment Control Guidelines for Land Disturbing Activities (2010/01).”</w:t>
      </w:r>
    </w:p>
    <w:p w14:paraId="2E74D023" w14:textId="77777777" w:rsidR="00733A54" w:rsidRDefault="00733A54" w:rsidP="00733A54">
      <w:pPr>
        <w:rPr>
          <w:rFonts w:cs="Arial"/>
          <w:szCs w:val="22"/>
          <w:lang w:val="en-GB"/>
        </w:rPr>
      </w:pPr>
    </w:p>
    <w:p w14:paraId="5261A16F" w14:textId="77777777" w:rsidR="00733A54" w:rsidRDefault="00733A54" w:rsidP="00733A54">
      <w:pPr>
        <w:rPr>
          <w:rFonts w:cs="Arial"/>
          <w:szCs w:val="22"/>
          <w:lang w:val="en-GB"/>
        </w:rPr>
      </w:pPr>
      <w:r>
        <w:rPr>
          <w:rFonts w:cs="Arial"/>
          <w:szCs w:val="22"/>
          <w:lang w:val="en-GB"/>
        </w:rPr>
        <w:t>The applicant has also noted during the consent process that small areas of clearance will occur at any one time during</w:t>
      </w:r>
      <w:r w:rsidRPr="00C35066">
        <w:rPr>
          <w:rFonts w:cs="Arial"/>
          <w:szCs w:val="22"/>
          <w:lang w:val="en-GB"/>
        </w:rPr>
        <w:t xml:space="preserve"> the construction works</w:t>
      </w:r>
      <w:r>
        <w:rPr>
          <w:rFonts w:cs="Arial"/>
          <w:szCs w:val="22"/>
          <w:lang w:val="en-GB"/>
        </w:rPr>
        <w:t xml:space="preserve"> as the works will be staged. </w:t>
      </w:r>
      <w:r w:rsidRPr="00C35066">
        <w:rPr>
          <w:rFonts w:cs="Arial"/>
          <w:szCs w:val="22"/>
          <w:lang w:val="en-GB"/>
        </w:rPr>
        <w:t>I consider that conditio</w:t>
      </w:r>
      <w:r>
        <w:rPr>
          <w:rFonts w:cs="Arial"/>
          <w:szCs w:val="22"/>
          <w:lang w:val="en-GB"/>
        </w:rPr>
        <w:t>ns proffered by the applicant, requiring the provision of a</w:t>
      </w:r>
      <w:r w:rsidRPr="00C35066">
        <w:rPr>
          <w:rFonts w:cs="Arial"/>
          <w:szCs w:val="22"/>
          <w:lang w:val="en-GB"/>
        </w:rPr>
        <w:t xml:space="preserve"> </w:t>
      </w:r>
      <w:r w:rsidRPr="000D38F7">
        <w:rPr>
          <w:rFonts w:cs="Arial"/>
          <w:szCs w:val="22"/>
          <w:lang w:val="en-GB"/>
        </w:rPr>
        <w:t>Construction Management Plan</w:t>
      </w:r>
      <w:r w:rsidRPr="00C35066">
        <w:rPr>
          <w:rFonts w:cs="Arial"/>
          <w:szCs w:val="22"/>
          <w:lang w:val="en-GB"/>
        </w:rPr>
        <w:t xml:space="preserve"> consistent with the </w:t>
      </w:r>
      <w:r>
        <w:rPr>
          <w:rFonts w:cs="Arial"/>
          <w:szCs w:val="22"/>
          <w:lang w:val="en-GB"/>
        </w:rPr>
        <w:t xml:space="preserve">Bay of Plenty </w:t>
      </w:r>
      <w:r w:rsidRPr="00C35066">
        <w:rPr>
          <w:rFonts w:cs="Arial"/>
          <w:szCs w:val="22"/>
          <w:lang w:val="en-GB"/>
        </w:rPr>
        <w:t>Regional Council’s guidelines to be sufficient</w:t>
      </w:r>
      <w:r>
        <w:rPr>
          <w:rFonts w:cs="Arial"/>
          <w:szCs w:val="22"/>
          <w:lang w:val="en-GB"/>
        </w:rPr>
        <w:t xml:space="preserve"> to mitigate the actual/potential adverse effects relating to erosion and sedimentation</w:t>
      </w:r>
      <w:r w:rsidRPr="00C35066">
        <w:rPr>
          <w:rFonts w:cs="Arial"/>
          <w:szCs w:val="22"/>
          <w:lang w:val="en-GB"/>
        </w:rPr>
        <w:t xml:space="preserve">. </w:t>
      </w:r>
    </w:p>
    <w:p w14:paraId="067B0D8C" w14:textId="77777777" w:rsidR="00733A54" w:rsidRDefault="00733A54" w:rsidP="00733A54">
      <w:pPr>
        <w:rPr>
          <w:rFonts w:cs="Arial"/>
          <w:szCs w:val="22"/>
          <w:lang w:val="en-GB"/>
        </w:rPr>
      </w:pPr>
    </w:p>
    <w:p w14:paraId="39C36EC1" w14:textId="77777777" w:rsidR="00733A54" w:rsidRDefault="00733A54" w:rsidP="00733A54">
      <w:pPr>
        <w:rPr>
          <w:rFonts w:cs="Arial"/>
          <w:szCs w:val="22"/>
          <w:lang w:val="en-GB"/>
        </w:rPr>
      </w:pPr>
      <w:r>
        <w:rPr>
          <w:rFonts w:cs="Arial"/>
          <w:szCs w:val="22"/>
          <w:lang w:val="en-GB"/>
        </w:rPr>
        <w:t xml:space="preserve">The </w:t>
      </w:r>
      <w:r w:rsidRPr="00CE7A6E">
        <w:rPr>
          <w:rFonts w:cs="Arial"/>
          <w:szCs w:val="22"/>
          <w:lang w:val="en-GB"/>
        </w:rPr>
        <w:t xml:space="preserve">Bay of Plenty Regional Council’s Erosion and Sediment Control Guidelines for Land Disturbing </w:t>
      </w:r>
      <w:r>
        <w:rPr>
          <w:rFonts w:cs="Arial"/>
          <w:szCs w:val="22"/>
          <w:lang w:val="en-GB"/>
        </w:rPr>
        <w:t xml:space="preserve">Activities (2010/01) prefer works in sand to occur outside of the summer months, as there is less risk of dust and the risk of sediment discharges is low due to the permeability of sand. Earthworks within “Riparian Zones” is also being controlled via consent conditions to ensure the adverse effects of works within these higher risk areas are minimised. </w:t>
      </w:r>
    </w:p>
    <w:p w14:paraId="51282C25" w14:textId="2D0C47BE" w:rsidR="006F29A8" w:rsidRDefault="006F29A8" w:rsidP="00221B3A">
      <w:pPr>
        <w:rPr>
          <w:rFonts w:cs="Arial"/>
          <w:szCs w:val="22"/>
          <w:lang w:val="en-GB"/>
        </w:rPr>
      </w:pPr>
    </w:p>
    <w:p w14:paraId="4B2917DE" w14:textId="19B72689" w:rsidR="006F29A8" w:rsidRPr="00C35066" w:rsidRDefault="006F29A8" w:rsidP="00221B3A">
      <w:pPr>
        <w:rPr>
          <w:rFonts w:cs="Arial"/>
          <w:szCs w:val="22"/>
          <w:lang w:val="en-GB"/>
        </w:rPr>
      </w:pPr>
      <w:r>
        <w:rPr>
          <w:rFonts w:cs="Arial"/>
          <w:szCs w:val="22"/>
          <w:lang w:val="en-GB"/>
        </w:rPr>
        <w:lastRenderedPageBreak/>
        <w:t xml:space="preserve">Provided works are undertaken </w:t>
      </w:r>
      <w:r w:rsidR="00823BB5">
        <w:rPr>
          <w:rFonts w:cs="Arial"/>
          <w:szCs w:val="22"/>
          <w:lang w:val="en-GB"/>
        </w:rPr>
        <w:t>as proposed</w:t>
      </w:r>
      <w:r>
        <w:rPr>
          <w:rFonts w:cs="Arial"/>
          <w:szCs w:val="22"/>
          <w:lang w:val="en-GB"/>
        </w:rPr>
        <w:t xml:space="preserve"> the adverse effects </w:t>
      </w:r>
      <w:r w:rsidR="00773B54">
        <w:rPr>
          <w:rFonts w:cs="Arial"/>
          <w:szCs w:val="22"/>
          <w:lang w:val="en-GB"/>
        </w:rPr>
        <w:t xml:space="preserve">relating to erosion and sedimentation and </w:t>
      </w:r>
      <w:r>
        <w:rPr>
          <w:rFonts w:cs="Arial"/>
          <w:szCs w:val="22"/>
          <w:lang w:val="en-GB"/>
        </w:rPr>
        <w:t>on water quality will be less than minor</w:t>
      </w:r>
      <w:r w:rsidR="00773B54">
        <w:rPr>
          <w:rFonts w:cs="Arial"/>
          <w:szCs w:val="22"/>
          <w:lang w:val="en-GB"/>
        </w:rPr>
        <w:t>.</w:t>
      </w:r>
      <w:r>
        <w:rPr>
          <w:rFonts w:cs="Arial"/>
          <w:szCs w:val="22"/>
          <w:lang w:val="en-GB"/>
        </w:rPr>
        <w:t xml:space="preserve"> </w:t>
      </w:r>
    </w:p>
    <w:p w14:paraId="13953133" w14:textId="5F859C64" w:rsidR="00C35066" w:rsidRDefault="00C35066" w:rsidP="00221B3A">
      <w:pPr>
        <w:rPr>
          <w:rFonts w:cs="Arial"/>
          <w:szCs w:val="22"/>
          <w:lang w:val="en-GB"/>
        </w:rPr>
      </w:pPr>
    </w:p>
    <w:p w14:paraId="107F5CBE" w14:textId="77777777" w:rsidR="004A61ED" w:rsidRPr="00C35066" w:rsidRDefault="004A61ED" w:rsidP="00221B3A">
      <w:pPr>
        <w:contextualSpacing/>
        <w:rPr>
          <w:rFonts w:cs="Arial"/>
          <w:i/>
          <w:szCs w:val="22"/>
          <w:lang w:val="en-GB"/>
        </w:rPr>
      </w:pPr>
      <w:r w:rsidRPr="00221B3A">
        <w:rPr>
          <w:rFonts w:cs="Arial"/>
          <w:i/>
          <w:szCs w:val="22"/>
          <w:lang w:val="en-GB"/>
        </w:rPr>
        <w:t>Ecological effects</w:t>
      </w:r>
    </w:p>
    <w:p w14:paraId="011590C9" w14:textId="77777777" w:rsidR="004A61ED" w:rsidRPr="00C35066" w:rsidRDefault="004A61ED" w:rsidP="00221B3A">
      <w:pPr>
        <w:contextualSpacing/>
        <w:rPr>
          <w:rFonts w:cs="Arial"/>
          <w:szCs w:val="22"/>
          <w:lang w:val="en-GB"/>
        </w:rPr>
      </w:pPr>
    </w:p>
    <w:p w14:paraId="47B08DBF" w14:textId="7D5611AE" w:rsidR="00F17C34" w:rsidRPr="00A06FDF" w:rsidRDefault="008B633F" w:rsidP="00221B3A">
      <w:pPr>
        <w:contextualSpacing/>
        <w:rPr>
          <w:rFonts w:cs="Arial"/>
          <w:szCs w:val="22"/>
          <w:lang w:val="en-GB"/>
        </w:rPr>
      </w:pPr>
      <w:r>
        <w:rPr>
          <w:rFonts w:cs="Arial"/>
          <w:szCs w:val="22"/>
          <w:lang w:val="en-GB"/>
        </w:rPr>
        <w:t xml:space="preserve">A technical review of the application was completed by Bay of Plenty Regional Councils </w:t>
      </w:r>
      <w:r w:rsidR="00C55B44" w:rsidRPr="00C55B44">
        <w:rPr>
          <w:rFonts w:cs="Arial"/>
          <w:szCs w:val="22"/>
          <w:lang w:val="en-GB"/>
        </w:rPr>
        <w:t xml:space="preserve">Support </w:t>
      </w:r>
      <w:r w:rsidR="00C55B44" w:rsidRPr="00A06FDF">
        <w:rPr>
          <w:rFonts w:cs="Arial"/>
          <w:szCs w:val="22"/>
          <w:lang w:val="en-GB"/>
        </w:rPr>
        <w:t>Environmental Scientist, Heather MacKenzie. Ms MacKenzie</w:t>
      </w:r>
      <w:r w:rsidR="00EA2D3F" w:rsidRPr="00A06FDF">
        <w:rPr>
          <w:rFonts w:cs="Arial"/>
          <w:szCs w:val="22"/>
          <w:lang w:val="en-GB"/>
        </w:rPr>
        <w:t xml:space="preserve"> concludes that she</w:t>
      </w:r>
      <w:r w:rsidR="00C55B44" w:rsidRPr="00A06FDF">
        <w:rPr>
          <w:rFonts w:cs="Arial"/>
          <w:szCs w:val="22"/>
          <w:lang w:val="en-GB"/>
        </w:rPr>
        <w:t xml:space="preserve"> generally agrees with the findings of the Assessment of Environmental Effects (AEE)</w:t>
      </w:r>
      <w:r w:rsidR="00FC38E6" w:rsidRPr="00A06FDF">
        <w:rPr>
          <w:rFonts w:cs="Arial"/>
          <w:szCs w:val="22"/>
          <w:lang w:val="en-GB"/>
        </w:rPr>
        <w:t xml:space="preserve"> which conclude that the adverse effects </w:t>
      </w:r>
      <w:r w:rsidR="00F17C34" w:rsidRPr="00A06FDF">
        <w:rPr>
          <w:rFonts w:cs="Arial"/>
          <w:szCs w:val="22"/>
          <w:lang w:val="en-GB"/>
        </w:rPr>
        <w:t>over a short term will be minor and there will be little no long term effects. H</w:t>
      </w:r>
      <w:r w:rsidR="00C55B44" w:rsidRPr="00A06FDF">
        <w:rPr>
          <w:rFonts w:cs="Arial"/>
          <w:szCs w:val="22"/>
          <w:lang w:val="en-GB"/>
        </w:rPr>
        <w:t>owever it is noted that there are some inconsistencies with the Wildlands Report (Appendix B of the application) and the AEE</w:t>
      </w:r>
      <w:r w:rsidR="00F17C34" w:rsidRPr="00A06FDF">
        <w:rPr>
          <w:rFonts w:cs="Arial"/>
          <w:szCs w:val="22"/>
          <w:lang w:val="en-GB"/>
        </w:rPr>
        <w:t>, this is because since the Wildla</w:t>
      </w:r>
      <w:r w:rsidR="009B5EF0" w:rsidRPr="00A06FDF">
        <w:rPr>
          <w:rFonts w:cs="Arial"/>
          <w:szCs w:val="22"/>
          <w:lang w:val="en-GB"/>
        </w:rPr>
        <w:t>nds report was completed the cyc</w:t>
      </w:r>
      <w:r w:rsidR="00F17C34" w:rsidRPr="00A06FDF">
        <w:rPr>
          <w:rFonts w:cs="Arial"/>
          <w:szCs w:val="22"/>
          <w:lang w:val="en-GB"/>
        </w:rPr>
        <w:t>leway route has changed</w:t>
      </w:r>
      <w:r w:rsidR="00C55B44" w:rsidRPr="00A06FDF">
        <w:rPr>
          <w:rFonts w:cs="Arial"/>
          <w:szCs w:val="22"/>
          <w:lang w:val="en-GB"/>
        </w:rPr>
        <w:t xml:space="preserve">. </w:t>
      </w:r>
    </w:p>
    <w:p w14:paraId="0E90CD32" w14:textId="41EBD007" w:rsidR="00E721C8" w:rsidRPr="00A06FDF" w:rsidRDefault="00E721C8" w:rsidP="00221B3A">
      <w:pPr>
        <w:contextualSpacing/>
        <w:rPr>
          <w:rFonts w:cs="Arial"/>
          <w:szCs w:val="22"/>
          <w:lang w:val="en-GB"/>
        </w:rPr>
      </w:pPr>
    </w:p>
    <w:p w14:paraId="4158C277" w14:textId="0FDC79A3" w:rsidR="00C55B44" w:rsidRDefault="00C55B44" w:rsidP="00221B3A">
      <w:pPr>
        <w:contextualSpacing/>
        <w:rPr>
          <w:rFonts w:cs="Arial"/>
          <w:szCs w:val="22"/>
          <w:lang w:val="en-GB"/>
        </w:rPr>
      </w:pPr>
      <w:r w:rsidRPr="00A06FDF">
        <w:rPr>
          <w:rFonts w:cs="Arial"/>
          <w:szCs w:val="22"/>
          <w:lang w:val="en-GB"/>
        </w:rPr>
        <w:t xml:space="preserve">Clarification and further assessment was requested under </w:t>
      </w:r>
      <w:proofErr w:type="gramStart"/>
      <w:r w:rsidRPr="00A06FDF">
        <w:rPr>
          <w:rFonts w:cs="Arial"/>
          <w:szCs w:val="22"/>
          <w:lang w:val="en-GB"/>
        </w:rPr>
        <w:t>s92(</w:t>
      </w:r>
      <w:proofErr w:type="gramEnd"/>
      <w:r w:rsidRPr="00A06FDF">
        <w:rPr>
          <w:rFonts w:cs="Arial"/>
          <w:szCs w:val="22"/>
          <w:lang w:val="en-GB"/>
        </w:rPr>
        <w:t xml:space="preserve">1) of the Resource Management Act (RMA) </w:t>
      </w:r>
      <w:r w:rsidR="00394D5A" w:rsidRPr="00A06FDF">
        <w:rPr>
          <w:rFonts w:cs="Arial"/>
          <w:szCs w:val="22"/>
          <w:lang w:val="en-GB"/>
        </w:rPr>
        <w:t xml:space="preserve">on the ecological effects given the inconsistencies of the two </w:t>
      </w:r>
      <w:r w:rsidR="00823BB5" w:rsidRPr="00A06FDF">
        <w:rPr>
          <w:rFonts w:cs="Arial"/>
          <w:szCs w:val="22"/>
          <w:lang w:val="en-GB"/>
        </w:rPr>
        <w:t xml:space="preserve">application documents and it is noted that while the applicant has provided their comments in relation to the further assessments sought, no formal further ecological assessment or amendments to the </w:t>
      </w:r>
      <w:r w:rsidR="006827AF" w:rsidRPr="00A06FDF">
        <w:rPr>
          <w:rFonts w:cs="Arial"/>
          <w:szCs w:val="22"/>
          <w:lang w:val="en-GB"/>
        </w:rPr>
        <w:t xml:space="preserve">Wildland’s Report were made by an Ecologist. </w:t>
      </w:r>
      <w:r w:rsidR="00EA2D3F" w:rsidRPr="00A06FDF">
        <w:rPr>
          <w:rFonts w:cs="Arial"/>
          <w:szCs w:val="22"/>
          <w:lang w:val="en-GB"/>
        </w:rPr>
        <w:t>There are still areas of the application/assessment which do not provide a full and complete assessment of effects, these relate to the areas noted in Figures 2 and 3 of this report, where there is the potential for the greatest ecological effects.</w:t>
      </w:r>
      <w:r w:rsidR="00EA2D3F">
        <w:rPr>
          <w:rFonts w:cs="Arial"/>
          <w:szCs w:val="22"/>
          <w:lang w:val="en-GB"/>
        </w:rPr>
        <w:t xml:space="preserve"> </w:t>
      </w:r>
    </w:p>
    <w:p w14:paraId="7C343970" w14:textId="42ED51D1" w:rsidR="00A06FDF" w:rsidRDefault="00A06FDF" w:rsidP="00221B3A">
      <w:pPr>
        <w:contextualSpacing/>
        <w:rPr>
          <w:rFonts w:cs="Arial"/>
          <w:szCs w:val="22"/>
          <w:lang w:val="en-GB"/>
        </w:rPr>
      </w:pPr>
    </w:p>
    <w:p w14:paraId="3888050C" w14:textId="358BB230" w:rsidR="000E7A93" w:rsidRDefault="00367387" w:rsidP="00221B3A">
      <w:pPr>
        <w:contextualSpacing/>
        <w:rPr>
          <w:rFonts w:cs="Arial"/>
          <w:szCs w:val="22"/>
          <w:lang w:val="en-GB"/>
        </w:rPr>
      </w:pPr>
      <w:r>
        <w:rPr>
          <w:rFonts w:cs="Arial"/>
          <w:szCs w:val="22"/>
          <w:lang w:val="en-GB"/>
        </w:rPr>
        <w:t>There are areas where the track traverses through</w:t>
      </w:r>
      <w:r w:rsidR="0013316B">
        <w:rPr>
          <w:rFonts w:cs="Arial"/>
          <w:szCs w:val="22"/>
          <w:lang w:val="en-GB"/>
        </w:rPr>
        <w:t xml:space="preserve"> or next to</w:t>
      </w:r>
      <w:r>
        <w:rPr>
          <w:rFonts w:cs="Arial"/>
          <w:szCs w:val="22"/>
          <w:lang w:val="en-GB"/>
        </w:rPr>
        <w:t xml:space="preserve"> areas </w:t>
      </w:r>
      <w:r w:rsidR="000E7A93">
        <w:rPr>
          <w:rFonts w:cs="Arial"/>
          <w:szCs w:val="22"/>
          <w:lang w:val="en-GB"/>
        </w:rPr>
        <w:t>that are identified as outstanding natural features/landscapes</w:t>
      </w:r>
      <w:r w:rsidR="00BC167C">
        <w:rPr>
          <w:rFonts w:cs="Arial"/>
          <w:szCs w:val="22"/>
          <w:lang w:val="en-GB"/>
        </w:rPr>
        <w:t xml:space="preserve"> (ONFL)</w:t>
      </w:r>
      <w:r w:rsidR="000E7A93">
        <w:rPr>
          <w:rFonts w:cs="Arial"/>
          <w:szCs w:val="22"/>
          <w:lang w:val="en-GB"/>
        </w:rPr>
        <w:t xml:space="preserve"> and </w:t>
      </w:r>
      <w:r>
        <w:rPr>
          <w:rFonts w:cs="Arial"/>
          <w:szCs w:val="22"/>
          <w:lang w:val="en-GB"/>
        </w:rPr>
        <w:t xml:space="preserve">significant natural indigenous habitat as identified in the </w:t>
      </w:r>
      <w:r w:rsidR="000E7A93">
        <w:rPr>
          <w:rFonts w:cs="Arial"/>
          <w:szCs w:val="22"/>
          <w:lang w:val="en-GB"/>
        </w:rPr>
        <w:t>RCEP</w:t>
      </w:r>
      <w:r>
        <w:rPr>
          <w:rFonts w:cs="Arial"/>
          <w:szCs w:val="22"/>
          <w:lang w:val="en-GB"/>
        </w:rPr>
        <w:t xml:space="preserve"> as IBDA B, </w:t>
      </w:r>
      <w:r w:rsidR="000E7A93">
        <w:rPr>
          <w:rFonts w:cs="Arial"/>
          <w:szCs w:val="22"/>
          <w:lang w:val="en-GB"/>
        </w:rPr>
        <w:t>the areas</w:t>
      </w:r>
      <w:r>
        <w:rPr>
          <w:rFonts w:cs="Arial"/>
          <w:szCs w:val="22"/>
          <w:lang w:val="en-GB"/>
        </w:rPr>
        <w:t xml:space="preserve"> of natural character are identified because of the ecological values they have within the dune systems </w:t>
      </w:r>
      <w:r w:rsidR="00BC167C">
        <w:rPr>
          <w:rFonts w:cs="Arial"/>
          <w:szCs w:val="22"/>
          <w:lang w:val="en-GB"/>
        </w:rPr>
        <w:t xml:space="preserve">of </w:t>
      </w:r>
      <w:proofErr w:type="spellStart"/>
      <w:r w:rsidR="006B5A5A">
        <w:t>Waiōtahe</w:t>
      </w:r>
      <w:proofErr w:type="spellEnd"/>
      <w:r w:rsidR="006B5A5A">
        <w:t xml:space="preserve"> </w:t>
      </w:r>
      <w:r w:rsidR="00BC167C">
        <w:rPr>
          <w:rFonts w:cs="Arial"/>
          <w:szCs w:val="22"/>
          <w:lang w:val="en-GB"/>
        </w:rPr>
        <w:t xml:space="preserve">Beach </w:t>
      </w:r>
      <w:r w:rsidR="0059651F">
        <w:rPr>
          <w:rFonts w:cs="Arial"/>
          <w:szCs w:val="22"/>
          <w:lang w:val="en-GB"/>
        </w:rPr>
        <w:t>(see Figure 4</w:t>
      </w:r>
      <w:r w:rsidR="000E7A93">
        <w:rPr>
          <w:rFonts w:cs="Arial"/>
          <w:szCs w:val="22"/>
          <w:lang w:val="en-GB"/>
        </w:rPr>
        <w:t xml:space="preserve">). </w:t>
      </w:r>
    </w:p>
    <w:p w14:paraId="7A69BB7F" w14:textId="77777777" w:rsidR="000E7A93" w:rsidRDefault="000E7A93" w:rsidP="00221B3A">
      <w:pPr>
        <w:contextualSpacing/>
        <w:rPr>
          <w:rFonts w:cs="Arial"/>
          <w:szCs w:val="22"/>
          <w:lang w:val="en-GB"/>
        </w:rPr>
      </w:pPr>
    </w:p>
    <w:p w14:paraId="75AF9E95" w14:textId="1156BE1F" w:rsidR="00367387" w:rsidRDefault="00D80C68" w:rsidP="00221B3A">
      <w:pPr>
        <w:contextualSpacing/>
        <w:rPr>
          <w:rFonts w:cs="Arial"/>
          <w:szCs w:val="22"/>
          <w:lang w:val="en-GB"/>
        </w:rPr>
      </w:pPr>
      <w:r>
        <w:rPr>
          <w:noProof/>
          <w:lang w:eastAsia="en-NZ"/>
        </w:rPr>
        <w:drawing>
          <wp:inline distT="0" distB="0" distL="0" distR="0" wp14:anchorId="47C86C60" wp14:editId="7D83AF06">
            <wp:extent cx="6120130"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657350"/>
                    </a:xfrm>
                    <a:prstGeom prst="rect">
                      <a:avLst/>
                    </a:prstGeom>
                  </pic:spPr>
                </pic:pic>
              </a:graphicData>
            </a:graphic>
          </wp:inline>
        </w:drawing>
      </w:r>
    </w:p>
    <w:p w14:paraId="78648BDF" w14:textId="2DD752F1" w:rsidR="00367387" w:rsidRDefault="00BC167C" w:rsidP="00221B3A">
      <w:pPr>
        <w:contextualSpacing/>
        <w:rPr>
          <w:rFonts w:cs="Arial"/>
          <w:sz w:val="20"/>
          <w:lang w:val="en-GB"/>
        </w:rPr>
      </w:pPr>
      <w:r w:rsidRPr="0059651F">
        <w:rPr>
          <w:rFonts w:cs="Arial"/>
          <w:b/>
          <w:sz w:val="20"/>
          <w:lang w:val="en-GB"/>
        </w:rPr>
        <w:t xml:space="preserve">Figure </w:t>
      </w:r>
      <w:r w:rsidR="0059651F">
        <w:rPr>
          <w:rFonts w:cs="Arial"/>
          <w:b/>
          <w:sz w:val="20"/>
          <w:lang w:val="en-GB"/>
        </w:rPr>
        <w:t>4</w:t>
      </w:r>
      <w:r w:rsidRPr="0059651F">
        <w:rPr>
          <w:rFonts w:cs="Arial"/>
          <w:b/>
          <w:sz w:val="20"/>
          <w:lang w:val="en-GB"/>
        </w:rPr>
        <w:t>:</w:t>
      </w:r>
      <w:r w:rsidRPr="00BC167C">
        <w:rPr>
          <w:rFonts w:cs="Arial"/>
          <w:sz w:val="20"/>
          <w:lang w:val="en-GB"/>
        </w:rPr>
        <w:t xml:space="preserve"> </w:t>
      </w:r>
      <w:r w:rsidR="00A06FDF">
        <w:rPr>
          <w:rFonts w:cs="Arial"/>
          <w:sz w:val="20"/>
          <w:lang w:val="en-GB"/>
        </w:rPr>
        <w:t>T</w:t>
      </w:r>
      <w:r>
        <w:rPr>
          <w:rFonts w:cs="Arial"/>
          <w:sz w:val="20"/>
          <w:lang w:val="en-GB"/>
        </w:rPr>
        <w:t>he cycleway</w:t>
      </w:r>
      <w:r w:rsidR="0013316B">
        <w:rPr>
          <w:rFonts w:cs="Arial"/>
          <w:sz w:val="20"/>
          <w:lang w:val="en-GB"/>
        </w:rPr>
        <w:t xml:space="preserve"> (solid red line)</w:t>
      </w:r>
      <w:r>
        <w:rPr>
          <w:rFonts w:cs="Arial"/>
          <w:sz w:val="20"/>
          <w:lang w:val="en-GB"/>
        </w:rPr>
        <w:t xml:space="preserve"> traverses through the dunes at </w:t>
      </w:r>
      <w:proofErr w:type="spellStart"/>
      <w:r w:rsidR="006B5A5A" w:rsidRPr="006B5A5A">
        <w:rPr>
          <w:rFonts w:cs="Arial"/>
          <w:sz w:val="20"/>
          <w:lang w:val="en-GB"/>
        </w:rPr>
        <w:t>Waiōtahe</w:t>
      </w:r>
      <w:proofErr w:type="spellEnd"/>
      <w:r w:rsidR="006B5A5A" w:rsidRPr="006B5A5A">
        <w:rPr>
          <w:rFonts w:cs="Arial"/>
          <w:sz w:val="20"/>
          <w:lang w:val="en-GB"/>
        </w:rPr>
        <w:t xml:space="preserve"> </w:t>
      </w:r>
      <w:r>
        <w:rPr>
          <w:rFonts w:cs="Arial"/>
          <w:sz w:val="20"/>
          <w:lang w:val="en-GB"/>
        </w:rPr>
        <w:t>Beach</w:t>
      </w:r>
      <w:r w:rsidR="0013316B">
        <w:rPr>
          <w:rFonts w:cs="Arial"/>
          <w:sz w:val="20"/>
          <w:lang w:val="en-GB"/>
        </w:rPr>
        <w:t xml:space="preserve"> by the pōhutukawa ‘tunnels’</w:t>
      </w:r>
      <w:r>
        <w:rPr>
          <w:rFonts w:cs="Arial"/>
          <w:sz w:val="20"/>
          <w:lang w:val="en-GB"/>
        </w:rPr>
        <w:t xml:space="preserve">. </w:t>
      </w:r>
      <w:r w:rsidR="00A06FDF">
        <w:rPr>
          <w:rFonts w:cs="Arial"/>
          <w:sz w:val="20"/>
          <w:lang w:val="en-GB"/>
        </w:rPr>
        <w:t>M</w:t>
      </w:r>
      <w:r>
        <w:rPr>
          <w:rFonts w:cs="Arial"/>
          <w:sz w:val="20"/>
          <w:lang w:val="en-GB"/>
        </w:rPr>
        <w:t xml:space="preserve">int green area is identified as ONFL. </w:t>
      </w:r>
      <w:r w:rsidR="00894675">
        <w:rPr>
          <w:rFonts w:cs="Arial"/>
          <w:sz w:val="20"/>
          <w:lang w:val="en-GB"/>
        </w:rPr>
        <w:t>‘Tunnel 1’ being the area of pōhutukawa to the righ</w:t>
      </w:r>
      <w:r w:rsidR="00A06FDF">
        <w:rPr>
          <w:rFonts w:cs="Arial"/>
          <w:sz w:val="20"/>
          <w:lang w:val="en-GB"/>
        </w:rPr>
        <w:t>t of the image, ‘T</w:t>
      </w:r>
      <w:r w:rsidR="00894675">
        <w:rPr>
          <w:rFonts w:cs="Arial"/>
          <w:sz w:val="20"/>
          <w:lang w:val="en-GB"/>
        </w:rPr>
        <w:t xml:space="preserve">unnel 2’ being the area of pōhutukawa on the left of the image.  </w:t>
      </w:r>
    </w:p>
    <w:p w14:paraId="3895C2D0" w14:textId="428B0AA7" w:rsidR="00A06FDF" w:rsidRDefault="00A06FDF" w:rsidP="00221B3A">
      <w:pPr>
        <w:contextualSpacing/>
        <w:rPr>
          <w:rFonts w:cs="Arial"/>
          <w:sz w:val="20"/>
          <w:lang w:val="en-GB"/>
        </w:rPr>
      </w:pPr>
    </w:p>
    <w:p w14:paraId="67629791" w14:textId="0CF5C328" w:rsidR="00014883" w:rsidRDefault="00A6486B" w:rsidP="00221B3A">
      <w:pPr>
        <w:contextualSpacing/>
        <w:rPr>
          <w:rFonts w:cs="Arial"/>
          <w:szCs w:val="22"/>
          <w:lang w:val="en-GB"/>
        </w:rPr>
      </w:pPr>
      <w:r w:rsidRPr="001A300A">
        <w:rPr>
          <w:rFonts w:cs="Arial"/>
          <w:szCs w:val="22"/>
          <w:lang w:val="en-GB"/>
        </w:rPr>
        <w:t xml:space="preserve">The Huntress Creek conservation area, </w:t>
      </w:r>
      <w:proofErr w:type="spellStart"/>
      <w:r w:rsidRPr="001A300A">
        <w:rPr>
          <w:rFonts w:cs="Arial"/>
          <w:szCs w:val="22"/>
          <w:lang w:val="en-GB"/>
        </w:rPr>
        <w:t>Waiōtahe</w:t>
      </w:r>
      <w:proofErr w:type="spellEnd"/>
      <w:r w:rsidRPr="001A300A">
        <w:rPr>
          <w:rFonts w:cs="Arial"/>
          <w:szCs w:val="22"/>
          <w:lang w:val="en-GB"/>
        </w:rPr>
        <w:t xml:space="preserve"> Estuary and </w:t>
      </w:r>
      <w:proofErr w:type="spellStart"/>
      <w:r w:rsidRPr="001A300A">
        <w:rPr>
          <w:rFonts w:cs="Arial"/>
          <w:szCs w:val="22"/>
          <w:lang w:val="en-GB"/>
        </w:rPr>
        <w:t>Waiōtahe</w:t>
      </w:r>
      <w:proofErr w:type="spellEnd"/>
      <w:r w:rsidRPr="001A300A">
        <w:rPr>
          <w:rFonts w:cs="Arial"/>
          <w:szCs w:val="22"/>
          <w:lang w:val="en-GB"/>
        </w:rPr>
        <w:t xml:space="preserve"> Beach are recognised as areas of high ecological value under the RCEP with particular importance for migratory shorebirds and indigenous vegetation.</w:t>
      </w:r>
      <w:r w:rsidR="001A300A" w:rsidRPr="001A300A">
        <w:rPr>
          <w:rFonts w:cs="Arial"/>
          <w:szCs w:val="22"/>
          <w:lang w:val="en-GB"/>
        </w:rPr>
        <w:t xml:space="preserve"> The original </w:t>
      </w:r>
      <w:r w:rsidR="001A300A">
        <w:rPr>
          <w:rFonts w:cs="Arial"/>
          <w:szCs w:val="22"/>
          <w:lang w:val="en-GB"/>
        </w:rPr>
        <w:t xml:space="preserve">Wildland Report considers the effects of the cycleway on the </w:t>
      </w:r>
      <w:r w:rsidR="001A300A" w:rsidRPr="001A300A">
        <w:rPr>
          <w:rFonts w:cs="Arial"/>
          <w:szCs w:val="22"/>
          <w:lang w:val="en-GB"/>
        </w:rPr>
        <w:t>Huntress Creek conservation area</w:t>
      </w:r>
      <w:r w:rsidR="0013316B">
        <w:rPr>
          <w:rFonts w:cs="Arial"/>
          <w:szCs w:val="22"/>
          <w:lang w:val="en-GB"/>
        </w:rPr>
        <w:t xml:space="preserve"> (which is an IBDA A</w:t>
      </w:r>
      <w:r w:rsidR="00E61B03">
        <w:rPr>
          <w:rFonts w:cs="Arial"/>
          <w:szCs w:val="22"/>
          <w:lang w:val="en-GB"/>
        </w:rPr>
        <w:t>)</w:t>
      </w:r>
      <w:r w:rsidR="001A300A">
        <w:rPr>
          <w:rFonts w:cs="Arial"/>
          <w:szCs w:val="22"/>
          <w:lang w:val="en-GB"/>
        </w:rPr>
        <w:t xml:space="preserve">, however the application has been amended and the cycleway is no longer proposed to go through the conservation area. </w:t>
      </w:r>
      <w:r w:rsidR="00221B3A">
        <w:rPr>
          <w:rFonts w:cs="Arial"/>
          <w:szCs w:val="22"/>
          <w:lang w:val="en-GB"/>
        </w:rPr>
        <w:t>The application states:</w:t>
      </w:r>
    </w:p>
    <w:p w14:paraId="5348CB07" w14:textId="1691FF90" w:rsidR="00221B3A" w:rsidRDefault="00221B3A" w:rsidP="00221B3A">
      <w:pPr>
        <w:contextualSpacing/>
        <w:rPr>
          <w:rFonts w:cs="Arial"/>
          <w:szCs w:val="22"/>
          <w:lang w:val="en-GB"/>
        </w:rPr>
      </w:pPr>
    </w:p>
    <w:p w14:paraId="7A05E936" w14:textId="072CA288" w:rsidR="00221B3A" w:rsidRDefault="00221B3A" w:rsidP="00221B3A">
      <w:pPr>
        <w:contextualSpacing/>
        <w:jc w:val="center"/>
        <w:rPr>
          <w:rFonts w:cs="Arial"/>
          <w:i/>
          <w:szCs w:val="22"/>
          <w:lang w:val="en-GB"/>
        </w:rPr>
      </w:pPr>
      <w:r w:rsidRPr="00EE14EF">
        <w:rPr>
          <w:rFonts w:cs="Arial"/>
          <w:i/>
          <w:szCs w:val="22"/>
          <w:lang w:val="en-GB"/>
        </w:rPr>
        <w:t xml:space="preserve">“The most important roosts, breeding, and nesting sites are within the fore dunes of </w:t>
      </w:r>
      <w:proofErr w:type="spellStart"/>
      <w:r w:rsidRPr="00EE14EF">
        <w:rPr>
          <w:rFonts w:cs="Arial"/>
          <w:i/>
          <w:szCs w:val="22"/>
          <w:lang w:val="en-GB"/>
        </w:rPr>
        <w:t>Waiōtahe</w:t>
      </w:r>
      <w:proofErr w:type="spellEnd"/>
      <w:r w:rsidRPr="00EE14EF">
        <w:rPr>
          <w:rFonts w:cs="Arial"/>
          <w:i/>
          <w:szCs w:val="22"/>
          <w:lang w:val="en-GB"/>
        </w:rPr>
        <w:t xml:space="preserve"> Beach. The cycle trail does not impact these identified areas of importance, and therefore will result in minimal disturbance of any established roosts or breeding sites. Where the cycle trail passes alongside the </w:t>
      </w:r>
      <w:proofErr w:type="spellStart"/>
      <w:r w:rsidRPr="00EE14EF">
        <w:rPr>
          <w:rFonts w:cs="Arial"/>
          <w:i/>
          <w:szCs w:val="22"/>
          <w:lang w:val="en-GB"/>
        </w:rPr>
        <w:t>Waiōtahe</w:t>
      </w:r>
      <w:proofErr w:type="spellEnd"/>
      <w:r w:rsidRPr="00EE14EF">
        <w:rPr>
          <w:rFonts w:cs="Arial"/>
          <w:i/>
          <w:szCs w:val="22"/>
          <w:lang w:val="en-GB"/>
        </w:rPr>
        <w:t xml:space="preserve"> Estuary no indigenous vegetation is required to be removed, nor habitats disturbed to construct the cycle trail.</w:t>
      </w:r>
      <w:r w:rsidR="00EE14EF" w:rsidRPr="00EE14EF">
        <w:rPr>
          <w:rFonts w:cs="Arial"/>
          <w:i/>
          <w:szCs w:val="22"/>
          <w:lang w:val="en-GB"/>
        </w:rPr>
        <w:t>”</w:t>
      </w:r>
    </w:p>
    <w:p w14:paraId="5663F639" w14:textId="1B6703BE" w:rsidR="00733A54" w:rsidRDefault="00733A54" w:rsidP="00221B3A">
      <w:pPr>
        <w:contextualSpacing/>
        <w:jc w:val="center"/>
        <w:rPr>
          <w:rFonts w:cs="Arial"/>
          <w:i/>
          <w:szCs w:val="22"/>
          <w:lang w:val="en-GB"/>
        </w:rPr>
      </w:pPr>
    </w:p>
    <w:p w14:paraId="5A074CCA" w14:textId="16C98F28" w:rsidR="00733A54" w:rsidRDefault="00733A54" w:rsidP="00221B3A">
      <w:pPr>
        <w:contextualSpacing/>
        <w:jc w:val="center"/>
        <w:rPr>
          <w:rFonts w:cs="Arial"/>
          <w:i/>
          <w:szCs w:val="22"/>
          <w:lang w:val="en-GB"/>
        </w:rPr>
      </w:pPr>
    </w:p>
    <w:p w14:paraId="4D85A9BA" w14:textId="20069E28" w:rsidR="00733A54" w:rsidRDefault="00733A54" w:rsidP="00221B3A">
      <w:pPr>
        <w:contextualSpacing/>
        <w:jc w:val="center"/>
        <w:rPr>
          <w:rFonts w:cs="Arial"/>
          <w:i/>
          <w:szCs w:val="22"/>
          <w:lang w:val="en-GB"/>
        </w:rPr>
      </w:pPr>
    </w:p>
    <w:p w14:paraId="38EE1B4E" w14:textId="77777777" w:rsidR="00733A54" w:rsidRPr="00EE14EF" w:rsidRDefault="00733A54" w:rsidP="00221B3A">
      <w:pPr>
        <w:contextualSpacing/>
        <w:jc w:val="center"/>
        <w:rPr>
          <w:rFonts w:cs="Arial"/>
          <w:i/>
          <w:szCs w:val="22"/>
          <w:lang w:val="en-GB"/>
        </w:rPr>
      </w:pPr>
    </w:p>
    <w:p w14:paraId="6C4830F9" w14:textId="24DBD162" w:rsidR="00221B3A" w:rsidRDefault="00221B3A" w:rsidP="00221B3A">
      <w:pPr>
        <w:contextualSpacing/>
        <w:jc w:val="center"/>
        <w:rPr>
          <w:rFonts w:cs="Arial"/>
          <w:szCs w:val="22"/>
          <w:lang w:val="en-GB"/>
        </w:rPr>
      </w:pPr>
    </w:p>
    <w:p w14:paraId="1FFC534D" w14:textId="66831C3B" w:rsidR="00221B3A" w:rsidRDefault="00A06FDF" w:rsidP="00221B3A">
      <w:pPr>
        <w:contextualSpacing/>
        <w:jc w:val="center"/>
        <w:rPr>
          <w:rFonts w:cs="Arial"/>
          <w:i/>
          <w:szCs w:val="22"/>
          <w:lang w:val="en-GB"/>
        </w:rPr>
      </w:pPr>
      <w:r w:rsidRPr="00A06FDF">
        <w:rPr>
          <w:rFonts w:cs="Arial"/>
          <w:i/>
          <w:szCs w:val="22"/>
          <w:lang w:val="en-GB"/>
        </w:rPr>
        <w:lastRenderedPageBreak/>
        <w:t>“</w:t>
      </w:r>
      <w:r w:rsidR="00221B3A" w:rsidRPr="00A06FDF">
        <w:rPr>
          <w:rFonts w:cs="Arial"/>
          <w:i/>
          <w:szCs w:val="22"/>
          <w:lang w:val="en-GB"/>
        </w:rPr>
        <w:t>Physical disturbance of terrestrial habitat and any associated adverse effects is largely restricted to the clearance of indigenous and exotic grasses from the back dunes and road reserve in order to form the cycle trail. The majority of the coastal vegetation disturbed is of moderate or low ecological value. In other areas where the ecological value of the vegetation is more significant, the Wildlands Ecological Assessment has recommended a suitable alignment that will either avoid or reduce the impact of the route and associated works on those areas of high ecological value. A vegetation remediation plan will be developed to offset the vegetation removed as part of the construction phase.”</w:t>
      </w:r>
    </w:p>
    <w:p w14:paraId="4EDEE703" w14:textId="77777777" w:rsidR="00224654" w:rsidRPr="00A06FDF" w:rsidRDefault="00224654" w:rsidP="00221B3A">
      <w:pPr>
        <w:contextualSpacing/>
        <w:jc w:val="center"/>
        <w:rPr>
          <w:rFonts w:cs="Arial"/>
          <w:i/>
          <w:szCs w:val="22"/>
          <w:lang w:val="en-GB"/>
        </w:rPr>
      </w:pPr>
    </w:p>
    <w:p w14:paraId="6BEABC3E" w14:textId="6E9D1BE4" w:rsidR="005C5925" w:rsidRDefault="005C5925" w:rsidP="005C5925">
      <w:pPr>
        <w:contextualSpacing/>
        <w:rPr>
          <w:rFonts w:cs="Arial"/>
          <w:szCs w:val="22"/>
          <w:lang w:val="en-GB"/>
        </w:rPr>
      </w:pPr>
      <w:r w:rsidRPr="00A06FDF">
        <w:rPr>
          <w:rFonts w:cs="Arial"/>
          <w:szCs w:val="22"/>
          <w:lang w:val="en-GB"/>
        </w:rPr>
        <w:t xml:space="preserve">The </w:t>
      </w:r>
      <w:proofErr w:type="spellStart"/>
      <w:r w:rsidRPr="00A06FDF">
        <w:rPr>
          <w:rFonts w:cs="Arial"/>
          <w:szCs w:val="22"/>
          <w:lang w:val="en-GB"/>
        </w:rPr>
        <w:t>Waiōtahe</w:t>
      </w:r>
      <w:proofErr w:type="spellEnd"/>
      <w:r w:rsidRPr="00A06FDF">
        <w:rPr>
          <w:rFonts w:cs="Arial"/>
          <w:szCs w:val="22"/>
          <w:lang w:val="en-GB"/>
        </w:rPr>
        <w:t xml:space="preserve"> dunes and escarpment is an area identified within the Regional Policy Statement (RPS) Table 19 of appendix J as having high natural character due to having a large outcrop of pōhutukawa dominated native bush and coastal dune planting. It is clear that the pōhutukawa native forest is the key value of the ONFL. The</w:t>
      </w:r>
      <w:r w:rsidR="00A06FDF" w:rsidRPr="00A06FDF">
        <w:rPr>
          <w:rFonts w:cs="Arial"/>
          <w:szCs w:val="22"/>
          <w:lang w:val="en-GB"/>
        </w:rPr>
        <w:t xml:space="preserve"> proposed track will go under ‘T</w:t>
      </w:r>
      <w:r w:rsidRPr="00A06FDF">
        <w:rPr>
          <w:rFonts w:cs="Arial"/>
          <w:szCs w:val="22"/>
          <w:lang w:val="en-GB"/>
        </w:rPr>
        <w:t xml:space="preserve">unnel 1’ </w:t>
      </w:r>
      <w:r w:rsidR="00A06FDF" w:rsidRPr="00A06FDF">
        <w:rPr>
          <w:rFonts w:cs="Arial"/>
          <w:szCs w:val="22"/>
          <w:lang w:val="en-GB"/>
        </w:rPr>
        <w:t xml:space="preserve">via an existing roadway </w:t>
      </w:r>
      <w:r w:rsidRPr="00A06FDF">
        <w:rPr>
          <w:rFonts w:cs="Arial"/>
          <w:szCs w:val="22"/>
          <w:lang w:val="en-GB"/>
        </w:rPr>
        <w:t>and wi</w:t>
      </w:r>
      <w:r w:rsidR="00A06FDF" w:rsidRPr="00A06FDF">
        <w:rPr>
          <w:rFonts w:cs="Arial"/>
          <w:szCs w:val="22"/>
          <w:lang w:val="en-GB"/>
        </w:rPr>
        <w:t>ll go along the outer edge of ‘T</w:t>
      </w:r>
      <w:r w:rsidRPr="00A06FDF">
        <w:rPr>
          <w:rFonts w:cs="Arial"/>
          <w:szCs w:val="22"/>
          <w:lang w:val="en-GB"/>
        </w:rPr>
        <w:t xml:space="preserve">unnel 2’ </w:t>
      </w:r>
      <w:r w:rsidR="00A06FDF" w:rsidRPr="00A06FDF">
        <w:rPr>
          <w:rFonts w:cs="Arial"/>
          <w:szCs w:val="22"/>
          <w:lang w:val="en-GB"/>
        </w:rPr>
        <w:t xml:space="preserve">via a newly constructed track within the dunes </w:t>
      </w:r>
      <w:r w:rsidRPr="00A06FDF">
        <w:rPr>
          <w:rFonts w:cs="Arial"/>
          <w:szCs w:val="22"/>
          <w:lang w:val="en-GB"/>
        </w:rPr>
        <w:t xml:space="preserve">(see Figure 4). </w:t>
      </w:r>
    </w:p>
    <w:p w14:paraId="1C43F098" w14:textId="66DA98FA" w:rsidR="00A06FDF" w:rsidRDefault="00A06FDF" w:rsidP="005C5925">
      <w:pPr>
        <w:contextualSpacing/>
        <w:rPr>
          <w:rFonts w:cs="Arial"/>
          <w:szCs w:val="22"/>
          <w:lang w:val="en-GB"/>
        </w:rPr>
      </w:pPr>
    </w:p>
    <w:p w14:paraId="7B12C58E" w14:textId="01AB901C" w:rsidR="004E2D2C" w:rsidRPr="0083655E" w:rsidRDefault="004E2D2C" w:rsidP="004E2D2C">
      <w:pPr>
        <w:contextualSpacing/>
        <w:rPr>
          <w:rFonts w:cs="Arial"/>
          <w:szCs w:val="22"/>
          <w:lang w:val="en-GB"/>
        </w:rPr>
      </w:pPr>
      <w:r w:rsidRPr="0083655E">
        <w:rPr>
          <w:rFonts w:cs="Arial"/>
          <w:szCs w:val="22"/>
          <w:lang w:val="en-GB"/>
        </w:rPr>
        <w:t xml:space="preserve">Policy 11 of the New Zealand Coastal Policy Statement (NZCPS) seeks to avoid effects in IBDA A areas and avoid, remedy or mitigate all other effects in IBDA B areas. As stated above, no works are occurring within an IBDA A and the adverse effects are considered to be mitigated (via consent conditions) in the IBDA B. However, it is noted that dune systems are sensitive environments and are rare ecosystems, therefore there is a need to consider the adverse effects on these ecosystems. </w:t>
      </w:r>
    </w:p>
    <w:p w14:paraId="15452701" w14:textId="77777777" w:rsidR="004E2D2C" w:rsidRPr="0083655E" w:rsidRDefault="004E2D2C" w:rsidP="005C5925">
      <w:pPr>
        <w:contextualSpacing/>
        <w:rPr>
          <w:rFonts w:cs="Arial"/>
          <w:szCs w:val="22"/>
          <w:lang w:val="en-GB"/>
        </w:rPr>
      </w:pPr>
    </w:p>
    <w:p w14:paraId="0BAF95C7" w14:textId="08C9E27F" w:rsidR="00E20E54" w:rsidRDefault="00E20E54" w:rsidP="00E20E54">
      <w:pPr>
        <w:contextualSpacing/>
        <w:rPr>
          <w:rFonts w:cs="Arial"/>
          <w:lang w:val="en-GB"/>
        </w:rPr>
      </w:pPr>
      <w:bookmarkStart w:id="1" w:name="_GoBack"/>
      <w:r>
        <w:rPr>
          <w:lang w:val="en-GB"/>
        </w:rPr>
        <w:t xml:space="preserve">To </w:t>
      </w:r>
      <w:r w:rsidRPr="00E20E54">
        <w:rPr>
          <w:lang w:val="en-GB"/>
        </w:rPr>
        <w:t xml:space="preserve">compensate for the lacking ecological assessment in the application, consent conditions have been drafted and agreed upon in order to establish appropriate mitigation measures. Following this, BOPRC’s Ecologists consider that while there are alternative locations that would be much more suitable in terms of reducing the impacts on the dunes, the conditions of consent, including the minimum requirements for the Vegetation Remediation </w:t>
      </w:r>
      <w:r w:rsidRPr="00E20E54">
        <w:rPr>
          <w:lang w:val="en-GB"/>
        </w:rPr>
        <w:t>Plan that</w:t>
      </w:r>
      <w:r w:rsidRPr="00E20E54">
        <w:rPr>
          <w:lang w:val="en-GB"/>
        </w:rPr>
        <w:t xml:space="preserve"> the adverse effects/loss of dune ecosystem will be compensated for. </w:t>
      </w:r>
    </w:p>
    <w:bookmarkEnd w:id="1"/>
    <w:p w14:paraId="6B8295F6" w14:textId="77777777" w:rsidR="004E2D2C" w:rsidRPr="0083655E" w:rsidRDefault="004E2D2C" w:rsidP="005C5925">
      <w:pPr>
        <w:contextualSpacing/>
        <w:rPr>
          <w:rFonts w:cs="Arial"/>
          <w:szCs w:val="22"/>
          <w:lang w:val="en-GB"/>
        </w:rPr>
      </w:pPr>
    </w:p>
    <w:p w14:paraId="6B2B9FBC" w14:textId="1E070544" w:rsidR="00A06FDF" w:rsidRPr="0083655E" w:rsidRDefault="00A06FDF" w:rsidP="005C5925">
      <w:pPr>
        <w:contextualSpacing/>
        <w:rPr>
          <w:rFonts w:cs="Arial"/>
          <w:szCs w:val="22"/>
          <w:lang w:val="en-GB"/>
        </w:rPr>
      </w:pPr>
      <w:r w:rsidRPr="0083655E">
        <w:rPr>
          <w:rFonts w:cs="Arial"/>
          <w:szCs w:val="22"/>
          <w:lang w:val="en-GB"/>
        </w:rPr>
        <w:t xml:space="preserve">Some of the </w:t>
      </w:r>
      <w:r w:rsidR="004E2D2C" w:rsidRPr="0083655E">
        <w:rPr>
          <w:rFonts w:cs="Arial"/>
          <w:szCs w:val="22"/>
          <w:lang w:val="en-GB"/>
        </w:rPr>
        <w:t xml:space="preserve">specific </w:t>
      </w:r>
      <w:r w:rsidRPr="0083655E">
        <w:rPr>
          <w:rFonts w:cs="Arial"/>
          <w:szCs w:val="22"/>
          <w:lang w:val="en-GB"/>
        </w:rPr>
        <w:t>consent conditions drafted to mitigate the effects on the dunes (extent and habitat), biodiversity</w:t>
      </w:r>
      <w:r w:rsidR="00161CF1" w:rsidRPr="0083655E">
        <w:rPr>
          <w:rFonts w:cs="Arial"/>
          <w:szCs w:val="22"/>
          <w:lang w:val="en-GB"/>
        </w:rPr>
        <w:t>, ecology</w:t>
      </w:r>
      <w:r w:rsidRPr="0083655E">
        <w:rPr>
          <w:rFonts w:cs="Arial"/>
          <w:szCs w:val="22"/>
          <w:lang w:val="en-GB"/>
        </w:rPr>
        <w:t xml:space="preserve"> and the </w:t>
      </w:r>
      <w:r w:rsidR="00161CF1" w:rsidRPr="0083655E">
        <w:rPr>
          <w:rFonts w:cs="Arial"/>
          <w:szCs w:val="22"/>
          <w:lang w:val="en-GB"/>
        </w:rPr>
        <w:t>outstanding natural landscape and features (pōhutukawa Tunnel 2) include:</w:t>
      </w:r>
    </w:p>
    <w:p w14:paraId="6D4F9DE7" w14:textId="09CB8698" w:rsidR="00161CF1" w:rsidRPr="0083655E" w:rsidRDefault="00161CF1" w:rsidP="005C5925">
      <w:pPr>
        <w:contextualSpacing/>
        <w:rPr>
          <w:rFonts w:cs="Arial"/>
          <w:szCs w:val="22"/>
          <w:lang w:val="en-GB"/>
        </w:rPr>
      </w:pPr>
    </w:p>
    <w:p w14:paraId="6EC897FC" w14:textId="7F6CFCD0" w:rsidR="00161CF1" w:rsidRPr="0083655E" w:rsidRDefault="00161CF1" w:rsidP="00161CF1">
      <w:pPr>
        <w:pStyle w:val="ListParagraph"/>
        <w:numPr>
          <w:ilvl w:val="0"/>
          <w:numId w:val="15"/>
        </w:numPr>
        <w:rPr>
          <w:rFonts w:cs="Arial"/>
          <w:szCs w:val="22"/>
          <w:lang w:val="en-GB"/>
        </w:rPr>
      </w:pPr>
      <w:r w:rsidRPr="0083655E">
        <w:rPr>
          <w:rFonts w:cs="Arial"/>
          <w:szCs w:val="22"/>
          <w:lang w:val="en-GB"/>
        </w:rPr>
        <w:t>Marking out the location of the track (with suitably qualified and experienced BOPRC Land Management Staff and Ecologists) within the dunes to ensure the placement is going minimise any adverse effects;</w:t>
      </w:r>
    </w:p>
    <w:p w14:paraId="27C95943" w14:textId="77777777" w:rsidR="00161CF1" w:rsidRPr="0083655E" w:rsidRDefault="00161CF1" w:rsidP="00161CF1">
      <w:pPr>
        <w:pStyle w:val="ListParagraph"/>
        <w:rPr>
          <w:rFonts w:cs="Arial"/>
          <w:szCs w:val="22"/>
          <w:lang w:val="en-GB"/>
        </w:rPr>
      </w:pPr>
    </w:p>
    <w:p w14:paraId="7B135D55" w14:textId="77777777" w:rsidR="00161CF1" w:rsidRPr="0083655E" w:rsidRDefault="00161CF1" w:rsidP="00161CF1">
      <w:pPr>
        <w:pStyle w:val="ListParagraph"/>
        <w:numPr>
          <w:ilvl w:val="0"/>
          <w:numId w:val="15"/>
        </w:numPr>
        <w:rPr>
          <w:rFonts w:cs="Arial"/>
          <w:szCs w:val="22"/>
          <w:lang w:val="en-GB"/>
        </w:rPr>
      </w:pPr>
      <w:r w:rsidRPr="0083655E">
        <w:rPr>
          <w:rFonts w:cs="Arial"/>
          <w:szCs w:val="22"/>
          <w:lang w:val="en-GB"/>
        </w:rPr>
        <w:t xml:space="preserve">The requirement to recreate and enhance the dunes along </w:t>
      </w:r>
      <w:proofErr w:type="spellStart"/>
      <w:r w:rsidRPr="0083655E">
        <w:rPr>
          <w:rFonts w:cs="Arial"/>
          <w:szCs w:val="22"/>
          <w:lang w:val="en-GB"/>
        </w:rPr>
        <w:t>Waiōtahe</w:t>
      </w:r>
      <w:proofErr w:type="spellEnd"/>
      <w:r w:rsidRPr="0083655E">
        <w:rPr>
          <w:rFonts w:cs="Arial"/>
          <w:szCs w:val="22"/>
          <w:lang w:val="en-GB"/>
        </w:rPr>
        <w:t xml:space="preserve"> beach via a Vegetation Remediation Plan; </w:t>
      </w:r>
    </w:p>
    <w:p w14:paraId="73E2BE0F" w14:textId="77777777" w:rsidR="00161CF1" w:rsidRPr="0083655E" w:rsidRDefault="00161CF1" w:rsidP="00161CF1">
      <w:pPr>
        <w:pStyle w:val="ListParagraph"/>
        <w:rPr>
          <w:rFonts w:cs="Arial"/>
          <w:szCs w:val="22"/>
          <w:lang w:val="en-GB"/>
        </w:rPr>
      </w:pPr>
    </w:p>
    <w:p w14:paraId="5FF72DF0" w14:textId="323C69B5" w:rsidR="00161CF1" w:rsidRPr="0083655E" w:rsidRDefault="00161CF1" w:rsidP="00161CF1">
      <w:pPr>
        <w:pStyle w:val="ListParagraph"/>
        <w:numPr>
          <w:ilvl w:val="0"/>
          <w:numId w:val="15"/>
        </w:numPr>
        <w:rPr>
          <w:rFonts w:cs="Arial"/>
          <w:szCs w:val="22"/>
          <w:lang w:val="en-GB"/>
        </w:rPr>
      </w:pPr>
      <w:r w:rsidRPr="0083655E">
        <w:rPr>
          <w:rFonts w:cs="Arial"/>
          <w:szCs w:val="22"/>
          <w:lang w:val="en-GB"/>
        </w:rPr>
        <w:t>Ensuring habitat of NZ Dotterel and Pied Shags are not disturbed during breeding seasons; and</w:t>
      </w:r>
    </w:p>
    <w:p w14:paraId="5B59604D" w14:textId="77777777" w:rsidR="00161CF1" w:rsidRPr="0083655E" w:rsidRDefault="00161CF1" w:rsidP="00161CF1">
      <w:pPr>
        <w:pStyle w:val="ListParagraph"/>
        <w:rPr>
          <w:rFonts w:cs="Arial"/>
          <w:szCs w:val="22"/>
          <w:lang w:val="en-GB"/>
        </w:rPr>
      </w:pPr>
    </w:p>
    <w:p w14:paraId="502F2DD8" w14:textId="5992DA44" w:rsidR="00161CF1" w:rsidRPr="0083655E" w:rsidRDefault="00161CF1" w:rsidP="00161CF1">
      <w:pPr>
        <w:pStyle w:val="ListParagraph"/>
        <w:numPr>
          <w:ilvl w:val="0"/>
          <w:numId w:val="15"/>
        </w:numPr>
        <w:rPr>
          <w:rFonts w:cs="Arial"/>
          <w:szCs w:val="22"/>
          <w:lang w:val="en-GB"/>
        </w:rPr>
      </w:pPr>
      <w:r w:rsidRPr="0083655E">
        <w:rPr>
          <w:rFonts w:cs="Arial"/>
          <w:szCs w:val="22"/>
          <w:lang w:val="en-GB"/>
        </w:rPr>
        <w:t>Placing the track parallel to Tunnel 2 of the pōhutukawa 1 metre outside of the dripline so that the potential for trimming requirements is minimised, therefore maintaining the values of the ONFL.</w:t>
      </w:r>
    </w:p>
    <w:p w14:paraId="73DED6AC" w14:textId="2E0D88FB" w:rsidR="00F01B8F" w:rsidRDefault="00F01B8F" w:rsidP="00221B3A">
      <w:pPr>
        <w:contextualSpacing/>
        <w:rPr>
          <w:rFonts w:cs="Arial"/>
          <w:szCs w:val="22"/>
          <w:lang w:val="en-GB"/>
        </w:rPr>
      </w:pPr>
    </w:p>
    <w:p w14:paraId="3BA3C69B" w14:textId="0CA011FD" w:rsidR="00FA18D3" w:rsidRDefault="00F210B5" w:rsidP="00221B3A">
      <w:pPr>
        <w:contextualSpacing/>
        <w:rPr>
          <w:rFonts w:cs="Arial"/>
          <w:szCs w:val="22"/>
          <w:lang w:val="en-GB"/>
        </w:rPr>
      </w:pPr>
      <w:r w:rsidRPr="00161CF1">
        <w:rPr>
          <w:rFonts w:cs="Arial"/>
          <w:szCs w:val="22"/>
          <w:lang w:val="en-GB"/>
        </w:rPr>
        <w:t>T</w:t>
      </w:r>
      <w:r w:rsidR="009B5EF0" w:rsidRPr="00161CF1">
        <w:rPr>
          <w:rFonts w:cs="Arial"/>
          <w:szCs w:val="22"/>
          <w:lang w:val="en-GB"/>
        </w:rPr>
        <w:t>aking into account the technical expert reports</w:t>
      </w:r>
      <w:r w:rsidR="00221B3A" w:rsidRPr="00161CF1">
        <w:rPr>
          <w:rFonts w:cs="Arial"/>
          <w:szCs w:val="22"/>
          <w:lang w:val="en-GB"/>
        </w:rPr>
        <w:t xml:space="preserve">, </w:t>
      </w:r>
      <w:r w:rsidR="00A06FDF" w:rsidRPr="00161CF1">
        <w:rPr>
          <w:rFonts w:cs="Arial"/>
          <w:szCs w:val="22"/>
          <w:lang w:val="en-GB"/>
        </w:rPr>
        <w:t xml:space="preserve">technical </w:t>
      </w:r>
      <w:r w:rsidR="00221B3A" w:rsidRPr="00161CF1">
        <w:rPr>
          <w:rFonts w:cs="Arial"/>
          <w:szCs w:val="22"/>
          <w:lang w:val="en-GB"/>
        </w:rPr>
        <w:t>reviews</w:t>
      </w:r>
      <w:r w:rsidR="00A06FDF" w:rsidRPr="00161CF1">
        <w:rPr>
          <w:rFonts w:cs="Arial"/>
          <w:szCs w:val="22"/>
          <w:lang w:val="en-GB"/>
        </w:rPr>
        <w:t xml:space="preserve">, </w:t>
      </w:r>
      <w:r w:rsidR="00221B3A" w:rsidRPr="00161CF1">
        <w:rPr>
          <w:rFonts w:cs="Arial"/>
          <w:szCs w:val="22"/>
          <w:lang w:val="en-GB"/>
        </w:rPr>
        <w:t>application</w:t>
      </w:r>
      <w:r w:rsidRPr="00161CF1">
        <w:rPr>
          <w:rFonts w:cs="Arial"/>
          <w:szCs w:val="22"/>
          <w:lang w:val="en-GB"/>
        </w:rPr>
        <w:t xml:space="preserve">, </w:t>
      </w:r>
      <w:r w:rsidR="00A06FDF" w:rsidRPr="00161CF1">
        <w:rPr>
          <w:rFonts w:cs="Arial"/>
          <w:szCs w:val="22"/>
          <w:lang w:val="en-GB"/>
        </w:rPr>
        <w:t xml:space="preserve">and proposed consent conditions, </w:t>
      </w:r>
      <w:r w:rsidRPr="00161CF1">
        <w:rPr>
          <w:rFonts w:cs="Arial"/>
          <w:szCs w:val="22"/>
          <w:lang w:val="en-GB"/>
        </w:rPr>
        <w:t xml:space="preserve">I consider </w:t>
      </w:r>
      <w:r w:rsidR="009B5EF0" w:rsidRPr="00161CF1">
        <w:rPr>
          <w:rFonts w:cs="Arial"/>
          <w:szCs w:val="22"/>
          <w:lang w:val="en-GB"/>
        </w:rPr>
        <w:t xml:space="preserve">that the adverse effects in relation to ecology are </w:t>
      </w:r>
      <w:r w:rsidR="00A06FDF" w:rsidRPr="00161CF1">
        <w:rPr>
          <w:rFonts w:cs="Arial"/>
          <w:szCs w:val="22"/>
          <w:lang w:val="en-GB"/>
        </w:rPr>
        <w:t xml:space="preserve">no more than </w:t>
      </w:r>
      <w:r w:rsidR="009B5EF0" w:rsidRPr="00161CF1">
        <w:rPr>
          <w:rFonts w:cs="Arial"/>
          <w:szCs w:val="22"/>
          <w:lang w:val="en-GB"/>
        </w:rPr>
        <w:t>minor</w:t>
      </w:r>
      <w:r w:rsidR="00A06FDF" w:rsidRPr="00161CF1">
        <w:rPr>
          <w:rFonts w:cs="Arial"/>
          <w:szCs w:val="22"/>
          <w:lang w:val="en-GB"/>
        </w:rPr>
        <w:t>.</w:t>
      </w:r>
    </w:p>
    <w:p w14:paraId="71C078F3" w14:textId="77777777" w:rsidR="00FA18D3" w:rsidRDefault="00FA18D3" w:rsidP="00221B3A">
      <w:pPr>
        <w:contextualSpacing/>
        <w:rPr>
          <w:rFonts w:cs="Arial"/>
          <w:szCs w:val="22"/>
          <w:lang w:val="en-GB"/>
        </w:rPr>
      </w:pPr>
    </w:p>
    <w:p w14:paraId="4F02952B" w14:textId="77777777" w:rsidR="00687084" w:rsidRPr="00687084" w:rsidRDefault="00687084" w:rsidP="00221B3A">
      <w:pPr>
        <w:rPr>
          <w:rFonts w:cs="Arial"/>
          <w:i/>
          <w:szCs w:val="22"/>
          <w:lang w:val="en-GB"/>
        </w:rPr>
      </w:pPr>
      <w:r w:rsidRPr="00687084">
        <w:rPr>
          <w:i/>
        </w:rPr>
        <w:t>Public Access to the coast</w:t>
      </w:r>
      <w:r w:rsidRPr="00687084">
        <w:rPr>
          <w:rFonts w:cs="Arial"/>
          <w:i/>
          <w:szCs w:val="22"/>
          <w:lang w:val="en-GB"/>
        </w:rPr>
        <w:t xml:space="preserve"> </w:t>
      </w:r>
    </w:p>
    <w:p w14:paraId="1576A6AB" w14:textId="77777777" w:rsidR="00687084" w:rsidRDefault="00687084" w:rsidP="00221B3A">
      <w:pPr>
        <w:rPr>
          <w:rFonts w:cs="Arial"/>
          <w:i/>
          <w:szCs w:val="22"/>
          <w:lang w:val="en-GB"/>
        </w:rPr>
      </w:pPr>
    </w:p>
    <w:p w14:paraId="0CC8E71D" w14:textId="041A1B67" w:rsidR="00687084" w:rsidRDefault="00687084" w:rsidP="00221B3A">
      <w:pPr>
        <w:rPr>
          <w:rFonts w:cs="Arial"/>
          <w:szCs w:val="22"/>
          <w:lang w:val="en-GB"/>
        </w:rPr>
      </w:pPr>
      <w:r w:rsidRPr="00687084">
        <w:rPr>
          <w:rFonts w:cs="Arial"/>
          <w:szCs w:val="22"/>
          <w:lang w:val="en-GB"/>
        </w:rPr>
        <w:t xml:space="preserve">The applicant has adequately considered the effects of the activity on </w:t>
      </w:r>
      <w:r w:rsidR="00CA3373" w:rsidRPr="00687084">
        <w:rPr>
          <w:rFonts w:cs="Arial"/>
          <w:szCs w:val="22"/>
          <w:lang w:val="en-GB"/>
        </w:rPr>
        <w:t>public</w:t>
      </w:r>
      <w:r w:rsidRPr="00687084">
        <w:rPr>
          <w:rFonts w:cs="Arial"/>
          <w:szCs w:val="22"/>
          <w:lang w:val="en-GB"/>
        </w:rPr>
        <w:t xml:space="preserve"> access to the coast within section 8.8 of the application</w:t>
      </w:r>
      <w:r w:rsidRPr="00687084">
        <w:rPr>
          <w:rFonts w:cs="Arial"/>
          <w:szCs w:val="22"/>
          <w:vertAlign w:val="superscript"/>
          <w:lang w:val="en-GB"/>
        </w:rPr>
        <w:fldChar w:fldCharType="begin"/>
      </w:r>
      <w:r w:rsidRPr="00687084">
        <w:rPr>
          <w:rFonts w:cs="Arial"/>
          <w:szCs w:val="22"/>
          <w:vertAlign w:val="superscript"/>
          <w:lang w:val="en-GB"/>
        </w:rPr>
        <w:instrText xml:space="preserve"> NOTEREF _Ref54954834 \h  \* MERGEFORMAT </w:instrText>
      </w:r>
      <w:r w:rsidRPr="00687084">
        <w:rPr>
          <w:rFonts w:cs="Arial"/>
          <w:szCs w:val="22"/>
          <w:vertAlign w:val="superscript"/>
          <w:lang w:val="en-GB"/>
        </w:rPr>
      </w:r>
      <w:r w:rsidRPr="00687084">
        <w:rPr>
          <w:rFonts w:cs="Arial"/>
          <w:szCs w:val="22"/>
          <w:vertAlign w:val="superscript"/>
          <w:lang w:val="en-GB"/>
        </w:rPr>
        <w:fldChar w:fldCharType="separate"/>
      </w:r>
      <w:r w:rsidR="005C4913">
        <w:rPr>
          <w:rFonts w:cs="Arial"/>
          <w:szCs w:val="22"/>
          <w:vertAlign w:val="superscript"/>
          <w:lang w:val="en-GB"/>
        </w:rPr>
        <w:t>1</w:t>
      </w:r>
      <w:r w:rsidRPr="00687084">
        <w:rPr>
          <w:rFonts w:cs="Arial"/>
          <w:szCs w:val="22"/>
          <w:vertAlign w:val="superscript"/>
          <w:lang w:val="en-GB"/>
        </w:rPr>
        <w:fldChar w:fldCharType="end"/>
      </w:r>
      <w:r w:rsidRPr="00687084">
        <w:rPr>
          <w:rFonts w:cs="Arial"/>
          <w:szCs w:val="22"/>
          <w:lang w:val="en-GB"/>
        </w:rPr>
        <w:t xml:space="preserve">. </w:t>
      </w:r>
      <w:r w:rsidR="00CA3373">
        <w:rPr>
          <w:rFonts w:cs="Arial"/>
          <w:szCs w:val="22"/>
          <w:lang w:val="en-GB"/>
        </w:rPr>
        <w:t xml:space="preserve">They have concentrated on the positive effects once the </w:t>
      </w:r>
      <w:r w:rsidR="001E1CCE">
        <w:rPr>
          <w:rFonts w:cs="Arial"/>
          <w:szCs w:val="22"/>
          <w:lang w:val="en-GB"/>
        </w:rPr>
        <w:t>cycleway</w:t>
      </w:r>
      <w:r w:rsidR="00CA3373">
        <w:rPr>
          <w:rFonts w:cs="Arial"/>
          <w:szCs w:val="22"/>
          <w:lang w:val="en-GB"/>
        </w:rPr>
        <w:t xml:space="preserve"> has been finished, these positive effects cannot be considered at this stage of the consent process. </w:t>
      </w:r>
    </w:p>
    <w:p w14:paraId="47C07458" w14:textId="1440AE37" w:rsidR="00CA3373" w:rsidRDefault="00CA3373" w:rsidP="00221B3A">
      <w:pPr>
        <w:rPr>
          <w:rFonts w:cs="Arial"/>
          <w:szCs w:val="22"/>
          <w:lang w:val="en-GB"/>
        </w:rPr>
      </w:pPr>
    </w:p>
    <w:p w14:paraId="10681FF7" w14:textId="5106934A" w:rsidR="00CA3373" w:rsidRPr="0030574B" w:rsidRDefault="00CA3373" w:rsidP="00221B3A">
      <w:pPr>
        <w:rPr>
          <w:rFonts w:cs="Arial"/>
          <w:szCs w:val="22"/>
        </w:rPr>
      </w:pPr>
      <w:r>
        <w:rPr>
          <w:rFonts w:cs="Arial"/>
          <w:szCs w:val="22"/>
          <w:lang w:val="en-GB"/>
        </w:rPr>
        <w:lastRenderedPageBreak/>
        <w:t xml:space="preserve">The vegetation clearance will require works which at times may </w:t>
      </w:r>
      <w:r w:rsidR="004209DB">
        <w:rPr>
          <w:rFonts w:cs="Arial"/>
          <w:szCs w:val="22"/>
          <w:lang w:val="en-GB"/>
        </w:rPr>
        <w:t xml:space="preserve">temporarily </w:t>
      </w:r>
      <w:r>
        <w:rPr>
          <w:rFonts w:cs="Arial"/>
          <w:szCs w:val="22"/>
          <w:lang w:val="en-GB"/>
        </w:rPr>
        <w:t xml:space="preserve">restrict access to the coast, however this will be limited in duration </w:t>
      </w:r>
      <w:r w:rsidR="00753CE1">
        <w:rPr>
          <w:rFonts w:cs="Arial"/>
          <w:szCs w:val="22"/>
          <w:lang w:val="en-GB"/>
        </w:rPr>
        <w:t>and extent and</w:t>
      </w:r>
      <w:r w:rsidR="004209DB">
        <w:rPr>
          <w:rFonts w:cs="Arial"/>
          <w:szCs w:val="22"/>
          <w:lang w:val="en-GB"/>
        </w:rPr>
        <w:t xml:space="preserve"> there are many accesses to the coast in these location, </w:t>
      </w:r>
      <w:r w:rsidR="00753CE1">
        <w:rPr>
          <w:rFonts w:cs="Arial"/>
          <w:szCs w:val="22"/>
          <w:lang w:val="en-GB"/>
        </w:rPr>
        <w:t>therefore the adverse effects considered to be less than minor.</w:t>
      </w:r>
    </w:p>
    <w:p w14:paraId="3FE358A6" w14:textId="77777777" w:rsidR="00687084" w:rsidRDefault="00687084" w:rsidP="00221B3A">
      <w:pPr>
        <w:rPr>
          <w:rFonts w:cs="Arial"/>
          <w:i/>
          <w:szCs w:val="22"/>
          <w:lang w:val="en-GB"/>
        </w:rPr>
      </w:pPr>
    </w:p>
    <w:p w14:paraId="264DA7C8" w14:textId="1B6BAC97" w:rsidR="00FC57B6" w:rsidRDefault="00FC57B6" w:rsidP="00221B3A">
      <w:pPr>
        <w:rPr>
          <w:rFonts w:cs="Arial"/>
          <w:i/>
          <w:szCs w:val="22"/>
          <w:lang w:val="en-GB"/>
        </w:rPr>
      </w:pPr>
      <w:r w:rsidRPr="00FC57B6">
        <w:rPr>
          <w:rFonts w:cs="Arial"/>
          <w:i/>
          <w:szCs w:val="22"/>
          <w:lang w:val="en-GB"/>
        </w:rPr>
        <w:t>Dune Systems</w:t>
      </w:r>
      <w:r w:rsidR="00FC38E6">
        <w:rPr>
          <w:rFonts w:cs="Arial"/>
          <w:i/>
          <w:szCs w:val="22"/>
          <w:lang w:val="en-GB"/>
        </w:rPr>
        <w:t>/Coastal Processes</w:t>
      </w:r>
    </w:p>
    <w:p w14:paraId="79D0D65C" w14:textId="72F10D22" w:rsidR="00830E9B" w:rsidRDefault="00830E9B" w:rsidP="00221B3A">
      <w:pPr>
        <w:rPr>
          <w:rFonts w:cs="Arial"/>
          <w:i/>
          <w:szCs w:val="22"/>
          <w:lang w:val="en-GB"/>
        </w:rPr>
      </w:pPr>
    </w:p>
    <w:p w14:paraId="1B0A74B0" w14:textId="77777777" w:rsidR="00733A54" w:rsidRDefault="00830E9B" w:rsidP="00221B3A">
      <w:pPr>
        <w:rPr>
          <w:rFonts w:cs="Arial"/>
          <w:szCs w:val="22"/>
          <w:lang w:val="en-GB"/>
        </w:rPr>
      </w:pPr>
      <w:r w:rsidRPr="00C4263D">
        <w:rPr>
          <w:rFonts w:cs="Arial"/>
          <w:szCs w:val="22"/>
          <w:lang w:val="en-GB"/>
        </w:rPr>
        <w:t>Technical advice was sought from BOPRC Coastal Land and Air Science Team Leader, Shane Iremonger in relation to the effects on coastal processes. He noted “</w:t>
      </w:r>
      <w:r w:rsidR="00C4263D" w:rsidRPr="00C4263D">
        <w:rPr>
          <w:rFonts w:cs="Arial"/>
          <w:szCs w:val="22"/>
          <w:lang w:val="en-GB"/>
        </w:rPr>
        <w:t>that there is no coastal erosion information to access</w:t>
      </w:r>
      <w:r w:rsidR="00C4263D">
        <w:rPr>
          <w:rFonts w:cs="Arial"/>
          <w:szCs w:val="22"/>
          <w:lang w:val="en-GB"/>
        </w:rPr>
        <w:t>” and that “</w:t>
      </w:r>
      <w:r w:rsidR="00C4263D" w:rsidRPr="00C4263D">
        <w:rPr>
          <w:rFonts w:cs="Arial"/>
          <w:szCs w:val="22"/>
          <w:lang w:val="en-GB"/>
        </w:rPr>
        <w:t xml:space="preserve">the erosion risk will vary as location does “meander” and in some locations the erosion potential is closer”. He also notes that “one location that does stand out, it is where the </w:t>
      </w:r>
      <w:proofErr w:type="spellStart"/>
      <w:r w:rsidR="00C4263D" w:rsidRPr="00C4263D">
        <w:rPr>
          <w:rFonts w:cs="Arial"/>
          <w:szCs w:val="22"/>
          <w:lang w:val="en-GB"/>
        </w:rPr>
        <w:t>Waiōtahe</w:t>
      </w:r>
      <w:proofErr w:type="spellEnd"/>
      <w:r w:rsidR="00C4263D" w:rsidRPr="00C4263D">
        <w:rPr>
          <w:rFonts w:cs="Arial"/>
          <w:szCs w:val="22"/>
          <w:lang w:val="en-GB"/>
        </w:rPr>
        <w:t xml:space="preserve"> River discharges onto the coast”. This is because there has been erosion in this area before, which is now protected by a coastal rock rip rap structure covered by a consent which NZTA holds. NZTA have an interest in this area as State Highway 2 runs along the coast in this areas and the highway is protected by the coastal structure. </w:t>
      </w:r>
      <w:r w:rsidR="00C4263D">
        <w:rPr>
          <w:rFonts w:cs="Arial"/>
          <w:szCs w:val="22"/>
          <w:lang w:val="en-GB"/>
        </w:rPr>
        <w:t>In this area of the track the applicant proposes to concrete the track alongside the structure, therefore mitigating the effects of vegetation removal and potential erosion and instability.</w:t>
      </w:r>
    </w:p>
    <w:p w14:paraId="2491C57E" w14:textId="2D93D2CB" w:rsidR="00830E9B" w:rsidRDefault="00C4263D" w:rsidP="00221B3A">
      <w:pPr>
        <w:rPr>
          <w:rFonts w:cs="Arial"/>
          <w:szCs w:val="22"/>
          <w:lang w:val="en-GB"/>
        </w:rPr>
      </w:pPr>
      <w:r>
        <w:rPr>
          <w:rFonts w:cs="Arial"/>
          <w:szCs w:val="22"/>
          <w:lang w:val="en-GB"/>
        </w:rPr>
        <w:t xml:space="preserve"> </w:t>
      </w:r>
    </w:p>
    <w:p w14:paraId="22E2771C" w14:textId="1D879D34" w:rsidR="00C35066" w:rsidRPr="004A61ED" w:rsidRDefault="004A61ED" w:rsidP="00221B3A">
      <w:pPr>
        <w:rPr>
          <w:rFonts w:cs="Arial"/>
          <w:b/>
          <w:i/>
          <w:szCs w:val="22"/>
          <w:lang w:val="en-GB"/>
        </w:rPr>
      </w:pPr>
      <w:r w:rsidRPr="000A18CC">
        <w:rPr>
          <w:rFonts w:cs="Arial"/>
          <w:b/>
          <w:i/>
          <w:szCs w:val="22"/>
          <w:lang w:val="en-GB"/>
        </w:rPr>
        <w:t>Bridges</w:t>
      </w:r>
    </w:p>
    <w:p w14:paraId="650033AD" w14:textId="77777777" w:rsidR="00C35066" w:rsidRPr="00C35066" w:rsidRDefault="00C35066" w:rsidP="00221B3A">
      <w:pPr>
        <w:rPr>
          <w:rFonts w:cs="Arial"/>
          <w:b/>
          <w:szCs w:val="22"/>
          <w:lang w:val="en-GB"/>
        </w:rPr>
      </w:pPr>
    </w:p>
    <w:p w14:paraId="2D62346F" w14:textId="589EAA95" w:rsidR="00C35066" w:rsidRPr="00C35066" w:rsidRDefault="00126327" w:rsidP="00126327">
      <w:pPr>
        <w:rPr>
          <w:rFonts w:cs="Arial"/>
          <w:color w:val="000000"/>
          <w:szCs w:val="22"/>
        </w:rPr>
      </w:pPr>
      <w:r w:rsidRPr="000A18CC">
        <w:rPr>
          <w:rFonts w:cs="Arial"/>
          <w:szCs w:val="22"/>
          <w:lang w:val="en-GB"/>
        </w:rPr>
        <w:t>There are five proposed bridges over the course of the track, all of these are where the track runs alongside a roadway. The application has been technically reviewed by BOPRC’s Engineering Team</w:t>
      </w:r>
      <w:r w:rsidR="000A18CC" w:rsidRPr="000A18CC">
        <w:rPr>
          <w:rFonts w:cs="Arial"/>
          <w:szCs w:val="22"/>
          <w:lang w:val="en-GB"/>
        </w:rPr>
        <w:t xml:space="preserve"> and while some details of the bridges (soffit height) needed to be adjusted to provide for flood flows, the conclusion is that the adverse effects of the construction, use and maintenance of the bridges are less than minor.</w:t>
      </w:r>
      <w:r w:rsidR="000A18CC">
        <w:rPr>
          <w:rFonts w:cs="Arial"/>
          <w:szCs w:val="22"/>
          <w:lang w:val="en-GB"/>
        </w:rPr>
        <w:t xml:space="preserve"> </w:t>
      </w:r>
    </w:p>
    <w:p w14:paraId="2B825899" w14:textId="77777777" w:rsidR="00C35066" w:rsidRPr="00C35066" w:rsidRDefault="00C35066" w:rsidP="00221B3A">
      <w:pPr>
        <w:rPr>
          <w:rFonts w:cs="Arial"/>
          <w:color w:val="000000"/>
          <w:szCs w:val="22"/>
        </w:rPr>
      </w:pPr>
    </w:p>
    <w:p w14:paraId="428DA9FE" w14:textId="53E48D8A" w:rsidR="00C35066" w:rsidRPr="00FC57B6" w:rsidRDefault="00C35066" w:rsidP="00221B3A">
      <w:pPr>
        <w:rPr>
          <w:rFonts w:cs="Arial"/>
          <w:b/>
          <w:i/>
          <w:szCs w:val="22"/>
          <w:lang w:val="en-GB"/>
        </w:rPr>
      </w:pPr>
      <w:r w:rsidRPr="00FC57B6">
        <w:rPr>
          <w:rFonts w:cs="Arial"/>
          <w:b/>
          <w:i/>
          <w:szCs w:val="22"/>
          <w:lang w:val="en-GB"/>
        </w:rPr>
        <w:t>Cultural effects</w:t>
      </w:r>
      <w:r w:rsidR="00FC57B6">
        <w:rPr>
          <w:rFonts w:cs="Arial"/>
          <w:b/>
          <w:i/>
          <w:szCs w:val="22"/>
          <w:lang w:val="en-GB"/>
        </w:rPr>
        <w:t xml:space="preserve"> of the entire proposal</w:t>
      </w:r>
    </w:p>
    <w:p w14:paraId="4FBF48E5" w14:textId="77777777" w:rsidR="00C35066" w:rsidRPr="00C35066" w:rsidRDefault="00C35066" w:rsidP="00221B3A">
      <w:pPr>
        <w:rPr>
          <w:rFonts w:cs="Arial"/>
          <w:color w:val="000000"/>
          <w:szCs w:val="22"/>
        </w:rPr>
      </w:pPr>
    </w:p>
    <w:p w14:paraId="05FC732D" w14:textId="3F157AE9" w:rsidR="00B56B06" w:rsidRPr="00C35066" w:rsidRDefault="00C35066" w:rsidP="00221B3A">
      <w:pPr>
        <w:rPr>
          <w:rFonts w:cs="Arial"/>
          <w:szCs w:val="22"/>
          <w:lang w:val="en-GB"/>
        </w:rPr>
      </w:pPr>
      <w:r w:rsidRPr="00D90560">
        <w:rPr>
          <w:rFonts w:cs="Arial"/>
          <w:color w:val="000000"/>
          <w:szCs w:val="22"/>
        </w:rPr>
        <w:t>The applicant has assessed the potential adverse cultural effects of the proposal within the application</w:t>
      </w:r>
      <w:r w:rsidR="00D90560" w:rsidRPr="00D90560">
        <w:rPr>
          <w:rFonts w:cs="Arial"/>
          <w:color w:val="000000"/>
          <w:szCs w:val="22"/>
        </w:rPr>
        <w:t xml:space="preserve"> after engaging with iwi and hapū who have an interest in the area of the application. </w:t>
      </w:r>
      <w:r w:rsidRPr="00D90560">
        <w:rPr>
          <w:rFonts w:cs="Arial"/>
          <w:color w:val="000000"/>
          <w:szCs w:val="22"/>
        </w:rPr>
        <w:t xml:space="preserve"> </w:t>
      </w:r>
      <w:r w:rsidRPr="00D90560">
        <w:rPr>
          <w:rFonts w:cs="Arial"/>
          <w:szCs w:val="22"/>
          <w:lang w:val="en-GB"/>
        </w:rPr>
        <w:t>I concur with the assessment of environment effects provided by the applicant, which concludes that the potential adverse effects of the proposal will be less than minor.</w:t>
      </w:r>
      <w:r w:rsidRPr="00C35066">
        <w:rPr>
          <w:rFonts w:cs="Arial"/>
          <w:szCs w:val="22"/>
          <w:lang w:val="en-GB"/>
        </w:rPr>
        <w:t xml:space="preserve"> </w:t>
      </w:r>
      <w:r w:rsidR="00B56B06">
        <w:rPr>
          <w:rFonts w:cs="Arial"/>
          <w:szCs w:val="22"/>
          <w:lang w:val="en-GB"/>
        </w:rPr>
        <w:t>Conditions of consent have been proposed and agreed to in regards to accidental discovery of any historical heritage.</w:t>
      </w:r>
    </w:p>
    <w:p w14:paraId="7200F92A" w14:textId="77777777" w:rsidR="00C269A0" w:rsidRDefault="00C269A0" w:rsidP="00C269A0">
      <w:pPr>
        <w:pStyle w:val="StandardParagraphText"/>
        <w:spacing w:after="0"/>
        <w:jc w:val="both"/>
        <w:rPr>
          <w:u w:val="single"/>
        </w:rPr>
      </w:pPr>
    </w:p>
    <w:p w14:paraId="26801064" w14:textId="77777777" w:rsidR="00C16C55" w:rsidRPr="00CE0556" w:rsidRDefault="00C16C55" w:rsidP="00221B3A">
      <w:pPr>
        <w:pStyle w:val="StandardParagraphText"/>
        <w:pBdr>
          <w:top w:val="dotted" w:sz="4" w:space="1" w:color="auto"/>
        </w:pBdr>
        <w:tabs>
          <w:tab w:val="left" w:pos="2552"/>
        </w:tabs>
        <w:spacing w:after="0"/>
        <w:jc w:val="both"/>
        <w:rPr>
          <w:sz w:val="24"/>
        </w:rPr>
      </w:pPr>
    </w:p>
    <w:p w14:paraId="1A01886C" w14:textId="77777777" w:rsidR="00C16C55" w:rsidRPr="00B04859" w:rsidRDefault="00B04859" w:rsidP="00221B3A">
      <w:pPr>
        <w:pStyle w:val="StandardParagraphText"/>
        <w:jc w:val="both"/>
        <w:rPr>
          <w:b/>
          <w:sz w:val="28"/>
          <w:szCs w:val="28"/>
        </w:rPr>
      </w:pPr>
      <w:r w:rsidRPr="00B04859">
        <w:rPr>
          <w:rFonts w:cs="Arial"/>
          <w:b/>
          <w:sz w:val="28"/>
          <w:szCs w:val="28"/>
        </w:rPr>
        <w:t>Special circumstances</w:t>
      </w:r>
      <w:r w:rsidR="00C16C55" w:rsidRPr="00B04859">
        <w:rPr>
          <w:b/>
          <w:sz w:val="28"/>
          <w:szCs w:val="28"/>
        </w:rPr>
        <w:t xml:space="preserve"> and public notification</w:t>
      </w:r>
    </w:p>
    <w:p w14:paraId="47DB64A3" w14:textId="77777777" w:rsidR="00C16C55" w:rsidRPr="00C16C55" w:rsidRDefault="00C16C55" w:rsidP="00221B3A">
      <w:pPr>
        <w:pStyle w:val="StandardParagraphText"/>
        <w:jc w:val="both"/>
        <w:rPr>
          <w:b/>
        </w:rPr>
      </w:pPr>
      <w:r w:rsidRPr="00C16C55">
        <w:rPr>
          <w:b/>
        </w:rPr>
        <w:t>Step 7 – Are there special circumstances which warrant public notification?</w:t>
      </w:r>
    </w:p>
    <w:p w14:paraId="20FA4750" w14:textId="091A49FC" w:rsidR="00C16C55" w:rsidRPr="00C16C55" w:rsidRDefault="007A1F5C" w:rsidP="00221B3A">
      <w:pPr>
        <w:pStyle w:val="StandardParagraphText"/>
        <w:jc w:val="both"/>
      </w:pPr>
      <w:sdt>
        <w:sdtPr>
          <w:rPr>
            <w:sz w:val="24"/>
          </w:rPr>
          <w:id w:val="1246607094"/>
          <w14:checkbox>
            <w14:checked w14:val="1"/>
            <w14:checkedState w14:val="2612" w14:font="MS Gothic"/>
            <w14:uncheckedState w14:val="2610" w14:font="MS Gothic"/>
          </w14:checkbox>
        </w:sdtPr>
        <w:sdtEndPr/>
        <w:sdtContent>
          <w:r w:rsidR="00502B69">
            <w:rPr>
              <w:rFonts w:ascii="MS Gothic" w:eastAsia="MS Gothic" w:hAnsi="MS Gothic" w:hint="eastAsia"/>
              <w:sz w:val="24"/>
            </w:rPr>
            <w:t>☒</w:t>
          </w:r>
        </w:sdtContent>
      </w:sdt>
      <w:r w:rsidR="00C16C55" w:rsidRPr="00C16C55">
        <w:tab/>
        <w:t>No - There are no special circumstances. Go to Step 8.</w:t>
      </w:r>
    </w:p>
    <w:p w14:paraId="3C8E9D1B" w14:textId="77777777" w:rsidR="00C16C55" w:rsidRPr="00CE0556" w:rsidRDefault="00C16C55" w:rsidP="00221B3A">
      <w:pPr>
        <w:pStyle w:val="StandardParagraphText"/>
        <w:pBdr>
          <w:top w:val="dotted" w:sz="4" w:space="1" w:color="auto"/>
        </w:pBdr>
        <w:tabs>
          <w:tab w:val="left" w:pos="2552"/>
        </w:tabs>
        <w:spacing w:after="0"/>
        <w:jc w:val="both"/>
        <w:rPr>
          <w:sz w:val="24"/>
        </w:rPr>
      </w:pPr>
    </w:p>
    <w:p w14:paraId="462DF4DE" w14:textId="77777777" w:rsidR="00C16C55" w:rsidRDefault="00C16C55" w:rsidP="00221B3A">
      <w:pPr>
        <w:pStyle w:val="StandardParagraphText"/>
        <w:jc w:val="both"/>
        <w:rPr>
          <w:b/>
          <w:sz w:val="28"/>
        </w:rPr>
      </w:pPr>
      <w:r>
        <w:rPr>
          <w:b/>
          <w:sz w:val="28"/>
        </w:rPr>
        <w:t>Is limited notified mandatory?</w:t>
      </w:r>
    </w:p>
    <w:p w14:paraId="6C17BD3D" w14:textId="77777777" w:rsidR="00C16C55" w:rsidRPr="00C16C55" w:rsidRDefault="00C16C55" w:rsidP="00221B3A">
      <w:pPr>
        <w:pStyle w:val="StandardParagraphText"/>
        <w:tabs>
          <w:tab w:val="left" w:pos="567"/>
        </w:tabs>
        <w:jc w:val="both"/>
        <w:rPr>
          <w:b/>
        </w:rPr>
      </w:pPr>
      <w:r w:rsidRPr="00C16C55">
        <w:rPr>
          <w:b/>
        </w:rPr>
        <w:t>Step 8 – Are there affected protected customary rights groups (</w:t>
      </w:r>
      <w:proofErr w:type="gramStart"/>
      <w:r w:rsidRPr="00C16C55">
        <w:rPr>
          <w:b/>
        </w:rPr>
        <w:t>s95B(</w:t>
      </w:r>
      <w:proofErr w:type="gramEnd"/>
      <w:r w:rsidRPr="00C16C55">
        <w:rPr>
          <w:b/>
        </w:rPr>
        <w:t>2)(a)), customary marine title groups (s95G), or statutory acknowledgement group (s95B(3))?</w:t>
      </w:r>
    </w:p>
    <w:p w14:paraId="4A1E6C0B" w14:textId="230DD292" w:rsidR="00C16C55" w:rsidRPr="00C16C55" w:rsidRDefault="007A1F5C" w:rsidP="00221B3A">
      <w:pPr>
        <w:pStyle w:val="StandardParagraphText"/>
        <w:tabs>
          <w:tab w:val="left" w:pos="567"/>
        </w:tabs>
        <w:jc w:val="both"/>
      </w:pPr>
      <w:sdt>
        <w:sdtPr>
          <w:rPr>
            <w:sz w:val="24"/>
          </w:rPr>
          <w:id w:val="1547557065"/>
          <w14:checkbox>
            <w14:checked w14:val="1"/>
            <w14:checkedState w14:val="2612" w14:font="MS Gothic"/>
            <w14:uncheckedState w14:val="2610" w14:font="MS Gothic"/>
          </w14:checkbox>
        </w:sdtPr>
        <w:sdtEndPr/>
        <w:sdtContent>
          <w:r w:rsidR="00502B69">
            <w:rPr>
              <w:rFonts w:ascii="MS Gothic" w:eastAsia="MS Gothic" w:hAnsi="MS Gothic" w:hint="eastAsia"/>
              <w:sz w:val="24"/>
            </w:rPr>
            <w:t>☒</w:t>
          </w:r>
        </w:sdtContent>
      </w:sdt>
      <w:r w:rsidR="00C16C55" w:rsidRPr="00C16C55">
        <w:tab/>
        <w:t>No – Go to Step 9.</w:t>
      </w:r>
    </w:p>
    <w:p w14:paraId="0C23B731" w14:textId="77777777" w:rsidR="005404AB" w:rsidRPr="00CE0556" w:rsidRDefault="005404AB" w:rsidP="00221B3A">
      <w:pPr>
        <w:pStyle w:val="StandardParagraphText"/>
        <w:pBdr>
          <w:top w:val="dotted" w:sz="4" w:space="1" w:color="auto"/>
        </w:pBdr>
        <w:tabs>
          <w:tab w:val="left" w:pos="2552"/>
        </w:tabs>
        <w:spacing w:after="0"/>
        <w:jc w:val="both"/>
        <w:rPr>
          <w:sz w:val="24"/>
        </w:rPr>
      </w:pPr>
    </w:p>
    <w:p w14:paraId="51379A6E" w14:textId="37778C77" w:rsidR="005404AB" w:rsidRDefault="005404AB" w:rsidP="00221B3A">
      <w:pPr>
        <w:pStyle w:val="StandardParagraphText"/>
        <w:jc w:val="both"/>
        <w:rPr>
          <w:b/>
          <w:sz w:val="28"/>
        </w:rPr>
      </w:pPr>
      <w:r>
        <w:rPr>
          <w:b/>
          <w:sz w:val="28"/>
        </w:rPr>
        <w:t>Is limited notified precluded?</w:t>
      </w:r>
    </w:p>
    <w:p w14:paraId="5D2C60AD" w14:textId="77777777" w:rsidR="005404AB" w:rsidRPr="005404AB" w:rsidRDefault="005404AB" w:rsidP="00221B3A">
      <w:pPr>
        <w:pStyle w:val="StandardParagraphText"/>
        <w:jc w:val="both"/>
      </w:pPr>
      <w:r w:rsidRPr="005404AB">
        <w:t>Step 9 – Are all activities in the application subject to one or more rules or national environmental standards that preclude limited notification (s95B(6)(a))?</w:t>
      </w:r>
    </w:p>
    <w:p w14:paraId="44DF9988" w14:textId="10B0D3CE" w:rsidR="005404AB" w:rsidRPr="005404AB" w:rsidRDefault="007A1F5C" w:rsidP="00221B3A">
      <w:pPr>
        <w:pStyle w:val="StandardParagraphText"/>
        <w:tabs>
          <w:tab w:val="left" w:pos="567"/>
        </w:tabs>
        <w:jc w:val="both"/>
      </w:pPr>
      <w:sdt>
        <w:sdtPr>
          <w:rPr>
            <w:sz w:val="24"/>
          </w:rPr>
          <w:id w:val="326479469"/>
          <w14:checkbox>
            <w14:checked w14:val="1"/>
            <w14:checkedState w14:val="2612" w14:font="MS Gothic"/>
            <w14:uncheckedState w14:val="2610" w14:font="MS Gothic"/>
          </w14:checkbox>
        </w:sdtPr>
        <w:sdtEndPr/>
        <w:sdtContent>
          <w:r w:rsidR="00502B69">
            <w:rPr>
              <w:rFonts w:ascii="MS Gothic" w:eastAsia="MS Gothic" w:hAnsi="MS Gothic" w:hint="eastAsia"/>
              <w:sz w:val="24"/>
            </w:rPr>
            <w:t>☒</w:t>
          </w:r>
        </w:sdtContent>
      </w:sdt>
      <w:r w:rsidR="005404AB" w:rsidRPr="005404AB">
        <w:tab/>
        <w:t>No – Go to Step 10.</w:t>
      </w:r>
    </w:p>
    <w:p w14:paraId="5111CDEC" w14:textId="77777777" w:rsidR="005404AB" w:rsidRPr="00CE0556" w:rsidRDefault="005404AB" w:rsidP="00221B3A">
      <w:pPr>
        <w:pStyle w:val="StandardParagraphText"/>
        <w:pBdr>
          <w:top w:val="dotted" w:sz="4" w:space="1" w:color="auto"/>
        </w:pBdr>
        <w:tabs>
          <w:tab w:val="left" w:pos="2552"/>
        </w:tabs>
        <w:spacing w:after="0"/>
        <w:jc w:val="both"/>
        <w:rPr>
          <w:sz w:val="24"/>
        </w:rPr>
      </w:pPr>
    </w:p>
    <w:p w14:paraId="3315B692" w14:textId="77777777" w:rsidR="00B04859" w:rsidRPr="00B04859" w:rsidRDefault="00B04859" w:rsidP="00221B3A">
      <w:pPr>
        <w:pStyle w:val="StandardParagraphText"/>
        <w:tabs>
          <w:tab w:val="left" w:pos="567"/>
        </w:tabs>
        <w:jc w:val="both"/>
        <w:rPr>
          <w:rFonts w:cs="Arial"/>
          <w:b/>
          <w:sz w:val="28"/>
          <w:szCs w:val="28"/>
        </w:rPr>
      </w:pPr>
      <w:r w:rsidRPr="00B04859">
        <w:rPr>
          <w:rFonts w:cs="Arial"/>
          <w:b/>
          <w:sz w:val="28"/>
          <w:szCs w:val="28"/>
        </w:rPr>
        <w:t>Limited notification of other affected persons?</w:t>
      </w:r>
    </w:p>
    <w:p w14:paraId="6309BEBA" w14:textId="77777777" w:rsidR="00217915" w:rsidRPr="00217915" w:rsidRDefault="00217915" w:rsidP="00221B3A">
      <w:pPr>
        <w:pStyle w:val="StandardParagraphText"/>
        <w:tabs>
          <w:tab w:val="left" w:pos="567"/>
        </w:tabs>
        <w:jc w:val="both"/>
      </w:pPr>
      <w:r w:rsidRPr="00217915">
        <w:t>Step 10 – Are the adverse effects on a person minor or more than minor (but not less than minor) (</w:t>
      </w:r>
      <w:proofErr w:type="gramStart"/>
      <w:r w:rsidRPr="00217915">
        <w:t>s95B(</w:t>
      </w:r>
      <w:proofErr w:type="gramEnd"/>
      <w:r w:rsidRPr="00217915">
        <w:t>8))?</w:t>
      </w:r>
    </w:p>
    <w:p w14:paraId="4537E93B" w14:textId="53A650A0" w:rsidR="00217915" w:rsidRDefault="007A1F5C" w:rsidP="00221B3A">
      <w:pPr>
        <w:pStyle w:val="StandardParagraphText"/>
        <w:tabs>
          <w:tab w:val="left" w:pos="567"/>
        </w:tabs>
        <w:ind w:left="567" w:hanging="567"/>
        <w:jc w:val="both"/>
      </w:pPr>
      <w:sdt>
        <w:sdtPr>
          <w:rPr>
            <w:sz w:val="24"/>
          </w:rPr>
          <w:id w:val="253639501"/>
          <w14:checkbox>
            <w14:checked w14:val="1"/>
            <w14:checkedState w14:val="2612" w14:font="MS Gothic"/>
            <w14:uncheckedState w14:val="2610" w14:font="MS Gothic"/>
          </w14:checkbox>
        </w:sdtPr>
        <w:sdtEndPr/>
        <w:sdtContent>
          <w:r w:rsidR="00C269A0">
            <w:rPr>
              <w:rFonts w:ascii="MS Gothic" w:eastAsia="MS Gothic" w:hAnsi="MS Gothic" w:hint="eastAsia"/>
              <w:sz w:val="24"/>
            </w:rPr>
            <w:t>☒</w:t>
          </w:r>
        </w:sdtContent>
      </w:sdt>
      <w:r w:rsidR="00217915" w:rsidRPr="00217915">
        <w:tab/>
        <w:t>No – There are no affected owners/persons and/or the effects are less than minor. Go to Step 11.</w:t>
      </w:r>
    </w:p>
    <w:p w14:paraId="2E6FE65D" w14:textId="628D0EDE" w:rsidR="00C269A0" w:rsidRDefault="00C269A0" w:rsidP="00221B3A">
      <w:pPr>
        <w:pStyle w:val="StandardParagraphText"/>
        <w:tabs>
          <w:tab w:val="left" w:pos="567"/>
        </w:tabs>
        <w:ind w:left="567" w:hanging="567"/>
        <w:jc w:val="both"/>
      </w:pPr>
      <w:r>
        <w:tab/>
        <w:t xml:space="preserve">While the adverse effects </w:t>
      </w:r>
      <w:r w:rsidR="00D90560">
        <w:t xml:space="preserve">of the vegetation clearance within the dunes </w:t>
      </w:r>
      <w:r>
        <w:t>may be minor</w:t>
      </w:r>
      <w:r w:rsidR="00D90560">
        <w:t xml:space="preserve"> (but no more than minor)</w:t>
      </w:r>
      <w:r>
        <w:t>, there are no adversely</w:t>
      </w:r>
      <w:r w:rsidR="000B261D">
        <w:t xml:space="preserve"> affected parties identified, T</w:t>
      </w:r>
      <w:r>
        <w:t xml:space="preserve">he Department of Conservation and all iwi and hapū interested in the area have responded to the applicant or myself during the process of this consent and have not raised </w:t>
      </w:r>
      <w:r w:rsidR="007E454B">
        <w:t>any</w:t>
      </w:r>
      <w:r>
        <w:t xml:space="preserve"> concerns that are not covered by the proposed consent conditions. </w:t>
      </w:r>
      <w:r w:rsidR="007E454B">
        <w:t>Therefore I consider that there are no adversely affected parties to this proposal.</w:t>
      </w:r>
    </w:p>
    <w:p w14:paraId="0CFB499D" w14:textId="77777777" w:rsidR="00217915" w:rsidRPr="00CE0556" w:rsidRDefault="00217915" w:rsidP="00221B3A">
      <w:pPr>
        <w:pStyle w:val="StandardParagraphText"/>
        <w:pBdr>
          <w:top w:val="dotted" w:sz="4" w:space="1" w:color="auto"/>
        </w:pBdr>
        <w:tabs>
          <w:tab w:val="left" w:pos="2552"/>
        </w:tabs>
        <w:spacing w:after="0"/>
        <w:jc w:val="both"/>
        <w:rPr>
          <w:sz w:val="24"/>
        </w:rPr>
      </w:pPr>
    </w:p>
    <w:p w14:paraId="1F43C2F6" w14:textId="77777777" w:rsidR="00217915" w:rsidRPr="00B04859" w:rsidRDefault="00B04859" w:rsidP="00221B3A">
      <w:pPr>
        <w:pStyle w:val="StandardParagraphText"/>
        <w:jc w:val="both"/>
        <w:rPr>
          <w:b/>
          <w:sz w:val="28"/>
          <w:szCs w:val="28"/>
        </w:rPr>
      </w:pPr>
      <w:r w:rsidRPr="00B04859">
        <w:rPr>
          <w:rFonts w:cs="Arial"/>
          <w:b/>
          <w:sz w:val="28"/>
          <w:szCs w:val="28"/>
        </w:rPr>
        <w:t xml:space="preserve">Special circumstances </w:t>
      </w:r>
      <w:r w:rsidR="00217915" w:rsidRPr="00B04859">
        <w:rPr>
          <w:b/>
          <w:sz w:val="28"/>
          <w:szCs w:val="28"/>
        </w:rPr>
        <w:t>and limited notification</w:t>
      </w:r>
    </w:p>
    <w:p w14:paraId="059B1051" w14:textId="77777777" w:rsidR="00217915" w:rsidRPr="00217915" w:rsidRDefault="00217915" w:rsidP="00221B3A">
      <w:pPr>
        <w:pStyle w:val="StandardParagraphText"/>
        <w:tabs>
          <w:tab w:val="left" w:pos="567"/>
        </w:tabs>
        <w:jc w:val="both"/>
        <w:rPr>
          <w:b/>
          <w:lang w:val="en-US"/>
        </w:rPr>
      </w:pPr>
      <w:r w:rsidRPr="00217915">
        <w:rPr>
          <w:b/>
          <w:lang w:val="en-US"/>
        </w:rPr>
        <w:t>Step 11 – Are there special circumstances which warrant limited notification?</w:t>
      </w:r>
    </w:p>
    <w:p w14:paraId="137810A0" w14:textId="0AF38A95" w:rsidR="00217915" w:rsidRPr="00B14CAC" w:rsidRDefault="007A1F5C" w:rsidP="00221B3A">
      <w:pPr>
        <w:pStyle w:val="StandardParagraphText"/>
        <w:tabs>
          <w:tab w:val="left" w:pos="567"/>
        </w:tabs>
        <w:jc w:val="both"/>
        <w:rPr>
          <w:lang w:val="en-US"/>
        </w:rPr>
      </w:pPr>
      <w:sdt>
        <w:sdtPr>
          <w:id w:val="-1158140258"/>
          <w14:checkbox>
            <w14:checked w14:val="1"/>
            <w14:checkedState w14:val="2612" w14:font="MS Gothic"/>
            <w14:uncheckedState w14:val="2610" w14:font="MS Gothic"/>
          </w14:checkbox>
        </w:sdtPr>
        <w:sdtEndPr/>
        <w:sdtContent>
          <w:r w:rsidR="00502B69">
            <w:rPr>
              <w:rFonts w:ascii="MS Gothic" w:eastAsia="MS Gothic" w:hAnsi="MS Gothic" w:hint="eastAsia"/>
            </w:rPr>
            <w:t>☒</w:t>
          </w:r>
        </w:sdtContent>
      </w:sdt>
      <w:r w:rsidR="00217915" w:rsidRPr="00B14CAC">
        <w:tab/>
      </w:r>
      <w:r w:rsidR="00217915" w:rsidRPr="00B14CAC">
        <w:rPr>
          <w:lang w:val="en-US"/>
        </w:rPr>
        <w:t>No – There are no special circumstances.</w:t>
      </w:r>
    </w:p>
    <w:p w14:paraId="00227B0F" w14:textId="77777777" w:rsidR="00217915" w:rsidRPr="00CE0556" w:rsidRDefault="00217915" w:rsidP="00221B3A">
      <w:pPr>
        <w:pStyle w:val="StandardParagraphText"/>
        <w:pBdr>
          <w:top w:val="dotted" w:sz="4" w:space="1" w:color="auto"/>
        </w:pBdr>
        <w:tabs>
          <w:tab w:val="left" w:pos="2552"/>
        </w:tabs>
        <w:spacing w:after="0"/>
        <w:jc w:val="both"/>
        <w:rPr>
          <w:sz w:val="24"/>
        </w:rPr>
      </w:pPr>
    </w:p>
    <w:p w14:paraId="45D79304" w14:textId="77777777" w:rsidR="00217915" w:rsidRDefault="00217915" w:rsidP="00221B3A">
      <w:pPr>
        <w:pStyle w:val="StandardParagraphText"/>
        <w:jc w:val="both"/>
        <w:rPr>
          <w:b/>
          <w:sz w:val="28"/>
        </w:rPr>
      </w:pPr>
      <w:r>
        <w:rPr>
          <w:b/>
          <w:sz w:val="28"/>
        </w:rPr>
        <w:t>Recommendation</w:t>
      </w:r>
    </w:p>
    <w:p w14:paraId="7A2FCC81" w14:textId="77777777" w:rsidR="00217915" w:rsidRPr="00217915" w:rsidRDefault="00217915" w:rsidP="00221B3A">
      <w:pPr>
        <w:pStyle w:val="StandardParagraphText"/>
        <w:jc w:val="both"/>
      </w:pPr>
      <w:r w:rsidRPr="00217915">
        <w:t>In accordance with the above assessment I recommend that the application be:</w:t>
      </w:r>
    </w:p>
    <w:p w14:paraId="4FE1CA12" w14:textId="77953542" w:rsidR="00217915" w:rsidRPr="00217915" w:rsidRDefault="007A1F5C" w:rsidP="00221B3A">
      <w:pPr>
        <w:pStyle w:val="StandardParagraphText"/>
        <w:tabs>
          <w:tab w:val="left" w:pos="567"/>
          <w:tab w:val="left" w:pos="1134"/>
        </w:tabs>
        <w:jc w:val="both"/>
        <w:rPr>
          <w:b/>
        </w:rPr>
      </w:pPr>
      <w:sdt>
        <w:sdtPr>
          <w:rPr>
            <w:b/>
          </w:rPr>
          <w:id w:val="442506920"/>
          <w14:checkbox>
            <w14:checked w14:val="1"/>
            <w14:checkedState w14:val="2612" w14:font="MS Gothic"/>
            <w14:uncheckedState w14:val="2610" w14:font="MS Gothic"/>
          </w14:checkbox>
        </w:sdtPr>
        <w:sdtEndPr/>
        <w:sdtContent>
          <w:r w:rsidR="00C269A0">
            <w:rPr>
              <w:rFonts w:ascii="MS Gothic" w:eastAsia="MS Gothic" w:hAnsi="MS Gothic" w:hint="eastAsia"/>
              <w:b/>
            </w:rPr>
            <w:t>☒</w:t>
          </w:r>
        </w:sdtContent>
      </w:sdt>
      <w:r w:rsidR="00217915" w:rsidRPr="00217915">
        <w:rPr>
          <w:b/>
        </w:rPr>
        <w:tab/>
        <w:t>Processed non-notified, on the basis that:</w:t>
      </w:r>
    </w:p>
    <w:p w14:paraId="5EDEB1D0" w14:textId="1303FE7C" w:rsidR="00217915" w:rsidRPr="00217915" w:rsidRDefault="007A1F5C" w:rsidP="00221B3A">
      <w:pPr>
        <w:pStyle w:val="StandardParagraphText"/>
        <w:tabs>
          <w:tab w:val="left" w:pos="567"/>
          <w:tab w:val="left" w:pos="1134"/>
        </w:tabs>
        <w:ind w:left="567"/>
        <w:jc w:val="both"/>
      </w:pPr>
      <w:sdt>
        <w:sdtPr>
          <w:id w:val="-539982114"/>
          <w14:checkbox>
            <w14:checked w14:val="1"/>
            <w14:checkedState w14:val="2612" w14:font="MS Gothic"/>
            <w14:uncheckedState w14:val="2610" w14:font="MS Gothic"/>
          </w14:checkbox>
        </w:sdtPr>
        <w:sdtEndPr/>
        <w:sdtContent>
          <w:r w:rsidR="00C269A0">
            <w:rPr>
              <w:rFonts w:ascii="MS Gothic" w:eastAsia="MS Gothic" w:hAnsi="MS Gothic" w:hint="eastAsia"/>
            </w:rPr>
            <w:t>☒</w:t>
          </w:r>
        </w:sdtContent>
      </w:sdt>
      <w:r w:rsidR="00217915" w:rsidRPr="00217915">
        <w:tab/>
        <w:t xml:space="preserve">The adverse effects are </w:t>
      </w:r>
      <w:r w:rsidR="00C269A0">
        <w:t>no more than</w:t>
      </w:r>
      <w:r w:rsidR="00217915" w:rsidRPr="00217915">
        <w:t xml:space="preserve"> minor, but no affected persons can be identified.</w:t>
      </w:r>
    </w:p>
    <w:p w14:paraId="20586ECD" w14:textId="1264EBA7" w:rsidR="00217915" w:rsidRPr="00217915" w:rsidRDefault="00217915" w:rsidP="00221B3A">
      <w:pPr>
        <w:pStyle w:val="StandardParagraphText"/>
        <w:tabs>
          <w:tab w:val="left" w:pos="567"/>
          <w:tab w:val="left" w:pos="1134"/>
        </w:tabs>
        <w:jc w:val="both"/>
      </w:pPr>
      <w:r w:rsidRPr="00217915">
        <w:t>This recommendation is made by:</w:t>
      </w:r>
    </w:p>
    <w:p w14:paraId="7B9F7A12" w14:textId="3536A54A" w:rsidR="00217915" w:rsidRDefault="00502B69" w:rsidP="00221B3A">
      <w:pPr>
        <w:pStyle w:val="StandardParagraphText"/>
        <w:tabs>
          <w:tab w:val="left" w:pos="567"/>
          <w:tab w:val="left" w:pos="1134"/>
        </w:tabs>
        <w:spacing w:after="0"/>
        <w:jc w:val="both"/>
      </w:pPr>
      <w:r>
        <w:rPr>
          <w:noProof/>
          <w:lang w:eastAsia="en-NZ"/>
        </w:rPr>
        <w:drawing>
          <wp:inline distT="0" distB="0" distL="0" distR="0" wp14:anchorId="0C6FE446" wp14:editId="3B95037B">
            <wp:extent cx="2061714" cy="7099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8310" cy="715709"/>
                    </a:xfrm>
                    <a:prstGeom prst="rect">
                      <a:avLst/>
                    </a:prstGeom>
                    <a:noFill/>
                    <a:ln>
                      <a:noFill/>
                    </a:ln>
                  </pic:spPr>
                </pic:pic>
              </a:graphicData>
            </a:graphic>
          </wp:inline>
        </w:drawing>
      </w:r>
    </w:p>
    <w:p w14:paraId="2591D679" w14:textId="540E00A3" w:rsidR="00502B69" w:rsidRDefault="00502B69" w:rsidP="00221B3A">
      <w:pPr>
        <w:pStyle w:val="StandardParagraphText"/>
        <w:tabs>
          <w:tab w:val="left" w:pos="567"/>
          <w:tab w:val="left" w:pos="1134"/>
          <w:tab w:val="left" w:pos="4536"/>
        </w:tabs>
        <w:spacing w:after="0"/>
        <w:jc w:val="both"/>
      </w:pPr>
      <w:r>
        <w:t>Danielle Petricevich</w:t>
      </w:r>
    </w:p>
    <w:p w14:paraId="19270C77" w14:textId="67F9ADC0" w:rsidR="0038794A" w:rsidRDefault="00502B69" w:rsidP="00221B3A">
      <w:pPr>
        <w:pStyle w:val="StandardParagraphText"/>
        <w:tabs>
          <w:tab w:val="left" w:pos="567"/>
          <w:tab w:val="left" w:pos="1134"/>
          <w:tab w:val="left" w:pos="4536"/>
        </w:tabs>
        <w:jc w:val="both"/>
      </w:pPr>
      <w:r>
        <w:rPr>
          <w:b/>
        </w:rPr>
        <w:t xml:space="preserve">Senior </w:t>
      </w:r>
      <w:r w:rsidR="00217915" w:rsidRPr="00217915">
        <w:rPr>
          <w:b/>
        </w:rPr>
        <w:t xml:space="preserve">Consents </w:t>
      </w:r>
      <w:r w:rsidR="005A11D5">
        <w:rPr>
          <w:b/>
        </w:rPr>
        <w:t>Planner</w:t>
      </w:r>
      <w:r w:rsidR="00217915">
        <w:tab/>
      </w:r>
      <w:r w:rsidR="00217915" w:rsidRPr="00C269A0">
        <w:t>Date</w:t>
      </w:r>
      <w:r w:rsidRPr="00C269A0">
        <w:t xml:space="preserve">: </w:t>
      </w:r>
      <w:r w:rsidR="007E454B">
        <w:t>08/03</w:t>
      </w:r>
      <w:r w:rsidR="00C269A0" w:rsidRPr="00C269A0">
        <w:t>/2021</w:t>
      </w:r>
    </w:p>
    <w:p w14:paraId="0A15DEA4" w14:textId="77777777" w:rsidR="00217915" w:rsidRPr="00CE0556" w:rsidRDefault="00217915" w:rsidP="00221B3A">
      <w:pPr>
        <w:pStyle w:val="StandardParagraphText"/>
        <w:pBdr>
          <w:top w:val="dotted" w:sz="4" w:space="1" w:color="auto"/>
        </w:pBdr>
        <w:tabs>
          <w:tab w:val="left" w:pos="2552"/>
        </w:tabs>
        <w:spacing w:after="0"/>
        <w:jc w:val="both"/>
        <w:rPr>
          <w:sz w:val="24"/>
        </w:rPr>
      </w:pPr>
    </w:p>
    <w:p w14:paraId="040AEFE8" w14:textId="77777777" w:rsidR="00217915" w:rsidRDefault="00217915" w:rsidP="00221B3A">
      <w:pPr>
        <w:pStyle w:val="StandardParagraphText"/>
        <w:jc w:val="both"/>
        <w:rPr>
          <w:b/>
          <w:sz w:val="28"/>
        </w:rPr>
      </w:pPr>
      <w:r>
        <w:rPr>
          <w:b/>
          <w:sz w:val="28"/>
        </w:rPr>
        <w:t>Decision under delegated authority</w:t>
      </w:r>
    </w:p>
    <w:p w14:paraId="32A23ED8" w14:textId="7C621BBA" w:rsidR="00217915" w:rsidRPr="00B04859" w:rsidRDefault="007A1F5C" w:rsidP="00221B3A">
      <w:pPr>
        <w:pStyle w:val="StandardParagraphText"/>
        <w:tabs>
          <w:tab w:val="left" w:pos="567"/>
        </w:tabs>
        <w:ind w:left="567" w:hanging="567"/>
        <w:jc w:val="both"/>
      </w:pPr>
      <w:sdt>
        <w:sdtPr>
          <w:rPr>
            <w:szCs w:val="20"/>
            <w:lang w:val="en-US"/>
          </w:rPr>
          <w:id w:val="1174304523"/>
          <w14:checkbox>
            <w14:checked w14:val="1"/>
            <w14:checkedState w14:val="2612" w14:font="MS Gothic"/>
            <w14:uncheckedState w14:val="2610" w14:font="MS Gothic"/>
          </w14:checkbox>
        </w:sdtPr>
        <w:sdtEndPr/>
        <w:sdtContent>
          <w:r w:rsidR="00B53C1F">
            <w:rPr>
              <w:rFonts w:ascii="MS Gothic" w:eastAsia="MS Gothic" w:hAnsi="MS Gothic" w:hint="eastAsia"/>
              <w:szCs w:val="20"/>
              <w:lang w:val="en-US"/>
            </w:rPr>
            <w:t>☒</w:t>
          </w:r>
        </w:sdtContent>
      </w:sdt>
      <w:r w:rsidR="00217915" w:rsidRPr="00B14CAC">
        <w:rPr>
          <w:szCs w:val="20"/>
          <w:lang w:val="en-US"/>
        </w:rPr>
        <w:tab/>
      </w:r>
      <w:r w:rsidR="00217915" w:rsidRPr="00B14CAC">
        <w:t xml:space="preserve">I agree with the recommendation that the application should be processed </w:t>
      </w:r>
      <w:r w:rsidR="00C269A0">
        <w:t>non-notified.</w:t>
      </w:r>
    </w:p>
    <w:p w14:paraId="47407126" w14:textId="77777777" w:rsidR="00217915" w:rsidRPr="00416CF8" w:rsidRDefault="00217915" w:rsidP="00221B3A">
      <w:pPr>
        <w:pStyle w:val="StandardParagraphText"/>
        <w:tabs>
          <w:tab w:val="left" w:pos="567"/>
        </w:tabs>
        <w:jc w:val="both"/>
        <w:rPr>
          <w:rFonts w:asciiTheme="minorHAnsi" w:hAnsiTheme="minorHAnsi"/>
        </w:rPr>
      </w:pPr>
      <w:r w:rsidRPr="00E50462">
        <w:t>This decision is made under delegated authority by:</w:t>
      </w:r>
    </w:p>
    <w:p w14:paraId="0E41A17D" w14:textId="14B53E1B" w:rsidR="00217915" w:rsidRDefault="007A1F5C" w:rsidP="00221B3A">
      <w:pPr>
        <w:pStyle w:val="StandardParagraphText"/>
        <w:tabs>
          <w:tab w:val="left" w:pos="567"/>
        </w:tabs>
        <w:jc w:val="both"/>
      </w:pPr>
      <w:r>
        <w:pict w14:anchorId="081C5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80.15pt">
            <v:imagedata r:id="rId15" o:title="Jacob Signature"/>
          </v:shape>
        </w:pict>
      </w:r>
    </w:p>
    <w:p w14:paraId="06DCF45B" w14:textId="50258A20" w:rsidR="00912F59" w:rsidRPr="00217915" w:rsidRDefault="00B53C1F" w:rsidP="00221B3A">
      <w:pPr>
        <w:pStyle w:val="StandardParagraphText"/>
        <w:tabs>
          <w:tab w:val="right" w:leader="dot" w:pos="3969"/>
          <w:tab w:val="left" w:pos="4536"/>
          <w:tab w:val="right" w:leader="dot" w:pos="7088"/>
        </w:tabs>
        <w:spacing w:after="120"/>
        <w:jc w:val="both"/>
      </w:pPr>
      <w:r>
        <w:lastRenderedPageBreak/>
        <w:t>Jacob Steens</w:t>
      </w:r>
      <w:r w:rsidR="00912F59">
        <w:tab/>
      </w:r>
      <w:r w:rsidR="00912F59">
        <w:tab/>
      </w:r>
      <w:r>
        <w:t>19</w:t>
      </w:r>
      <w:r w:rsidRPr="00B53C1F">
        <w:rPr>
          <w:vertAlign w:val="superscript"/>
        </w:rPr>
        <w:t>th</w:t>
      </w:r>
      <w:r>
        <w:t xml:space="preserve"> March 2020</w:t>
      </w:r>
      <w:r w:rsidR="00912F59">
        <w:tab/>
      </w:r>
    </w:p>
    <w:p w14:paraId="65970685" w14:textId="31D245CF" w:rsidR="00912F59" w:rsidRDefault="00B53C1F" w:rsidP="00221B3A">
      <w:pPr>
        <w:pStyle w:val="StandardParagraphText"/>
        <w:tabs>
          <w:tab w:val="left" w:pos="567"/>
          <w:tab w:val="left" w:pos="1134"/>
          <w:tab w:val="left" w:pos="4536"/>
        </w:tabs>
        <w:spacing w:after="0"/>
        <w:jc w:val="both"/>
      </w:pPr>
      <w:r>
        <w:rPr>
          <w:b/>
        </w:rPr>
        <w:t xml:space="preserve">Senior Consents Planner                                </w:t>
      </w:r>
      <w:r w:rsidR="00912F59">
        <w:t>Date</w:t>
      </w:r>
    </w:p>
    <w:p w14:paraId="6DE216BF" w14:textId="5DE1323C" w:rsidR="005B3E42" w:rsidRPr="005B2743" w:rsidRDefault="005B3E42" w:rsidP="00221B3A">
      <w:pPr>
        <w:pStyle w:val="StandardParagraphText"/>
        <w:tabs>
          <w:tab w:val="left" w:pos="567"/>
          <w:tab w:val="left" w:pos="1134"/>
          <w:tab w:val="left" w:pos="4536"/>
        </w:tabs>
        <w:jc w:val="both"/>
      </w:pPr>
    </w:p>
    <w:sectPr w:rsidR="005B3E42" w:rsidRPr="005B2743" w:rsidSect="00CE0556">
      <w:footerReference w:type="even" r:id="rId16"/>
      <w:footerReference w:type="default" r:id="rId17"/>
      <w:footerReference w:type="first" r:id="rId18"/>
      <w:pgSz w:w="11906" w:h="16838" w:code="9"/>
      <w:pgMar w:top="1134" w:right="1134" w:bottom="1134" w:left="1134" w:header="720" w:footer="720" w:gutter="0"/>
      <w:paperSrc w:first="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3EADA" w14:textId="77777777" w:rsidR="007A1F5C" w:rsidRDefault="007A1F5C">
      <w:r>
        <w:separator/>
      </w:r>
    </w:p>
  </w:endnote>
  <w:endnote w:type="continuationSeparator" w:id="0">
    <w:p w14:paraId="7E7F0753" w14:textId="77777777" w:rsidR="007A1F5C" w:rsidRDefault="007A1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tserrat">
    <w:altName w:val="Arial"/>
    <w:panose1 w:val="00000000000000000000"/>
    <w:charset w:val="00"/>
    <w:family w:val="swiss"/>
    <w:notTrueType/>
    <w:pitch w:val="default"/>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2FCC2" w14:textId="5B84A604" w:rsidR="004E660F" w:rsidRPr="000B1879" w:rsidRDefault="004E660F">
    <w:pPr>
      <w:rPr>
        <w:i/>
        <w:sz w:val="18"/>
      </w:rPr>
    </w:pPr>
    <w:r w:rsidRPr="000B1879">
      <w:rPr>
        <w:i/>
        <w:sz w:val="18"/>
      </w:rPr>
      <w:fldChar w:fldCharType="begin"/>
    </w:r>
    <w:r w:rsidRPr="000B1879">
      <w:rPr>
        <w:i/>
        <w:sz w:val="18"/>
      </w:rPr>
      <w:instrText xml:space="preserve"> PAGE   \* MERGEFORMAT </w:instrText>
    </w:r>
    <w:r w:rsidRPr="000B1879">
      <w:rPr>
        <w:i/>
        <w:sz w:val="18"/>
      </w:rPr>
      <w:fldChar w:fldCharType="separate"/>
    </w:r>
    <w:r w:rsidR="00E20E54">
      <w:rPr>
        <w:i/>
        <w:noProof/>
        <w:sz w:val="18"/>
      </w:rPr>
      <w:t>12</w:t>
    </w:r>
    <w:r w:rsidRPr="000B1879">
      <w:rPr>
        <w:i/>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D14CD" w14:textId="278F7E44" w:rsidR="004E660F" w:rsidRPr="000B1879" w:rsidRDefault="004E660F" w:rsidP="000B1879">
    <w:pPr>
      <w:pStyle w:val="Footer"/>
      <w:tabs>
        <w:tab w:val="clear" w:pos="8306"/>
        <w:tab w:val="right" w:pos="9639"/>
      </w:tabs>
      <w:rPr>
        <w:rStyle w:val="PageNumber"/>
        <w:sz w:val="18"/>
      </w:rPr>
    </w:pPr>
    <w:r>
      <w:rPr>
        <w:rStyle w:val="PageNumber"/>
        <w:sz w:val="18"/>
      </w:rPr>
      <w:tab/>
    </w:r>
    <w:r>
      <w:rPr>
        <w:rStyle w:val="PageNumber"/>
        <w:sz w:val="18"/>
      </w:rPr>
      <w:tab/>
    </w:r>
    <w:r w:rsidRPr="000B1879">
      <w:rPr>
        <w:rStyle w:val="PageNumber"/>
        <w:sz w:val="18"/>
      </w:rPr>
      <w:fldChar w:fldCharType="begin"/>
    </w:r>
    <w:r w:rsidRPr="000B1879">
      <w:rPr>
        <w:rStyle w:val="PageNumber"/>
        <w:sz w:val="18"/>
      </w:rPr>
      <w:instrText xml:space="preserve"> PAGE   \* MERGEFORMAT </w:instrText>
    </w:r>
    <w:r w:rsidRPr="000B1879">
      <w:rPr>
        <w:rStyle w:val="PageNumber"/>
        <w:sz w:val="18"/>
      </w:rPr>
      <w:fldChar w:fldCharType="separate"/>
    </w:r>
    <w:r w:rsidR="00E20E54">
      <w:rPr>
        <w:rStyle w:val="PageNumber"/>
        <w:noProof/>
        <w:sz w:val="18"/>
      </w:rPr>
      <w:t>11</w:t>
    </w:r>
    <w:r w:rsidRPr="000B1879">
      <w:rPr>
        <w:rStyle w:val="PageNumber"/>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AEF0" w14:textId="175309BB" w:rsidR="004E660F" w:rsidRPr="000B1879" w:rsidRDefault="004E660F" w:rsidP="000B1879">
    <w:pPr>
      <w:pStyle w:val="Footer"/>
      <w:tabs>
        <w:tab w:val="clear" w:pos="8306"/>
        <w:tab w:val="right" w:pos="9639"/>
      </w:tabs>
      <w:rPr>
        <w:rStyle w:val="PageNumber"/>
        <w:sz w:val="18"/>
      </w:rPr>
    </w:pPr>
    <w:r>
      <w:rPr>
        <w:rStyle w:val="PageNumber"/>
        <w:sz w:val="18"/>
      </w:rPr>
      <w:tab/>
    </w:r>
    <w:r>
      <w:rPr>
        <w:rStyle w:val="PageNumber"/>
        <w:sz w:val="18"/>
      </w:rPr>
      <w:tab/>
    </w:r>
    <w:r w:rsidRPr="000B1879">
      <w:rPr>
        <w:rStyle w:val="PageNumber"/>
        <w:sz w:val="18"/>
      </w:rPr>
      <w:fldChar w:fldCharType="begin"/>
    </w:r>
    <w:r w:rsidRPr="000B1879">
      <w:rPr>
        <w:rStyle w:val="PageNumber"/>
        <w:sz w:val="18"/>
      </w:rPr>
      <w:instrText xml:space="preserve"> PAGE   \* MERGEFORMAT </w:instrText>
    </w:r>
    <w:r w:rsidRPr="000B1879">
      <w:rPr>
        <w:rStyle w:val="PageNumber"/>
        <w:sz w:val="18"/>
      </w:rPr>
      <w:fldChar w:fldCharType="separate"/>
    </w:r>
    <w:r w:rsidR="00E20E54">
      <w:rPr>
        <w:rStyle w:val="PageNumber"/>
        <w:noProof/>
        <w:sz w:val="18"/>
      </w:rPr>
      <w:t>1</w:t>
    </w:r>
    <w:r w:rsidRPr="000B1879">
      <w:rPr>
        <w:rStyle w:val="PageNumbe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128B8" w14:textId="77777777" w:rsidR="007A1F5C" w:rsidRDefault="007A1F5C">
      <w:r>
        <w:separator/>
      </w:r>
    </w:p>
  </w:footnote>
  <w:footnote w:type="continuationSeparator" w:id="0">
    <w:p w14:paraId="1BB1FAF2" w14:textId="77777777" w:rsidR="007A1F5C" w:rsidRDefault="007A1F5C">
      <w:r>
        <w:continuationSeparator/>
      </w:r>
    </w:p>
  </w:footnote>
  <w:footnote w:id="1">
    <w:p w14:paraId="3F9A0CF2" w14:textId="77777777" w:rsidR="009D1032" w:rsidRDefault="009D1032" w:rsidP="009D1032">
      <w:pPr>
        <w:pStyle w:val="FootnoteText"/>
        <w:ind w:left="142" w:hanging="142"/>
      </w:pPr>
      <w:r>
        <w:rPr>
          <w:rStyle w:val="FootnoteReference"/>
        </w:rPr>
        <w:footnoteRef/>
      </w:r>
      <w:r>
        <w:t xml:space="preserve"> </w:t>
      </w:r>
      <w:r w:rsidRPr="00DC64A4">
        <w:rPr>
          <w:rFonts w:ascii="Arial" w:hAnsi="Arial" w:cs="Arial"/>
          <w:sz w:val="16"/>
          <w:szCs w:val="16"/>
        </w:rPr>
        <w:t xml:space="preserve">Motu Trails Cycle Trail Extension, Resource Consent Application to </w:t>
      </w:r>
      <w:proofErr w:type="spellStart"/>
      <w:r w:rsidRPr="00DC64A4">
        <w:rPr>
          <w:rFonts w:ascii="Arial" w:hAnsi="Arial" w:cs="Arial"/>
          <w:sz w:val="16"/>
          <w:szCs w:val="16"/>
        </w:rPr>
        <w:t>Ōpōtiki</w:t>
      </w:r>
      <w:proofErr w:type="spellEnd"/>
      <w:r w:rsidRPr="00DC64A4">
        <w:rPr>
          <w:rFonts w:ascii="Arial" w:hAnsi="Arial" w:cs="Arial"/>
          <w:sz w:val="16"/>
          <w:szCs w:val="16"/>
        </w:rPr>
        <w:t xml:space="preserve"> District Council and Bay of Plenty Regional Council, 22 September 2020.</w:t>
      </w:r>
    </w:p>
  </w:footnote>
  <w:footnote w:id="2">
    <w:p w14:paraId="78FECBEC" w14:textId="77777777" w:rsidR="00D534D1" w:rsidRPr="00D534D1" w:rsidRDefault="00D534D1" w:rsidP="002470A0">
      <w:pPr>
        <w:pStyle w:val="FootnoteText"/>
        <w:tabs>
          <w:tab w:val="left" w:pos="142"/>
        </w:tabs>
        <w:ind w:left="284" w:hanging="284"/>
        <w:rPr>
          <w:rFonts w:ascii="Arial" w:hAnsi="Arial" w:cs="Arial"/>
        </w:rPr>
      </w:pPr>
      <w:r w:rsidRPr="00D534D1">
        <w:rPr>
          <w:rStyle w:val="FootnoteReference"/>
          <w:rFonts w:ascii="Arial" w:hAnsi="Arial" w:cs="Arial"/>
        </w:rPr>
        <w:footnoteRef/>
      </w:r>
      <w:r w:rsidRPr="00D534D1">
        <w:rPr>
          <w:rFonts w:ascii="Arial" w:hAnsi="Arial" w:cs="Arial"/>
        </w:rPr>
        <w:t xml:space="preserve"> </w:t>
      </w:r>
      <w:hyperlink r:id="rId1" w:history="1">
        <w:r w:rsidRPr="00D534D1">
          <w:rPr>
            <w:rStyle w:val="Hyperlink"/>
            <w:rFonts w:ascii="Arial" w:hAnsi="Arial" w:cs="Arial"/>
            <w:sz w:val="16"/>
            <w:szCs w:val="16"/>
          </w:rPr>
          <w:t>Guidance on Good Practice Biodiversity Offsetting in New Zealand - August 2014 (doc.govt.nz)</w:t>
        </w:r>
      </w:hyperlink>
    </w:p>
  </w:footnote>
  <w:footnote w:id="3">
    <w:p w14:paraId="1BF19755" w14:textId="3DC7A6EE" w:rsidR="00D879C8" w:rsidRDefault="00D879C8" w:rsidP="002470A0">
      <w:pPr>
        <w:pStyle w:val="FootnoteText"/>
        <w:tabs>
          <w:tab w:val="left" w:pos="142"/>
        </w:tabs>
        <w:ind w:left="284" w:hanging="284"/>
      </w:pPr>
      <w:r w:rsidRPr="00D879C8">
        <w:rPr>
          <w:rStyle w:val="FootnoteReference"/>
          <w:rFonts w:ascii="Arial" w:hAnsi="Arial" w:cs="Arial"/>
        </w:rPr>
        <w:footnoteRef/>
      </w:r>
      <w:r>
        <w:rPr>
          <w:rStyle w:val="Hyperlink"/>
          <w:rFonts w:ascii="Arial" w:hAnsi="Arial" w:cs="Arial"/>
          <w:sz w:val="16"/>
          <w:szCs w:val="16"/>
        </w:rPr>
        <w:t xml:space="preserve">  </w:t>
      </w:r>
      <w:hyperlink r:id="rId2" w:history="1">
        <w:r w:rsidRPr="00D879C8">
          <w:rPr>
            <w:rStyle w:val="Hyperlink"/>
            <w:rFonts w:ascii="Arial" w:hAnsi="Arial" w:cs="Arial"/>
            <w:sz w:val="16"/>
            <w:szCs w:val="16"/>
          </w:rPr>
          <w:t>https://www.landcareresearch.co.nz/publications/naturally-uncommon-ecosystems/coastal/active-sand-dunes/</w:t>
        </w:r>
      </w:hyperlink>
    </w:p>
  </w:footnote>
  <w:footnote w:id="4">
    <w:p w14:paraId="7B1DFA25" w14:textId="4336D5AC" w:rsidR="002470A0" w:rsidRPr="002470A0" w:rsidRDefault="002470A0" w:rsidP="002470A0">
      <w:pPr>
        <w:pStyle w:val="FootnoteText"/>
        <w:tabs>
          <w:tab w:val="left" w:pos="142"/>
        </w:tabs>
        <w:ind w:left="142" w:hanging="142"/>
        <w:rPr>
          <w:rStyle w:val="Hyperlink"/>
          <w:rFonts w:ascii="Arial" w:hAnsi="Arial" w:cs="Arial"/>
          <w:sz w:val="16"/>
          <w:szCs w:val="16"/>
        </w:rPr>
      </w:pPr>
      <w:r>
        <w:rPr>
          <w:rStyle w:val="FootnoteReference"/>
        </w:rPr>
        <w:footnoteRef/>
      </w:r>
      <w:r>
        <w:t xml:space="preserve"> </w:t>
      </w:r>
      <w:hyperlink r:id="rId3" w:history="1">
        <w:r w:rsidRPr="002470A0">
          <w:rPr>
            <w:rStyle w:val="Hyperlink"/>
            <w:rFonts w:ascii="Arial" w:hAnsi="Arial" w:cs="Arial"/>
            <w:sz w:val="16"/>
            <w:szCs w:val="16"/>
          </w:rPr>
          <w:t>https://www.doc.govt.nz/globalassets/documents/getting-involved/volunteer-or-start-project/funding/biodiversity-funds/protecting-our-places-priorities-brochure.pdf</w:t>
        </w:r>
      </w:hyperlink>
    </w:p>
    <w:p w14:paraId="6E18CA15" w14:textId="77777777" w:rsidR="002470A0" w:rsidRDefault="002470A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54871"/>
    <w:multiLevelType w:val="hybridMultilevel"/>
    <w:tmpl w:val="6400ADC4"/>
    <w:lvl w:ilvl="0" w:tplc="B6F2F2EC">
      <w:start w:val="1"/>
      <w:numFmt w:val="lowerRoman"/>
      <w:pStyle w:val="StandardRomanIndent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9E80646"/>
    <w:multiLevelType w:val="multilevel"/>
    <w:tmpl w:val="A2202226"/>
    <w:lvl w:ilvl="0">
      <w:start w:val="1"/>
      <w:numFmt w:val="decimal"/>
      <w:pStyle w:val="Heading1"/>
      <w:isLgl/>
      <w:lvlText w:val="%1"/>
      <w:lvlJc w:val="left"/>
      <w:pPr>
        <w:tabs>
          <w:tab w:val="num" w:pos="851"/>
        </w:tabs>
        <w:ind w:left="851" w:hanging="851"/>
      </w:pPr>
      <w:rPr>
        <w:rFonts w:ascii="Arial" w:hAnsi="Arial" w:hint="default"/>
        <w:b w:val="0"/>
        <w:i w:val="0"/>
        <w:sz w:val="24"/>
        <w:szCs w:val="24"/>
      </w:rPr>
    </w:lvl>
    <w:lvl w:ilvl="1">
      <w:start w:val="1"/>
      <w:numFmt w:val="decimal"/>
      <w:pStyle w:val="Heading2"/>
      <w:lvlText w:val="%1.%2"/>
      <w:lvlJc w:val="left"/>
      <w:pPr>
        <w:tabs>
          <w:tab w:val="num" w:pos="851"/>
        </w:tabs>
        <w:ind w:left="851" w:hanging="851"/>
      </w:pPr>
      <w:rPr>
        <w:rFonts w:ascii="Arial" w:hAnsi="Arial" w:hint="default"/>
        <w:b w:val="0"/>
        <w:i w:val="0"/>
        <w:sz w:val="24"/>
        <w:szCs w:val="24"/>
      </w:rPr>
    </w:lvl>
    <w:lvl w:ilvl="2">
      <w:start w:val="1"/>
      <w:numFmt w:val="decimal"/>
      <w:pStyle w:val="Heading3"/>
      <w:lvlText w:val="%1.%2.%3"/>
      <w:lvlJc w:val="left"/>
      <w:pPr>
        <w:tabs>
          <w:tab w:val="num" w:pos="851"/>
        </w:tabs>
        <w:ind w:left="851" w:hanging="851"/>
      </w:pPr>
      <w:rPr>
        <w:rFonts w:ascii="Arial" w:hAnsi="Arial" w:hint="default"/>
        <w:b w:val="0"/>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C4F4586"/>
    <w:multiLevelType w:val="multilevel"/>
    <w:tmpl w:val="A40CCE02"/>
    <w:lvl w:ilvl="0">
      <w:start w:val="1"/>
      <w:numFmt w:val="decimal"/>
      <w:pStyle w:val="NumberedParagraphLevel1"/>
      <w:isLgl/>
      <w:lvlText w:val="%1"/>
      <w:lvlJc w:val="left"/>
      <w:pPr>
        <w:tabs>
          <w:tab w:val="num" w:pos="851"/>
        </w:tabs>
        <w:ind w:left="851" w:hanging="851"/>
      </w:pPr>
      <w:rPr>
        <w:rFonts w:ascii="Arial" w:hAnsi="Arial" w:hint="default"/>
        <w:b w:val="0"/>
        <w:i w:val="0"/>
        <w:sz w:val="22"/>
        <w:szCs w:val="22"/>
      </w:rPr>
    </w:lvl>
    <w:lvl w:ilvl="1">
      <w:start w:val="1"/>
      <w:numFmt w:val="decimal"/>
      <w:lvlText w:val="%1.%2"/>
      <w:lvlJc w:val="left"/>
      <w:pPr>
        <w:tabs>
          <w:tab w:val="num" w:pos="851"/>
        </w:tabs>
        <w:ind w:left="851" w:hanging="851"/>
      </w:pPr>
      <w:rPr>
        <w:rFonts w:ascii="Arial" w:hAnsi="Arial" w:hint="default"/>
        <w:b w:val="0"/>
        <w:i w:val="0"/>
        <w:sz w:val="22"/>
      </w:rPr>
    </w:lvl>
    <w:lvl w:ilvl="2">
      <w:start w:val="1"/>
      <w:numFmt w:val="decimal"/>
      <w:lvlText w:val="%1.%2.%3"/>
      <w:lvlJc w:val="left"/>
      <w:pPr>
        <w:tabs>
          <w:tab w:val="num" w:pos="720"/>
        </w:tabs>
        <w:ind w:left="851" w:hanging="851"/>
      </w:pPr>
      <w:rPr>
        <w:rFonts w:ascii="Arial" w:hAnsi="Arial"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5D64F6A"/>
    <w:multiLevelType w:val="multilevel"/>
    <w:tmpl w:val="D0EEBDAC"/>
    <w:lvl w:ilvl="0">
      <w:start w:val="1"/>
      <w:numFmt w:val="decimal"/>
      <w:pStyle w:val="Receivesthereport"/>
      <w:isLgl/>
      <w:lvlText w:val="%1"/>
      <w:lvlJc w:val="left"/>
      <w:pPr>
        <w:tabs>
          <w:tab w:val="num" w:pos="1702"/>
        </w:tabs>
        <w:ind w:left="1418" w:hanging="567"/>
      </w:pPr>
      <w:rPr>
        <w:rFonts w:ascii="Arial" w:hAnsi="Arial" w:hint="default"/>
        <w:b/>
        <w:i w:val="0"/>
        <w:sz w:val="22"/>
        <w:szCs w:val="22"/>
      </w:rPr>
    </w:lvl>
    <w:lvl w:ilvl="1">
      <w:start w:val="1"/>
      <w:numFmt w:val="decimal"/>
      <w:lvlText w:val="%1.%2"/>
      <w:lvlJc w:val="left"/>
      <w:pPr>
        <w:tabs>
          <w:tab w:val="num" w:pos="1702"/>
        </w:tabs>
        <w:ind w:left="1418" w:hanging="567"/>
      </w:pPr>
      <w:rPr>
        <w:rFonts w:ascii="Arial" w:hAnsi="Arial" w:hint="default"/>
        <w:b/>
        <w:i w:val="0"/>
        <w:sz w:val="22"/>
        <w:szCs w:val="22"/>
      </w:rPr>
    </w:lvl>
    <w:lvl w:ilvl="2">
      <w:start w:val="1"/>
      <w:numFmt w:val="decimal"/>
      <w:lvlText w:val="%1.%2.%3"/>
      <w:lvlJc w:val="left"/>
      <w:pPr>
        <w:tabs>
          <w:tab w:val="num" w:pos="1571"/>
        </w:tabs>
        <w:ind w:left="1418" w:hanging="567"/>
      </w:pPr>
      <w:rPr>
        <w:rFonts w:ascii="Arial" w:hAnsi="Arial" w:hint="default"/>
        <w:b/>
        <w:i w:val="0"/>
        <w:sz w:val="22"/>
        <w:szCs w:val="22"/>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 w15:restartNumberingAfterBreak="0">
    <w:nsid w:val="2E07119D"/>
    <w:multiLevelType w:val="hybridMultilevel"/>
    <w:tmpl w:val="F25EC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3A10A7"/>
    <w:multiLevelType w:val="hybridMultilevel"/>
    <w:tmpl w:val="59BAD18E"/>
    <w:lvl w:ilvl="0" w:tplc="BA5E5FC0">
      <w:start w:val="1"/>
      <w:numFmt w:val="bullet"/>
      <w:pStyle w:val="StandardBullet1stIndent"/>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246124"/>
    <w:multiLevelType w:val="hybridMultilevel"/>
    <w:tmpl w:val="B95CA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CA9557C"/>
    <w:multiLevelType w:val="hybridMultilevel"/>
    <w:tmpl w:val="6A18B3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EBE3FFE"/>
    <w:multiLevelType w:val="hybridMultilevel"/>
    <w:tmpl w:val="0E589502"/>
    <w:lvl w:ilvl="0" w:tplc="1A4A078E">
      <w:start w:val="1"/>
      <w:numFmt w:val="lowerRoman"/>
      <w:pStyle w:val="StandardRomanList"/>
      <w:lvlText w:val="(%1)"/>
      <w:lvlJc w:val="left"/>
      <w:pPr>
        <w:tabs>
          <w:tab w:val="num" w:pos="1418"/>
        </w:tabs>
        <w:ind w:left="1418" w:hanging="567"/>
      </w:pPr>
      <w:rPr>
        <w:rFonts w:ascii="Arial" w:hAnsi="Arial" w:hint="default"/>
        <w:b w:val="0"/>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1B27A2D"/>
    <w:multiLevelType w:val="hybridMultilevel"/>
    <w:tmpl w:val="6B644156"/>
    <w:lvl w:ilvl="0" w:tplc="20DC0D94">
      <w:start w:val="1"/>
      <w:numFmt w:val="bullet"/>
      <w:pStyle w:val="StandardBulletLeftMargin"/>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3E3DFE"/>
    <w:multiLevelType w:val="hybridMultilevel"/>
    <w:tmpl w:val="F8ACAB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69B3101"/>
    <w:multiLevelType w:val="hybridMultilevel"/>
    <w:tmpl w:val="84DA441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15:restartNumberingAfterBreak="0">
    <w:nsid w:val="5C9F10E3"/>
    <w:multiLevelType w:val="hybridMultilevel"/>
    <w:tmpl w:val="332C9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A0C7243"/>
    <w:multiLevelType w:val="hybridMultilevel"/>
    <w:tmpl w:val="EDCAE086"/>
    <w:lvl w:ilvl="0" w:tplc="283CD328">
      <w:start w:val="1"/>
      <w:numFmt w:val="lowerLetter"/>
      <w:pStyle w:val="StandardAlphaList"/>
      <w:lvlText w:val="(%1)"/>
      <w:lvlJc w:val="left"/>
      <w:pPr>
        <w:tabs>
          <w:tab w:val="num" w:pos="567"/>
        </w:tabs>
        <w:ind w:left="567" w:hanging="567"/>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CE53CE6"/>
    <w:multiLevelType w:val="hybridMultilevel"/>
    <w:tmpl w:val="71322A16"/>
    <w:lvl w:ilvl="0" w:tplc="D246530A">
      <w:start w:val="1"/>
      <w:numFmt w:val="lowerLetter"/>
      <w:pStyle w:val="StandardAlphaListIndent"/>
      <w:lvlText w:val="(%1)"/>
      <w:lvlJc w:val="left"/>
      <w:pPr>
        <w:tabs>
          <w:tab w:val="num" w:pos="1418"/>
        </w:tabs>
        <w:ind w:left="1418" w:hanging="567"/>
      </w:pPr>
      <w:rPr>
        <w:rFonts w:ascii="Arial" w:hAnsi="Arial" w:hint="default"/>
        <w:b w:val="0"/>
        <w:i w:val="0"/>
        <w:sz w:val="22"/>
        <w:szCs w:val="22"/>
      </w:rPr>
    </w:lvl>
    <w:lvl w:ilvl="1" w:tplc="08090003" w:tentative="1">
      <w:start w:val="1"/>
      <w:numFmt w:val="bullet"/>
      <w:lvlText w:val="o"/>
      <w:lvlJc w:val="left"/>
      <w:pPr>
        <w:tabs>
          <w:tab w:val="num" w:pos="591"/>
        </w:tabs>
        <w:ind w:left="591" w:hanging="360"/>
      </w:pPr>
      <w:rPr>
        <w:rFonts w:ascii="Courier New" w:hAnsi="Courier New" w:cs="Courier New" w:hint="default"/>
      </w:rPr>
    </w:lvl>
    <w:lvl w:ilvl="2" w:tplc="08090005" w:tentative="1">
      <w:start w:val="1"/>
      <w:numFmt w:val="bullet"/>
      <w:lvlText w:val=""/>
      <w:lvlJc w:val="left"/>
      <w:pPr>
        <w:tabs>
          <w:tab w:val="num" w:pos="1311"/>
        </w:tabs>
        <w:ind w:left="1311" w:hanging="360"/>
      </w:pPr>
      <w:rPr>
        <w:rFonts w:ascii="Wingdings" w:hAnsi="Wingdings" w:hint="default"/>
      </w:rPr>
    </w:lvl>
    <w:lvl w:ilvl="3" w:tplc="08090001" w:tentative="1">
      <w:start w:val="1"/>
      <w:numFmt w:val="bullet"/>
      <w:lvlText w:val=""/>
      <w:lvlJc w:val="left"/>
      <w:pPr>
        <w:tabs>
          <w:tab w:val="num" w:pos="2031"/>
        </w:tabs>
        <w:ind w:left="2031" w:hanging="360"/>
      </w:pPr>
      <w:rPr>
        <w:rFonts w:ascii="Symbol" w:hAnsi="Symbol" w:hint="default"/>
      </w:rPr>
    </w:lvl>
    <w:lvl w:ilvl="4" w:tplc="08090003" w:tentative="1">
      <w:start w:val="1"/>
      <w:numFmt w:val="bullet"/>
      <w:lvlText w:val="o"/>
      <w:lvlJc w:val="left"/>
      <w:pPr>
        <w:tabs>
          <w:tab w:val="num" w:pos="2751"/>
        </w:tabs>
        <w:ind w:left="2751" w:hanging="360"/>
      </w:pPr>
      <w:rPr>
        <w:rFonts w:ascii="Courier New" w:hAnsi="Courier New" w:cs="Courier New" w:hint="default"/>
      </w:rPr>
    </w:lvl>
    <w:lvl w:ilvl="5" w:tplc="08090005" w:tentative="1">
      <w:start w:val="1"/>
      <w:numFmt w:val="bullet"/>
      <w:lvlText w:val=""/>
      <w:lvlJc w:val="left"/>
      <w:pPr>
        <w:tabs>
          <w:tab w:val="num" w:pos="3471"/>
        </w:tabs>
        <w:ind w:left="3471" w:hanging="360"/>
      </w:pPr>
      <w:rPr>
        <w:rFonts w:ascii="Wingdings" w:hAnsi="Wingdings" w:hint="default"/>
      </w:rPr>
    </w:lvl>
    <w:lvl w:ilvl="6" w:tplc="08090001" w:tentative="1">
      <w:start w:val="1"/>
      <w:numFmt w:val="bullet"/>
      <w:lvlText w:val=""/>
      <w:lvlJc w:val="left"/>
      <w:pPr>
        <w:tabs>
          <w:tab w:val="num" w:pos="4191"/>
        </w:tabs>
        <w:ind w:left="4191" w:hanging="360"/>
      </w:pPr>
      <w:rPr>
        <w:rFonts w:ascii="Symbol" w:hAnsi="Symbol" w:hint="default"/>
      </w:rPr>
    </w:lvl>
    <w:lvl w:ilvl="7" w:tplc="08090003" w:tentative="1">
      <w:start w:val="1"/>
      <w:numFmt w:val="bullet"/>
      <w:lvlText w:val="o"/>
      <w:lvlJc w:val="left"/>
      <w:pPr>
        <w:tabs>
          <w:tab w:val="num" w:pos="4911"/>
        </w:tabs>
        <w:ind w:left="4911" w:hanging="360"/>
      </w:pPr>
      <w:rPr>
        <w:rFonts w:ascii="Courier New" w:hAnsi="Courier New" w:cs="Courier New" w:hint="default"/>
      </w:rPr>
    </w:lvl>
    <w:lvl w:ilvl="8" w:tplc="08090005" w:tentative="1">
      <w:start w:val="1"/>
      <w:numFmt w:val="bullet"/>
      <w:lvlText w:val=""/>
      <w:lvlJc w:val="left"/>
      <w:pPr>
        <w:tabs>
          <w:tab w:val="num" w:pos="5631"/>
        </w:tabs>
        <w:ind w:left="5631" w:hanging="360"/>
      </w:pPr>
      <w:rPr>
        <w:rFonts w:ascii="Wingdings" w:hAnsi="Wingdings" w:hint="default"/>
      </w:rPr>
    </w:lvl>
  </w:abstractNum>
  <w:num w:numId="1">
    <w:abstractNumId w:val="13"/>
  </w:num>
  <w:num w:numId="2">
    <w:abstractNumId w:val="2"/>
  </w:num>
  <w:num w:numId="3">
    <w:abstractNumId w:val="3"/>
  </w:num>
  <w:num w:numId="4">
    <w:abstractNumId w:val="14"/>
  </w:num>
  <w:num w:numId="5">
    <w:abstractNumId w:val="0"/>
  </w:num>
  <w:num w:numId="6">
    <w:abstractNumId w:val="8"/>
  </w:num>
  <w:num w:numId="7">
    <w:abstractNumId w:val="9"/>
  </w:num>
  <w:num w:numId="8">
    <w:abstractNumId w:val="5"/>
  </w:num>
  <w:num w:numId="9">
    <w:abstractNumId w:val="1"/>
  </w:num>
  <w:num w:numId="10">
    <w:abstractNumId w:val="11"/>
  </w:num>
  <w:num w:numId="11">
    <w:abstractNumId w:val="6"/>
  </w:num>
  <w:num w:numId="12">
    <w:abstractNumId w:val="7"/>
  </w:num>
  <w:num w:numId="13">
    <w:abstractNumId w:val="4"/>
  </w:num>
  <w:num w:numId="14">
    <w:abstractNumId w:val="9"/>
  </w:num>
  <w:num w:numId="15">
    <w:abstractNumId w:val="10"/>
  </w:num>
  <w:num w:numId="16">
    <w:abstractNumId w:val="12"/>
  </w:num>
  <w:num w:numId="1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B9E"/>
    <w:rsid w:val="0000197D"/>
    <w:rsid w:val="00014883"/>
    <w:rsid w:val="00024345"/>
    <w:rsid w:val="00035BEB"/>
    <w:rsid w:val="000417BB"/>
    <w:rsid w:val="000442B9"/>
    <w:rsid w:val="0005267D"/>
    <w:rsid w:val="00052CA0"/>
    <w:rsid w:val="000660C4"/>
    <w:rsid w:val="0007704B"/>
    <w:rsid w:val="000A18CC"/>
    <w:rsid w:val="000A54E7"/>
    <w:rsid w:val="000B1879"/>
    <w:rsid w:val="000B261D"/>
    <w:rsid w:val="000B57CB"/>
    <w:rsid w:val="000C61DE"/>
    <w:rsid w:val="000D38F7"/>
    <w:rsid w:val="000E7A93"/>
    <w:rsid w:val="000F4D9B"/>
    <w:rsid w:val="001021FD"/>
    <w:rsid w:val="00103366"/>
    <w:rsid w:val="0011063B"/>
    <w:rsid w:val="001132B9"/>
    <w:rsid w:val="00114719"/>
    <w:rsid w:val="00116B12"/>
    <w:rsid w:val="00123622"/>
    <w:rsid w:val="00126327"/>
    <w:rsid w:val="00130727"/>
    <w:rsid w:val="0013316B"/>
    <w:rsid w:val="0013563C"/>
    <w:rsid w:val="00155658"/>
    <w:rsid w:val="00156414"/>
    <w:rsid w:val="00161CF1"/>
    <w:rsid w:val="0018092A"/>
    <w:rsid w:val="001814C4"/>
    <w:rsid w:val="001848BB"/>
    <w:rsid w:val="00191E1F"/>
    <w:rsid w:val="00192063"/>
    <w:rsid w:val="001A300A"/>
    <w:rsid w:val="001A4117"/>
    <w:rsid w:val="001B36F4"/>
    <w:rsid w:val="001B3C71"/>
    <w:rsid w:val="001D4108"/>
    <w:rsid w:val="001E1CCE"/>
    <w:rsid w:val="00216542"/>
    <w:rsid w:val="00217915"/>
    <w:rsid w:val="00221B3A"/>
    <w:rsid w:val="00224654"/>
    <w:rsid w:val="00231584"/>
    <w:rsid w:val="002407AF"/>
    <w:rsid w:val="002465B1"/>
    <w:rsid w:val="002470A0"/>
    <w:rsid w:val="00261DAD"/>
    <w:rsid w:val="002658BF"/>
    <w:rsid w:val="0027205E"/>
    <w:rsid w:val="00292250"/>
    <w:rsid w:val="002A3EE5"/>
    <w:rsid w:val="002A5C70"/>
    <w:rsid w:val="002B3F1B"/>
    <w:rsid w:val="002D10C8"/>
    <w:rsid w:val="002D2D9C"/>
    <w:rsid w:val="003021B4"/>
    <w:rsid w:val="0030574B"/>
    <w:rsid w:val="003669C7"/>
    <w:rsid w:val="00367387"/>
    <w:rsid w:val="003740CE"/>
    <w:rsid w:val="00381A4B"/>
    <w:rsid w:val="0038794A"/>
    <w:rsid w:val="00394D5A"/>
    <w:rsid w:val="003A5C48"/>
    <w:rsid w:val="003B08DF"/>
    <w:rsid w:val="003B31EC"/>
    <w:rsid w:val="003B7B92"/>
    <w:rsid w:val="003C2851"/>
    <w:rsid w:val="003F2D91"/>
    <w:rsid w:val="004209DB"/>
    <w:rsid w:val="00440A60"/>
    <w:rsid w:val="004426FF"/>
    <w:rsid w:val="00455A8C"/>
    <w:rsid w:val="0046232A"/>
    <w:rsid w:val="004728FD"/>
    <w:rsid w:val="0048664B"/>
    <w:rsid w:val="004A61ED"/>
    <w:rsid w:val="004B7C1B"/>
    <w:rsid w:val="004C33A2"/>
    <w:rsid w:val="004C534E"/>
    <w:rsid w:val="004E2D2C"/>
    <w:rsid w:val="004E660F"/>
    <w:rsid w:val="004F12E5"/>
    <w:rsid w:val="00502B69"/>
    <w:rsid w:val="0052727A"/>
    <w:rsid w:val="005404AB"/>
    <w:rsid w:val="00565A73"/>
    <w:rsid w:val="005933BB"/>
    <w:rsid w:val="00594AF1"/>
    <w:rsid w:val="0059651F"/>
    <w:rsid w:val="005A11D5"/>
    <w:rsid w:val="005B2743"/>
    <w:rsid w:val="005B3E42"/>
    <w:rsid w:val="005C4913"/>
    <w:rsid w:val="005C5925"/>
    <w:rsid w:val="00617AA0"/>
    <w:rsid w:val="00624A70"/>
    <w:rsid w:val="00627C09"/>
    <w:rsid w:val="006352F5"/>
    <w:rsid w:val="00636DE9"/>
    <w:rsid w:val="006426D4"/>
    <w:rsid w:val="00650215"/>
    <w:rsid w:val="0065680A"/>
    <w:rsid w:val="006754A0"/>
    <w:rsid w:val="00677F53"/>
    <w:rsid w:val="006827AF"/>
    <w:rsid w:val="00687084"/>
    <w:rsid w:val="00687905"/>
    <w:rsid w:val="006905DD"/>
    <w:rsid w:val="006A0CB2"/>
    <w:rsid w:val="006B1FCF"/>
    <w:rsid w:val="006B5A5A"/>
    <w:rsid w:val="006D0178"/>
    <w:rsid w:val="006D03B8"/>
    <w:rsid w:val="006D112D"/>
    <w:rsid w:val="006D20F7"/>
    <w:rsid w:val="006F29A8"/>
    <w:rsid w:val="006F606B"/>
    <w:rsid w:val="00713006"/>
    <w:rsid w:val="00715FAC"/>
    <w:rsid w:val="0072167C"/>
    <w:rsid w:val="007234BA"/>
    <w:rsid w:val="00733A54"/>
    <w:rsid w:val="00742589"/>
    <w:rsid w:val="007443B0"/>
    <w:rsid w:val="007532A1"/>
    <w:rsid w:val="00753CE1"/>
    <w:rsid w:val="0075764F"/>
    <w:rsid w:val="00773B54"/>
    <w:rsid w:val="007A1F5C"/>
    <w:rsid w:val="007E1A69"/>
    <w:rsid w:val="007E454B"/>
    <w:rsid w:val="007E4587"/>
    <w:rsid w:val="00800105"/>
    <w:rsid w:val="00802580"/>
    <w:rsid w:val="00815319"/>
    <w:rsid w:val="00823BB5"/>
    <w:rsid w:val="00830E9B"/>
    <w:rsid w:val="0083655E"/>
    <w:rsid w:val="00842944"/>
    <w:rsid w:val="008430AE"/>
    <w:rsid w:val="00856671"/>
    <w:rsid w:val="00861284"/>
    <w:rsid w:val="00880256"/>
    <w:rsid w:val="00894675"/>
    <w:rsid w:val="008A330A"/>
    <w:rsid w:val="008A501B"/>
    <w:rsid w:val="008B633F"/>
    <w:rsid w:val="008C67EB"/>
    <w:rsid w:val="008F19B4"/>
    <w:rsid w:val="008F6C9A"/>
    <w:rsid w:val="00901FEE"/>
    <w:rsid w:val="00912F59"/>
    <w:rsid w:val="00942920"/>
    <w:rsid w:val="009510BB"/>
    <w:rsid w:val="009660A3"/>
    <w:rsid w:val="00970551"/>
    <w:rsid w:val="0098161E"/>
    <w:rsid w:val="00984AA8"/>
    <w:rsid w:val="00990AE3"/>
    <w:rsid w:val="00991651"/>
    <w:rsid w:val="00994365"/>
    <w:rsid w:val="00996C81"/>
    <w:rsid w:val="009A41C1"/>
    <w:rsid w:val="009B5EF0"/>
    <w:rsid w:val="009D1032"/>
    <w:rsid w:val="009D2C63"/>
    <w:rsid w:val="009F60E1"/>
    <w:rsid w:val="00A028D3"/>
    <w:rsid w:val="00A06FDF"/>
    <w:rsid w:val="00A20A7F"/>
    <w:rsid w:val="00A337F3"/>
    <w:rsid w:val="00A3771C"/>
    <w:rsid w:val="00A42980"/>
    <w:rsid w:val="00A42A40"/>
    <w:rsid w:val="00A50B57"/>
    <w:rsid w:val="00A6486B"/>
    <w:rsid w:val="00A96A9C"/>
    <w:rsid w:val="00AA41EB"/>
    <w:rsid w:val="00AB457F"/>
    <w:rsid w:val="00AD26C3"/>
    <w:rsid w:val="00AE54FD"/>
    <w:rsid w:val="00AF4AB5"/>
    <w:rsid w:val="00AF5F33"/>
    <w:rsid w:val="00AF6431"/>
    <w:rsid w:val="00B00241"/>
    <w:rsid w:val="00B04859"/>
    <w:rsid w:val="00B06BC4"/>
    <w:rsid w:val="00B06C0B"/>
    <w:rsid w:val="00B145F2"/>
    <w:rsid w:val="00B34F2E"/>
    <w:rsid w:val="00B42ACF"/>
    <w:rsid w:val="00B53C1F"/>
    <w:rsid w:val="00B54E50"/>
    <w:rsid w:val="00B56B06"/>
    <w:rsid w:val="00B76517"/>
    <w:rsid w:val="00B90F34"/>
    <w:rsid w:val="00B941F6"/>
    <w:rsid w:val="00BC167C"/>
    <w:rsid w:val="00BD2D41"/>
    <w:rsid w:val="00BF451B"/>
    <w:rsid w:val="00C16C55"/>
    <w:rsid w:val="00C269A0"/>
    <w:rsid w:val="00C35066"/>
    <w:rsid w:val="00C364CD"/>
    <w:rsid w:val="00C3777E"/>
    <w:rsid w:val="00C4263D"/>
    <w:rsid w:val="00C557F0"/>
    <w:rsid w:val="00C55B44"/>
    <w:rsid w:val="00C61304"/>
    <w:rsid w:val="00C67074"/>
    <w:rsid w:val="00C712A8"/>
    <w:rsid w:val="00C850F3"/>
    <w:rsid w:val="00C918C3"/>
    <w:rsid w:val="00C93CC6"/>
    <w:rsid w:val="00CA3373"/>
    <w:rsid w:val="00CD2823"/>
    <w:rsid w:val="00CD4FB3"/>
    <w:rsid w:val="00CE0556"/>
    <w:rsid w:val="00CE2951"/>
    <w:rsid w:val="00CE34CC"/>
    <w:rsid w:val="00D22AFF"/>
    <w:rsid w:val="00D41D0B"/>
    <w:rsid w:val="00D523DE"/>
    <w:rsid w:val="00D534D1"/>
    <w:rsid w:val="00D62FBF"/>
    <w:rsid w:val="00D65F49"/>
    <w:rsid w:val="00D72990"/>
    <w:rsid w:val="00D772C4"/>
    <w:rsid w:val="00D80C68"/>
    <w:rsid w:val="00D878EF"/>
    <w:rsid w:val="00D879C8"/>
    <w:rsid w:val="00D90560"/>
    <w:rsid w:val="00D94795"/>
    <w:rsid w:val="00DA349F"/>
    <w:rsid w:val="00DC64A4"/>
    <w:rsid w:val="00DD5B9E"/>
    <w:rsid w:val="00DE0855"/>
    <w:rsid w:val="00DF6CDA"/>
    <w:rsid w:val="00DF7E0E"/>
    <w:rsid w:val="00E03B30"/>
    <w:rsid w:val="00E11532"/>
    <w:rsid w:val="00E15465"/>
    <w:rsid w:val="00E20E54"/>
    <w:rsid w:val="00E34CE2"/>
    <w:rsid w:val="00E3537B"/>
    <w:rsid w:val="00E60877"/>
    <w:rsid w:val="00E61B03"/>
    <w:rsid w:val="00E6652A"/>
    <w:rsid w:val="00E721C8"/>
    <w:rsid w:val="00E77253"/>
    <w:rsid w:val="00E84748"/>
    <w:rsid w:val="00E86DC2"/>
    <w:rsid w:val="00EA2D3F"/>
    <w:rsid w:val="00EA6D71"/>
    <w:rsid w:val="00EB6083"/>
    <w:rsid w:val="00EC7D9E"/>
    <w:rsid w:val="00EE14EF"/>
    <w:rsid w:val="00EF4D48"/>
    <w:rsid w:val="00F01B8F"/>
    <w:rsid w:val="00F05239"/>
    <w:rsid w:val="00F17C34"/>
    <w:rsid w:val="00F210B5"/>
    <w:rsid w:val="00F2534E"/>
    <w:rsid w:val="00F31B6D"/>
    <w:rsid w:val="00F34270"/>
    <w:rsid w:val="00F53C64"/>
    <w:rsid w:val="00F541C6"/>
    <w:rsid w:val="00F559F9"/>
    <w:rsid w:val="00F63927"/>
    <w:rsid w:val="00F66991"/>
    <w:rsid w:val="00F707C9"/>
    <w:rsid w:val="00F7506A"/>
    <w:rsid w:val="00F91569"/>
    <w:rsid w:val="00FA102D"/>
    <w:rsid w:val="00FA18D3"/>
    <w:rsid w:val="00FA6530"/>
    <w:rsid w:val="00FA7685"/>
    <w:rsid w:val="00FC38E6"/>
    <w:rsid w:val="00FC57B6"/>
    <w:rsid w:val="00FC7809"/>
    <w:rsid w:val="00FD2E00"/>
    <w:rsid w:val="00FD4B53"/>
    <w:rsid w:val="00FD77EA"/>
    <w:rsid w:val="00FF25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FCE1AD"/>
  <w15:docId w15:val="{F3E6CAED-5C1A-4A3D-8360-71AE2B78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64F"/>
    <w:pPr>
      <w:jc w:val="both"/>
    </w:pPr>
    <w:rPr>
      <w:rFonts w:ascii="Arial" w:hAnsi="Arial"/>
      <w:sz w:val="22"/>
      <w:lang w:eastAsia="en-US"/>
    </w:rPr>
  </w:style>
  <w:style w:type="paragraph" w:styleId="Heading1">
    <w:name w:val="heading 1"/>
    <w:basedOn w:val="Normal"/>
    <w:link w:val="Heading1Char"/>
    <w:qFormat/>
    <w:rsid w:val="00DF7E0E"/>
    <w:pPr>
      <w:numPr>
        <w:numId w:val="9"/>
      </w:numPr>
      <w:spacing w:after="240"/>
      <w:outlineLvl w:val="0"/>
    </w:pPr>
    <w:rPr>
      <w:b/>
      <w:sz w:val="28"/>
      <w:szCs w:val="28"/>
    </w:rPr>
  </w:style>
  <w:style w:type="paragraph" w:styleId="Heading2">
    <w:name w:val="heading 2"/>
    <w:basedOn w:val="Normal"/>
    <w:qFormat/>
    <w:rsid w:val="00F31B6D"/>
    <w:pPr>
      <w:numPr>
        <w:ilvl w:val="1"/>
        <w:numId w:val="9"/>
      </w:numPr>
      <w:spacing w:after="240"/>
      <w:jc w:val="left"/>
      <w:outlineLvl w:val="1"/>
    </w:pPr>
    <w:rPr>
      <w:rFonts w:cs="Arial"/>
      <w:b/>
      <w:bCs/>
      <w:iCs/>
      <w:sz w:val="24"/>
      <w:szCs w:val="24"/>
    </w:rPr>
  </w:style>
  <w:style w:type="paragraph" w:styleId="Heading3">
    <w:name w:val="heading 3"/>
    <w:basedOn w:val="Normal"/>
    <w:next w:val="Normal"/>
    <w:link w:val="Heading3Char"/>
    <w:qFormat/>
    <w:rsid w:val="00DF7E0E"/>
    <w:pPr>
      <w:numPr>
        <w:ilvl w:val="2"/>
        <w:numId w:val="9"/>
      </w:numPr>
      <w:spacing w:after="240"/>
      <w:outlineLvl w:val="2"/>
    </w:pPr>
    <w:rPr>
      <w:rFonts w:cs="Arial"/>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1DAD"/>
    <w:pPr>
      <w:tabs>
        <w:tab w:val="center" w:pos="4153"/>
        <w:tab w:val="right" w:pos="8306"/>
      </w:tabs>
    </w:pPr>
    <w:rPr>
      <w:i/>
      <w:sz w:val="18"/>
      <w:szCs w:val="18"/>
    </w:rPr>
  </w:style>
  <w:style w:type="paragraph" w:styleId="Footer">
    <w:name w:val="footer"/>
    <w:basedOn w:val="Normal"/>
    <w:link w:val="FooterChar"/>
    <w:rsid w:val="00261DAD"/>
    <w:pPr>
      <w:tabs>
        <w:tab w:val="center" w:pos="4153"/>
        <w:tab w:val="right" w:pos="8306"/>
      </w:tabs>
    </w:pPr>
    <w:rPr>
      <w:i/>
      <w:sz w:val="16"/>
      <w:szCs w:val="18"/>
    </w:rPr>
  </w:style>
  <w:style w:type="character" w:styleId="PageNumber">
    <w:name w:val="page number"/>
    <w:basedOn w:val="DefaultParagraphFont"/>
    <w:rsid w:val="00261DAD"/>
  </w:style>
  <w:style w:type="paragraph" w:styleId="Title">
    <w:name w:val="Title"/>
    <w:basedOn w:val="Normal"/>
    <w:qFormat/>
    <w:rsid w:val="00AF5F33"/>
    <w:pPr>
      <w:jc w:val="center"/>
    </w:pPr>
    <w:rPr>
      <w:b/>
      <w:sz w:val="40"/>
    </w:rPr>
  </w:style>
  <w:style w:type="paragraph" w:customStyle="1" w:styleId="Receivesthereport">
    <w:name w:val="Receives the report."/>
    <w:basedOn w:val="Normal"/>
    <w:rsid w:val="006426D4"/>
    <w:pPr>
      <w:numPr>
        <w:numId w:val="3"/>
      </w:numPr>
      <w:tabs>
        <w:tab w:val="left" w:pos="1418"/>
      </w:tabs>
      <w:spacing w:before="120"/>
    </w:pPr>
    <w:rPr>
      <w:b/>
    </w:rPr>
  </w:style>
  <w:style w:type="paragraph" w:customStyle="1" w:styleId="ThattheRegionalCouncil">
    <w:name w:val="That the Regional Council:"/>
    <w:basedOn w:val="Normal"/>
    <w:rsid w:val="00114719"/>
    <w:pPr>
      <w:spacing w:after="240"/>
      <w:ind w:left="851"/>
    </w:pPr>
    <w:rPr>
      <w:b/>
      <w:sz w:val="24"/>
    </w:rPr>
  </w:style>
  <w:style w:type="character" w:styleId="CommentReference">
    <w:name w:val="annotation reference"/>
    <w:basedOn w:val="DefaultParagraphFont"/>
    <w:semiHidden/>
    <w:rsid w:val="0075764F"/>
    <w:rPr>
      <w:sz w:val="16"/>
      <w:szCs w:val="16"/>
    </w:rPr>
  </w:style>
  <w:style w:type="paragraph" w:styleId="CommentText">
    <w:name w:val="annotation text"/>
    <w:basedOn w:val="Normal"/>
    <w:link w:val="CommentTextChar"/>
    <w:semiHidden/>
    <w:rsid w:val="0075764F"/>
    <w:pPr>
      <w:jc w:val="left"/>
    </w:pPr>
    <w:rPr>
      <w:sz w:val="20"/>
    </w:rPr>
  </w:style>
  <w:style w:type="paragraph" w:styleId="BalloonText">
    <w:name w:val="Balloon Text"/>
    <w:basedOn w:val="Normal"/>
    <w:semiHidden/>
    <w:rsid w:val="0075764F"/>
    <w:rPr>
      <w:rFonts w:ascii="Tahoma" w:hAnsi="Tahoma" w:cs="Tahoma"/>
      <w:sz w:val="16"/>
      <w:szCs w:val="16"/>
    </w:rPr>
  </w:style>
  <w:style w:type="paragraph" w:styleId="DocumentMap">
    <w:name w:val="Document Map"/>
    <w:basedOn w:val="Normal"/>
    <w:semiHidden/>
    <w:rsid w:val="0075764F"/>
    <w:pPr>
      <w:shd w:val="clear" w:color="auto" w:fill="000080"/>
    </w:pPr>
    <w:rPr>
      <w:rFonts w:ascii="Tahoma" w:hAnsi="Tahoma"/>
    </w:rPr>
  </w:style>
  <w:style w:type="character" w:customStyle="1" w:styleId="FooterChar">
    <w:name w:val="Footer Char"/>
    <w:basedOn w:val="DefaultParagraphFont"/>
    <w:link w:val="Footer"/>
    <w:rsid w:val="00261DAD"/>
    <w:rPr>
      <w:rFonts w:ascii="Arial" w:hAnsi="Arial"/>
      <w:i/>
      <w:sz w:val="16"/>
      <w:szCs w:val="18"/>
      <w:lang w:val="en-NZ" w:eastAsia="en-US" w:bidi="ar-SA"/>
    </w:rPr>
  </w:style>
  <w:style w:type="paragraph" w:customStyle="1" w:styleId="StandardIndentedParagraphText">
    <w:name w:val="Standard Indented Paragraph Text"/>
    <w:basedOn w:val="Normal"/>
    <w:rsid w:val="003B08DF"/>
    <w:pPr>
      <w:tabs>
        <w:tab w:val="left" w:pos="1134"/>
      </w:tabs>
      <w:spacing w:after="240"/>
      <w:ind w:left="851"/>
      <w:jc w:val="left"/>
    </w:pPr>
  </w:style>
  <w:style w:type="paragraph" w:customStyle="1" w:styleId="NumberedParagraphLevel1">
    <w:name w:val="Numbered Paragraph Level 1"/>
    <w:basedOn w:val="Normal"/>
    <w:rsid w:val="006426D4"/>
    <w:pPr>
      <w:numPr>
        <w:numId w:val="2"/>
      </w:numPr>
      <w:tabs>
        <w:tab w:val="clear" w:pos="851"/>
      </w:tabs>
      <w:spacing w:before="120"/>
    </w:pPr>
  </w:style>
  <w:style w:type="paragraph" w:customStyle="1" w:styleId="StandardParagraphText">
    <w:name w:val="Standard Paragraph Text"/>
    <w:basedOn w:val="Normal"/>
    <w:link w:val="StandardParagraphTextCharChar"/>
    <w:rsid w:val="007E1A69"/>
    <w:pPr>
      <w:spacing w:after="240"/>
      <w:jc w:val="left"/>
    </w:pPr>
    <w:rPr>
      <w:szCs w:val="22"/>
    </w:rPr>
  </w:style>
  <w:style w:type="paragraph" w:customStyle="1" w:styleId="YourRefText">
    <w:name w:val="Your Ref Text"/>
    <w:basedOn w:val="Normal"/>
    <w:rsid w:val="00261DAD"/>
    <w:rPr>
      <w:rFonts w:cs="Arial"/>
      <w:sz w:val="16"/>
    </w:rPr>
  </w:style>
  <w:style w:type="paragraph" w:customStyle="1" w:styleId="RecommendationText">
    <w:name w:val="Recommendation Text"/>
    <w:basedOn w:val="Normal"/>
    <w:rsid w:val="00114719"/>
    <w:pPr>
      <w:spacing w:after="240"/>
      <w:ind w:left="851"/>
    </w:pPr>
    <w:rPr>
      <w:b/>
      <w:sz w:val="28"/>
    </w:rPr>
  </w:style>
  <w:style w:type="paragraph" w:customStyle="1" w:styleId="TableorFigureCaptionText">
    <w:name w:val="Table or Figure Caption Text"/>
    <w:basedOn w:val="Normal"/>
    <w:rsid w:val="00261DAD"/>
    <w:pPr>
      <w:keepNext/>
      <w:tabs>
        <w:tab w:val="left" w:pos="851"/>
        <w:tab w:val="left" w:pos="1985"/>
      </w:tabs>
      <w:spacing w:after="240"/>
      <w:ind w:left="1980" w:hanging="1100"/>
    </w:pPr>
    <w:rPr>
      <w:i/>
      <w:iCs/>
      <w:sz w:val="20"/>
    </w:rPr>
  </w:style>
  <w:style w:type="character" w:customStyle="1" w:styleId="StandardParagraphTextCharChar">
    <w:name w:val="Standard Paragraph Text Char Char"/>
    <w:basedOn w:val="DefaultParagraphFont"/>
    <w:link w:val="StandardParagraphText"/>
    <w:rsid w:val="007E1A69"/>
    <w:rPr>
      <w:rFonts w:ascii="Arial" w:hAnsi="Arial"/>
      <w:sz w:val="22"/>
      <w:szCs w:val="22"/>
      <w:lang w:eastAsia="en-US"/>
    </w:rPr>
  </w:style>
  <w:style w:type="paragraph" w:customStyle="1" w:styleId="TemplateTitle">
    <w:name w:val="Template Title"/>
    <w:basedOn w:val="Normal"/>
    <w:rsid w:val="00261DAD"/>
    <w:rPr>
      <w:rFonts w:ascii="Arial Rounded MT Bold" w:hAnsi="Arial Rounded MT Bold"/>
      <w:sz w:val="60"/>
    </w:rPr>
  </w:style>
  <w:style w:type="paragraph" w:customStyle="1" w:styleId="NoticeFaxHeading">
    <w:name w:val="Notice Fax Heading"/>
    <w:basedOn w:val="Normal"/>
    <w:rsid w:val="00261DAD"/>
    <w:pPr>
      <w:spacing w:after="40"/>
      <w:jc w:val="right"/>
    </w:pPr>
    <w:rPr>
      <w:b/>
      <w:sz w:val="18"/>
    </w:rPr>
  </w:style>
  <w:style w:type="paragraph" w:customStyle="1" w:styleId="NoticeText">
    <w:name w:val="Notice Text"/>
    <w:basedOn w:val="Normal"/>
    <w:rsid w:val="00261DAD"/>
    <w:rPr>
      <w:sz w:val="16"/>
    </w:rPr>
  </w:style>
  <w:style w:type="paragraph" w:customStyle="1" w:styleId="StandardAlphaListIndent">
    <w:name w:val="Standard Alpha List Indent"/>
    <w:basedOn w:val="StandardBullet1stIndent"/>
    <w:rsid w:val="006426D4"/>
    <w:pPr>
      <w:numPr>
        <w:numId w:val="4"/>
      </w:numPr>
      <w:tabs>
        <w:tab w:val="left" w:pos="851"/>
      </w:tabs>
    </w:pPr>
  </w:style>
  <w:style w:type="paragraph" w:customStyle="1" w:styleId="Subject">
    <w:name w:val="Subject"/>
    <w:basedOn w:val="Normal"/>
    <w:next w:val="StandardParagraphText"/>
    <w:rsid w:val="00261DAD"/>
    <w:pPr>
      <w:spacing w:before="120" w:after="120"/>
    </w:pPr>
    <w:rPr>
      <w:b/>
      <w:sz w:val="24"/>
      <w:szCs w:val="24"/>
    </w:rPr>
  </w:style>
  <w:style w:type="paragraph" w:customStyle="1" w:styleId="OurRef">
    <w:name w:val="Our Ref"/>
    <w:basedOn w:val="Normal"/>
    <w:rsid w:val="00261DAD"/>
    <w:rPr>
      <w:rFonts w:cs="Arial"/>
      <w:b/>
      <w:sz w:val="16"/>
      <w:szCs w:val="16"/>
    </w:rPr>
  </w:style>
  <w:style w:type="paragraph" w:customStyle="1" w:styleId="WP-AuthorReferenceText">
    <w:name w:val="WP-Author Reference Text"/>
    <w:basedOn w:val="Normal"/>
    <w:rsid w:val="00261DAD"/>
    <w:rPr>
      <w:i/>
      <w:sz w:val="18"/>
      <w:szCs w:val="16"/>
    </w:rPr>
  </w:style>
  <w:style w:type="character" w:customStyle="1" w:styleId="Heading3Char">
    <w:name w:val="Heading 3 Char"/>
    <w:basedOn w:val="DefaultParagraphFont"/>
    <w:link w:val="Heading3"/>
    <w:rsid w:val="00DF7E0E"/>
    <w:rPr>
      <w:rFonts w:ascii="Arial" w:hAnsi="Arial" w:cs="Arial"/>
      <w:b/>
      <w:bCs/>
      <w:sz w:val="22"/>
      <w:szCs w:val="22"/>
      <w:lang w:eastAsia="en-US"/>
    </w:rPr>
  </w:style>
  <w:style w:type="paragraph" w:customStyle="1" w:styleId="StandardRomanIndentList">
    <w:name w:val="Standard Roman Indent List"/>
    <w:basedOn w:val="Normal"/>
    <w:rsid w:val="006426D4"/>
    <w:pPr>
      <w:numPr>
        <w:numId w:val="5"/>
      </w:numPr>
      <w:tabs>
        <w:tab w:val="left" w:pos="851"/>
      </w:tabs>
      <w:spacing w:before="120"/>
    </w:pPr>
    <w:rPr>
      <w:szCs w:val="22"/>
    </w:rPr>
  </w:style>
  <w:style w:type="character" w:customStyle="1" w:styleId="Heading1Char">
    <w:name w:val="Heading 1 Char"/>
    <w:basedOn w:val="DefaultParagraphFont"/>
    <w:link w:val="Heading1"/>
    <w:rsid w:val="00DF7E0E"/>
    <w:rPr>
      <w:rFonts w:ascii="Arial" w:hAnsi="Arial"/>
      <w:b/>
      <w:sz w:val="28"/>
      <w:szCs w:val="28"/>
      <w:lang w:eastAsia="en-US"/>
    </w:rPr>
  </w:style>
  <w:style w:type="paragraph" w:customStyle="1" w:styleId="TemplateBoxText">
    <w:name w:val="Template Box Text"/>
    <w:basedOn w:val="Normal"/>
    <w:rsid w:val="00261DAD"/>
    <w:rPr>
      <w:rFonts w:ascii="Arial Rounded MT Bold" w:hAnsi="Arial Rounded MT Bold"/>
      <w:b/>
      <w:sz w:val="24"/>
    </w:rPr>
  </w:style>
  <w:style w:type="paragraph" w:customStyle="1" w:styleId="ReportTemplateCentredHeading">
    <w:name w:val="Report Template Centred Heading"/>
    <w:basedOn w:val="Normal"/>
    <w:rsid w:val="00261DAD"/>
    <w:pPr>
      <w:jc w:val="center"/>
    </w:pPr>
    <w:rPr>
      <w:b/>
      <w:sz w:val="28"/>
      <w:szCs w:val="28"/>
    </w:rPr>
  </w:style>
  <w:style w:type="paragraph" w:customStyle="1" w:styleId="ReportTemplateBoxText">
    <w:name w:val="Report Template Box Text"/>
    <w:basedOn w:val="ReportTemplateCentredHeading"/>
    <w:rsid w:val="00261DAD"/>
    <w:pPr>
      <w:jc w:val="left"/>
    </w:pPr>
  </w:style>
  <w:style w:type="paragraph" w:customStyle="1" w:styleId="TemplateFaxAddressFooter">
    <w:name w:val="Template Fax Address Footer"/>
    <w:basedOn w:val="Normal"/>
    <w:rsid w:val="00261DAD"/>
    <w:pPr>
      <w:jc w:val="center"/>
    </w:pPr>
    <w:rPr>
      <w:i/>
      <w:sz w:val="16"/>
    </w:rPr>
  </w:style>
  <w:style w:type="paragraph" w:customStyle="1" w:styleId="AgendaBoxText">
    <w:name w:val="Agenda Box Text"/>
    <w:basedOn w:val="Header"/>
    <w:rsid w:val="00261DAD"/>
    <w:pPr>
      <w:jc w:val="left"/>
    </w:pPr>
    <w:rPr>
      <w:b/>
      <w:i w:val="0"/>
      <w:sz w:val="28"/>
      <w:szCs w:val="28"/>
    </w:rPr>
  </w:style>
  <w:style w:type="paragraph" w:customStyle="1" w:styleId="StandardBulletLeftMargin">
    <w:name w:val="Standard Bullet Left Margin"/>
    <w:basedOn w:val="Normal"/>
    <w:rsid w:val="006426D4"/>
    <w:pPr>
      <w:numPr>
        <w:numId w:val="7"/>
      </w:numPr>
      <w:tabs>
        <w:tab w:val="left" w:pos="851"/>
      </w:tabs>
      <w:spacing w:before="120"/>
    </w:pPr>
    <w:rPr>
      <w:szCs w:val="22"/>
      <w:lang w:eastAsia="en-GB"/>
    </w:rPr>
  </w:style>
  <w:style w:type="paragraph" w:customStyle="1" w:styleId="StandardBullet1stIndent">
    <w:name w:val="Standard Bullet 1st Indent"/>
    <w:basedOn w:val="Normal"/>
    <w:rsid w:val="003B08DF"/>
    <w:pPr>
      <w:numPr>
        <w:numId w:val="8"/>
      </w:numPr>
      <w:spacing w:after="120"/>
      <w:jc w:val="left"/>
    </w:pPr>
    <w:rPr>
      <w:szCs w:val="22"/>
      <w:lang w:eastAsia="en-GB"/>
    </w:rPr>
  </w:style>
  <w:style w:type="paragraph" w:customStyle="1" w:styleId="StandardBullet2ndIndent">
    <w:name w:val="Standard Bullet 2nd Indent"/>
    <w:basedOn w:val="StandardBullet1stIndent"/>
    <w:rsid w:val="008F6C9A"/>
    <w:pPr>
      <w:tabs>
        <w:tab w:val="clear" w:pos="1418"/>
        <w:tab w:val="num" w:pos="1985"/>
      </w:tabs>
      <w:ind w:left="1985"/>
    </w:pPr>
  </w:style>
  <w:style w:type="paragraph" w:customStyle="1" w:styleId="StandardAlphaList">
    <w:name w:val="Standard Alpha List"/>
    <w:basedOn w:val="Normal"/>
    <w:link w:val="StandardAlphaListCharChar"/>
    <w:rsid w:val="006426D4"/>
    <w:pPr>
      <w:numPr>
        <w:numId w:val="1"/>
      </w:numPr>
      <w:tabs>
        <w:tab w:val="left" w:pos="851"/>
      </w:tabs>
      <w:spacing w:before="120"/>
    </w:pPr>
    <w:rPr>
      <w:szCs w:val="22"/>
      <w:lang w:eastAsia="en-GB"/>
    </w:rPr>
  </w:style>
  <w:style w:type="character" w:customStyle="1" w:styleId="StandardAlphaListCharChar">
    <w:name w:val="Standard Alpha List Char Char"/>
    <w:basedOn w:val="DefaultParagraphFont"/>
    <w:link w:val="StandardAlphaList"/>
    <w:rsid w:val="006426D4"/>
    <w:rPr>
      <w:rFonts w:ascii="Arial" w:hAnsi="Arial"/>
      <w:sz w:val="22"/>
      <w:szCs w:val="22"/>
      <w:lang w:eastAsia="en-GB"/>
    </w:rPr>
  </w:style>
  <w:style w:type="paragraph" w:customStyle="1" w:styleId="StandardRomanList">
    <w:name w:val="Standard Roman # List"/>
    <w:basedOn w:val="StandardParagraphText"/>
    <w:link w:val="StandardRomanListCharChar"/>
    <w:rsid w:val="006426D4"/>
    <w:pPr>
      <w:numPr>
        <w:numId w:val="6"/>
      </w:numPr>
      <w:tabs>
        <w:tab w:val="clear" w:pos="1418"/>
        <w:tab w:val="left" w:pos="851"/>
      </w:tabs>
      <w:spacing w:before="120" w:after="0"/>
      <w:ind w:left="851" w:hanging="851"/>
    </w:pPr>
  </w:style>
  <w:style w:type="character" w:customStyle="1" w:styleId="StandardRomanListCharChar">
    <w:name w:val="Standard Roman # List Char Char"/>
    <w:basedOn w:val="StandardParagraphTextCharChar"/>
    <w:link w:val="StandardRomanList"/>
    <w:rsid w:val="006426D4"/>
    <w:rPr>
      <w:rFonts w:ascii="Arial" w:hAnsi="Arial"/>
      <w:sz w:val="22"/>
      <w:szCs w:val="22"/>
      <w:lang w:eastAsia="en-US"/>
    </w:rPr>
  </w:style>
  <w:style w:type="table" w:styleId="TableGrid">
    <w:name w:val="Table Grid"/>
    <w:basedOn w:val="TableNormal"/>
    <w:uiPriority w:val="59"/>
    <w:rsid w:val="006426D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532A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636DE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36DE9"/>
    <w:pPr>
      <w:ind w:left="720"/>
      <w:contextualSpacing/>
    </w:pPr>
  </w:style>
  <w:style w:type="character" w:customStyle="1" w:styleId="CommentTextChar">
    <w:name w:val="Comment Text Char"/>
    <w:basedOn w:val="DefaultParagraphFont"/>
    <w:link w:val="CommentText"/>
    <w:semiHidden/>
    <w:rsid w:val="00E77253"/>
    <w:rPr>
      <w:rFonts w:ascii="Arial" w:hAnsi="Arial"/>
      <w:lang w:eastAsia="en-US"/>
    </w:rPr>
  </w:style>
  <w:style w:type="paragraph" w:styleId="FootnoteText">
    <w:name w:val="footnote text"/>
    <w:basedOn w:val="Normal"/>
    <w:link w:val="FootnoteTextChar"/>
    <w:rsid w:val="00E77253"/>
    <w:rPr>
      <w:rFonts w:ascii="Garamond" w:hAnsi="Garamond"/>
      <w:sz w:val="20"/>
    </w:rPr>
  </w:style>
  <w:style w:type="character" w:customStyle="1" w:styleId="FootnoteTextChar">
    <w:name w:val="Footnote Text Char"/>
    <w:basedOn w:val="DefaultParagraphFont"/>
    <w:link w:val="FootnoteText"/>
    <w:rsid w:val="00E77253"/>
    <w:rPr>
      <w:rFonts w:ascii="Garamond" w:hAnsi="Garamond"/>
      <w:lang w:eastAsia="en-US"/>
    </w:rPr>
  </w:style>
  <w:style w:type="character" w:styleId="FootnoteReference">
    <w:name w:val="footnote reference"/>
    <w:basedOn w:val="DefaultParagraphFont"/>
    <w:rsid w:val="00E77253"/>
    <w:rPr>
      <w:vertAlign w:val="superscript"/>
    </w:rPr>
  </w:style>
  <w:style w:type="paragraph" w:customStyle="1" w:styleId="text5">
    <w:name w:val="text5"/>
    <w:basedOn w:val="Normal"/>
    <w:rsid w:val="0038794A"/>
    <w:pPr>
      <w:spacing w:before="83" w:after="216" w:line="288" w:lineRule="atLeast"/>
      <w:jc w:val="left"/>
    </w:pPr>
    <w:rPr>
      <w:rFonts w:ascii="Times New Roman" w:hAnsi="Times New Roman"/>
      <w:sz w:val="24"/>
      <w:szCs w:val="24"/>
      <w:lang w:eastAsia="en-NZ"/>
    </w:rPr>
  </w:style>
  <w:style w:type="paragraph" w:styleId="CommentSubject">
    <w:name w:val="annotation subject"/>
    <w:basedOn w:val="CommentText"/>
    <w:next w:val="CommentText"/>
    <w:link w:val="CommentSubjectChar"/>
    <w:semiHidden/>
    <w:unhideWhenUsed/>
    <w:rsid w:val="000660C4"/>
    <w:pPr>
      <w:jc w:val="both"/>
    </w:pPr>
    <w:rPr>
      <w:b/>
      <w:bCs/>
    </w:rPr>
  </w:style>
  <w:style w:type="character" w:customStyle="1" w:styleId="CommentSubjectChar">
    <w:name w:val="Comment Subject Char"/>
    <w:basedOn w:val="CommentTextChar"/>
    <w:link w:val="CommentSubject"/>
    <w:semiHidden/>
    <w:rsid w:val="000660C4"/>
    <w:rPr>
      <w:rFonts w:ascii="Arial" w:hAnsi="Arial"/>
      <w:b/>
      <w:bCs/>
      <w:lang w:eastAsia="en-US"/>
    </w:rPr>
  </w:style>
  <w:style w:type="paragraph" w:styleId="PlainText">
    <w:name w:val="Plain Text"/>
    <w:basedOn w:val="Normal"/>
    <w:link w:val="PlainTextChar"/>
    <w:uiPriority w:val="99"/>
    <w:semiHidden/>
    <w:unhideWhenUsed/>
    <w:rsid w:val="00C35066"/>
    <w:pPr>
      <w:jc w:val="left"/>
    </w:pPr>
    <w:rPr>
      <w:rFonts w:ascii="Calibri" w:eastAsiaTheme="minorHAnsi" w:hAnsi="Calibri"/>
      <w:color w:val="000000"/>
      <w:szCs w:val="22"/>
    </w:rPr>
  </w:style>
  <w:style w:type="character" w:customStyle="1" w:styleId="PlainTextChar">
    <w:name w:val="Plain Text Char"/>
    <w:basedOn w:val="DefaultParagraphFont"/>
    <w:link w:val="PlainText"/>
    <w:uiPriority w:val="99"/>
    <w:semiHidden/>
    <w:rsid w:val="00C35066"/>
    <w:rPr>
      <w:rFonts w:ascii="Calibri" w:eastAsiaTheme="minorHAnsi" w:hAnsi="Calibri"/>
      <w:color w:val="000000"/>
      <w:sz w:val="22"/>
      <w:szCs w:val="22"/>
      <w:lang w:eastAsia="en-US"/>
    </w:rPr>
  </w:style>
  <w:style w:type="character" w:styleId="Hyperlink">
    <w:name w:val="Hyperlink"/>
    <w:basedOn w:val="DefaultParagraphFont"/>
    <w:uiPriority w:val="99"/>
    <w:unhideWhenUsed/>
    <w:rsid w:val="00D534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0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footer" Target="footer3.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customXml" Target="/customXML/item3.xml" Id="Rf4a0540296064c67" /></Relationships>
</file>

<file path=word/_rels/footnotes.xml.rels><?xml version="1.0" encoding="UTF-8" standalone="yes"?>
<Relationships xmlns="http://schemas.openxmlformats.org/package/2006/relationships"><Relationship Id="rId3" Type="http://schemas.openxmlformats.org/officeDocument/2006/relationships/hyperlink" Target="https://www.doc.govt.nz/globalassets/documents/getting-involved/volunteer-or-start-project/funding/biodiversity-funds/protecting-our-places-priorities-brochure.pdf" TargetMode="External"/><Relationship Id="rId2" Type="http://schemas.openxmlformats.org/officeDocument/2006/relationships/hyperlink" Target="https://www.landcareresearch.co.nz/publications/naturally-uncommon-ecosystems/coastal/active-sand-dunes/" TargetMode="External"/><Relationship Id="rId1" Type="http://schemas.openxmlformats.org/officeDocument/2006/relationships/hyperlink" Target="https://www.doc.govt.nz/globalassets/documents/our-work/biodiversity-offsets/the-guida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p\objective-8008-daniellep\Objects\s95%20Non-Notification_Notification%20Recommend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BFB6F7442CDB4D47AAEFFE50118F3370" version="1.0.0">
  <systemFields>
    <field name="Objective-Id">
      <value order="0">A3649389</value>
    </field>
    <field name="Objective-Title">
      <value order="0">RM20-0615 s95 Notification Report</value>
    </field>
    <field name="Objective-Description">
      <value order="0">RM20-0615 s95 Notification Report Consent Divider set to Public on 02-06-2021 20:37:52</value>
    </field>
    <field name="Objective-CreationStamp">
      <value order="0">2020-10-13T01:25:08Z</value>
    </field>
    <field name="Objective-IsApproved">
      <value order="0">false</value>
    </field>
    <field name="Objective-IsPublished">
      <value order="0">true</value>
    </field>
    <field name="Objective-DatePublished">
      <value order="0">2021-03-18T22:47:11Z</value>
    </field>
    <field name="Objective-ModificationStamp">
      <value order="0">2021-06-02T07:46:48Z</value>
    </field>
    <field name="Objective-Owner">
      <value order="0">Danielle Petricevich</value>
    </field>
    <field name="Objective-Path">
      <value order="0">EasyInfo Global Folder:'Virtual Filing Cabinet':Natural Resource Management:Resource Consents and Permits:2020 Applications:RM20-0615:Application Process:Officer's Report</value>
    </field>
    <field name="Objective-Parent">
      <value order="0">Officer's Report</value>
    </field>
    <field name="Objective-State">
      <value order="0">Published</value>
    </field>
    <field name="Objective-VersionId">
      <value order="0">vA5691409</value>
    </field>
    <field name="Objective-Version">
      <value order="0">7.0</value>
    </field>
    <field name="Objective-VersionNumber">
      <value order="0">18</value>
    </field>
    <field name="Objective-VersionComment">
      <value order="0"/>
    </field>
    <field name="Objective-FileNumber">
      <value order="0">qA153523</value>
    </field>
    <field name="Objective-Classification">
      <value order="0">Public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1">Record ID:RM20-0615-AP</value>
        <value order="2">Project ID:RM20-0615</value>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33503AAE-2614-4D22-BF75-844BE8FA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s95 Non-Notification_Notification Recommendation Template.dotx</Template>
  <TotalTime>48</TotalTime>
  <Pages>12</Pages>
  <Words>4487</Words>
  <Characters>23873</Characters>
  <Application>Microsoft Office Word</Application>
  <DocSecurity>0</DocSecurity>
  <Lines>477</Lines>
  <Paragraphs>204</Paragraphs>
  <ScaleCrop>false</ScaleCrop>
  <HeadingPairs>
    <vt:vector size="2" baseType="variant">
      <vt:variant>
        <vt:lpstr>Title</vt:lpstr>
      </vt:variant>
      <vt:variant>
        <vt:i4>1</vt:i4>
      </vt:variant>
    </vt:vector>
  </HeadingPairs>
  <TitlesOfParts>
    <vt:vector size="1" baseType="lpstr">
      <vt:lpstr>Environment B·O·P Report</vt:lpstr>
    </vt:vector>
  </TitlesOfParts>
  <Company>Bay of Plenty Regional Council</Company>
  <LinksUpToDate>false</LinksUpToDate>
  <CharactersWithSpaces>28156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 Report</dc:title>
  <dc:creator>Danielle Petricevich</dc:creator>
  <cp:lastModifiedBy>Danielle Petricevich</cp:lastModifiedBy>
  <cp:revision>6</cp:revision>
  <cp:lastPrinted>2003-11-17T02:03:00Z</cp:lastPrinted>
  <dcterms:created xsi:type="dcterms:W3CDTF">2021-03-07T22:00:00Z</dcterms:created>
  <dcterms:modified xsi:type="dcterms:W3CDTF">2021-03-18T22:47:00Z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Deploy 2000</vt:lpwstr>
  </property>
  <property fmtid="{D5CDD505-2E9C-101B-9397-08002B2CF9AE}" pid="3" name="Objective-Id">
    <vt:lpwstr>A3649389</vt:lpwstr>
  </property>
  <property fmtid="{D5CDD505-2E9C-101B-9397-08002B2CF9AE}" pid="4" name="Objective-Title">
    <vt:lpwstr>RM20-0615 s95 Notification Report</vt:lpwstr>
  </property>
  <property fmtid="{D5CDD505-2E9C-101B-9397-08002B2CF9AE}" pid="5" name="Objective-Comment">
    <vt:lpwstr>s95</vt:lpwstr>
  </property>
  <property fmtid="{D5CDD505-2E9C-101B-9397-08002B2CF9AE}" pid="6" name="Objective-CreationStamp">
    <vt:filetime>2020-10-13T01:25:08Z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2021-03-18T22:47:11Z</vt:filetime>
  </property>
  <property fmtid="{D5CDD505-2E9C-101B-9397-08002B2CF9AE}" pid="10" name="Objective-ModificationStamp">
    <vt:filetime>2021-06-02T07:46:48Z</vt:filetime>
  </property>
  <property fmtid="{D5CDD505-2E9C-101B-9397-08002B2CF9AE}" pid="11" name="Objective-Owner">
    <vt:lpwstr>Danielle Petricevich</vt:lpwstr>
  </property>
  <property fmtid="{D5CDD505-2E9C-101B-9397-08002B2CF9AE}" pid="12" name="Objective-Path">
    <vt:lpwstr>EasyInfo Global Folder:'Virtual Filing Cabinet':Natural Resource Management:Resource Consents and Permits:2020 Applications:RM20-0615:Application Process:Officer's Report</vt:lpwstr>
  </property>
  <property fmtid="{D5CDD505-2E9C-101B-9397-08002B2CF9AE}" pid="13" name="Objective-Parent">
    <vt:lpwstr>Officer's Report</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18</vt:r8>
  </property>
  <property fmtid="{D5CDD505-2E9C-101B-9397-08002B2CF9AE}" pid="17" name="Objective-VersionComment">
    <vt:lpwstr/>
  </property>
  <property fmtid="{D5CDD505-2E9C-101B-9397-08002B2CF9AE}" pid="18" name="Objective-FileNumber">
    <vt:lpwstr>qA153523</vt:lpwstr>
  </property>
  <property fmtid="{D5CDD505-2E9C-101B-9397-08002B2CF9AE}" pid="19" name="Objective-Classification">
    <vt:lpwstr>Public Access</vt:lpwstr>
  </property>
  <property fmtid="{D5CDD505-2E9C-101B-9397-08002B2CF9AE}" pid="20" name="Objective-Caveats">
    <vt:lpwstr/>
  </property>
  <property fmtid="{D5CDD505-2E9C-101B-9397-08002B2CF9AE}" pid="21" name="Objective-Operative Date [system]">
    <vt:lpwstr/>
  </property>
  <property fmtid="{D5CDD505-2E9C-101B-9397-08002B2CF9AE}" pid="22" name="Objective-Author [system]">
    <vt:lpwstr/>
  </property>
  <property fmtid="{D5CDD505-2E9C-101B-9397-08002B2CF9AE}" pid="23" name="Objective-On Behalf Of [system]">
    <vt:lpwstr/>
  </property>
  <property fmtid="{D5CDD505-2E9C-101B-9397-08002B2CF9AE}" pid="24" name="Objective-Accela Key [system]">
    <vt:lpwstr/>
  </property>
  <property fmtid="{D5CDD505-2E9C-101B-9397-08002B2CF9AE}" pid="25" name="Objective-Connect Creator [system]">
    <vt:lpwstr/>
  </property>
  <property fmtid="{D5CDD505-2E9C-101B-9397-08002B2CF9AE}" pid="26" name="Objective-Description">
    <vt:lpwstr>RM20-0615 s95 Notification Report Consent Divider set to Public on 02-06-2021 20:37:52</vt:lpwstr>
  </property>
  <property fmtid="{D5CDD505-2E9C-101B-9397-08002B2CF9AE}" pid="27" name="Objective-VersionId">
    <vt:lpwstr>vA5691409</vt:lpwstr>
  </property>
  <property fmtid="{D5CDD505-2E9C-101B-9397-08002B2CF9AE}" pid="28" name="Objective-Operative Date">
    <vt:lpwstr/>
  </property>
  <property fmtid="{D5CDD505-2E9C-101B-9397-08002B2CF9AE}" pid="29" name="Objective-Author">
    <vt:lpwstr/>
  </property>
  <property fmtid="{D5CDD505-2E9C-101B-9397-08002B2CF9AE}" pid="30" name="Objective-On Behalf Of">
    <vt:lpwstr/>
  </property>
  <property fmtid="{D5CDD505-2E9C-101B-9397-08002B2CF9AE}" pid="31" name="Objective-Accela Key">
    <vt:lpwstr>Record ID:RM20-0615-AP,Project ID:RM20-0615</vt:lpwstr>
  </property>
  <property fmtid="{D5CDD505-2E9C-101B-9397-08002B2CF9AE}" pid="32" name="Objective-Connect Creator">
    <vt:lpwstr/>
  </property>
</Properties>
</file>